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616" w:rsidRPr="00E25B1F" w:rsidRDefault="00AF4616" w:rsidP="00AF4616">
      <w:pPr>
        <w:pStyle w:val="110"/>
        <w:keepNext w:val="0"/>
        <w:rPr>
          <w:bCs/>
          <w:snapToGrid/>
          <w:sz w:val="28"/>
          <w:szCs w:val="24"/>
        </w:rPr>
      </w:pPr>
    </w:p>
    <w:p w:rsidR="00AF4616" w:rsidRDefault="00AF4616" w:rsidP="00AF4616">
      <w:pPr>
        <w:jc w:val="center"/>
        <w:rPr>
          <w:bCs/>
          <w:sz w:val="28"/>
          <w:lang w:val="en-US"/>
        </w:rPr>
      </w:pPr>
    </w:p>
    <w:p w:rsidR="00AF4616" w:rsidRDefault="00AF4616" w:rsidP="00AF4616">
      <w:pPr>
        <w:jc w:val="center"/>
        <w:rPr>
          <w:bCs/>
          <w:sz w:val="28"/>
          <w:lang w:val="en-US"/>
        </w:rPr>
      </w:pPr>
    </w:p>
    <w:p w:rsidR="00AF4616" w:rsidRDefault="00AF4616" w:rsidP="00AF4616">
      <w:pPr>
        <w:jc w:val="center"/>
        <w:rPr>
          <w:bCs/>
          <w:sz w:val="28"/>
          <w:lang w:val="en-US"/>
        </w:rPr>
      </w:pPr>
    </w:p>
    <w:p w:rsidR="00AF4616" w:rsidRPr="00AF4616" w:rsidRDefault="00AF4616" w:rsidP="00AF4616">
      <w:pPr>
        <w:jc w:val="center"/>
        <w:rPr>
          <w:bCs/>
          <w:sz w:val="28"/>
          <w:lang w:val="en-US"/>
        </w:rPr>
      </w:pPr>
    </w:p>
    <w:p w:rsidR="00AF4616" w:rsidRPr="00E25B1F" w:rsidRDefault="00AF4616" w:rsidP="00AF4616">
      <w:pPr>
        <w:jc w:val="center"/>
        <w:rPr>
          <w:bCs/>
          <w:sz w:val="28"/>
        </w:rPr>
      </w:pPr>
    </w:p>
    <w:p w:rsidR="00AF4616" w:rsidRPr="00E25B1F" w:rsidRDefault="00AF4616" w:rsidP="00AF4616">
      <w:pPr>
        <w:jc w:val="center"/>
        <w:rPr>
          <w:bCs/>
          <w:sz w:val="28"/>
        </w:rPr>
      </w:pPr>
    </w:p>
    <w:p w:rsidR="00AF4616" w:rsidRPr="00E25B1F" w:rsidRDefault="00AF4616" w:rsidP="00AF4616">
      <w:pPr>
        <w:jc w:val="center"/>
        <w:rPr>
          <w:bCs/>
          <w:sz w:val="28"/>
          <w:szCs w:val="28"/>
        </w:rPr>
      </w:pPr>
    </w:p>
    <w:p w:rsidR="00AF4616" w:rsidRPr="00E25B1F" w:rsidRDefault="00AF4616" w:rsidP="00AF4616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99230580"/>
      <w:r w:rsidRPr="00E25B1F"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AF4616" w:rsidRPr="00125726" w:rsidRDefault="00AF4616" w:rsidP="00AF4616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3042EF">
        <w:rPr>
          <w:b/>
          <w:sz w:val="28"/>
          <w:szCs w:val="28"/>
        </w:rPr>
        <w:t xml:space="preserve">открытый запрос цен в электронной форме </w:t>
      </w:r>
      <w:r w:rsidRPr="003042EF">
        <w:rPr>
          <w:b/>
          <w:bCs/>
          <w:color w:val="000000"/>
          <w:sz w:val="28"/>
          <w:szCs w:val="28"/>
        </w:rPr>
        <w:t xml:space="preserve">на </w:t>
      </w:r>
      <w:r w:rsidRPr="00AC3B6B">
        <w:rPr>
          <w:b/>
          <w:bCs/>
          <w:iCs/>
          <w:sz w:val="28"/>
          <w:szCs w:val="28"/>
        </w:rPr>
        <w:t>право заключения договора на выполнение работ</w:t>
      </w:r>
      <w:r w:rsidRPr="00125726">
        <w:rPr>
          <w:bCs/>
          <w:iCs/>
          <w:sz w:val="22"/>
          <w:szCs w:val="22"/>
        </w:rPr>
        <w:t xml:space="preserve"> </w:t>
      </w:r>
      <w:r w:rsidRPr="00125726">
        <w:rPr>
          <w:b/>
          <w:bCs/>
          <w:iCs/>
          <w:sz w:val="28"/>
          <w:szCs w:val="28"/>
        </w:rPr>
        <w:t>по капитальному ремонту  здания котельной на ПХРО Самарского отделения филиала "Приволжский территориальный округ ФГУП "РосРАО".</w:t>
      </w:r>
    </w:p>
    <w:p w:rsidR="00AF4616" w:rsidRPr="009305B8" w:rsidRDefault="00AF4616" w:rsidP="00AF4616">
      <w:pPr>
        <w:jc w:val="center"/>
        <w:rPr>
          <w:b/>
          <w:sz w:val="28"/>
          <w:szCs w:val="28"/>
        </w:rPr>
      </w:pPr>
    </w:p>
    <w:p w:rsidR="00AF4616" w:rsidRDefault="00AF4616" w:rsidP="00AF4616">
      <w:pPr>
        <w:jc w:val="center"/>
        <w:rPr>
          <w:sz w:val="28"/>
          <w:szCs w:val="28"/>
        </w:rPr>
      </w:pPr>
    </w:p>
    <w:p w:rsidR="00AF4616" w:rsidRPr="00AA757A" w:rsidRDefault="00AF4616" w:rsidP="00AF4616">
      <w:pPr>
        <w:jc w:val="center"/>
        <w:rPr>
          <w:sz w:val="28"/>
          <w:szCs w:val="28"/>
        </w:rPr>
      </w:pPr>
    </w:p>
    <w:p w:rsidR="00AF4616" w:rsidRPr="00AA757A" w:rsidRDefault="00AF4616" w:rsidP="00AF4616">
      <w:pPr>
        <w:jc w:val="center"/>
        <w:rPr>
          <w:sz w:val="28"/>
          <w:szCs w:val="28"/>
        </w:rPr>
      </w:pPr>
    </w:p>
    <w:p w:rsidR="00AF4616" w:rsidRPr="00E25B1F" w:rsidRDefault="00AF4616" w:rsidP="00AF4616">
      <w:pPr>
        <w:jc w:val="center"/>
        <w:rPr>
          <w:sz w:val="28"/>
          <w:szCs w:val="28"/>
        </w:rPr>
      </w:pPr>
    </w:p>
    <w:p w:rsidR="00AF4616" w:rsidRPr="00E84C6B" w:rsidRDefault="00AF4616" w:rsidP="00AF4616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c"/>
            <w:b/>
            <w:lang w:val="en-US"/>
          </w:rPr>
          <w:t>www</w:t>
        </w:r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zakupki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gov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ru</w:t>
        </w:r>
        <w:proofErr w:type="spellEnd"/>
      </w:hyperlink>
      <w:r w:rsidRPr="00E84C6B">
        <w:rPr>
          <w:rStyle w:val="afc"/>
        </w:rPr>
        <w:t>,</w:t>
      </w:r>
    </w:p>
    <w:p w:rsidR="00AF4616" w:rsidRPr="00E84C6B" w:rsidRDefault="00AF4616" w:rsidP="00AF4616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AF4616" w:rsidRPr="00270579" w:rsidRDefault="00AF4616" w:rsidP="00AF4616">
      <w:pPr>
        <w:pStyle w:val="af4"/>
        <w:widowControl w:val="0"/>
        <w:spacing w:before="0" w:beforeAutospacing="0" w:after="0" w:afterAutospacing="0"/>
        <w:jc w:val="center"/>
      </w:pPr>
    </w:p>
    <w:p w:rsidR="00AF4616" w:rsidRPr="00E84C6B" w:rsidRDefault="00AF4616" w:rsidP="00AF4616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c"/>
            <w:b/>
            <w:lang w:val="en-US"/>
          </w:rPr>
          <w:t>www</w:t>
        </w:r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zakupki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rosatom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AF4616" w:rsidRPr="00E84C6B" w:rsidRDefault="00AF4616" w:rsidP="00AF4616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AF4616" w:rsidRPr="00E84C6B" w:rsidRDefault="00AF4616" w:rsidP="00AF4616">
      <w:pPr>
        <w:pStyle w:val="af4"/>
        <w:widowControl w:val="0"/>
        <w:spacing w:before="0" w:beforeAutospacing="0" w:after="0" w:afterAutospacing="0"/>
        <w:jc w:val="center"/>
      </w:pPr>
    </w:p>
    <w:p w:rsidR="00AF4616" w:rsidRPr="00E84C6B" w:rsidRDefault="00AF4616" w:rsidP="00AF4616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c"/>
            <w:b/>
          </w:rPr>
          <w:t>http://a-k-d.ru/</w:t>
        </w:r>
      </w:hyperlink>
      <w:r>
        <w:rPr>
          <w:b/>
        </w:rPr>
        <w:t xml:space="preserve"> </w:t>
      </w:r>
    </w:p>
    <w:p w:rsidR="00AF4616" w:rsidRPr="00E84C6B" w:rsidRDefault="00AF4616" w:rsidP="00AF4616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AF4616" w:rsidRDefault="00AF4616" w:rsidP="00AF4616">
      <w:pPr>
        <w:jc w:val="center"/>
        <w:rPr>
          <w:caps/>
          <w:sz w:val="28"/>
          <w:szCs w:val="28"/>
        </w:rPr>
      </w:pPr>
    </w:p>
    <w:p w:rsidR="00AF4616" w:rsidRDefault="00AF4616" w:rsidP="00AF4616">
      <w:pPr>
        <w:jc w:val="center"/>
        <w:rPr>
          <w:caps/>
          <w:sz w:val="28"/>
          <w:szCs w:val="28"/>
        </w:rPr>
      </w:pPr>
    </w:p>
    <w:p w:rsidR="00AF4616" w:rsidRDefault="00AF4616" w:rsidP="00AF4616">
      <w:pPr>
        <w:jc w:val="center"/>
        <w:rPr>
          <w:caps/>
          <w:sz w:val="28"/>
          <w:szCs w:val="28"/>
        </w:rPr>
      </w:pPr>
    </w:p>
    <w:p w:rsidR="00AF4616" w:rsidRPr="00AA757A" w:rsidRDefault="00AF4616" w:rsidP="00AF4616">
      <w:pPr>
        <w:jc w:val="center"/>
        <w:rPr>
          <w:caps/>
          <w:sz w:val="28"/>
          <w:szCs w:val="28"/>
        </w:rPr>
      </w:pPr>
    </w:p>
    <w:p w:rsidR="00AF4616" w:rsidRPr="00AA757A" w:rsidRDefault="00AF4616" w:rsidP="00AF4616">
      <w:pPr>
        <w:jc w:val="center"/>
        <w:rPr>
          <w:caps/>
          <w:sz w:val="28"/>
          <w:szCs w:val="28"/>
        </w:rPr>
      </w:pPr>
    </w:p>
    <w:p w:rsidR="00AF4616" w:rsidRPr="00AA757A" w:rsidRDefault="00AF4616" w:rsidP="00AF4616">
      <w:pPr>
        <w:jc w:val="center"/>
        <w:rPr>
          <w:sz w:val="28"/>
          <w:szCs w:val="28"/>
        </w:rPr>
      </w:pPr>
    </w:p>
    <w:p w:rsidR="00AF4616" w:rsidRPr="00E25B1F" w:rsidRDefault="00AF4616" w:rsidP="00AF4616">
      <w:pPr>
        <w:jc w:val="center"/>
        <w:rPr>
          <w:sz w:val="28"/>
          <w:szCs w:val="28"/>
        </w:rPr>
      </w:pP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Pr="00AA757A" w:rsidRDefault="00112DDB" w:rsidP="0064018B">
      <w:pPr>
        <w:jc w:val="center"/>
        <w:rPr>
          <w:sz w:val="28"/>
          <w:szCs w:val="28"/>
        </w:rPr>
      </w:pPr>
    </w:p>
    <w:p w:rsidR="00A24EDA" w:rsidRPr="00AA757A" w:rsidRDefault="00A24EDA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AF4616" w:rsidRPr="0071758B" w:rsidRDefault="00AF4616" w:rsidP="00AF4616">
      <w:pPr>
        <w:ind w:left="360" w:firstLine="66"/>
        <w:jc w:val="center"/>
        <w:rPr>
          <w:b/>
        </w:rPr>
      </w:pPr>
      <w:r w:rsidRPr="0071758B">
        <w:rPr>
          <w:b/>
        </w:rPr>
        <w:t>ТЕХНИЧЕСКОЕ ЗАДАНИЕ</w:t>
      </w:r>
    </w:p>
    <w:p w:rsidR="00AF4616" w:rsidRPr="0071758B" w:rsidRDefault="00AF4616" w:rsidP="00AF4616">
      <w:pPr>
        <w:ind w:left="360" w:firstLine="66"/>
        <w:jc w:val="center"/>
      </w:pPr>
      <w:r w:rsidRPr="0071758B">
        <w:t xml:space="preserve">на выполнение строительно-монтажных работ при строительстве, реконструкции </w:t>
      </w:r>
    </w:p>
    <w:p w:rsidR="00AF4616" w:rsidRPr="0071758B" w:rsidRDefault="00AF4616" w:rsidP="00AF4616">
      <w:pPr>
        <w:ind w:left="360" w:firstLine="66"/>
        <w:jc w:val="center"/>
      </w:pPr>
      <w:r w:rsidRPr="0071758B">
        <w:t xml:space="preserve">и капитальном </w:t>
      </w:r>
      <w:proofErr w:type="gramStart"/>
      <w:r w:rsidRPr="0071758B">
        <w:t>ремонте</w:t>
      </w:r>
      <w:proofErr w:type="gramEnd"/>
      <w:r w:rsidRPr="0071758B">
        <w:t xml:space="preserve"> объектов (капитального и незавершенного строительства, объектов временного назначения и инженерных систем)</w:t>
      </w:r>
    </w:p>
    <w:p w:rsidR="00AF4616" w:rsidRPr="0071758B" w:rsidRDefault="00AF4616" w:rsidP="00AF4616">
      <w:pPr>
        <w:ind w:left="360" w:firstLine="66"/>
        <w:jc w:val="center"/>
        <w:rPr>
          <w:b/>
          <w:iCs/>
        </w:rPr>
      </w:pPr>
      <w:r w:rsidRPr="0071758B">
        <w:t>по объекту:</w:t>
      </w:r>
      <w:r w:rsidRPr="0071758B">
        <w:rPr>
          <w:bCs/>
          <w:iCs/>
        </w:rPr>
        <w:t xml:space="preserve"> </w:t>
      </w:r>
      <w:r w:rsidRPr="0071758B">
        <w:rPr>
          <w:b/>
          <w:bCs/>
          <w:iCs/>
        </w:rPr>
        <w:t>Капитальный ремонт  здания котельной на ПХРО Самарского отделения филиала «Приволжский территориальный округ» ФГУП  «РосРАО»</w:t>
      </w:r>
    </w:p>
    <w:p w:rsidR="00AF4616" w:rsidRPr="0071758B" w:rsidRDefault="00AF4616" w:rsidP="00AF4616">
      <w:pPr>
        <w:ind w:left="360" w:firstLine="66"/>
        <w:jc w:val="center"/>
        <w:rPr>
          <w:b/>
          <w:iCs/>
        </w:rPr>
      </w:pPr>
    </w:p>
    <w:p w:rsidR="00AF4616" w:rsidRPr="0071758B" w:rsidRDefault="00AF4616" w:rsidP="00AF4616">
      <w:pPr>
        <w:ind w:left="360" w:firstLine="66"/>
        <w:jc w:val="center"/>
        <w:rPr>
          <w:b/>
          <w:iCs/>
        </w:rPr>
      </w:pPr>
    </w:p>
    <w:p w:rsidR="00AF4616" w:rsidRPr="0071758B" w:rsidRDefault="00AF4616" w:rsidP="00AF4616">
      <w:pPr>
        <w:jc w:val="center"/>
        <w:rPr>
          <w:iCs/>
        </w:rPr>
      </w:pPr>
      <w:r w:rsidRPr="0071758B">
        <w:rPr>
          <w:iCs/>
        </w:rPr>
        <w:t>СОДЕРЖАНИЕ</w:t>
      </w:r>
    </w:p>
    <w:p w:rsidR="00AF4616" w:rsidRPr="0071758B" w:rsidRDefault="00AF4616" w:rsidP="00AF4616">
      <w:pPr>
        <w:jc w:val="center"/>
        <w:rPr>
          <w:iCs/>
        </w:rPr>
      </w:pPr>
    </w:p>
    <w:p w:rsidR="00AF4616" w:rsidRPr="0071758B" w:rsidRDefault="00AF4616" w:rsidP="00AF4616">
      <w:pPr>
        <w:rPr>
          <w:iCs/>
        </w:rPr>
      </w:pPr>
      <w:r w:rsidRPr="0071758B">
        <w:rPr>
          <w:iCs/>
        </w:rPr>
        <w:t>РАЗДЕЛ 1. НАИМЕНОВАНИЕ ВЫПОЛНЯЕМЫХ РАБОТ.</w:t>
      </w:r>
    </w:p>
    <w:p w:rsidR="00AF4616" w:rsidRPr="0071758B" w:rsidRDefault="00AF4616" w:rsidP="00AF4616">
      <w:pPr>
        <w:rPr>
          <w:iCs/>
        </w:rPr>
      </w:pPr>
    </w:p>
    <w:p w:rsidR="00AF4616" w:rsidRPr="0071758B" w:rsidRDefault="00AF4616" w:rsidP="00AF4616">
      <w:pPr>
        <w:jc w:val="both"/>
        <w:rPr>
          <w:iCs/>
        </w:rPr>
      </w:pPr>
      <w:r w:rsidRPr="0071758B">
        <w:rPr>
          <w:iCs/>
        </w:rPr>
        <w:t>РАЗДЕЛ 2. ОБЩИЕ ПОЛОЖЕНИЯ.</w:t>
      </w:r>
    </w:p>
    <w:p w:rsidR="00AF4616" w:rsidRPr="0071758B" w:rsidRDefault="00AF4616" w:rsidP="00AF4616">
      <w:pPr>
        <w:jc w:val="both"/>
      </w:pPr>
      <w:r w:rsidRPr="0071758B">
        <w:t>Подраздел 2.1  Сведения о выполняемых работах.</w:t>
      </w:r>
    </w:p>
    <w:p w:rsidR="00AF4616" w:rsidRPr="0071758B" w:rsidRDefault="00AF4616" w:rsidP="00AF4616">
      <w:pPr>
        <w:jc w:val="both"/>
        <w:rPr>
          <w:iCs/>
        </w:rPr>
      </w:pPr>
      <w:r w:rsidRPr="0071758B">
        <w:t>Подраздел 2.2 Сведения о месте выполнения работ.</w:t>
      </w:r>
    </w:p>
    <w:p w:rsidR="00AF4616" w:rsidRPr="0071758B" w:rsidRDefault="00AF4616" w:rsidP="00AF4616"/>
    <w:p w:rsidR="00AF4616" w:rsidRPr="0071758B" w:rsidRDefault="00AF4616" w:rsidP="00AF4616">
      <w:r w:rsidRPr="0071758B">
        <w:t>РАЗДЕЛ 3. ТРЕБОВАНИЯ К ТЕХНИЧЕСКИМ ХАРАКТЕРИСТИКАМ РАБОТ.</w:t>
      </w:r>
    </w:p>
    <w:p w:rsidR="00AF4616" w:rsidRPr="0071758B" w:rsidRDefault="00AF4616" w:rsidP="00AF4616">
      <w:r w:rsidRPr="0071758B">
        <w:t>Подраздел 3.1 Технические требования при выполнении работ.</w:t>
      </w:r>
    </w:p>
    <w:p w:rsidR="00AF4616" w:rsidRPr="0071758B" w:rsidRDefault="00AF4616" w:rsidP="00AF4616">
      <w:r w:rsidRPr="0071758B">
        <w:t xml:space="preserve">Подраздел 3.2 Требования </w:t>
      </w:r>
      <w:r w:rsidRPr="0071758B">
        <w:rPr>
          <w:bCs/>
        </w:rPr>
        <w:t>к оформлению и составу проекта производства работ (ППР).</w:t>
      </w:r>
    </w:p>
    <w:p w:rsidR="00AF4616" w:rsidRPr="0071758B" w:rsidRDefault="00AF4616" w:rsidP="00AF4616"/>
    <w:p w:rsidR="00AF4616" w:rsidRPr="0071758B" w:rsidRDefault="00AF4616" w:rsidP="00AF4616">
      <w:pPr>
        <w:jc w:val="both"/>
      </w:pPr>
      <w:r w:rsidRPr="0071758B">
        <w:t>РАЗДЕЛ 4. ВЕДОМОСТЬ ФИЗИЧЕСКИХ ОБЪЕМОВ РАБОТ, РЕСУРСНАЯ ВЕДОМОСТЬ, СМЕТНЫЕ РАСЧЕТЫ.</w:t>
      </w:r>
    </w:p>
    <w:p w:rsidR="00AF4616" w:rsidRPr="0071758B" w:rsidRDefault="00AF4616" w:rsidP="00AF4616">
      <w:pPr>
        <w:jc w:val="both"/>
      </w:pPr>
    </w:p>
    <w:p w:rsidR="00AF4616" w:rsidRPr="0071758B" w:rsidRDefault="00AF4616" w:rsidP="00AF4616">
      <w:r w:rsidRPr="0071758B">
        <w:t>РАЗДЕЛ 5. ТРЕБОВАНИЯ К МАТЕРИАЛАМ И ОБОРУДОВАНИЮ, ПРИМЕНЯЕМЫМ ДЛЯ ВЫПОЛНЕНИЯ РАБОТ, В Т.Ч. ВЕДОМОСТЬ МАТЕРИАЛОВ.</w:t>
      </w:r>
    </w:p>
    <w:p w:rsidR="00AF4616" w:rsidRPr="0071758B" w:rsidRDefault="00AF4616" w:rsidP="00AF4616"/>
    <w:p w:rsidR="00AF4616" w:rsidRPr="0071758B" w:rsidRDefault="00AF4616" w:rsidP="00AF4616">
      <w:pPr>
        <w:jc w:val="both"/>
      </w:pPr>
      <w:r w:rsidRPr="0071758B">
        <w:t>РАЗДЕЛ 6. СРОК ВЫПОЛНЕНИЯ РАБОТ.</w:t>
      </w:r>
    </w:p>
    <w:p w:rsidR="00AF4616" w:rsidRPr="0071758B" w:rsidRDefault="00AF4616" w:rsidP="00AF4616">
      <w:pPr>
        <w:jc w:val="both"/>
      </w:pPr>
    </w:p>
    <w:p w:rsidR="00AF4616" w:rsidRPr="0071758B" w:rsidRDefault="00AF4616" w:rsidP="00AF4616">
      <w:pPr>
        <w:jc w:val="both"/>
      </w:pPr>
      <w:r w:rsidRPr="0071758B">
        <w:t>РАЗДЕЛ 7. ТРЕБОВАНИЯ К КАЧЕСТВУ ВЫПОЛНЯЕМЫХ РАБОТ.</w:t>
      </w:r>
    </w:p>
    <w:p w:rsidR="00AF4616" w:rsidRPr="0071758B" w:rsidRDefault="00AF4616" w:rsidP="00AF4616">
      <w:pPr>
        <w:jc w:val="both"/>
      </w:pPr>
    </w:p>
    <w:p w:rsidR="00AF4616" w:rsidRPr="0071758B" w:rsidRDefault="00AF4616" w:rsidP="00AF4616">
      <w:r w:rsidRPr="0071758B">
        <w:t>РАЗДЕЛ 8. ТРЕБОВАНИЯ К СРОКУ И (ИЛИ) ОБЪЕМУ ПРЕДОСТАВЛЕНИЯ ГАРАНТИЙ.</w:t>
      </w:r>
    </w:p>
    <w:p w:rsidR="00AF4616" w:rsidRPr="0071758B" w:rsidRDefault="00AF4616" w:rsidP="00AF4616">
      <w:pPr>
        <w:jc w:val="both"/>
      </w:pPr>
    </w:p>
    <w:p w:rsidR="00AF4616" w:rsidRPr="0071758B" w:rsidRDefault="00AF4616" w:rsidP="00AF4616">
      <w:pPr>
        <w:jc w:val="both"/>
      </w:pPr>
      <w:r w:rsidRPr="0071758B">
        <w:t>РАЗДЕЛ 9. ТРЕБОВАНИЯ К БЕЗОПАСНОСТИ ВЫПОЛНЯЕМЫХ РАБОТ.</w:t>
      </w:r>
    </w:p>
    <w:p w:rsidR="00AF4616" w:rsidRPr="0071758B" w:rsidRDefault="00AF4616" w:rsidP="00AF4616">
      <w:pPr>
        <w:jc w:val="both"/>
      </w:pPr>
    </w:p>
    <w:p w:rsidR="00AF4616" w:rsidRPr="0071758B" w:rsidRDefault="00AF4616" w:rsidP="00AF4616">
      <w:pPr>
        <w:jc w:val="both"/>
      </w:pPr>
      <w:r w:rsidRPr="0071758B">
        <w:t>РАЗДЕЛ 10. ТРЕБОВАНИЯ К РЕЗУЛЬТАТУ РАБОТ И ПОРЯДКУ ПРИЕМКИ.</w:t>
      </w:r>
    </w:p>
    <w:p w:rsidR="00AF4616" w:rsidRPr="0071758B" w:rsidRDefault="00AF4616" w:rsidP="00AF4616">
      <w:pPr>
        <w:jc w:val="both"/>
      </w:pPr>
    </w:p>
    <w:p w:rsidR="00AF4616" w:rsidRPr="0071758B" w:rsidRDefault="00AF4616" w:rsidP="00AF4616">
      <w:pPr>
        <w:jc w:val="both"/>
      </w:pPr>
      <w:r w:rsidRPr="0071758B">
        <w:t>РАЗДЕЛ 11. ТРЕБОВАНИЕ К ФОРМЕ ПРЕДСТАВЛЯЕМОЙ ИНФОРМАЦИИ.</w:t>
      </w:r>
    </w:p>
    <w:p w:rsidR="00AF4616" w:rsidRPr="0071758B" w:rsidRDefault="00AF4616" w:rsidP="00AF4616">
      <w:pPr>
        <w:jc w:val="both"/>
      </w:pPr>
    </w:p>
    <w:p w:rsidR="00AF4616" w:rsidRPr="0071758B" w:rsidRDefault="00AF4616" w:rsidP="00AF4616">
      <w:pPr>
        <w:jc w:val="both"/>
      </w:pPr>
      <w:r w:rsidRPr="0071758B">
        <w:t>РАЗДЕЛ 12. ПЕРЕЧЕНЬ ПРИНЯТЫХ СОКРАЩЕНИЙ.</w:t>
      </w:r>
    </w:p>
    <w:p w:rsidR="00AF4616" w:rsidRPr="0071758B" w:rsidRDefault="00AF4616" w:rsidP="00AF4616">
      <w:pPr>
        <w:jc w:val="both"/>
      </w:pPr>
    </w:p>
    <w:p w:rsidR="00AF4616" w:rsidRPr="0071758B" w:rsidRDefault="00AF4616" w:rsidP="00AF4616">
      <w:pPr>
        <w:jc w:val="both"/>
      </w:pPr>
      <w:r w:rsidRPr="0071758B">
        <w:t>РАЗДЕЛ 13. ПЕРЕЧЕНЬ ПРИЛОЖЕНИЙ.</w:t>
      </w:r>
    </w:p>
    <w:p w:rsidR="00AF4616" w:rsidRPr="0071758B" w:rsidRDefault="00AF4616" w:rsidP="00AF4616">
      <w:pPr>
        <w:jc w:val="both"/>
        <w:rPr>
          <w:b/>
        </w:rPr>
      </w:pPr>
    </w:p>
    <w:p w:rsidR="00AF4616" w:rsidRPr="0071758B" w:rsidRDefault="00AF4616" w:rsidP="00AF4616">
      <w:pPr>
        <w:jc w:val="both"/>
        <w:rPr>
          <w:b/>
        </w:rPr>
      </w:pPr>
    </w:p>
    <w:p w:rsidR="00AF4616" w:rsidRPr="0071758B" w:rsidRDefault="00AF4616" w:rsidP="00AF4616">
      <w:pPr>
        <w:jc w:val="both"/>
        <w:rPr>
          <w:b/>
        </w:rPr>
      </w:pPr>
    </w:p>
    <w:p w:rsidR="00AF4616" w:rsidRPr="0071758B" w:rsidRDefault="00AF4616" w:rsidP="00AF4616">
      <w:pPr>
        <w:jc w:val="both"/>
      </w:pPr>
    </w:p>
    <w:p w:rsidR="00AF4616" w:rsidRPr="0071758B" w:rsidRDefault="00AF4616" w:rsidP="00AF4616">
      <w:pPr>
        <w:jc w:val="both"/>
      </w:pPr>
    </w:p>
    <w:p w:rsidR="00AF4616" w:rsidRPr="0071758B" w:rsidRDefault="00AF4616" w:rsidP="00AF4616">
      <w:pPr>
        <w:jc w:val="both"/>
      </w:pPr>
    </w:p>
    <w:p w:rsidR="00AF4616" w:rsidRPr="0071758B" w:rsidRDefault="00AF4616" w:rsidP="00AF4616">
      <w:pPr>
        <w:jc w:val="both"/>
      </w:pPr>
    </w:p>
    <w:p w:rsidR="00AF4616" w:rsidRPr="0071758B" w:rsidRDefault="00AF4616" w:rsidP="00AF4616">
      <w:pPr>
        <w:jc w:val="both"/>
      </w:pPr>
    </w:p>
    <w:p w:rsidR="00AF4616" w:rsidRPr="0071758B" w:rsidRDefault="00AF4616" w:rsidP="00AF4616">
      <w:pPr>
        <w:ind w:right="141"/>
        <w:jc w:val="center"/>
      </w:pPr>
      <w:r w:rsidRPr="0071758B">
        <w:lastRenderedPageBreak/>
        <w:t>РАЗДЕЛ 1. НАИМЕНОВАНИЕ ВЫПОЛНЯЕМЫХ РАБОТ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AF4616" w:rsidRPr="0071758B" w:rsidTr="00CF147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jc w:val="both"/>
              <w:rPr>
                <w:i/>
                <w:lang w:eastAsia="en-US"/>
              </w:rPr>
            </w:pPr>
            <w:r w:rsidRPr="0071758B">
              <w:rPr>
                <w:bCs/>
                <w:iCs/>
              </w:rPr>
              <w:t>Капитальный ремонт здания котельной на ПХРО Самарского отделения филиала «Приволжский территориальный округ» ФГУП «РосРАО»</w:t>
            </w:r>
          </w:p>
        </w:tc>
      </w:tr>
    </w:tbl>
    <w:p w:rsidR="00AF4616" w:rsidRPr="0071758B" w:rsidRDefault="00AF4616" w:rsidP="00AF4616">
      <w:pPr>
        <w:jc w:val="center"/>
      </w:pPr>
    </w:p>
    <w:p w:rsidR="00AF4616" w:rsidRPr="0071758B" w:rsidRDefault="00AF4616" w:rsidP="00AF4616">
      <w:pPr>
        <w:jc w:val="center"/>
      </w:pPr>
      <w:r w:rsidRPr="0071758B">
        <w:t>РАЗДЕЛ 2. ОБЩИЕ ПОЛОЖЕНИЯ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14"/>
      </w:tblGrid>
      <w:tr w:rsidR="00AF4616" w:rsidRPr="0071758B" w:rsidTr="00CF147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jc w:val="center"/>
            </w:pPr>
            <w:r w:rsidRPr="0071758B">
              <w:t>Подраздел 2.1 Сведения о выполняемых работах</w:t>
            </w:r>
          </w:p>
        </w:tc>
      </w:tr>
      <w:tr w:rsidR="00AF4616" w:rsidRPr="0071758B" w:rsidTr="00CF147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jc w:val="both"/>
            </w:pPr>
            <w:r w:rsidRPr="0071758B">
              <w:rPr>
                <w:bCs/>
                <w:iCs/>
              </w:rPr>
              <w:t>Капитальный ремонт  здания котельной на ПХРО Самарского отделения филиала «Приволжский территориальный округ» ФГУП «РосРАО»</w:t>
            </w:r>
          </w:p>
        </w:tc>
      </w:tr>
      <w:tr w:rsidR="00AF4616" w:rsidRPr="0071758B" w:rsidTr="00CF147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jc w:val="center"/>
            </w:pPr>
            <w:r w:rsidRPr="0071758B">
              <w:t>Подраздел 2.2 Сведения о месте выполнения работ</w:t>
            </w:r>
          </w:p>
        </w:tc>
      </w:tr>
      <w:tr w:rsidR="00AF4616" w:rsidRPr="0071758B" w:rsidTr="00CF147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r w:rsidRPr="0071758B">
              <w:rPr>
                <w:iCs/>
              </w:rPr>
              <w:t xml:space="preserve">Самарская область, Волжский район, с. Дубовый Умет </w:t>
            </w:r>
            <w:r w:rsidRPr="0071758B">
              <w:t>(ПХРО Самарского отделения филиала «Приволжский территориальный округ» ФГУП «РосРАО»).</w:t>
            </w:r>
          </w:p>
        </w:tc>
      </w:tr>
    </w:tbl>
    <w:p w:rsidR="00AF4616" w:rsidRPr="0071758B" w:rsidRDefault="00AF4616" w:rsidP="00AF4616">
      <w:pPr>
        <w:ind w:left="360"/>
        <w:rPr>
          <w:bCs/>
          <w:iCs/>
        </w:rPr>
      </w:pPr>
    </w:p>
    <w:p w:rsidR="00AF4616" w:rsidRPr="0071758B" w:rsidRDefault="00AF4616" w:rsidP="00AF4616">
      <w:pPr>
        <w:jc w:val="center"/>
        <w:rPr>
          <w:lang w:eastAsia="en-US"/>
        </w:rPr>
      </w:pPr>
      <w:r w:rsidRPr="0071758B">
        <w:t>РАЗДЕЛ 3. ТРЕБОВАНИЯ К ТЕХНИЧЕСКИМ ХАРАКТЕРИСТИКАМ РАБОТ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AF4616" w:rsidRPr="0071758B" w:rsidTr="00CF147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jc w:val="center"/>
              <w:rPr>
                <w:bCs/>
              </w:rPr>
            </w:pPr>
            <w:r w:rsidRPr="0071758B">
              <w:rPr>
                <w:bCs/>
              </w:rPr>
              <w:t>Подраздел 3.1 Технические требования при выполнении работ</w:t>
            </w:r>
          </w:p>
        </w:tc>
      </w:tr>
      <w:tr w:rsidR="00AF4616" w:rsidRPr="0071758B" w:rsidTr="00CF1472">
        <w:trPr>
          <w:trHeight w:val="166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ind w:firstLine="709"/>
              <w:jc w:val="both"/>
            </w:pPr>
            <w:r w:rsidRPr="0071758B">
              <w:rPr>
                <w:bCs/>
                <w:iCs/>
              </w:rPr>
              <w:t>Капитальный ремонт  здания котельной на ПХРО Самарского отделения</w:t>
            </w:r>
            <w:r w:rsidRPr="0071758B">
              <w:t>:</w:t>
            </w:r>
          </w:p>
          <w:p w:rsidR="00AF4616" w:rsidRPr="0071758B" w:rsidRDefault="00AF4616" w:rsidP="00CF1472">
            <w:r w:rsidRPr="0071758B">
              <w:t>-    Работы по демонтажу покрытий кровли;</w:t>
            </w:r>
          </w:p>
          <w:p w:rsidR="00AF4616" w:rsidRPr="0071758B" w:rsidRDefault="00AF4616" w:rsidP="00CF1472">
            <w:pPr>
              <w:ind w:left="284" w:hanging="284"/>
            </w:pPr>
            <w:r w:rsidRPr="0071758B">
              <w:t>-    Работы по ремонту монолитной плиты перекрытия;</w:t>
            </w:r>
          </w:p>
          <w:p w:rsidR="00AF4616" w:rsidRPr="0071758B" w:rsidRDefault="00AF4616" w:rsidP="00CF1472">
            <w:pPr>
              <w:ind w:left="142" w:hanging="142"/>
            </w:pPr>
            <w:r w:rsidRPr="0071758B">
              <w:t>-    Работы по устройству металлической двускатной кровли;</w:t>
            </w:r>
          </w:p>
          <w:p w:rsidR="00AF4616" w:rsidRPr="0071758B" w:rsidRDefault="00AF4616" w:rsidP="00CF1472">
            <w:pPr>
              <w:ind w:left="142" w:hanging="142"/>
              <w:rPr>
                <w:bCs/>
              </w:rPr>
            </w:pPr>
            <w:r w:rsidRPr="0071758B">
              <w:t>-    Внутренние отделочные работы.</w:t>
            </w:r>
          </w:p>
        </w:tc>
      </w:tr>
      <w:tr w:rsidR="00AF4616" w:rsidRPr="0071758B" w:rsidTr="00CF147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jc w:val="center"/>
            </w:pPr>
            <w:r w:rsidRPr="0071758B">
              <w:t xml:space="preserve">Подраздел 3.2 Требования </w:t>
            </w:r>
            <w:r w:rsidRPr="0071758B">
              <w:rPr>
                <w:bCs/>
              </w:rPr>
              <w:t>к оформлению и составу проекта производства работ (ППР)</w:t>
            </w:r>
          </w:p>
        </w:tc>
      </w:tr>
      <w:tr w:rsidR="00AF4616" w:rsidRPr="0071758B" w:rsidTr="00CF147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jc w:val="both"/>
            </w:pPr>
            <w:r w:rsidRPr="0071758B">
              <w:t>Проект производства работ не требуется.</w:t>
            </w:r>
          </w:p>
        </w:tc>
      </w:tr>
    </w:tbl>
    <w:p w:rsidR="00AF4616" w:rsidRPr="0071758B" w:rsidRDefault="00AF4616" w:rsidP="00AF4616">
      <w:pPr>
        <w:jc w:val="center"/>
      </w:pPr>
    </w:p>
    <w:p w:rsidR="00AF4616" w:rsidRPr="0071758B" w:rsidRDefault="00AF4616" w:rsidP="00AF4616">
      <w:pPr>
        <w:jc w:val="center"/>
      </w:pPr>
      <w:r w:rsidRPr="0071758B">
        <w:t>РАЗДЕЛ 4. ВЕДОМОСТЬ ФИЗИЧЕСКИХ ОБЪЕМОВ РАБОТ, РЕСУРСНАЯ ВЕДОМОСТЬ, СМЕТНЫЕ РАСЧЕТЫ</w:t>
      </w:r>
    </w:p>
    <w:p w:rsidR="00AF4616" w:rsidRPr="0071758B" w:rsidRDefault="00AF4616" w:rsidP="00AF4616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14"/>
      </w:tblGrid>
      <w:tr w:rsidR="00AF4616" w:rsidRPr="0071758B" w:rsidTr="00CF147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  <w:sz w:val="22"/>
                <w:szCs w:val="22"/>
              </w:rPr>
            </w:pPr>
            <w:r w:rsidRPr="0071758B">
              <w:rPr>
                <w:i/>
                <w:sz w:val="22"/>
                <w:szCs w:val="22"/>
              </w:rPr>
              <w:t>Таблица 1</w:t>
            </w:r>
          </w:p>
          <w:p w:rsidR="00AF4616" w:rsidRPr="0071758B" w:rsidRDefault="00AF4616" w:rsidP="00CF1472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 w:rsidRPr="0071758B">
              <w:rPr>
                <w:b/>
                <w:bCs/>
                <w:i/>
              </w:rPr>
              <w:t>Ведомость физических объемов</w:t>
            </w:r>
          </w:p>
          <w:tbl>
            <w:tblPr>
              <w:tblW w:w="10060" w:type="dxa"/>
              <w:tblLayout w:type="fixed"/>
              <w:tblLook w:val="04A0" w:firstRow="1" w:lastRow="0" w:firstColumn="1" w:lastColumn="0" w:noHBand="0" w:noVBand="1"/>
            </w:tblPr>
            <w:tblGrid>
              <w:gridCol w:w="452"/>
              <w:gridCol w:w="6630"/>
              <w:gridCol w:w="1560"/>
              <w:gridCol w:w="1418"/>
            </w:tblGrid>
            <w:tr w:rsidR="00AF4616" w:rsidRPr="0071758B" w:rsidTr="00CF1472">
              <w:trPr>
                <w:trHeight w:val="219"/>
              </w:trPr>
              <w:tc>
                <w:tcPr>
                  <w:tcW w:w="4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 xml:space="preserve">№ </w:t>
                  </w:r>
                  <w:proofErr w:type="spellStart"/>
                  <w:r w:rsidRPr="0071758B">
                    <w:rPr>
                      <w:sz w:val="22"/>
                      <w:szCs w:val="22"/>
                    </w:rPr>
                    <w:t>пп</w:t>
                  </w:r>
                  <w:proofErr w:type="spellEnd"/>
                </w:p>
              </w:tc>
              <w:tc>
                <w:tcPr>
                  <w:tcW w:w="9608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Выполняемые работы</w:t>
                  </w:r>
                </w:p>
              </w:tc>
            </w:tr>
            <w:tr w:rsidR="00AF4616" w:rsidRPr="0071758B" w:rsidTr="00CF1472">
              <w:trPr>
                <w:trHeight w:val="240"/>
              </w:trPr>
              <w:tc>
                <w:tcPr>
                  <w:tcW w:w="4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F4616" w:rsidRPr="0071758B" w:rsidRDefault="00AF4616" w:rsidP="00CF1472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71758B">
                    <w:rPr>
                      <w:sz w:val="22"/>
                      <w:szCs w:val="22"/>
                    </w:rPr>
                    <w:t>Ед</w:t>
                  </w:r>
                  <w:proofErr w:type="gramStart"/>
                  <w:r w:rsidRPr="0071758B">
                    <w:rPr>
                      <w:sz w:val="22"/>
                      <w:szCs w:val="22"/>
                    </w:rPr>
                    <w:t>.и</w:t>
                  </w:r>
                  <w:proofErr w:type="gramEnd"/>
                  <w:r w:rsidRPr="0071758B">
                    <w:rPr>
                      <w:sz w:val="22"/>
                      <w:szCs w:val="22"/>
                    </w:rPr>
                    <w:t>змер</w:t>
                  </w:r>
                  <w:proofErr w:type="spellEnd"/>
                  <w:r w:rsidRPr="0071758B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Количество</w:t>
                  </w:r>
                </w:p>
              </w:tc>
            </w:tr>
            <w:tr w:rsidR="00AF4616" w:rsidRPr="0071758B" w:rsidTr="00CF1472">
              <w:trPr>
                <w:trHeight w:val="329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18"/>
                      <w:szCs w:val="18"/>
                    </w:rPr>
                  </w:pPr>
                  <w:r w:rsidRPr="0071758B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18"/>
                      <w:szCs w:val="18"/>
                    </w:rPr>
                  </w:pPr>
                  <w:r w:rsidRPr="0071758B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18"/>
                      <w:szCs w:val="18"/>
                    </w:rPr>
                  </w:pPr>
                  <w:r w:rsidRPr="0071758B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18"/>
                      <w:szCs w:val="18"/>
                    </w:rPr>
                  </w:pPr>
                  <w:r w:rsidRPr="0071758B">
                    <w:rPr>
                      <w:sz w:val="18"/>
                      <w:szCs w:val="18"/>
                    </w:rPr>
                    <w:t>4</w:t>
                  </w:r>
                </w:p>
              </w:tc>
            </w:tr>
            <w:tr w:rsidR="00AF4616" w:rsidRPr="0071758B" w:rsidTr="00CF1472">
              <w:trPr>
                <w:trHeight w:val="187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ind w:right="307"/>
                    <w:rPr>
                      <w:b/>
                    </w:rPr>
                  </w:pPr>
                  <w:r w:rsidRPr="0071758B">
                    <w:rPr>
                      <w:b/>
                    </w:rPr>
                    <w:t>Демонтажные работы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</w:p>
              </w:tc>
            </w:tr>
            <w:tr w:rsidR="00AF4616" w:rsidRPr="0071758B" w:rsidTr="00CF1472">
              <w:trPr>
                <w:trHeight w:val="187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ind w:right="307"/>
                  </w:pPr>
                  <w:r w:rsidRPr="0071758B">
                    <w:t>Разборка покрытий кровли из оцинкованной стали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  <w:r w:rsidRPr="0071758B">
                    <w:t>20,05</w:t>
                  </w:r>
                </w:p>
              </w:tc>
            </w:tr>
            <w:tr w:rsidR="00AF4616" w:rsidRPr="0071758B" w:rsidTr="00CF1472">
              <w:trPr>
                <w:trHeight w:val="255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</w:pPr>
                  <w:r w:rsidRPr="0071758B">
                    <w:t xml:space="preserve">Разборка </w:t>
                  </w:r>
                  <w:proofErr w:type="gramStart"/>
                  <w:r w:rsidRPr="0071758B">
                    <w:t>деревянных</w:t>
                  </w:r>
                  <w:proofErr w:type="gramEnd"/>
                  <w:r w:rsidRPr="0071758B">
                    <w:t xml:space="preserve"> лаг, обрешетки, подшивной доски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  <w:r w:rsidRPr="0071758B">
                    <w:t>20,05</w:t>
                  </w:r>
                </w:p>
              </w:tc>
            </w:tr>
            <w:tr w:rsidR="00AF4616" w:rsidRPr="0071758B" w:rsidTr="00CF1472">
              <w:trPr>
                <w:trHeight w:val="255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ind w:right="307"/>
                  </w:pPr>
                  <w:r w:rsidRPr="0071758B">
                    <w:t xml:space="preserve">Разборка </w:t>
                  </w:r>
                  <w:proofErr w:type="spellStart"/>
                  <w:r w:rsidRPr="0071758B">
                    <w:t>пароизоляции</w:t>
                  </w:r>
                  <w:proofErr w:type="spellEnd"/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  <w:r w:rsidRPr="0071758B">
                    <w:t>20,05</w:t>
                  </w:r>
                </w:p>
              </w:tc>
            </w:tr>
            <w:tr w:rsidR="00AF4616" w:rsidRPr="0071758B" w:rsidTr="00CF1472">
              <w:trPr>
                <w:trHeight w:val="255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ind w:right="307"/>
                  </w:pPr>
                  <w:r w:rsidRPr="0071758B">
                    <w:t>Демонтаж дверного блока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  <w:proofErr w:type="spellStart"/>
                  <w:proofErr w:type="gramStart"/>
                  <w:r w:rsidRPr="0071758B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  <w:r w:rsidRPr="0071758B">
                    <w:t>1</w:t>
                  </w:r>
                </w:p>
              </w:tc>
            </w:tr>
            <w:tr w:rsidR="00AF4616" w:rsidRPr="0071758B" w:rsidTr="00CF1472">
              <w:trPr>
                <w:trHeight w:val="255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ind w:right="307"/>
                  </w:pPr>
                  <w:r w:rsidRPr="0071758B">
                    <w:t>Демонтаж оконного блока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  <w:proofErr w:type="spellStart"/>
                  <w:proofErr w:type="gramStart"/>
                  <w:r w:rsidRPr="0071758B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  <w:r w:rsidRPr="0071758B">
                    <w:t>1</w:t>
                  </w:r>
                </w:p>
              </w:tc>
            </w:tr>
            <w:tr w:rsidR="00AF4616" w:rsidRPr="0071758B" w:rsidTr="00CF1472">
              <w:trPr>
                <w:trHeight w:val="30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ind w:right="307"/>
                  </w:pPr>
                  <w:r w:rsidRPr="0071758B">
                    <w:t>Погрузка строительного мусора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  <w:r w:rsidRPr="0071758B">
                    <w:t>т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  <w:r w:rsidRPr="0071758B">
                    <w:t>0,35</w:t>
                  </w:r>
                </w:p>
              </w:tc>
            </w:tr>
            <w:tr w:rsidR="00AF4616" w:rsidRPr="0071758B" w:rsidTr="00CF1472">
              <w:trPr>
                <w:trHeight w:val="30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ind w:right="307"/>
                  </w:pPr>
                  <w:r w:rsidRPr="0071758B">
                    <w:t>Вывоз строительного мусора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  <w:r w:rsidRPr="0071758B">
                    <w:t>т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  <w:r w:rsidRPr="0071758B">
                    <w:t>0,35</w:t>
                  </w:r>
                </w:p>
              </w:tc>
            </w:tr>
            <w:tr w:rsidR="00AF4616" w:rsidRPr="0071758B" w:rsidTr="00CF1472">
              <w:trPr>
                <w:trHeight w:val="30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snapToGrid w:val="0"/>
                    <w:rPr>
                      <w:b/>
                    </w:rPr>
                  </w:pPr>
                  <w:r w:rsidRPr="0071758B">
                    <w:rPr>
                      <w:b/>
                    </w:rPr>
                    <w:t>Ремонт кровли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snapToGrid w:val="0"/>
                    <w:rPr>
                      <w:b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shd w:val="clear" w:color="auto" w:fill="FFFFFF"/>
                    <w:snapToGrid w:val="0"/>
                    <w:rPr>
                      <w:b/>
                    </w:rPr>
                  </w:pPr>
                </w:p>
              </w:tc>
            </w:tr>
            <w:tr w:rsidR="00AF4616" w:rsidRPr="0071758B" w:rsidTr="00CF1472">
              <w:trPr>
                <w:trHeight w:val="30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 xml:space="preserve">Устройство бетонной стяжки 50мм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  <w:r w:rsidRPr="0071758B">
                    <w:t>20,05</w:t>
                  </w:r>
                </w:p>
              </w:tc>
            </w:tr>
            <w:tr w:rsidR="00AF4616" w:rsidRPr="0071758B" w:rsidTr="00CF1472">
              <w:trPr>
                <w:trHeight w:val="30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 xml:space="preserve">Штукатурка торцов плит перекрытия, восстановление защитного слоя арматуры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  <w:r w:rsidRPr="0071758B">
                    <w:t>7</w:t>
                  </w:r>
                </w:p>
              </w:tc>
            </w:tr>
            <w:tr w:rsidR="00AF4616" w:rsidRPr="0071758B" w:rsidTr="00CF1472">
              <w:trPr>
                <w:trHeight w:val="30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 xml:space="preserve">Покрытие поверхностей грунтовкой глубокого проникновения за 2 раза потолков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  <w:r w:rsidRPr="0071758B">
                    <w:t>7</w:t>
                  </w:r>
                </w:p>
              </w:tc>
            </w:tr>
            <w:tr w:rsidR="00AF4616" w:rsidRPr="0071758B" w:rsidTr="00CF1472">
              <w:trPr>
                <w:trHeight w:val="30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>Окраска поливинилацетатными водоэмульсионными составами торцов плит перекрытия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shd w:val="clear" w:color="auto" w:fill="FFFFFF"/>
                    <w:jc w:val="center"/>
                  </w:pPr>
                  <w:r w:rsidRPr="0071758B">
                    <w:t>7</w:t>
                  </w:r>
                </w:p>
              </w:tc>
            </w:tr>
            <w:tr w:rsidR="00AF4616" w:rsidRPr="0071758B" w:rsidTr="00CF1472">
              <w:trPr>
                <w:trHeight w:val="30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F4616" w:rsidRPr="0071758B" w:rsidRDefault="00AF4616" w:rsidP="00CF1472">
                  <w:r w:rsidRPr="0071758B">
                    <w:t>Монтаж связей и распорок из одиночных и парных уголков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т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0,395</w:t>
                  </w:r>
                </w:p>
              </w:tc>
            </w:tr>
            <w:tr w:rsidR="00AF4616" w:rsidRPr="0071758B" w:rsidTr="00CF1472">
              <w:trPr>
                <w:trHeight w:val="30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F4616" w:rsidRPr="0071758B" w:rsidRDefault="00AF4616" w:rsidP="00CF1472">
                  <w:r w:rsidRPr="0071758B">
                    <w:t xml:space="preserve">Монтаж опор под  стойки ферм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т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0,09</w:t>
                  </w:r>
                </w:p>
              </w:tc>
            </w:tr>
            <w:tr w:rsidR="00AF4616" w:rsidRPr="0071758B" w:rsidTr="00CF1472">
              <w:trPr>
                <w:trHeight w:val="30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F4616" w:rsidRPr="0071758B" w:rsidRDefault="00AF4616" w:rsidP="00CF1472">
                  <w:r w:rsidRPr="0071758B">
                    <w:t xml:space="preserve">Устройство металлической обрешетки  из профильной трубы </w:t>
                  </w:r>
                </w:p>
                <w:p w:rsidR="00AF4616" w:rsidRPr="0071758B" w:rsidRDefault="00AF4616" w:rsidP="00CF1472"/>
                <w:p w:rsidR="00AF4616" w:rsidRPr="0071758B" w:rsidRDefault="00AF4616" w:rsidP="00CF1472"/>
                <w:p w:rsidR="00AF4616" w:rsidRPr="0071758B" w:rsidRDefault="00AF4616" w:rsidP="00CF1472">
                  <w:r w:rsidRPr="0071758B">
                    <w:t xml:space="preserve">с </w:t>
                  </w:r>
                  <w:proofErr w:type="spellStart"/>
                  <w:r w:rsidRPr="0071758B">
                    <w:t>подкровельным</w:t>
                  </w:r>
                  <w:proofErr w:type="spellEnd"/>
                  <w:r w:rsidRPr="0071758B">
                    <w:t xml:space="preserve"> слоем из </w:t>
                  </w:r>
                  <w:proofErr w:type="spellStart"/>
                  <w:r w:rsidRPr="0071758B">
                    <w:t>антиконденсатной</w:t>
                  </w:r>
                  <w:proofErr w:type="spellEnd"/>
                  <w:r w:rsidRPr="0071758B">
                    <w:t xml:space="preserve"> пленки ЮТАКОН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lastRenderedPageBreak/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20</w:t>
                  </w:r>
                </w:p>
              </w:tc>
            </w:tr>
            <w:tr w:rsidR="00AF4616" w:rsidRPr="0071758B" w:rsidTr="00CF1472">
              <w:trPr>
                <w:trHeight w:val="30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lastRenderedPageBreak/>
                    <w:t>15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F4616" w:rsidRPr="0071758B" w:rsidRDefault="00AF4616" w:rsidP="00CF1472">
                  <w:proofErr w:type="spellStart"/>
                  <w:r w:rsidRPr="0071758B">
                    <w:t>Огрунтовка</w:t>
                  </w:r>
                  <w:proofErr w:type="spellEnd"/>
                  <w:r w:rsidRPr="0071758B">
                    <w:t xml:space="preserve"> металлических поверхностей за один раз грунтовкой ГФ-021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53,15</w:t>
                  </w:r>
                </w:p>
              </w:tc>
            </w:tr>
            <w:tr w:rsidR="00AF4616" w:rsidRPr="0071758B" w:rsidTr="00CF1472">
              <w:trPr>
                <w:trHeight w:val="30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F4616" w:rsidRPr="0071758B" w:rsidRDefault="00AF4616" w:rsidP="00CF1472">
                  <w:r w:rsidRPr="0071758B">
                    <w:t xml:space="preserve">Окраска металлических </w:t>
                  </w:r>
                  <w:proofErr w:type="spellStart"/>
                  <w:r w:rsidRPr="0071758B">
                    <w:t>огрунтованных</w:t>
                  </w:r>
                  <w:proofErr w:type="spellEnd"/>
                  <w:r w:rsidRPr="0071758B">
                    <w:t xml:space="preserve"> поверхностей эмалью ПФ-115 за 2 раза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53,15</w:t>
                  </w:r>
                </w:p>
              </w:tc>
            </w:tr>
            <w:tr w:rsidR="00AF4616" w:rsidRPr="0071758B" w:rsidTr="00CF1472">
              <w:trPr>
                <w:trHeight w:val="30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F4616" w:rsidRPr="0071758B" w:rsidRDefault="00AF4616" w:rsidP="00CF1472">
                  <w:r w:rsidRPr="0071758B">
                    <w:t xml:space="preserve">Монтаж кровельного покрытия из профилированного листа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20,5</w:t>
                  </w:r>
                </w:p>
              </w:tc>
            </w:tr>
            <w:tr w:rsidR="00AF4616" w:rsidRPr="0071758B" w:rsidTr="00CF1472">
              <w:trPr>
                <w:trHeight w:val="30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 xml:space="preserve">Устройство </w:t>
                  </w:r>
                  <w:proofErr w:type="spellStart"/>
                  <w:r w:rsidRPr="0071758B">
                    <w:t>пароизоляции</w:t>
                  </w:r>
                  <w:proofErr w:type="spellEnd"/>
                  <w:r w:rsidRPr="0071758B">
                    <w:t xml:space="preserve"> </w:t>
                  </w:r>
                  <w:proofErr w:type="gramStart"/>
                  <w:r w:rsidRPr="0071758B">
                    <w:t>прокладочной</w:t>
                  </w:r>
                  <w:proofErr w:type="gramEnd"/>
                  <w:r w:rsidRPr="0071758B">
                    <w:t xml:space="preserve"> в один слой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20,5</w:t>
                  </w:r>
                </w:p>
              </w:tc>
            </w:tr>
            <w:tr w:rsidR="00AF4616" w:rsidRPr="0071758B" w:rsidTr="00CF1472">
              <w:trPr>
                <w:trHeight w:val="30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F4616" w:rsidRPr="0071758B" w:rsidRDefault="00AF4616" w:rsidP="00CF1472">
                  <w:r w:rsidRPr="0071758B">
                    <w:t>Утепление покрытий плитами из минеральной ваты или перлита на битумной мастике в один слой 200 мм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20,5</w:t>
                  </w:r>
                </w:p>
              </w:tc>
            </w:tr>
            <w:tr w:rsidR="00AF4616" w:rsidRPr="0071758B" w:rsidTr="00CF1472">
              <w:trPr>
                <w:trHeight w:val="30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>Монтаж ограждающих конструкций стен из профилированного листа (подшивка карниза)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10,7</w:t>
                  </w:r>
                </w:p>
              </w:tc>
            </w:tr>
            <w:tr w:rsidR="00AF4616" w:rsidRPr="0071758B" w:rsidTr="00CF1472">
              <w:trPr>
                <w:trHeight w:val="30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 xml:space="preserve">Устройство обделок на фасадах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  <w:r w:rsidRPr="0071758B">
                    <w:t xml:space="preserve"> фасада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10,7</w:t>
                  </w:r>
                </w:p>
              </w:tc>
            </w:tr>
            <w:tr w:rsidR="00AF4616" w:rsidRPr="0071758B" w:rsidTr="00CF1472">
              <w:trPr>
                <w:trHeight w:val="30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> Прокладка воздуховодов из листовой оцинкованной стали и алюминия класса Н (нормальные) толщиной 0,5 мм, диаметром до 200 мм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  <w:r w:rsidRPr="0071758B">
                    <w:t xml:space="preserve">  </w:t>
                  </w:r>
                  <w:r w:rsidRPr="0071758B">
                    <w:rPr>
                      <w:sz w:val="20"/>
                      <w:szCs w:val="20"/>
                    </w:rPr>
                    <w:t>поверхности воздуховодов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4</w:t>
                  </w:r>
                </w:p>
              </w:tc>
            </w:tr>
            <w:tr w:rsidR="00AF4616" w:rsidRPr="0071758B" w:rsidTr="00CF1472">
              <w:trPr>
                <w:trHeight w:val="30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 xml:space="preserve">Защита листовой сталью дымохода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т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0,03</w:t>
                  </w:r>
                </w:p>
              </w:tc>
            </w:tr>
            <w:tr w:rsidR="00AF4616" w:rsidRPr="0071758B" w:rsidTr="00CF1472">
              <w:trPr>
                <w:trHeight w:val="30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snapToGrid w:val="0"/>
                    <w:rPr>
                      <w:b/>
                    </w:rPr>
                  </w:pPr>
                  <w:r w:rsidRPr="0071758B">
                    <w:rPr>
                      <w:b/>
                    </w:rPr>
                    <w:t>Внутренние отделочные работы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shd w:val="clear" w:color="auto" w:fill="FFFFFF"/>
                    <w:snapToGrid w:val="0"/>
                    <w:rPr>
                      <w:b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shd w:val="clear" w:color="auto" w:fill="FFFFFF"/>
                    <w:snapToGrid w:val="0"/>
                    <w:rPr>
                      <w:b/>
                    </w:rPr>
                  </w:pPr>
                </w:p>
              </w:tc>
            </w:tr>
            <w:tr w:rsidR="00AF4616" w:rsidRPr="0071758B" w:rsidTr="00CF1472">
              <w:trPr>
                <w:trHeight w:val="30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>Очистка поверхностей стен и потолков от побелки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37,3</w:t>
                  </w:r>
                </w:p>
              </w:tc>
            </w:tr>
            <w:tr w:rsidR="00AF4616" w:rsidRPr="0071758B" w:rsidTr="00CF1472">
              <w:trPr>
                <w:trHeight w:val="315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>Сплошное выравнивание штукатурки стен  смесью типа &lt;</w:t>
                  </w:r>
                  <w:proofErr w:type="spellStart"/>
                  <w:r w:rsidRPr="0071758B">
                    <w:t>Ветонит</w:t>
                  </w:r>
                  <w:proofErr w:type="spellEnd"/>
                  <w:r w:rsidRPr="0071758B">
                    <w:t>&gt; толщиной слоя  3 мм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26,5</w:t>
                  </w:r>
                </w:p>
              </w:tc>
            </w:tr>
            <w:tr w:rsidR="00AF4616" w:rsidRPr="0071758B" w:rsidTr="00CF1472">
              <w:trPr>
                <w:trHeight w:val="315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>Сплошное выравнивание штукатурки потолков смесью типа &lt;</w:t>
                  </w:r>
                  <w:proofErr w:type="spellStart"/>
                  <w:r w:rsidRPr="0071758B">
                    <w:t>Ветонит</w:t>
                  </w:r>
                  <w:proofErr w:type="spellEnd"/>
                  <w:r w:rsidRPr="0071758B">
                    <w:t>&gt; толщиной слоя  3 мм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10,86</w:t>
                  </w:r>
                </w:p>
              </w:tc>
            </w:tr>
            <w:tr w:rsidR="00AF4616" w:rsidRPr="0071758B" w:rsidTr="00CF1472">
              <w:trPr>
                <w:trHeight w:val="315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>Сплошное выравнивание штукатурки оконных и дверных откосов смесью (типа &lt;</w:t>
                  </w:r>
                  <w:proofErr w:type="spellStart"/>
                  <w:r w:rsidRPr="0071758B">
                    <w:t>Ветонит</w:t>
                  </w:r>
                  <w:proofErr w:type="spellEnd"/>
                  <w:r w:rsidRPr="0071758B">
                    <w:t>&gt;) толщиной слоя  3 мм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3,15</w:t>
                  </w:r>
                </w:p>
              </w:tc>
            </w:tr>
            <w:tr w:rsidR="00AF4616" w:rsidRPr="0071758B" w:rsidTr="00CF1472">
              <w:trPr>
                <w:trHeight w:val="315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 xml:space="preserve">Покрытие поверхностей потолков грунтовкой глубокого проникновения за 2 раза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10,86</w:t>
                  </w:r>
                </w:p>
              </w:tc>
            </w:tr>
            <w:tr w:rsidR="00AF4616" w:rsidRPr="0071758B" w:rsidTr="00CF1472">
              <w:trPr>
                <w:trHeight w:val="315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29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 xml:space="preserve">Окраска поверхностей потолков поливинилацетатными водоэмульсионными составами улучшенная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10,86</w:t>
                  </w:r>
                </w:p>
              </w:tc>
            </w:tr>
            <w:tr w:rsidR="00AF4616" w:rsidRPr="0071758B" w:rsidTr="00CF1472">
              <w:trPr>
                <w:trHeight w:val="315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r w:rsidRPr="0071758B">
                    <w:t xml:space="preserve">Покрытие поверхностей стен и откосов грунтовкой глубокого проникновения за 2 раза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29,65</w:t>
                  </w:r>
                </w:p>
              </w:tc>
            </w:tr>
            <w:tr w:rsidR="00AF4616" w:rsidRPr="0071758B" w:rsidTr="00CF1472">
              <w:trPr>
                <w:trHeight w:val="315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r w:rsidRPr="0071758B">
                    <w:t xml:space="preserve">Окраска стен и откосов поливинилацетатными водоэмульсионными составами улучшенная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29,65</w:t>
                  </w:r>
                </w:p>
              </w:tc>
            </w:tr>
            <w:tr w:rsidR="00AF4616" w:rsidRPr="0071758B" w:rsidTr="00CF1472">
              <w:trPr>
                <w:trHeight w:val="24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32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4616" w:rsidRPr="0071758B" w:rsidRDefault="00AF4616" w:rsidP="00CF1472">
                  <w:r w:rsidRPr="0071758B">
                    <w:t xml:space="preserve">Монтаж утепленной  металлической двери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proofErr w:type="spellStart"/>
                  <w:proofErr w:type="gramStart"/>
                  <w:r w:rsidRPr="0071758B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1</w:t>
                  </w:r>
                </w:p>
              </w:tc>
            </w:tr>
            <w:tr w:rsidR="00AF4616" w:rsidRPr="0071758B" w:rsidTr="00CF1472">
              <w:trPr>
                <w:trHeight w:val="240"/>
              </w:trPr>
              <w:tc>
                <w:tcPr>
                  <w:tcW w:w="4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33</w:t>
                  </w:r>
                </w:p>
              </w:tc>
              <w:tc>
                <w:tcPr>
                  <w:tcW w:w="6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 xml:space="preserve">Установка оконных блоков из ПВХ профилей поворотных (откидных, поворотно-откидных) 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proofErr w:type="spellStart"/>
                  <w:proofErr w:type="gramStart"/>
                  <w:r w:rsidRPr="0071758B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1</w:t>
                  </w:r>
                </w:p>
              </w:tc>
            </w:tr>
          </w:tbl>
          <w:p w:rsidR="00AF4616" w:rsidRPr="0071758B" w:rsidRDefault="00AF4616" w:rsidP="00CF1472">
            <w:pPr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</w:tbl>
    <w:p w:rsidR="00AF4616" w:rsidRPr="0071758B" w:rsidRDefault="00AF4616" w:rsidP="00AF4616">
      <w:pPr>
        <w:tabs>
          <w:tab w:val="left" w:pos="1080"/>
        </w:tabs>
        <w:ind w:right="-55"/>
        <w:jc w:val="right"/>
      </w:pPr>
    </w:p>
    <w:p w:rsidR="00AA757A" w:rsidRDefault="00AA757A" w:rsidP="00AF4616">
      <w:pPr>
        <w:jc w:val="center"/>
        <w:rPr>
          <w:lang w:val="en-US"/>
        </w:rPr>
      </w:pPr>
    </w:p>
    <w:p w:rsidR="00AA757A" w:rsidRDefault="00AA757A" w:rsidP="00AF4616">
      <w:pPr>
        <w:jc w:val="center"/>
        <w:rPr>
          <w:lang w:val="en-US"/>
        </w:rPr>
      </w:pPr>
    </w:p>
    <w:p w:rsidR="00AA757A" w:rsidRDefault="00AA757A" w:rsidP="00AF4616">
      <w:pPr>
        <w:jc w:val="center"/>
        <w:rPr>
          <w:lang w:val="en-US"/>
        </w:rPr>
      </w:pPr>
    </w:p>
    <w:p w:rsidR="00AA757A" w:rsidRDefault="00AA757A" w:rsidP="00AF4616">
      <w:pPr>
        <w:jc w:val="center"/>
        <w:rPr>
          <w:lang w:val="en-US"/>
        </w:rPr>
      </w:pPr>
    </w:p>
    <w:p w:rsidR="00AA757A" w:rsidRDefault="00AA757A" w:rsidP="00AF4616">
      <w:pPr>
        <w:jc w:val="center"/>
        <w:rPr>
          <w:lang w:val="en-US"/>
        </w:rPr>
      </w:pPr>
    </w:p>
    <w:p w:rsidR="00AA757A" w:rsidRDefault="00AA757A" w:rsidP="00AF4616">
      <w:pPr>
        <w:jc w:val="center"/>
        <w:rPr>
          <w:lang w:val="en-US"/>
        </w:rPr>
      </w:pPr>
    </w:p>
    <w:p w:rsidR="00AA757A" w:rsidRDefault="00AA757A" w:rsidP="00AF4616">
      <w:pPr>
        <w:jc w:val="center"/>
        <w:rPr>
          <w:lang w:val="en-US"/>
        </w:rPr>
      </w:pPr>
    </w:p>
    <w:p w:rsidR="00AA757A" w:rsidRDefault="00AA757A" w:rsidP="00AF4616">
      <w:pPr>
        <w:jc w:val="center"/>
        <w:rPr>
          <w:lang w:val="en-US"/>
        </w:rPr>
      </w:pPr>
    </w:p>
    <w:p w:rsidR="00AA757A" w:rsidRDefault="00AA757A" w:rsidP="00AF4616">
      <w:pPr>
        <w:jc w:val="center"/>
        <w:rPr>
          <w:lang w:val="en-US"/>
        </w:rPr>
      </w:pPr>
    </w:p>
    <w:p w:rsidR="00AA757A" w:rsidRDefault="00AA757A" w:rsidP="00AF4616">
      <w:pPr>
        <w:jc w:val="center"/>
        <w:rPr>
          <w:lang w:val="en-US"/>
        </w:rPr>
      </w:pPr>
    </w:p>
    <w:p w:rsidR="00AA757A" w:rsidRDefault="00AA757A" w:rsidP="00AF4616">
      <w:pPr>
        <w:jc w:val="center"/>
        <w:rPr>
          <w:lang w:val="en-US"/>
        </w:rPr>
      </w:pPr>
    </w:p>
    <w:p w:rsidR="00AA757A" w:rsidRDefault="00AA757A" w:rsidP="00AF4616">
      <w:pPr>
        <w:jc w:val="center"/>
        <w:rPr>
          <w:lang w:val="en-US"/>
        </w:rPr>
      </w:pPr>
    </w:p>
    <w:p w:rsidR="00AA757A" w:rsidRDefault="00AA757A" w:rsidP="00AF4616">
      <w:pPr>
        <w:jc w:val="center"/>
        <w:rPr>
          <w:lang w:val="en-US"/>
        </w:rPr>
      </w:pPr>
    </w:p>
    <w:p w:rsidR="00AF4616" w:rsidRPr="0071758B" w:rsidRDefault="00AF4616" w:rsidP="00AF4616">
      <w:pPr>
        <w:jc w:val="center"/>
      </w:pPr>
      <w:r w:rsidRPr="0071758B">
        <w:lastRenderedPageBreak/>
        <w:t>РАЗДЕЛ 5. ТРЕБОВАНИЯ К МАТЕРИАЛАМ И ОБОРУДОВАНИЮ, ПРИМЕНЯЕМЫМ ДЛЯ ВЫПОЛНЕНИЯ РАБОТ, В Т.Ч. ВЕДОМОСТЬ МАТЕРИАЛОВ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7"/>
      </w:tblGrid>
      <w:tr w:rsidR="00AF4616" w:rsidRPr="0071758B" w:rsidTr="00CF1472">
        <w:trPr>
          <w:trHeight w:val="6510"/>
        </w:trPr>
        <w:tc>
          <w:tcPr>
            <w:tcW w:w="10173" w:type="dxa"/>
          </w:tcPr>
          <w:p w:rsidR="00AF4616" w:rsidRPr="0071758B" w:rsidRDefault="00AF4616" w:rsidP="00CF1472">
            <w:pPr>
              <w:ind w:right="34"/>
              <w:jc w:val="both"/>
            </w:pPr>
            <w:r w:rsidRPr="0071758B">
              <w:t>- Материалы, изделия,  конструкции должны соответствовать нормативным документам (ГОСТ, ТУ и т.д.), сертификатам соответствия.</w:t>
            </w:r>
          </w:p>
          <w:p w:rsidR="00AF4616" w:rsidRPr="0071758B" w:rsidRDefault="00AF4616" w:rsidP="00CF1472">
            <w:pPr>
              <w:tabs>
                <w:tab w:val="left" w:pos="1080"/>
              </w:tabs>
              <w:ind w:right="-55"/>
              <w:jc w:val="both"/>
            </w:pPr>
            <w:r w:rsidRPr="0071758B">
              <w:t>- Материалы и оборудование для производства ремонтных работ поставляются Подрядчиком;</w:t>
            </w:r>
          </w:p>
          <w:p w:rsidR="00AF4616" w:rsidRPr="0071758B" w:rsidRDefault="00AF4616" w:rsidP="00CF1472">
            <w:pPr>
              <w:tabs>
                <w:tab w:val="left" w:pos="1080"/>
              </w:tabs>
              <w:ind w:right="-55"/>
              <w:jc w:val="both"/>
            </w:pPr>
            <w:r w:rsidRPr="0071758B">
              <w:t>- Подрядчик при производстве работ согласовывает с Заказчиком образцы применяемых материалов;</w:t>
            </w:r>
          </w:p>
          <w:p w:rsidR="00AF4616" w:rsidRPr="0071758B" w:rsidRDefault="00AF4616" w:rsidP="00CF1472">
            <w:pPr>
              <w:tabs>
                <w:tab w:val="left" w:pos="1080"/>
              </w:tabs>
              <w:ind w:right="-55"/>
              <w:jc w:val="both"/>
            </w:pPr>
            <w:r w:rsidRPr="0071758B">
              <w:t>- Подрядчик обязан направить Заказчику копии технических паспортов и сертификатов на применяемые материалы и оборудование  до передачи их в работу для проверки Заказчиком на соответствие сметной и технической документации.</w:t>
            </w:r>
          </w:p>
          <w:p w:rsidR="00AF4616" w:rsidRPr="0071758B" w:rsidRDefault="00AF4616" w:rsidP="00CF1472">
            <w:pPr>
              <w:jc w:val="right"/>
              <w:rPr>
                <w:i/>
              </w:rPr>
            </w:pPr>
            <w:r w:rsidRPr="0071758B">
              <w:rPr>
                <w:i/>
              </w:rPr>
              <w:t>Таблица 2</w:t>
            </w:r>
          </w:p>
          <w:p w:rsidR="00AF4616" w:rsidRPr="0071758B" w:rsidRDefault="00AF4616" w:rsidP="00CF14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71758B">
              <w:rPr>
                <w:b/>
                <w:bCs/>
                <w:i/>
              </w:rPr>
              <w:t xml:space="preserve">Ведомость материалов </w:t>
            </w:r>
          </w:p>
          <w:tbl>
            <w:tblPr>
              <w:tblW w:w="10027" w:type="dxa"/>
              <w:tblLook w:val="04A0" w:firstRow="1" w:lastRow="0" w:firstColumn="1" w:lastColumn="0" w:noHBand="0" w:noVBand="1"/>
            </w:tblPr>
            <w:tblGrid>
              <w:gridCol w:w="580"/>
              <w:gridCol w:w="6537"/>
              <w:gridCol w:w="1593"/>
              <w:gridCol w:w="1307"/>
              <w:gridCol w:w="10"/>
            </w:tblGrid>
            <w:tr w:rsidR="00AF4616" w:rsidRPr="0071758B" w:rsidTr="00CF1472">
              <w:trPr>
                <w:trHeight w:val="697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 xml:space="preserve">№ </w:t>
                  </w:r>
                  <w:proofErr w:type="spellStart"/>
                  <w:r w:rsidRPr="0071758B">
                    <w:rPr>
                      <w:sz w:val="22"/>
                      <w:szCs w:val="22"/>
                    </w:rPr>
                    <w:t>пп</w:t>
                  </w:r>
                  <w:proofErr w:type="spellEnd"/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Наименование материалов</w:t>
                  </w:r>
                </w:p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Единица</w:t>
                  </w:r>
                </w:p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измерения</w:t>
                  </w:r>
                </w:p>
              </w:tc>
              <w:tc>
                <w:tcPr>
                  <w:tcW w:w="131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Количество</w:t>
                  </w:r>
                </w:p>
              </w:tc>
            </w:tr>
            <w:tr w:rsidR="00AF4616" w:rsidRPr="0071758B" w:rsidTr="00CF1472">
              <w:trPr>
                <w:trHeight w:val="255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1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81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Бетон тяжелый, класс В12,5 (М150)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м3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1,03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2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Вода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м3</w:t>
                  </w:r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0,8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61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Сетка тканая с квадратными ячейками N 05 без покрытия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0,3878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8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Раствор готовый отделочный тяжелый, цементно-известковый 1:1:6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м3</w:t>
                  </w:r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0,5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69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Ветошь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кг</w:t>
                  </w:r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0,25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4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>Грунтовка &lt;</w:t>
                  </w:r>
                  <w:proofErr w:type="spellStart"/>
                  <w:r w:rsidRPr="0071758B">
                    <w:t>Тифенгрунд</w:t>
                  </w:r>
                  <w:proofErr w:type="spellEnd"/>
                  <w:r w:rsidRPr="0071758B">
                    <w:t>&gt;, КНАУФ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кг</w:t>
                  </w:r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9,5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7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Шкурка шлифовальная двухслойная с зернистостью 40-25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4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68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Шпатлевка клеевая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0,003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38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Краска водоэмульсионная ВЭАК-1180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0,031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315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Кислород технический газообразный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м3</w:t>
                  </w:r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1,34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315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Швеллеры N 40 из стали марки Ст</w:t>
                  </w:r>
                  <w:proofErr w:type="gramStart"/>
                  <w:r w:rsidRPr="0071758B">
                    <w:t>0</w:t>
                  </w:r>
                  <w:proofErr w:type="gramEnd"/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0,0021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317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Электроды диаметром 4 мм Э42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0,001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8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Болты с гайками и шайбами строительные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0,011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69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Пропан-бутан, смесь техническая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кг</w:t>
                  </w:r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0,4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315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Растворитель марки Р-4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0,0003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315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Бруски обрезные хвойных пород длиной 4-6,5 м, шириной 75-150 мм, толщиной 40-75 мм, I сорта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м3</w:t>
                  </w:r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0,001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29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Грунтовка ГФ-021 красно-коричневая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0,01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535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Отдельные конструктивные элементы зданий и сооружений с преобладанием горячекатаных профилей, средняя масса сборочной единицы от 0,1 до 0,5 т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0,005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315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 xml:space="preserve">Канат двойной </w:t>
                  </w:r>
                  <w:proofErr w:type="spellStart"/>
                  <w:r w:rsidRPr="0071758B">
                    <w:t>свивки</w:t>
                  </w:r>
                  <w:proofErr w:type="spellEnd"/>
                  <w:r w:rsidRPr="0071758B">
                    <w:t xml:space="preserve"> типа ТК, конструкции 6х19(1+6+12)+1 </w:t>
                  </w:r>
                  <w:proofErr w:type="spellStart"/>
                  <w:r w:rsidRPr="0071758B">
                    <w:t>о.с</w:t>
                  </w:r>
                  <w:proofErr w:type="spellEnd"/>
                  <w:r w:rsidRPr="0071758B">
                    <w:t>., оцинкованный из проволок марки</w:t>
                  </w:r>
                  <w:proofErr w:type="gramStart"/>
                  <w:r w:rsidRPr="0071758B">
                    <w:t xml:space="preserve"> В</w:t>
                  </w:r>
                  <w:proofErr w:type="gramEnd"/>
                  <w:r w:rsidRPr="0071758B">
                    <w:t>, маркировочная группа 1770 н/мм2, диаметром 5,5 мм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10 м</w:t>
                  </w:r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0,02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22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>Прочие индивидуальные сварные конструкции, масса сборочной единицы от 0,1 до 0,5 т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0,395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39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Электроды диаметром 4 мм Э46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0,0034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553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>Прочие индивидуальные сварные конструкции, масса сборочной единицы до 0,1 т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0,09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346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Шурупы-</w:t>
                  </w:r>
                  <w:proofErr w:type="spellStart"/>
                  <w:r w:rsidRPr="0071758B">
                    <w:t>саморезы</w:t>
                  </w:r>
                  <w:proofErr w:type="spellEnd"/>
                  <w:r w:rsidRPr="0071758B">
                    <w:t xml:space="preserve"> 4,2х16 мм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шт.</w:t>
                  </w:r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360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325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Профиль шляпный ПШ-28 из оцинкованной стали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proofErr w:type="spellStart"/>
                  <w:r w:rsidRPr="0071758B">
                    <w:t>п</w:t>
                  </w:r>
                  <w:proofErr w:type="gramStart"/>
                  <w:r w:rsidRPr="0071758B">
                    <w:t>.м</w:t>
                  </w:r>
                  <w:proofErr w:type="spellEnd"/>
                  <w:proofErr w:type="gramEnd"/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54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6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 xml:space="preserve">Пленка </w:t>
                  </w:r>
                  <w:proofErr w:type="spellStart"/>
                  <w:r w:rsidRPr="0071758B">
                    <w:t>подкровельная</w:t>
                  </w:r>
                  <w:proofErr w:type="spellEnd"/>
                  <w:r w:rsidRPr="0071758B">
                    <w:t xml:space="preserve"> </w:t>
                  </w:r>
                  <w:proofErr w:type="spellStart"/>
                  <w:r w:rsidRPr="0071758B">
                    <w:t>антиконденсатная</w:t>
                  </w:r>
                  <w:proofErr w:type="spellEnd"/>
                  <w:r w:rsidRPr="0071758B">
                    <w:t xml:space="preserve"> (гидроизоляционная) типа ЮТАКОН</w:t>
                  </w: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23,2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Ксилол нефтяной марки А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0,0011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lastRenderedPageBreak/>
                    <w:t>27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Уайт-спирит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0,002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Эмаль ПФ-115 серая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0,0202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29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>Профилированный настил оцинкованный С21-1000-0,7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0,231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>Винты самонарезающие для крепления профилированного настила и панелей к несущим конструкциям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0,002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Мастика битумная кровельная горячая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0,14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32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Рубероид кровельный с пылевидной посыпкой марки РКП-350б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22,55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33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Битумы нефтяные строительные кровельные марки БНК-45/190, БНК-45/180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0,0051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Керосин для технических целей марок КТ-1, КТ-2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0,0119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 xml:space="preserve">Плиты из минеральной ваты </w:t>
                  </w:r>
                  <w:proofErr w:type="spellStart"/>
                  <w:r w:rsidRPr="0071758B">
                    <w:t>гидрофобизированные</w:t>
                  </w:r>
                  <w:proofErr w:type="spellEnd"/>
                  <w:r w:rsidRPr="0071758B">
                    <w:t xml:space="preserve"> негорючие на основе каменных пород "</w:t>
                  </w:r>
                  <w:proofErr w:type="spellStart"/>
                  <w:r w:rsidRPr="0071758B">
                    <w:t>Изоруф</w:t>
                  </w:r>
                  <w:proofErr w:type="spellEnd"/>
                  <w:r w:rsidRPr="0071758B">
                    <w:t>-Н" (плотность 130)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м3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3,801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Канаты пеньковые пропитанные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 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 xml:space="preserve">Конструкции стальные </w:t>
                  </w:r>
                  <w:proofErr w:type="spellStart"/>
                  <w:r w:rsidRPr="0071758B">
                    <w:t>нащельников</w:t>
                  </w:r>
                  <w:proofErr w:type="spellEnd"/>
                  <w:r w:rsidRPr="0071758B">
                    <w:t xml:space="preserve"> и деталей обрамления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0,0062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38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Гвозди толевые круглые 3,0х40 мм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0,0001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39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Поковки оцинкованные, масса 2,825 кг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0,0012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Проволока канатная оцинкованная, диаметром 3 мм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0,0004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41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Сталь листовая оцинкованная толщиной листа 0,7 мм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0,0077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42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Мастика герметизирующая нетвердеющая &lt;</w:t>
                  </w:r>
                  <w:proofErr w:type="spellStart"/>
                  <w:r w:rsidRPr="0071758B">
                    <w:t>Гэлан</w:t>
                  </w:r>
                  <w:proofErr w:type="spellEnd"/>
                  <w:r w:rsidRPr="0071758B">
                    <w:t>&gt;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0,0002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43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Прокладки резиновые (пластина техническая прессованная)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кг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0,32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44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>Воздуховоды из оцинкованной стали толщиной 0,5 мм, диаметром до 200 мм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4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>Крепления для воздуховодов хомуты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0,001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46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roofErr w:type="gramStart"/>
                  <w:r w:rsidRPr="0071758B">
                    <w:t>Дроссель-клапаны</w:t>
                  </w:r>
                  <w:proofErr w:type="gramEnd"/>
                  <w:r w:rsidRPr="0071758B">
                    <w:t xml:space="preserve">  диаметром до 280 мм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шт.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1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>Сталь листовая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0,03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48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 xml:space="preserve">Шпатлевка </w:t>
                  </w:r>
                  <w:proofErr w:type="spellStart"/>
                  <w:r w:rsidRPr="0071758B">
                    <w:t>Ветонит</w:t>
                  </w:r>
                  <w:proofErr w:type="spellEnd"/>
                  <w:r w:rsidRPr="0071758B">
                    <w:t xml:space="preserve"> VH, цвет белый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т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0,14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49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 xml:space="preserve">Дверь противопожарная металлическая </w:t>
                  </w:r>
                  <w:proofErr w:type="spellStart"/>
                  <w:r w:rsidRPr="0071758B">
                    <w:t>однопольная</w:t>
                  </w:r>
                  <w:proofErr w:type="spellEnd"/>
                  <w:r w:rsidRPr="0071758B">
                    <w:t xml:space="preserve"> ДПМ-01/60, размером 800х2100 мм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шт.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1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Лента бутиловая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м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2,15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51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Лента бутиловая ПСУЛ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м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1,4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52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Лента бутиловая диффузионная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м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0,4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53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 xml:space="preserve">Герметик пенополиуретановый (пена монтажная) типа </w:t>
                  </w:r>
                  <w:proofErr w:type="spellStart"/>
                  <w:r w:rsidRPr="0071758B">
                    <w:t>Makrofleks</w:t>
                  </w:r>
                  <w:proofErr w:type="spellEnd"/>
                  <w:r w:rsidRPr="0071758B">
                    <w:t xml:space="preserve">, </w:t>
                  </w:r>
                  <w:proofErr w:type="spellStart"/>
                  <w:r w:rsidRPr="0071758B">
                    <w:t>Soudal</w:t>
                  </w:r>
                  <w:proofErr w:type="spellEnd"/>
                  <w:r w:rsidRPr="0071758B">
                    <w:t xml:space="preserve"> в баллонах по 750 мл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шт.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0,57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54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Дюбели монтажные 10х130 (10х132, 10х150) мм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10 шт.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0,4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55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outlineLvl w:val="0"/>
                  </w:pPr>
                  <w:r w:rsidRPr="0071758B">
                    <w:t>Клинья пластиковые монтажные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шт.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outlineLvl w:val="0"/>
                  </w:pPr>
                  <w:r w:rsidRPr="0071758B">
                    <w:t>4</w:t>
                  </w:r>
                </w:p>
              </w:tc>
            </w:tr>
            <w:tr w:rsidR="00AF4616" w:rsidRPr="0071758B" w:rsidTr="00CF1472">
              <w:trPr>
                <w:gridAfter w:val="1"/>
                <w:wAfter w:w="10" w:type="dxa"/>
                <w:trHeight w:val="273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  <w:rPr>
                      <w:sz w:val="22"/>
                      <w:szCs w:val="22"/>
                    </w:rPr>
                  </w:pPr>
                  <w:r w:rsidRPr="0071758B">
                    <w:rPr>
                      <w:sz w:val="22"/>
                      <w:szCs w:val="22"/>
                    </w:rPr>
                    <w:t>56</w:t>
                  </w:r>
                </w:p>
              </w:tc>
              <w:tc>
                <w:tcPr>
                  <w:tcW w:w="65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r w:rsidRPr="0071758B">
                    <w:t>Блок оконный пластиковый одностворчатый, с поворотной створкой, с однокамерным стеклопакетом (24 мм), площадью  0,5 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м</w:t>
                  </w:r>
                  <w:proofErr w:type="gramStart"/>
                  <w:r w:rsidRPr="0071758B">
                    <w:t>2</w:t>
                  </w:r>
                  <w:proofErr w:type="gramEnd"/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F4616" w:rsidRPr="0071758B" w:rsidRDefault="00AF4616" w:rsidP="00CF1472">
                  <w:pPr>
                    <w:jc w:val="center"/>
                  </w:pPr>
                  <w:r w:rsidRPr="0071758B">
                    <w:t>0,5</w:t>
                  </w:r>
                </w:p>
              </w:tc>
            </w:tr>
          </w:tbl>
          <w:p w:rsidR="00AF4616" w:rsidRPr="0071758B" w:rsidRDefault="00AF4616" w:rsidP="00CF1472">
            <w:pPr>
              <w:rPr>
                <w:i/>
                <w:lang w:eastAsia="en-US"/>
              </w:rPr>
            </w:pPr>
          </w:p>
        </w:tc>
      </w:tr>
    </w:tbl>
    <w:p w:rsidR="00AF4616" w:rsidRPr="0071758B" w:rsidRDefault="00AF4616" w:rsidP="00AF4616">
      <w:pPr>
        <w:tabs>
          <w:tab w:val="left" w:pos="1080"/>
        </w:tabs>
        <w:ind w:right="-55"/>
        <w:jc w:val="both"/>
      </w:pPr>
    </w:p>
    <w:p w:rsidR="00AF4616" w:rsidRPr="0071758B" w:rsidRDefault="00AF4616" w:rsidP="00AF4616">
      <w:pPr>
        <w:jc w:val="center"/>
        <w:rPr>
          <w:b/>
          <w:bCs/>
        </w:rPr>
      </w:pPr>
      <w:r w:rsidRPr="0071758B">
        <w:t>РАЗДЕЛ 6.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AF4616" w:rsidRPr="0071758B" w:rsidTr="00CF147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pStyle w:val="afffd"/>
              <w:jc w:val="both"/>
            </w:pPr>
            <w:r w:rsidRPr="0071758B">
              <w:t>Дата начала выполнения работ –  дата подписания договора;</w:t>
            </w:r>
          </w:p>
          <w:p w:rsidR="00AF4616" w:rsidRPr="0071758B" w:rsidRDefault="00AF4616" w:rsidP="00CF1472">
            <w:pPr>
              <w:pStyle w:val="afffd"/>
              <w:jc w:val="both"/>
              <w:rPr>
                <w:i/>
                <w:lang w:eastAsia="en-US"/>
              </w:rPr>
            </w:pPr>
            <w:r w:rsidRPr="0071758B">
              <w:t xml:space="preserve">Дата окончания выполнения работ – по истечении 2 (двух) месяцев </w:t>
            </w:r>
            <w:proofErr w:type="gramStart"/>
            <w:r w:rsidRPr="0071758B">
              <w:t>с даты подписания</w:t>
            </w:r>
            <w:proofErr w:type="gramEnd"/>
            <w:r w:rsidRPr="0071758B">
              <w:t xml:space="preserve"> договора.</w:t>
            </w:r>
          </w:p>
        </w:tc>
      </w:tr>
    </w:tbl>
    <w:p w:rsidR="00AF4616" w:rsidRPr="0071758B" w:rsidRDefault="00AF4616" w:rsidP="00AF4616">
      <w:pPr>
        <w:jc w:val="center"/>
      </w:pPr>
    </w:p>
    <w:p w:rsidR="00AF4616" w:rsidRPr="0071758B" w:rsidRDefault="00AF4616" w:rsidP="00AF4616">
      <w:pPr>
        <w:jc w:val="center"/>
        <w:rPr>
          <w:b/>
          <w:bCs/>
        </w:rPr>
      </w:pPr>
      <w:r w:rsidRPr="0071758B">
        <w:t>РАЗДЕЛ 7.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AF4616" w:rsidRPr="0071758B" w:rsidTr="00CF147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71758B"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AF4616" w:rsidRDefault="00AF4616" w:rsidP="00AF4616">
      <w:pPr>
        <w:pStyle w:val="afffd"/>
        <w:rPr>
          <w:lang w:val="en-US"/>
        </w:rPr>
      </w:pPr>
    </w:p>
    <w:p w:rsidR="00AA757A" w:rsidRPr="00AA757A" w:rsidRDefault="00AA757A" w:rsidP="00AF4616">
      <w:pPr>
        <w:pStyle w:val="afffd"/>
        <w:rPr>
          <w:lang w:val="en-US"/>
        </w:rPr>
      </w:pPr>
      <w:bookmarkStart w:id="2" w:name="_GoBack"/>
      <w:bookmarkEnd w:id="2"/>
    </w:p>
    <w:p w:rsidR="00AF4616" w:rsidRPr="0071758B" w:rsidRDefault="00AF4616" w:rsidP="00AF4616">
      <w:pPr>
        <w:jc w:val="center"/>
        <w:rPr>
          <w:b/>
          <w:bCs/>
        </w:rPr>
      </w:pPr>
      <w:r w:rsidRPr="0071758B">
        <w:lastRenderedPageBreak/>
        <w:t>РАЗДЕЛ 8.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AF4616" w:rsidRPr="0071758B" w:rsidTr="00CF147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shd w:val="clear" w:color="auto" w:fill="FFFFFF"/>
              <w:jc w:val="both"/>
              <w:rPr>
                <w:i/>
              </w:rPr>
            </w:pPr>
            <w:r w:rsidRPr="0071758B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AF4616" w:rsidRPr="0071758B" w:rsidRDefault="00AF4616" w:rsidP="00AF4616">
      <w:pPr>
        <w:jc w:val="center"/>
      </w:pPr>
    </w:p>
    <w:p w:rsidR="00AF4616" w:rsidRPr="0071758B" w:rsidRDefault="00AF4616" w:rsidP="00AF4616">
      <w:pPr>
        <w:jc w:val="center"/>
        <w:rPr>
          <w:b/>
          <w:bCs/>
        </w:rPr>
      </w:pPr>
      <w:r w:rsidRPr="0071758B">
        <w:t>РАЗДЕЛ 9.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AF4616" w:rsidRPr="0071758B" w:rsidTr="00CF147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pStyle w:val="afff0"/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both"/>
              <w:rPr>
                <w:i/>
              </w:rPr>
            </w:pPr>
            <w:r w:rsidRPr="0071758B">
              <w:t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«Безопасность труда  в строительстве. Часть 2. Строительное производство».</w:t>
            </w:r>
          </w:p>
        </w:tc>
      </w:tr>
    </w:tbl>
    <w:p w:rsidR="00AF4616" w:rsidRPr="0071758B" w:rsidRDefault="00AF4616" w:rsidP="00AF4616">
      <w:pPr>
        <w:tabs>
          <w:tab w:val="left" w:pos="1080"/>
        </w:tabs>
        <w:ind w:right="-55"/>
        <w:jc w:val="both"/>
      </w:pPr>
    </w:p>
    <w:p w:rsidR="00AF4616" w:rsidRPr="0071758B" w:rsidRDefault="00AF4616" w:rsidP="00AF4616">
      <w:pPr>
        <w:jc w:val="center"/>
        <w:rPr>
          <w:b/>
          <w:bCs/>
        </w:rPr>
      </w:pPr>
      <w:r w:rsidRPr="0071758B">
        <w:t>РАЗДЕЛ 10. ТРЕБОВАНИЯ К РЕЗУЛЬТАТУ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AF4616" w:rsidRPr="0071758B" w:rsidTr="00CF147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tabs>
                <w:tab w:val="left" w:pos="1080"/>
              </w:tabs>
              <w:ind w:right="-55"/>
              <w:jc w:val="both"/>
              <w:rPr>
                <w:i/>
              </w:rPr>
            </w:pPr>
            <w:r w:rsidRPr="0071758B">
              <w:t>По окончании работ 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</w:tc>
      </w:tr>
    </w:tbl>
    <w:p w:rsidR="00AF4616" w:rsidRPr="0071758B" w:rsidRDefault="00AF4616" w:rsidP="00AF4616">
      <w:pPr>
        <w:jc w:val="center"/>
      </w:pPr>
    </w:p>
    <w:p w:rsidR="00AF4616" w:rsidRPr="0071758B" w:rsidRDefault="00AF4616" w:rsidP="00AF4616">
      <w:pPr>
        <w:jc w:val="center"/>
        <w:rPr>
          <w:b/>
          <w:bCs/>
        </w:rPr>
      </w:pPr>
      <w:r w:rsidRPr="0071758B">
        <w:t>РАЗДЕЛ 11.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AF4616" w:rsidRPr="0071758B" w:rsidTr="00CF147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pStyle w:val="afffd"/>
              <w:jc w:val="both"/>
              <w:rPr>
                <w:i/>
              </w:rPr>
            </w:pPr>
            <w:r w:rsidRPr="0071758B">
              <w:t xml:space="preserve">Унифицированная форма №КС-2, унифицированная форма №КС-3 - </w:t>
            </w:r>
            <w:proofErr w:type="gramStart"/>
            <w:r w:rsidRPr="0071758B">
              <w:t>утвержденные</w:t>
            </w:r>
            <w:proofErr w:type="gramEnd"/>
            <w:r w:rsidRPr="0071758B">
              <w:t xml:space="preserve">  постановлением Госкомстата России №100  от 11 ноября 1999 года,  на русском языке.</w:t>
            </w:r>
          </w:p>
        </w:tc>
      </w:tr>
    </w:tbl>
    <w:p w:rsidR="00AF4616" w:rsidRPr="0071758B" w:rsidRDefault="00AF4616" w:rsidP="00AF4616">
      <w:pPr>
        <w:jc w:val="center"/>
      </w:pPr>
    </w:p>
    <w:p w:rsidR="00AF4616" w:rsidRPr="0071758B" w:rsidRDefault="00AF4616" w:rsidP="00AF4616">
      <w:pPr>
        <w:ind w:firstLine="567"/>
        <w:jc w:val="center"/>
      </w:pPr>
      <w:r w:rsidRPr="0071758B">
        <w:t>РАЗДЕЛ 12. ПЕРЕЧЕНЬ ПРИНЯТЫХ СОКРАЩЕНИЙ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7087"/>
      </w:tblGrid>
      <w:tr w:rsidR="00AF4616" w:rsidRPr="0071758B" w:rsidTr="00CF147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616" w:rsidRPr="0071758B" w:rsidRDefault="00AF4616" w:rsidP="00CF1472">
            <w:pPr>
              <w:jc w:val="center"/>
            </w:pPr>
            <w:r w:rsidRPr="0071758B">
              <w:t xml:space="preserve">№ </w:t>
            </w:r>
            <w:proofErr w:type="gramStart"/>
            <w:r w:rsidRPr="0071758B">
              <w:t>п</w:t>
            </w:r>
            <w:proofErr w:type="gramEnd"/>
            <w:r w:rsidRPr="0071758B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616" w:rsidRPr="0071758B" w:rsidRDefault="00AF4616" w:rsidP="00CF1472">
            <w:pPr>
              <w:autoSpaceDE w:val="0"/>
              <w:autoSpaceDN w:val="0"/>
              <w:adjustRightInd w:val="0"/>
              <w:jc w:val="center"/>
            </w:pPr>
            <w:r w:rsidRPr="0071758B"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616" w:rsidRPr="0071758B" w:rsidRDefault="00AF4616" w:rsidP="00CF1472">
            <w:pPr>
              <w:jc w:val="center"/>
            </w:pPr>
            <w:r w:rsidRPr="0071758B">
              <w:t>Расшифровка сокращения</w:t>
            </w:r>
          </w:p>
        </w:tc>
      </w:tr>
      <w:tr w:rsidR="00AF4616" w:rsidRPr="0071758B" w:rsidTr="00CF147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jc w:val="both"/>
            </w:pPr>
            <w:r w:rsidRPr="0071758B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pStyle w:val="afffd"/>
            </w:pPr>
            <w:r w:rsidRPr="0071758B">
              <w:t>СНиП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pStyle w:val="afffd"/>
            </w:pPr>
            <w:r w:rsidRPr="0071758B">
              <w:t>Строительные нормы и правила</w:t>
            </w:r>
          </w:p>
        </w:tc>
      </w:tr>
      <w:tr w:rsidR="00AF4616" w:rsidRPr="0071758B" w:rsidTr="00CF147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jc w:val="both"/>
            </w:pPr>
            <w:r w:rsidRPr="0071758B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pStyle w:val="afffd"/>
            </w:pPr>
            <w:r w:rsidRPr="0071758B">
              <w:t>ППР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pStyle w:val="afffd"/>
            </w:pPr>
            <w:r w:rsidRPr="0071758B">
              <w:t>Проект производства работ</w:t>
            </w:r>
          </w:p>
        </w:tc>
      </w:tr>
    </w:tbl>
    <w:p w:rsidR="00AF4616" w:rsidRPr="0071758B" w:rsidRDefault="00AF4616" w:rsidP="00AF4616">
      <w:pPr>
        <w:jc w:val="both"/>
      </w:pPr>
    </w:p>
    <w:p w:rsidR="00AF4616" w:rsidRPr="0071758B" w:rsidRDefault="00AF4616" w:rsidP="00AF4616">
      <w:pPr>
        <w:jc w:val="center"/>
      </w:pPr>
      <w:r w:rsidRPr="0071758B">
        <w:t>РАЗДЕЛ 13. ПЕРЕЧЕНЬ ПРИЛОЖЕНИЙ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2126"/>
      </w:tblGrid>
      <w:tr w:rsidR="00AF4616" w:rsidRPr="0071758B" w:rsidTr="00CF147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616" w:rsidRPr="0071758B" w:rsidRDefault="00AF4616" w:rsidP="00CF1472">
            <w:pPr>
              <w:jc w:val="center"/>
            </w:pPr>
            <w:r w:rsidRPr="0071758B">
              <w:t xml:space="preserve">№ </w:t>
            </w:r>
            <w:proofErr w:type="gramStart"/>
            <w:r w:rsidRPr="0071758B">
              <w:t>п</w:t>
            </w:r>
            <w:proofErr w:type="gramEnd"/>
            <w:r w:rsidRPr="0071758B"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616" w:rsidRPr="0071758B" w:rsidRDefault="00AF4616" w:rsidP="00CF1472">
            <w:pPr>
              <w:autoSpaceDE w:val="0"/>
              <w:autoSpaceDN w:val="0"/>
              <w:adjustRightInd w:val="0"/>
              <w:jc w:val="center"/>
            </w:pPr>
            <w:r w:rsidRPr="0071758B">
              <w:t>Наименование приложения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616" w:rsidRPr="0071758B" w:rsidRDefault="00AF4616" w:rsidP="00CF1472">
            <w:pPr>
              <w:jc w:val="center"/>
            </w:pPr>
            <w:r w:rsidRPr="0071758B">
              <w:t>Номер страницы</w:t>
            </w:r>
          </w:p>
        </w:tc>
      </w:tr>
      <w:tr w:rsidR="00AF4616" w:rsidRPr="0071758B" w:rsidTr="00CF147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jc w:val="center"/>
            </w:pPr>
            <w:r w:rsidRPr="0071758B"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autoSpaceDE w:val="0"/>
              <w:autoSpaceDN w:val="0"/>
              <w:adjustRightInd w:val="0"/>
            </w:pPr>
            <w:r w:rsidRPr="0071758B">
              <w:t xml:space="preserve">Локальный сметный расчет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616" w:rsidRPr="0071758B" w:rsidRDefault="00AF4616" w:rsidP="00CF1472">
            <w:pPr>
              <w:jc w:val="center"/>
            </w:pPr>
            <w:r w:rsidRPr="0071758B">
              <w:t>8</w:t>
            </w:r>
          </w:p>
        </w:tc>
      </w:tr>
    </w:tbl>
    <w:p w:rsidR="00AF4616" w:rsidRPr="0071758B" w:rsidRDefault="00AF4616" w:rsidP="00AF4616">
      <w:pPr>
        <w:pStyle w:val="afffd"/>
        <w:jc w:val="center"/>
        <w:rPr>
          <w:b/>
          <w:caps/>
        </w:rPr>
      </w:pPr>
    </w:p>
    <w:p w:rsidR="00AF4616" w:rsidRPr="0071758B" w:rsidRDefault="00AF4616" w:rsidP="00AF4616">
      <w:pPr>
        <w:pStyle w:val="afffd"/>
        <w:jc w:val="center"/>
        <w:rPr>
          <w:b/>
          <w:caps/>
        </w:rPr>
      </w:pPr>
    </w:p>
    <w:p w:rsidR="00AF4616" w:rsidRPr="0071758B" w:rsidRDefault="00AF4616" w:rsidP="00AF4616">
      <w:pPr>
        <w:shd w:val="clear" w:color="auto" w:fill="FFFFFF"/>
        <w:rPr>
          <w:rFonts w:eastAsiaTheme="minorEastAsia"/>
          <w:b/>
          <w:bCs/>
          <w:spacing w:val="-4"/>
        </w:rPr>
      </w:pPr>
    </w:p>
    <w:p w:rsidR="00AF4616" w:rsidRPr="0071758B" w:rsidRDefault="00AF4616" w:rsidP="00AF4616">
      <w:pPr>
        <w:tabs>
          <w:tab w:val="num" w:pos="900"/>
          <w:tab w:val="left" w:pos="1080"/>
        </w:tabs>
        <w:ind w:right="-55"/>
        <w:jc w:val="right"/>
      </w:pPr>
    </w:p>
    <w:p w:rsidR="00890724" w:rsidRDefault="00890724" w:rsidP="00A449E6">
      <w:pPr>
        <w:rPr>
          <w:sz w:val="28"/>
          <w:szCs w:val="28"/>
        </w:rPr>
      </w:pPr>
    </w:p>
    <w:sectPr w:rsidR="00890724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A757A">
      <w:rPr>
        <w:noProof/>
      </w:rPr>
      <w:t>6</w:t>
    </w:r>
    <w:r>
      <w:rPr>
        <w:noProof/>
      </w:rPr>
      <w:fldChar w:fldCharType="end"/>
    </w:r>
  </w:p>
  <w:p w:rsidR="00B47493" w:rsidRDefault="00B474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9"/>
      <w:jc w:val="center"/>
      <w:rPr>
        <w:lang w:val="en-US"/>
      </w:rPr>
    </w:pPr>
  </w:p>
  <w:p w:rsidR="00B47493" w:rsidRDefault="00B47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0F3E689A"/>
    <w:multiLevelType w:val="multilevel"/>
    <w:tmpl w:val="84C613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4395F33"/>
    <w:multiLevelType w:val="hybridMultilevel"/>
    <w:tmpl w:val="3F6EB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035522"/>
    <w:multiLevelType w:val="hybridMultilevel"/>
    <w:tmpl w:val="9DAE83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6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2">
    <w:nsid w:val="68251475"/>
    <w:multiLevelType w:val="hybridMultilevel"/>
    <w:tmpl w:val="25CAFC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4"/>
  </w:num>
  <w:num w:numId="9">
    <w:abstractNumId w:val="2"/>
  </w:num>
  <w:num w:numId="10">
    <w:abstractNumId w:val="19"/>
  </w:num>
  <w:num w:numId="11">
    <w:abstractNumId w:val="33"/>
  </w:num>
  <w:num w:numId="12">
    <w:abstractNumId w:val="10"/>
  </w:num>
  <w:num w:numId="13">
    <w:abstractNumId w:val="28"/>
  </w:num>
  <w:num w:numId="14">
    <w:abstractNumId w:val="12"/>
  </w:num>
  <w:num w:numId="15">
    <w:abstractNumId w:val="5"/>
  </w:num>
  <w:num w:numId="16">
    <w:abstractNumId w:val="11"/>
  </w:num>
  <w:num w:numId="17">
    <w:abstractNumId w:val="7"/>
  </w:num>
  <w:num w:numId="18">
    <w:abstractNumId w:val="25"/>
  </w:num>
  <w:num w:numId="19">
    <w:abstractNumId w:val="31"/>
  </w:num>
  <w:num w:numId="20">
    <w:abstractNumId w:val="16"/>
  </w:num>
  <w:num w:numId="21">
    <w:abstractNumId w:val="22"/>
  </w:num>
  <w:num w:numId="22">
    <w:abstractNumId w:val="29"/>
  </w:num>
  <w:num w:numId="23">
    <w:abstractNumId w:val="20"/>
  </w:num>
  <w:num w:numId="24">
    <w:abstractNumId w:val="23"/>
  </w:num>
  <w:num w:numId="25">
    <w:abstractNumId w:val="21"/>
  </w:num>
  <w:num w:numId="26">
    <w:abstractNumId w:val="26"/>
  </w:num>
  <w:num w:numId="27">
    <w:abstractNumId w:val="34"/>
  </w:num>
  <w:num w:numId="28">
    <w:abstractNumId w:val="36"/>
  </w:num>
  <w:num w:numId="29">
    <w:abstractNumId w:val="9"/>
  </w:num>
  <w:num w:numId="30">
    <w:abstractNumId w:val="18"/>
  </w:num>
  <w:num w:numId="3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8"/>
  </w:num>
  <w:num w:numId="35">
    <w:abstractNumId w:val="32"/>
  </w:num>
  <w:num w:numId="36">
    <w:abstractNumId w:val="1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5EBC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53A3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47B53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2BD7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EDA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9E6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57A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4616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4ABB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3A6F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9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5E8A0B4-99DD-4412-99ED-9DA0A199D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379</TotalTime>
  <Pages>7</Pages>
  <Words>1562</Words>
  <Characters>10049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11588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125</cp:revision>
  <cp:lastPrinted>2013-05-13T10:31:00Z</cp:lastPrinted>
  <dcterms:created xsi:type="dcterms:W3CDTF">2013-12-04T11:06:00Z</dcterms:created>
  <dcterms:modified xsi:type="dcterms:W3CDTF">2015-04-28T12:30:00Z</dcterms:modified>
</cp:coreProperties>
</file>