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BE0B15" w:rsidRPr="00BE0B15">
        <w:rPr>
          <w:sz w:val="28"/>
          <w:szCs w:val="28"/>
          <w:lang w:val="ru-RU"/>
        </w:rPr>
        <w:t>оказание услуг по уборке помещений и прилегающей территории Благовещенского отделения филиала «Приволжский территориальный округ» ФГУП «РосРАО»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84041D" w:rsidRPr="00AE58B4" w:rsidRDefault="0084041D" w:rsidP="00807363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807363">
      <w:pPr>
        <w:jc w:val="center"/>
      </w:pPr>
    </w:p>
    <w:p w:rsidR="003B3967" w:rsidRPr="00B94555" w:rsidRDefault="003B3967" w:rsidP="00807363">
      <w:pPr>
        <w:jc w:val="center"/>
      </w:pPr>
    </w:p>
    <w:p w:rsidR="0084041D" w:rsidRPr="0001541C" w:rsidRDefault="0084041D" w:rsidP="00807363">
      <w:pPr>
        <w:jc w:val="center"/>
      </w:pPr>
    </w:p>
    <w:p w:rsidR="00A66CE5" w:rsidRPr="00A66CE5" w:rsidRDefault="00A66CE5" w:rsidP="00A66CE5">
      <w:pPr>
        <w:jc w:val="center"/>
        <w:rPr>
          <w:color w:val="000000"/>
        </w:rPr>
      </w:pPr>
      <w:r w:rsidRPr="00A66CE5">
        <w:rPr>
          <w:color w:val="000000"/>
        </w:rPr>
        <w:t>СОДЕРЖАНИЕ</w:t>
      </w:r>
    </w:p>
    <w:p w:rsidR="00A66CE5" w:rsidRPr="00A66CE5" w:rsidRDefault="00A66CE5" w:rsidP="00A66CE5">
      <w:pPr>
        <w:jc w:val="center"/>
        <w:rPr>
          <w:color w:val="000000"/>
        </w:rPr>
      </w:pPr>
    </w:p>
    <w:p w:rsidR="00A66CE5" w:rsidRPr="00A66CE5" w:rsidRDefault="00A66CE5" w:rsidP="00A66CE5">
      <w:pPr>
        <w:rPr>
          <w:color w:val="000000"/>
        </w:rPr>
      </w:pPr>
    </w:p>
    <w:p w:rsidR="00A66CE5" w:rsidRPr="00A66CE5" w:rsidRDefault="00A66CE5" w:rsidP="00A66CE5">
      <w:pPr>
        <w:rPr>
          <w:color w:val="000000"/>
        </w:rPr>
      </w:pPr>
      <w:r w:rsidRPr="00A66CE5">
        <w:rPr>
          <w:color w:val="000000"/>
        </w:rPr>
        <w:t>РАЗДЕЛ 1. НАИМЕНОВАНИЕ УСЛУГИ</w:t>
      </w:r>
    </w:p>
    <w:p w:rsidR="00A66CE5" w:rsidRPr="00A66CE5" w:rsidRDefault="00A66CE5" w:rsidP="00A66CE5">
      <w:pPr>
        <w:rPr>
          <w:color w:val="000000"/>
        </w:rPr>
      </w:pPr>
      <w:r w:rsidRPr="00A66CE5">
        <w:rPr>
          <w:color w:val="000000"/>
        </w:rPr>
        <w:t>РАЗДЕЛ 2. ОПИСАНИЕ УСЛУГ</w:t>
      </w:r>
    </w:p>
    <w:p w:rsidR="00A66CE5" w:rsidRPr="00A66CE5" w:rsidRDefault="00A66CE5" w:rsidP="00A66CE5">
      <w:pPr>
        <w:ind w:left="851"/>
        <w:rPr>
          <w:color w:val="000000"/>
        </w:rPr>
      </w:pPr>
      <w:r w:rsidRPr="00A66CE5">
        <w:rPr>
          <w:color w:val="000000"/>
        </w:rPr>
        <w:t>Подраздел 2.1 Состав (перечень) оказываемых услуг</w:t>
      </w:r>
    </w:p>
    <w:p w:rsidR="00A66CE5" w:rsidRPr="00A66CE5" w:rsidRDefault="00A66CE5" w:rsidP="00A66CE5">
      <w:pPr>
        <w:ind w:left="851"/>
        <w:rPr>
          <w:color w:val="000000"/>
        </w:rPr>
      </w:pPr>
      <w:r w:rsidRPr="00A66CE5">
        <w:rPr>
          <w:color w:val="000000"/>
        </w:rPr>
        <w:t>Подраздел 2.2 Описание оказываемых услуг</w:t>
      </w:r>
    </w:p>
    <w:p w:rsidR="00A66CE5" w:rsidRPr="00A66CE5" w:rsidRDefault="00A66CE5" w:rsidP="00A66CE5">
      <w:pPr>
        <w:ind w:left="2552" w:hanging="1701"/>
        <w:rPr>
          <w:color w:val="000000"/>
        </w:rPr>
      </w:pPr>
      <w:r w:rsidRPr="00A66CE5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A66CE5" w:rsidRPr="00A66CE5" w:rsidRDefault="00A66CE5" w:rsidP="00A66CE5">
      <w:pPr>
        <w:rPr>
          <w:color w:val="000000"/>
        </w:rPr>
      </w:pPr>
      <w:r w:rsidRPr="00A66CE5">
        <w:rPr>
          <w:color w:val="000000"/>
        </w:rPr>
        <w:t>РАЗДЕЛ 3. ТРЕБОВАНИЯ К УСЛУГАМ</w:t>
      </w:r>
    </w:p>
    <w:p w:rsidR="00A66CE5" w:rsidRPr="00A66CE5" w:rsidRDefault="00A66CE5" w:rsidP="00A66CE5">
      <w:pPr>
        <w:ind w:left="851"/>
        <w:rPr>
          <w:color w:val="000000"/>
        </w:rPr>
      </w:pPr>
      <w:r w:rsidRPr="00A66CE5">
        <w:rPr>
          <w:color w:val="000000"/>
        </w:rPr>
        <w:t>Подраздел 3.1 Общие требования</w:t>
      </w:r>
    </w:p>
    <w:p w:rsidR="00A66CE5" w:rsidRPr="00A66CE5" w:rsidRDefault="00A66CE5" w:rsidP="00A66CE5">
      <w:pPr>
        <w:ind w:left="851"/>
        <w:rPr>
          <w:color w:val="000000"/>
        </w:rPr>
      </w:pPr>
      <w:r w:rsidRPr="00A66CE5">
        <w:rPr>
          <w:color w:val="000000"/>
        </w:rPr>
        <w:t>Подраздел 3.2 Требования к качеству оказываемых услуг</w:t>
      </w:r>
    </w:p>
    <w:p w:rsidR="00A66CE5" w:rsidRPr="00A66CE5" w:rsidRDefault="00A66CE5" w:rsidP="00A66CE5">
      <w:pPr>
        <w:ind w:left="851"/>
        <w:rPr>
          <w:color w:val="000000"/>
        </w:rPr>
      </w:pPr>
      <w:r w:rsidRPr="00A66CE5">
        <w:rPr>
          <w:color w:val="000000"/>
        </w:rPr>
        <w:t>Подраздел 3.3 Требования к безопасности оказания услуг и безопасности результата оказанных услуг</w:t>
      </w:r>
    </w:p>
    <w:p w:rsidR="00A66CE5" w:rsidRPr="00A66CE5" w:rsidRDefault="00A66CE5" w:rsidP="00A66CE5">
      <w:pPr>
        <w:rPr>
          <w:color w:val="000000"/>
        </w:rPr>
      </w:pPr>
      <w:r w:rsidRPr="00A66CE5">
        <w:rPr>
          <w:color w:val="000000"/>
        </w:rPr>
        <w:t>РАЗДЕЛ 4. РЕЗУЛЬТАТ ОКАЗАННЫХ УСЛУГ</w:t>
      </w:r>
    </w:p>
    <w:p w:rsidR="00A66CE5" w:rsidRPr="00A66CE5" w:rsidRDefault="00A66CE5" w:rsidP="00A66CE5">
      <w:pPr>
        <w:ind w:left="851"/>
        <w:rPr>
          <w:color w:val="000000"/>
        </w:rPr>
      </w:pPr>
      <w:r w:rsidRPr="00A66CE5">
        <w:rPr>
          <w:color w:val="000000"/>
        </w:rPr>
        <w:t>Подраздел 4.1 Описание конечного результата оказанных услуг</w:t>
      </w:r>
    </w:p>
    <w:p w:rsidR="00A66CE5" w:rsidRPr="00A66CE5" w:rsidRDefault="00A66CE5" w:rsidP="00A66CE5">
      <w:pPr>
        <w:ind w:left="851"/>
        <w:rPr>
          <w:color w:val="000000"/>
        </w:rPr>
      </w:pPr>
      <w:r w:rsidRPr="00A66CE5">
        <w:rPr>
          <w:color w:val="000000"/>
        </w:rPr>
        <w:t>Подраздел 4.2 Требования по приемке услуг</w:t>
      </w:r>
    </w:p>
    <w:p w:rsidR="00A66CE5" w:rsidRPr="00A66CE5" w:rsidRDefault="00A66CE5" w:rsidP="00A66CE5">
      <w:pPr>
        <w:ind w:left="851"/>
        <w:rPr>
          <w:color w:val="000000"/>
        </w:rPr>
      </w:pPr>
      <w:r w:rsidRPr="00A66CE5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93409" w:rsidRPr="00807363" w:rsidRDefault="00993409" w:rsidP="00807363">
      <w:pPr>
        <w:jc w:val="both"/>
      </w:pPr>
    </w:p>
    <w:p w:rsidR="005B3387" w:rsidRPr="005B3387" w:rsidRDefault="005B3387" w:rsidP="00807363"/>
    <w:p w:rsidR="00D61DBB" w:rsidRPr="00AE58B4" w:rsidRDefault="00D61DBB" w:rsidP="00807363">
      <w:pPr>
        <w:rPr>
          <w:i/>
        </w:rPr>
      </w:pPr>
    </w:p>
    <w:p w:rsidR="00D61DBB" w:rsidRPr="00AE58B4" w:rsidRDefault="00D61DBB" w:rsidP="00807363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544ACB" w:rsidRPr="00544ACB" w:rsidRDefault="00544ACB" w:rsidP="00544ACB">
      <w:pPr>
        <w:jc w:val="center"/>
        <w:rPr>
          <w:color w:val="000000"/>
        </w:rPr>
      </w:pPr>
      <w:r w:rsidRPr="00544ACB">
        <w:rPr>
          <w:color w:val="000000"/>
        </w:rPr>
        <w:lastRenderedPageBreak/>
        <w:t>РАЗДЕЛ 1. НАИМЕНОВАНИЕ УСЛУГИ</w:t>
      </w:r>
    </w:p>
    <w:p w:rsidR="00544ACB" w:rsidRPr="00544ACB" w:rsidRDefault="00544ACB" w:rsidP="00544ACB">
      <w:pPr>
        <w:rPr>
          <w:i/>
          <w:iCs/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544ACB" w:rsidRPr="000079B6" w:rsidTr="00544ACB">
        <w:trPr>
          <w:trHeight w:val="319"/>
        </w:trPr>
        <w:tc>
          <w:tcPr>
            <w:tcW w:w="10065" w:type="dxa"/>
          </w:tcPr>
          <w:p w:rsidR="00544ACB" w:rsidRPr="000079B6" w:rsidRDefault="00544ACB" w:rsidP="00544ACB">
            <w:pPr>
              <w:jc w:val="center"/>
              <w:rPr>
                <w:color w:val="000000"/>
                <w:u w:val="single"/>
                <w:shd w:val="clear" w:color="auto" w:fill="FFFFFF"/>
              </w:rPr>
            </w:pPr>
            <w:r w:rsidRPr="000079B6">
              <w:rPr>
                <w:rStyle w:val="afffd"/>
                <w:b w:val="0"/>
                <w:color w:val="000000"/>
                <w:sz w:val="24"/>
                <w:szCs w:val="24"/>
              </w:rPr>
              <w:t>Услуги по уборке помещений и прилегающей территории для нужд Благовещенского отделения филиала «Приволжский территориальный округ» ФГУП «РосРАО»</w:t>
            </w:r>
            <w:r w:rsidRPr="000079B6">
              <w:rPr>
                <w:rStyle w:val="afffd"/>
                <w:b w:val="0"/>
                <w:color w:val="000000"/>
                <w:sz w:val="24"/>
                <w:szCs w:val="24"/>
                <w:u w:val="single"/>
              </w:rPr>
              <w:t xml:space="preserve"> </w:t>
            </w:r>
          </w:p>
        </w:tc>
      </w:tr>
    </w:tbl>
    <w:p w:rsidR="00544ACB" w:rsidRDefault="00544ACB" w:rsidP="00544ACB">
      <w:pPr>
        <w:jc w:val="center"/>
        <w:rPr>
          <w:color w:val="000000"/>
        </w:rPr>
      </w:pPr>
    </w:p>
    <w:p w:rsidR="00544ACB" w:rsidRPr="00544ACB" w:rsidRDefault="00544ACB" w:rsidP="00544ACB">
      <w:pPr>
        <w:jc w:val="center"/>
        <w:rPr>
          <w:color w:val="000000"/>
        </w:rPr>
      </w:pPr>
    </w:p>
    <w:p w:rsidR="00544ACB" w:rsidRPr="00544ACB" w:rsidRDefault="00544ACB" w:rsidP="00544ACB">
      <w:pPr>
        <w:jc w:val="center"/>
        <w:rPr>
          <w:color w:val="000000"/>
        </w:rPr>
      </w:pPr>
      <w:r w:rsidRPr="00544ACB">
        <w:rPr>
          <w:color w:val="000000"/>
        </w:rPr>
        <w:t>РАЗДЕЛ 2. ОПИСАНИЕ УСЛУГИ</w:t>
      </w:r>
    </w:p>
    <w:p w:rsidR="00544ACB" w:rsidRPr="00544ACB" w:rsidRDefault="00544ACB" w:rsidP="00544ACB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88"/>
        <w:gridCol w:w="1228"/>
        <w:gridCol w:w="1117"/>
        <w:gridCol w:w="2832"/>
      </w:tblGrid>
      <w:tr w:rsidR="00544ACB" w:rsidRPr="00544ACB" w:rsidTr="00544ACB">
        <w:trPr>
          <w:trHeight w:val="396"/>
        </w:trPr>
        <w:tc>
          <w:tcPr>
            <w:tcW w:w="10065" w:type="dxa"/>
            <w:gridSpan w:val="4"/>
          </w:tcPr>
          <w:p w:rsidR="00544ACB" w:rsidRPr="00544ACB" w:rsidRDefault="00544ACB" w:rsidP="00544ACB">
            <w:pPr>
              <w:jc w:val="center"/>
              <w:rPr>
                <w:color w:val="000000"/>
              </w:rPr>
            </w:pPr>
            <w:r w:rsidRPr="00544ACB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544ACB" w:rsidRPr="00544ACB" w:rsidRDefault="00544ACB" w:rsidP="00544ACB">
            <w:pPr>
              <w:jc w:val="center"/>
              <w:rPr>
                <w:color w:val="000000"/>
              </w:rPr>
            </w:pPr>
          </w:p>
        </w:tc>
      </w:tr>
      <w:tr w:rsidR="00544ACB" w:rsidRPr="00544ACB" w:rsidTr="00544ACB">
        <w:trPr>
          <w:trHeight w:val="420"/>
        </w:trPr>
        <w:tc>
          <w:tcPr>
            <w:tcW w:w="10065" w:type="dxa"/>
            <w:gridSpan w:val="4"/>
          </w:tcPr>
          <w:p w:rsidR="00544ACB" w:rsidRPr="00544ACB" w:rsidRDefault="00544ACB" w:rsidP="00544ACB">
            <w:pPr>
              <w:jc w:val="both"/>
            </w:pPr>
            <w:r w:rsidRPr="00544ACB">
              <w:t xml:space="preserve">1.Услуги по уборке помещений для нужд </w:t>
            </w:r>
            <w:r w:rsidRPr="00544ACB">
              <w:rPr>
                <w:rStyle w:val="afffd"/>
                <w:color w:val="000000"/>
                <w:sz w:val="24"/>
                <w:szCs w:val="24"/>
              </w:rPr>
              <w:t>Благовещенского</w:t>
            </w:r>
            <w:r w:rsidRPr="00544ACB">
              <w:t xml:space="preserve"> отделения филиала «Приволжский территориальный округ» ФГУП «РосРАО».</w:t>
            </w:r>
          </w:p>
          <w:p w:rsidR="00544ACB" w:rsidRPr="00544ACB" w:rsidRDefault="00544ACB" w:rsidP="00544ACB">
            <w:pPr>
              <w:jc w:val="both"/>
            </w:pPr>
            <w:r w:rsidRPr="00544ACB">
              <w:t xml:space="preserve">2.Услуги по уборке прилегающей территории для нужд </w:t>
            </w:r>
            <w:r w:rsidRPr="00544ACB">
              <w:rPr>
                <w:rStyle w:val="afffd"/>
                <w:color w:val="000000"/>
                <w:sz w:val="24"/>
                <w:szCs w:val="24"/>
              </w:rPr>
              <w:t>Благовещенского</w:t>
            </w:r>
            <w:r w:rsidRPr="00544ACB">
              <w:t xml:space="preserve"> отделения филиала «Приволжский территориальный округ» ФГУП «РосРАО».</w:t>
            </w:r>
          </w:p>
        </w:tc>
      </w:tr>
      <w:tr w:rsidR="00544ACB" w:rsidRPr="00544ACB" w:rsidTr="00544ACB">
        <w:trPr>
          <w:trHeight w:val="337"/>
        </w:trPr>
        <w:tc>
          <w:tcPr>
            <w:tcW w:w="10065" w:type="dxa"/>
            <w:gridSpan w:val="4"/>
          </w:tcPr>
          <w:p w:rsidR="00544ACB" w:rsidRPr="00544ACB" w:rsidRDefault="00544ACB" w:rsidP="00544ACB">
            <w:pPr>
              <w:jc w:val="center"/>
              <w:rPr>
                <w:color w:val="000000"/>
              </w:rPr>
            </w:pPr>
            <w:r w:rsidRPr="00544ACB">
              <w:rPr>
                <w:color w:val="000000"/>
              </w:rPr>
              <w:t>Подраздел 2.2 Описание оказываемых услуг</w:t>
            </w:r>
          </w:p>
        </w:tc>
      </w:tr>
      <w:tr w:rsidR="00544ACB" w:rsidRPr="00544ACB" w:rsidTr="00544ACB">
        <w:trPr>
          <w:trHeight w:val="425"/>
        </w:trPr>
        <w:tc>
          <w:tcPr>
            <w:tcW w:w="10065" w:type="dxa"/>
            <w:gridSpan w:val="4"/>
          </w:tcPr>
          <w:p w:rsidR="00544ACB" w:rsidRPr="00544ACB" w:rsidRDefault="00544ACB" w:rsidP="00544ACB">
            <w:pPr>
              <w:jc w:val="center"/>
              <w:rPr>
                <w:u w:val="single"/>
              </w:rPr>
            </w:pPr>
            <w:r w:rsidRPr="00544ACB">
              <w:rPr>
                <w:u w:val="single"/>
              </w:rPr>
              <w:t>1.Уборка помещений:</w:t>
            </w:r>
          </w:p>
          <w:p w:rsidR="00544ACB" w:rsidRPr="00544ACB" w:rsidRDefault="00544ACB" w:rsidP="00544ACB">
            <w:pPr>
              <w:jc w:val="both"/>
            </w:pPr>
            <w:r w:rsidRPr="00544ACB">
              <w:t xml:space="preserve">-Влажная протирка полов (керамическая плитка, линолеум, масляная покраска, </w:t>
            </w:r>
            <w:proofErr w:type="gramStart"/>
            <w:r w:rsidRPr="00544ACB">
              <w:t>цементные</w:t>
            </w:r>
            <w:proofErr w:type="gramEnd"/>
            <w:r w:rsidRPr="00544ACB">
              <w:t>) в кабинетах и коридорах;</w:t>
            </w:r>
          </w:p>
          <w:p w:rsidR="00544ACB" w:rsidRPr="00544ACB" w:rsidRDefault="00544ACB" w:rsidP="00544ACB">
            <w:pPr>
              <w:jc w:val="both"/>
            </w:pPr>
            <w:r w:rsidRPr="00544ACB">
              <w:t>-Мытье полов (линолеум) в кабинетах;</w:t>
            </w:r>
          </w:p>
          <w:p w:rsidR="00544ACB" w:rsidRPr="00544ACB" w:rsidRDefault="00544ACB" w:rsidP="00544ACB">
            <w:pPr>
              <w:jc w:val="both"/>
            </w:pPr>
            <w:r w:rsidRPr="00544ACB">
              <w:t>-Влажная протирка полов (керамическая плитка, масляная покраска) на лестничных клетках;</w:t>
            </w:r>
          </w:p>
          <w:p w:rsidR="00544ACB" w:rsidRPr="00544ACB" w:rsidRDefault="00544ACB" w:rsidP="00544ACB">
            <w:pPr>
              <w:jc w:val="both"/>
            </w:pPr>
            <w:r w:rsidRPr="00544ACB">
              <w:t>-Мытье полов (керамическая плитка, масляная покраска) на лестничных клетках;</w:t>
            </w:r>
          </w:p>
          <w:p w:rsidR="00544ACB" w:rsidRPr="00544ACB" w:rsidRDefault="00544ACB" w:rsidP="00544ACB">
            <w:pPr>
              <w:jc w:val="both"/>
            </w:pPr>
            <w:r w:rsidRPr="00544ACB">
              <w:t>-</w:t>
            </w:r>
            <w:proofErr w:type="spellStart"/>
            <w:r w:rsidRPr="00544ACB">
              <w:t>Обеспыливание</w:t>
            </w:r>
            <w:proofErr w:type="spellEnd"/>
            <w:r w:rsidRPr="00544ACB">
              <w:t xml:space="preserve"> фасадов мебели и горизонтальных поверхностей;</w:t>
            </w:r>
          </w:p>
          <w:p w:rsidR="00544ACB" w:rsidRPr="00544ACB" w:rsidRDefault="00544ACB" w:rsidP="00544ACB">
            <w:pPr>
              <w:jc w:val="both"/>
            </w:pPr>
            <w:r w:rsidRPr="00544ACB">
              <w:t>-Влажная протирка фасадов мебели и горизонтальных поверхностей;</w:t>
            </w:r>
          </w:p>
          <w:p w:rsidR="00544ACB" w:rsidRPr="00544ACB" w:rsidRDefault="00544ACB" w:rsidP="00544ACB">
            <w:pPr>
              <w:jc w:val="both"/>
            </w:pPr>
            <w:r w:rsidRPr="00544ACB">
              <w:t>-</w:t>
            </w:r>
            <w:proofErr w:type="spellStart"/>
            <w:r w:rsidRPr="00544ACB">
              <w:t>Обеспыливание</w:t>
            </w:r>
            <w:proofErr w:type="spellEnd"/>
            <w:r w:rsidRPr="00544ACB">
              <w:t xml:space="preserve"> радиаторных решеток;</w:t>
            </w:r>
          </w:p>
          <w:p w:rsidR="00544ACB" w:rsidRPr="00544ACB" w:rsidRDefault="00544ACB" w:rsidP="00544ACB">
            <w:pPr>
              <w:jc w:val="both"/>
            </w:pPr>
            <w:r w:rsidRPr="00544ACB">
              <w:t>-Влажная протирка стен в кабинетах, коридорах и лестничных клетках;</w:t>
            </w:r>
          </w:p>
          <w:p w:rsidR="00544ACB" w:rsidRPr="00544ACB" w:rsidRDefault="00544ACB" w:rsidP="00544ACB">
            <w:pPr>
              <w:jc w:val="both"/>
            </w:pPr>
            <w:r w:rsidRPr="00544ACB">
              <w:t>-Обметание пыли с потолков;</w:t>
            </w:r>
          </w:p>
          <w:p w:rsidR="00544ACB" w:rsidRPr="00544ACB" w:rsidRDefault="00544ACB" w:rsidP="00544ACB">
            <w:pPr>
              <w:jc w:val="both"/>
            </w:pPr>
            <w:r w:rsidRPr="00544ACB">
              <w:t>-Мойка ПВХ окон;</w:t>
            </w:r>
          </w:p>
          <w:p w:rsidR="00544ACB" w:rsidRPr="00544ACB" w:rsidRDefault="00544ACB" w:rsidP="00544ACB">
            <w:pPr>
              <w:jc w:val="both"/>
            </w:pPr>
            <w:r w:rsidRPr="00544ACB">
              <w:t>-Влажная протирка полов санузла (керамическая плитка);</w:t>
            </w:r>
          </w:p>
          <w:p w:rsidR="00544ACB" w:rsidRPr="00544ACB" w:rsidRDefault="00544ACB" w:rsidP="00544ACB">
            <w:pPr>
              <w:jc w:val="both"/>
            </w:pPr>
            <w:r w:rsidRPr="00544ACB">
              <w:t>-Мытье полов санузла (керамическая плитка);</w:t>
            </w:r>
          </w:p>
          <w:p w:rsidR="00544ACB" w:rsidRPr="00544ACB" w:rsidRDefault="00544ACB" w:rsidP="00544ACB">
            <w:pPr>
              <w:jc w:val="both"/>
            </w:pPr>
            <w:r w:rsidRPr="00544ACB">
              <w:t>-Мытье унитазов с применением дезинфицирующих средств;</w:t>
            </w:r>
          </w:p>
          <w:p w:rsidR="00544ACB" w:rsidRPr="00544ACB" w:rsidRDefault="00544ACB" w:rsidP="00544ACB">
            <w:pPr>
              <w:jc w:val="both"/>
            </w:pPr>
            <w:r w:rsidRPr="00544ACB">
              <w:t>-Мытье раковин с применением дезинфицирующих средств;</w:t>
            </w:r>
          </w:p>
          <w:p w:rsidR="00544ACB" w:rsidRPr="00544ACB" w:rsidRDefault="00544ACB" w:rsidP="00544ACB">
            <w:pPr>
              <w:jc w:val="both"/>
            </w:pPr>
            <w:r w:rsidRPr="00544ACB">
              <w:t>-Мытье душевых с применением дезинфицирующих средств;</w:t>
            </w:r>
          </w:p>
          <w:p w:rsidR="00544ACB" w:rsidRPr="00544ACB" w:rsidRDefault="00544ACB" w:rsidP="00544ACB">
            <w:pPr>
              <w:jc w:val="both"/>
            </w:pPr>
            <w:r w:rsidRPr="00544ACB">
              <w:t>-Протирка малоценного инвентаря;</w:t>
            </w:r>
          </w:p>
          <w:p w:rsidR="00544ACB" w:rsidRPr="00544ACB" w:rsidRDefault="00544ACB" w:rsidP="00544ACB">
            <w:pPr>
              <w:jc w:val="both"/>
            </w:pPr>
            <w:r w:rsidRPr="00544ACB">
              <w:t>-Влажная уборка бытовой техники (холодильники, газовые плиты, микроволновые печи);</w:t>
            </w:r>
          </w:p>
          <w:p w:rsidR="00544ACB" w:rsidRPr="00544ACB" w:rsidRDefault="00544ACB" w:rsidP="00544ACB">
            <w:pPr>
              <w:jc w:val="both"/>
            </w:pPr>
            <w:r w:rsidRPr="00544ACB">
              <w:t>-Вынос мусора.</w:t>
            </w:r>
          </w:p>
          <w:p w:rsidR="00544ACB" w:rsidRPr="00544ACB" w:rsidRDefault="00544ACB" w:rsidP="00544ACB">
            <w:pPr>
              <w:jc w:val="center"/>
              <w:rPr>
                <w:u w:val="single"/>
              </w:rPr>
            </w:pPr>
            <w:r w:rsidRPr="00544ACB">
              <w:rPr>
                <w:u w:val="single"/>
              </w:rPr>
              <w:t>2. Уборка территории</w:t>
            </w:r>
          </w:p>
          <w:p w:rsidR="00544ACB" w:rsidRPr="00544ACB" w:rsidRDefault="00544ACB" w:rsidP="00544ACB">
            <w:pPr>
              <w:jc w:val="both"/>
            </w:pPr>
            <w:r w:rsidRPr="00544ACB">
              <w:t>-Уборка асфальтового покрытия (летний период);</w:t>
            </w:r>
          </w:p>
          <w:p w:rsidR="00544ACB" w:rsidRPr="00544ACB" w:rsidRDefault="00544ACB" w:rsidP="00544ACB">
            <w:pPr>
              <w:jc w:val="both"/>
            </w:pPr>
            <w:r w:rsidRPr="00544ACB">
              <w:t>-Уборка асфальтового покрытия  (зимний период);</w:t>
            </w:r>
          </w:p>
          <w:p w:rsidR="00544ACB" w:rsidRPr="00544ACB" w:rsidRDefault="00544ACB" w:rsidP="00544ACB">
            <w:pPr>
              <w:jc w:val="both"/>
              <w:rPr>
                <w:color w:val="000000"/>
              </w:rPr>
            </w:pPr>
            <w:r w:rsidRPr="00544ACB">
              <w:t>-Уборка газона, покос травы.</w:t>
            </w:r>
          </w:p>
        </w:tc>
      </w:tr>
      <w:tr w:rsidR="00544ACB" w:rsidRPr="00544ACB" w:rsidTr="00544ACB">
        <w:trPr>
          <w:trHeight w:val="425"/>
        </w:trPr>
        <w:tc>
          <w:tcPr>
            <w:tcW w:w="10065" w:type="dxa"/>
            <w:gridSpan w:val="4"/>
          </w:tcPr>
          <w:p w:rsidR="00544ACB" w:rsidRPr="00544ACB" w:rsidRDefault="00544ACB" w:rsidP="00544ACB">
            <w:pPr>
              <w:jc w:val="center"/>
              <w:rPr>
                <w:color w:val="000000"/>
              </w:rPr>
            </w:pPr>
            <w:r w:rsidRPr="00544ACB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544ACB" w:rsidRPr="00544ACB" w:rsidTr="00544ACB">
        <w:trPr>
          <w:trHeight w:val="425"/>
        </w:trPr>
        <w:tc>
          <w:tcPr>
            <w:tcW w:w="4888" w:type="dxa"/>
          </w:tcPr>
          <w:p w:rsidR="00544ACB" w:rsidRPr="00544ACB" w:rsidRDefault="00544ACB" w:rsidP="00544ACB">
            <w:pPr>
              <w:ind w:firstLine="601"/>
              <w:jc w:val="center"/>
              <w:rPr>
                <w:color w:val="000000"/>
              </w:rPr>
            </w:pPr>
            <w:r w:rsidRPr="00544ACB">
              <w:rPr>
                <w:color w:val="000000"/>
              </w:rPr>
              <w:t>Наименование услуг</w:t>
            </w:r>
          </w:p>
        </w:tc>
        <w:tc>
          <w:tcPr>
            <w:tcW w:w="1228" w:type="dxa"/>
          </w:tcPr>
          <w:p w:rsidR="00544ACB" w:rsidRPr="00544ACB" w:rsidRDefault="00544ACB" w:rsidP="00544ACB">
            <w:pPr>
              <w:jc w:val="center"/>
              <w:rPr>
                <w:color w:val="000000"/>
              </w:rPr>
            </w:pPr>
            <w:r w:rsidRPr="00544ACB">
              <w:rPr>
                <w:color w:val="000000"/>
              </w:rPr>
              <w:t xml:space="preserve">Ед. </w:t>
            </w:r>
            <w:proofErr w:type="spellStart"/>
            <w:r w:rsidRPr="00544ACB">
              <w:rPr>
                <w:color w:val="000000"/>
              </w:rPr>
              <w:t>измер</w:t>
            </w:r>
            <w:proofErr w:type="spellEnd"/>
            <w:r w:rsidRPr="00544ACB">
              <w:rPr>
                <w:color w:val="000000"/>
              </w:rPr>
              <w:t>.</w:t>
            </w:r>
          </w:p>
        </w:tc>
        <w:tc>
          <w:tcPr>
            <w:tcW w:w="1117" w:type="dxa"/>
          </w:tcPr>
          <w:p w:rsidR="00544ACB" w:rsidRPr="00544ACB" w:rsidRDefault="00544ACB" w:rsidP="00544ACB">
            <w:pPr>
              <w:jc w:val="center"/>
              <w:rPr>
                <w:color w:val="000000"/>
              </w:rPr>
            </w:pPr>
            <w:r w:rsidRPr="00544ACB">
              <w:rPr>
                <w:color w:val="000000"/>
              </w:rPr>
              <w:t>Кол-во</w:t>
            </w:r>
          </w:p>
        </w:tc>
        <w:tc>
          <w:tcPr>
            <w:tcW w:w="2832" w:type="dxa"/>
          </w:tcPr>
          <w:p w:rsidR="00544ACB" w:rsidRPr="00544ACB" w:rsidRDefault="00544ACB" w:rsidP="00544ACB">
            <w:pPr>
              <w:ind w:firstLine="601"/>
              <w:jc w:val="center"/>
              <w:rPr>
                <w:color w:val="000000"/>
              </w:rPr>
            </w:pPr>
            <w:r w:rsidRPr="00544ACB">
              <w:rPr>
                <w:color w:val="000000"/>
              </w:rPr>
              <w:t>Периодичность</w:t>
            </w:r>
          </w:p>
        </w:tc>
      </w:tr>
      <w:tr w:rsidR="00544ACB" w:rsidRPr="00544ACB" w:rsidTr="00544ACB">
        <w:trPr>
          <w:trHeight w:val="264"/>
        </w:trPr>
        <w:tc>
          <w:tcPr>
            <w:tcW w:w="10065" w:type="dxa"/>
            <w:gridSpan w:val="4"/>
          </w:tcPr>
          <w:p w:rsidR="00544ACB" w:rsidRPr="00544ACB" w:rsidRDefault="00544ACB" w:rsidP="00544ACB">
            <w:pPr>
              <w:ind w:firstLine="601"/>
              <w:jc w:val="center"/>
              <w:rPr>
                <w:color w:val="000000"/>
              </w:rPr>
            </w:pPr>
            <w:r w:rsidRPr="00544ACB">
              <w:t>1. Уборка помещений</w:t>
            </w:r>
          </w:p>
        </w:tc>
      </w:tr>
      <w:tr w:rsidR="00544ACB" w:rsidRPr="00544ACB" w:rsidTr="00544ACB">
        <w:trPr>
          <w:trHeight w:val="425"/>
        </w:trPr>
        <w:tc>
          <w:tcPr>
            <w:tcW w:w="4888" w:type="dxa"/>
          </w:tcPr>
          <w:p w:rsidR="00544ACB" w:rsidRPr="00544ACB" w:rsidRDefault="00544ACB" w:rsidP="00544ACB">
            <w:pPr>
              <w:jc w:val="both"/>
            </w:pPr>
            <w:r w:rsidRPr="00544ACB">
              <w:t xml:space="preserve">Влажная протирка полов (керамическая плитка, линолеум, масляная покраска, </w:t>
            </w:r>
            <w:proofErr w:type="gramStart"/>
            <w:r w:rsidRPr="00544ACB">
              <w:t>цементные</w:t>
            </w:r>
            <w:proofErr w:type="gramEnd"/>
            <w:r w:rsidRPr="00544ACB">
              <w:t>) в кабинетах и коридорах</w:t>
            </w:r>
          </w:p>
        </w:tc>
        <w:tc>
          <w:tcPr>
            <w:tcW w:w="1228" w:type="dxa"/>
          </w:tcPr>
          <w:p w:rsidR="00544ACB" w:rsidRPr="00544ACB" w:rsidRDefault="00544ACB" w:rsidP="00544ACB">
            <w:pPr>
              <w:jc w:val="center"/>
            </w:pPr>
            <w:r w:rsidRPr="00544ACB">
              <w:t>м</w:t>
            </w:r>
            <w:proofErr w:type="gramStart"/>
            <w:r w:rsidRPr="00544ACB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17" w:type="dxa"/>
          </w:tcPr>
          <w:p w:rsidR="00544ACB" w:rsidRPr="00544ACB" w:rsidRDefault="00544ACB" w:rsidP="00544ACB">
            <w:pPr>
              <w:jc w:val="center"/>
            </w:pPr>
            <w:r w:rsidRPr="00544ACB">
              <w:t>1109,00</w:t>
            </w:r>
          </w:p>
        </w:tc>
        <w:tc>
          <w:tcPr>
            <w:tcW w:w="2832" w:type="dxa"/>
          </w:tcPr>
          <w:p w:rsidR="00544ACB" w:rsidRPr="00544ACB" w:rsidRDefault="00544ACB" w:rsidP="00544ACB">
            <w:pPr>
              <w:jc w:val="center"/>
            </w:pPr>
            <w:r w:rsidRPr="00544ACB">
              <w:t>ежедневно</w:t>
            </w:r>
          </w:p>
        </w:tc>
      </w:tr>
      <w:tr w:rsidR="00544ACB" w:rsidRPr="00544ACB" w:rsidTr="00544ACB">
        <w:trPr>
          <w:trHeight w:val="335"/>
        </w:trPr>
        <w:tc>
          <w:tcPr>
            <w:tcW w:w="4888" w:type="dxa"/>
          </w:tcPr>
          <w:p w:rsidR="00544ACB" w:rsidRPr="00544ACB" w:rsidRDefault="00544ACB" w:rsidP="00544ACB">
            <w:pPr>
              <w:jc w:val="both"/>
            </w:pPr>
            <w:r w:rsidRPr="00544ACB">
              <w:t>Мытье полов (линолеум) в кабинетах</w:t>
            </w:r>
          </w:p>
        </w:tc>
        <w:tc>
          <w:tcPr>
            <w:tcW w:w="1228" w:type="dxa"/>
          </w:tcPr>
          <w:p w:rsidR="00544ACB" w:rsidRPr="00544ACB" w:rsidRDefault="00544ACB" w:rsidP="00544ACB">
            <w:pPr>
              <w:jc w:val="center"/>
            </w:pPr>
            <w:r w:rsidRPr="00544ACB">
              <w:t>м</w:t>
            </w:r>
            <w:proofErr w:type="gramStart"/>
            <w:r w:rsidRPr="00544ACB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17" w:type="dxa"/>
          </w:tcPr>
          <w:p w:rsidR="00544ACB" w:rsidRPr="00544ACB" w:rsidRDefault="00544ACB" w:rsidP="00544ACB">
            <w:pPr>
              <w:jc w:val="center"/>
            </w:pPr>
            <w:r w:rsidRPr="00544ACB">
              <w:t>528,9</w:t>
            </w:r>
          </w:p>
        </w:tc>
        <w:tc>
          <w:tcPr>
            <w:tcW w:w="2832" w:type="dxa"/>
          </w:tcPr>
          <w:p w:rsidR="00544ACB" w:rsidRPr="00544ACB" w:rsidRDefault="00544ACB" w:rsidP="00544ACB">
            <w:pPr>
              <w:jc w:val="center"/>
            </w:pPr>
            <w:r w:rsidRPr="00544ACB">
              <w:t>2 раза в неделю</w:t>
            </w:r>
          </w:p>
        </w:tc>
      </w:tr>
      <w:tr w:rsidR="00544ACB" w:rsidRPr="00544ACB" w:rsidTr="00544ACB">
        <w:trPr>
          <w:trHeight w:val="425"/>
        </w:trPr>
        <w:tc>
          <w:tcPr>
            <w:tcW w:w="4888" w:type="dxa"/>
          </w:tcPr>
          <w:p w:rsidR="00544ACB" w:rsidRPr="00544ACB" w:rsidRDefault="00544ACB" w:rsidP="00544ACB">
            <w:pPr>
              <w:jc w:val="both"/>
            </w:pPr>
            <w:r w:rsidRPr="00544ACB">
              <w:t xml:space="preserve">Влажная протирка полов (керамическая плитка, масляная покраска) на лестничных </w:t>
            </w:r>
            <w:r w:rsidRPr="00544ACB">
              <w:lastRenderedPageBreak/>
              <w:t>клетках</w:t>
            </w:r>
          </w:p>
        </w:tc>
        <w:tc>
          <w:tcPr>
            <w:tcW w:w="1228" w:type="dxa"/>
          </w:tcPr>
          <w:p w:rsidR="00544ACB" w:rsidRPr="00544ACB" w:rsidRDefault="00544ACB" w:rsidP="00544ACB">
            <w:pPr>
              <w:jc w:val="center"/>
            </w:pPr>
            <w:r w:rsidRPr="00544ACB">
              <w:lastRenderedPageBreak/>
              <w:t>м</w:t>
            </w:r>
            <w:proofErr w:type="gramStart"/>
            <w:r w:rsidRPr="00544ACB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17" w:type="dxa"/>
          </w:tcPr>
          <w:p w:rsidR="00544ACB" w:rsidRPr="00544ACB" w:rsidRDefault="00544ACB" w:rsidP="00544ACB">
            <w:pPr>
              <w:jc w:val="center"/>
            </w:pPr>
            <w:r w:rsidRPr="00544ACB">
              <w:t>111,7</w:t>
            </w:r>
          </w:p>
        </w:tc>
        <w:tc>
          <w:tcPr>
            <w:tcW w:w="2832" w:type="dxa"/>
          </w:tcPr>
          <w:p w:rsidR="00544ACB" w:rsidRPr="00544ACB" w:rsidRDefault="00544ACB" w:rsidP="00544ACB">
            <w:pPr>
              <w:jc w:val="center"/>
            </w:pPr>
            <w:r w:rsidRPr="00544ACB">
              <w:t>ежедневно</w:t>
            </w:r>
          </w:p>
        </w:tc>
      </w:tr>
      <w:tr w:rsidR="00544ACB" w:rsidRPr="00544ACB" w:rsidTr="00544ACB">
        <w:trPr>
          <w:trHeight w:val="425"/>
        </w:trPr>
        <w:tc>
          <w:tcPr>
            <w:tcW w:w="4888" w:type="dxa"/>
          </w:tcPr>
          <w:p w:rsidR="00544ACB" w:rsidRPr="00544ACB" w:rsidRDefault="00544ACB" w:rsidP="00544ACB">
            <w:pPr>
              <w:jc w:val="both"/>
            </w:pPr>
            <w:r w:rsidRPr="00544ACB">
              <w:lastRenderedPageBreak/>
              <w:t>Мытье полов (керамическая плитка, масляная покраска) на лестничных клетках</w:t>
            </w:r>
          </w:p>
        </w:tc>
        <w:tc>
          <w:tcPr>
            <w:tcW w:w="1228" w:type="dxa"/>
          </w:tcPr>
          <w:p w:rsidR="00544ACB" w:rsidRPr="00544ACB" w:rsidRDefault="00544ACB" w:rsidP="00544ACB">
            <w:pPr>
              <w:jc w:val="center"/>
            </w:pPr>
            <w:r w:rsidRPr="00544ACB">
              <w:t>м</w:t>
            </w:r>
            <w:proofErr w:type="gramStart"/>
            <w:r w:rsidRPr="00544ACB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17" w:type="dxa"/>
          </w:tcPr>
          <w:p w:rsidR="00544ACB" w:rsidRPr="00544ACB" w:rsidRDefault="00544ACB" w:rsidP="00544ACB">
            <w:pPr>
              <w:jc w:val="center"/>
            </w:pPr>
            <w:r w:rsidRPr="00544ACB">
              <w:t>111,7</w:t>
            </w:r>
          </w:p>
        </w:tc>
        <w:tc>
          <w:tcPr>
            <w:tcW w:w="2832" w:type="dxa"/>
          </w:tcPr>
          <w:p w:rsidR="00544ACB" w:rsidRPr="00544ACB" w:rsidRDefault="00544ACB" w:rsidP="00544ACB">
            <w:pPr>
              <w:jc w:val="center"/>
            </w:pPr>
            <w:r w:rsidRPr="00544ACB">
              <w:t>1 раз в неделю</w:t>
            </w:r>
          </w:p>
        </w:tc>
      </w:tr>
      <w:tr w:rsidR="00544ACB" w:rsidRPr="00544ACB" w:rsidTr="00544ACB">
        <w:trPr>
          <w:trHeight w:val="425"/>
        </w:trPr>
        <w:tc>
          <w:tcPr>
            <w:tcW w:w="4888" w:type="dxa"/>
          </w:tcPr>
          <w:p w:rsidR="00544ACB" w:rsidRPr="00544ACB" w:rsidRDefault="00544ACB" w:rsidP="00544ACB">
            <w:pPr>
              <w:jc w:val="both"/>
            </w:pPr>
            <w:proofErr w:type="spellStart"/>
            <w:r w:rsidRPr="00544ACB">
              <w:t>Обеспыливание</w:t>
            </w:r>
            <w:proofErr w:type="spellEnd"/>
            <w:r w:rsidRPr="00544ACB">
              <w:t xml:space="preserve"> фасадов мебели и горизонтальных поверхностей</w:t>
            </w:r>
          </w:p>
        </w:tc>
        <w:tc>
          <w:tcPr>
            <w:tcW w:w="1228" w:type="dxa"/>
          </w:tcPr>
          <w:p w:rsidR="00544ACB" w:rsidRPr="00544ACB" w:rsidRDefault="00544ACB" w:rsidP="00544ACB">
            <w:pPr>
              <w:ind w:left="-83" w:right="-142"/>
              <w:jc w:val="center"/>
            </w:pPr>
            <w:r w:rsidRPr="00544ACB">
              <w:t>м</w:t>
            </w:r>
            <w:proofErr w:type="gramStart"/>
            <w:r w:rsidRPr="00544ACB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17" w:type="dxa"/>
          </w:tcPr>
          <w:p w:rsidR="00544ACB" w:rsidRPr="00544ACB" w:rsidRDefault="00544ACB" w:rsidP="00544ACB">
            <w:pPr>
              <w:jc w:val="center"/>
            </w:pPr>
            <w:r w:rsidRPr="00544ACB">
              <w:t>554,50</w:t>
            </w:r>
          </w:p>
        </w:tc>
        <w:tc>
          <w:tcPr>
            <w:tcW w:w="2832" w:type="dxa"/>
          </w:tcPr>
          <w:p w:rsidR="00544ACB" w:rsidRPr="00544ACB" w:rsidRDefault="00544ACB" w:rsidP="00544ACB">
            <w:pPr>
              <w:jc w:val="center"/>
            </w:pPr>
            <w:r w:rsidRPr="00544ACB">
              <w:t>ежедневно</w:t>
            </w:r>
          </w:p>
        </w:tc>
      </w:tr>
      <w:tr w:rsidR="00544ACB" w:rsidRPr="00544ACB" w:rsidTr="00544ACB">
        <w:trPr>
          <w:trHeight w:val="425"/>
        </w:trPr>
        <w:tc>
          <w:tcPr>
            <w:tcW w:w="4888" w:type="dxa"/>
          </w:tcPr>
          <w:p w:rsidR="00544ACB" w:rsidRPr="00544ACB" w:rsidRDefault="00544ACB" w:rsidP="00544ACB">
            <w:pPr>
              <w:jc w:val="both"/>
            </w:pPr>
            <w:r w:rsidRPr="00544ACB">
              <w:t>Влажная протирка фасадов мебели и горизонтальных поверхностей</w:t>
            </w:r>
          </w:p>
        </w:tc>
        <w:tc>
          <w:tcPr>
            <w:tcW w:w="1228" w:type="dxa"/>
          </w:tcPr>
          <w:p w:rsidR="00544ACB" w:rsidRPr="00544ACB" w:rsidRDefault="00544ACB" w:rsidP="00544ACB">
            <w:pPr>
              <w:ind w:left="-83" w:right="-142"/>
              <w:jc w:val="center"/>
            </w:pPr>
            <w:r w:rsidRPr="00544ACB">
              <w:t>м</w:t>
            </w:r>
            <w:proofErr w:type="gramStart"/>
            <w:r w:rsidRPr="00544ACB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17" w:type="dxa"/>
          </w:tcPr>
          <w:p w:rsidR="00544ACB" w:rsidRPr="00544ACB" w:rsidRDefault="00544ACB" w:rsidP="00544ACB">
            <w:pPr>
              <w:jc w:val="center"/>
            </w:pPr>
            <w:r w:rsidRPr="00544ACB">
              <w:t>554,50</w:t>
            </w:r>
          </w:p>
        </w:tc>
        <w:tc>
          <w:tcPr>
            <w:tcW w:w="2832" w:type="dxa"/>
          </w:tcPr>
          <w:p w:rsidR="00544ACB" w:rsidRPr="00544ACB" w:rsidRDefault="00544ACB" w:rsidP="00544ACB">
            <w:pPr>
              <w:jc w:val="center"/>
            </w:pPr>
            <w:r w:rsidRPr="00544ACB">
              <w:t>1 раз в неделю</w:t>
            </w:r>
          </w:p>
        </w:tc>
      </w:tr>
      <w:tr w:rsidR="00544ACB" w:rsidRPr="00544ACB" w:rsidTr="00544ACB">
        <w:trPr>
          <w:trHeight w:val="425"/>
        </w:trPr>
        <w:tc>
          <w:tcPr>
            <w:tcW w:w="4888" w:type="dxa"/>
          </w:tcPr>
          <w:p w:rsidR="00544ACB" w:rsidRPr="00544ACB" w:rsidRDefault="00544ACB" w:rsidP="00544ACB">
            <w:proofErr w:type="spellStart"/>
            <w:r w:rsidRPr="00544ACB">
              <w:t>Обеспыливание</w:t>
            </w:r>
            <w:proofErr w:type="spellEnd"/>
            <w:r w:rsidRPr="00544ACB">
              <w:t xml:space="preserve"> радиаторных решеток</w:t>
            </w:r>
          </w:p>
        </w:tc>
        <w:tc>
          <w:tcPr>
            <w:tcW w:w="1228" w:type="dxa"/>
          </w:tcPr>
          <w:p w:rsidR="00544ACB" w:rsidRPr="00544ACB" w:rsidRDefault="00544ACB" w:rsidP="00544ACB">
            <w:pPr>
              <w:jc w:val="center"/>
            </w:pPr>
            <w:r w:rsidRPr="00544ACB">
              <w:t>шт.</w:t>
            </w:r>
          </w:p>
        </w:tc>
        <w:tc>
          <w:tcPr>
            <w:tcW w:w="1117" w:type="dxa"/>
          </w:tcPr>
          <w:p w:rsidR="00544ACB" w:rsidRPr="00544ACB" w:rsidRDefault="00544ACB" w:rsidP="00544ACB">
            <w:pPr>
              <w:jc w:val="center"/>
            </w:pPr>
            <w:r w:rsidRPr="00544ACB">
              <w:t>38</w:t>
            </w:r>
          </w:p>
        </w:tc>
        <w:tc>
          <w:tcPr>
            <w:tcW w:w="2832" w:type="dxa"/>
          </w:tcPr>
          <w:p w:rsidR="00544ACB" w:rsidRPr="00544ACB" w:rsidRDefault="00544ACB" w:rsidP="00544ACB">
            <w:pPr>
              <w:jc w:val="center"/>
            </w:pPr>
            <w:r w:rsidRPr="00544ACB">
              <w:t>2 раза в месяц</w:t>
            </w:r>
          </w:p>
        </w:tc>
      </w:tr>
      <w:tr w:rsidR="00544ACB" w:rsidRPr="00544ACB" w:rsidTr="00544ACB">
        <w:trPr>
          <w:trHeight w:val="425"/>
        </w:trPr>
        <w:tc>
          <w:tcPr>
            <w:tcW w:w="4888" w:type="dxa"/>
          </w:tcPr>
          <w:p w:rsidR="00544ACB" w:rsidRPr="00544ACB" w:rsidRDefault="00544ACB" w:rsidP="00544ACB">
            <w:r w:rsidRPr="00544ACB">
              <w:t>Влажная протирка стен в кабинетах, коридорах и лестничных клетках</w:t>
            </w:r>
          </w:p>
        </w:tc>
        <w:tc>
          <w:tcPr>
            <w:tcW w:w="1228" w:type="dxa"/>
          </w:tcPr>
          <w:p w:rsidR="00544ACB" w:rsidRPr="00544ACB" w:rsidRDefault="00544ACB" w:rsidP="00544ACB">
            <w:pPr>
              <w:jc w:val="center"/>
            </w:pPr>
            <w:r w:rsidRPr="00544ACB">
              <w:t>м</w:t>
            </w:r>
            <w:proofErr w:type="gramStart"/>
            <w:r w:rsidRPr="00544ACB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17" w:type="dxa"/>
          </w:tcPr>
          <w:p w:rsidR="00544ACB" w:rsidRPr="00544ACB" w:rsidRDefault="00544ACB" w:rsidP="00544ACB">
            <w:pPr>
              <w:jc w:val="center"/>
            </w:pPr>
            <w:r w:rsidRPr="00544ACB">
              <w:t>883,1</w:t>
            </w:r>
          </w:p>
        </w:tc>
        <w:tc>
          <w:tcPr>
            <w:tcW w:w="2832" w:type="dxa"/>
          </w:tcPr>
          <w:p w:rsidR="00544ACB" w:rsidRPr="00544ACB" w:rsidRDefault="00544ACB" w:rsidP="00544ACB">
            <w:pPr>
              <w:jc w:val="center"/>
            </w:pPr>
            <w:r w:rsidRPr="00544ACB">
              <w:t>4 раза в год</w:t>
            </w:r>
          </w:p>
        </w:tc>
      </w:tr>
      <w:tr w:rsidR="00544ACB" w:rsidRPr="00544ACB" w:rsidTr="00544ACB">
        <w:trPr>
          <w:trHeight w:val="276"/>
        </w:trPr>
        <w:tc>
          <w:tcPr>
            <w:tcW w:w="4888" w:type="dxa"/>
          </w:tcPr>
          <w:p w:rsidR="00544ACB" w:rsidRPr="00544ACB" w:rsidRDefault="00544ACB" w:rsidP="00544ACB">
            <w:pPr>
              <w:jc w:val="both"/>
            </w:pPr>
            <w:r w:rsidRPr="00544ACB">
              <w:t>Обметание пыли с потолков</w:t>
            </w:r>
          </w:p>
        </w:tc>
        <w:tc>
          <w:tcPr>
            <w:tcW w:w="1228" w:type="dxa"/>
          </w:tcPr>
          <w:p w:rsidR="00544ACB" w:rsidRPr="00544ACB" w:rsidRDefault="00544ACB" w:rsidP="00544ACB">
            <w:pPr>
              <w:jc w:val="center"/>
            </w:pPr>
            <w:r w:rsidRPr="00544ACB">
              <w:t>м</w:t>
            </w:r>
            <w:proofErr w:type="gramStart"/>
            <w:r w:rsidRPr="00544ACB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17" w:type="dxa"/>
          </w:tcPr>
          <w:p w:rsidR="00544ACB" w:rsidRPr="00544ACB" w:rsidRDefault="00544ACB" w:rsidP="00544ACB">
            <w:pPr>
              <w:jc w:val="center"/>
            </w:pPr>
            <w:r w:rsidRPr="00544ACB">
              <w:t>1220,70</w:t>
            </w:r>
          </w:p>
        </w:tc>
        <w:tc>
          <w:tcPr>
            <w:tcW w:w="2832" w:type="dxa"/>
          </w:tcPr>
          <w:p w:rsidR="00544ACB" w:rsidRPr="00544ACB" w:rsidRDefault="00544ACB" w:rsidP="00544ACB">
            <w:pPr>
              <w:jc w:val="center"/>
            </w:pPr>
            <w:r w:rsidRPr="00544ACB">
              <w:t>4 раза в год</w:t>
            </w:r>
          </w:p>
        </w:tc>
      </w:tr>
      <w:tr w:rsidR="00544ACB" w:rsidRPr="00544ACB" w:rsidTr="00544ACB">
        <w:trPr>
          <w:trHeight w:val="279"/>
        </w:trPr>
        <w:tc>
          <w:tcPr>
            <w:tcW w:w="4888" w:type="dxa"/>
          </w:tcPr>
          <w:p w:rsidR="00544ACB" w:rsidRPr="00544ACB" w:rsidRDefault="00544ACB" w:rsidP="00544ACB">
            <w:pPr>
              <w:jc w:val="both"/>
            </w:pPr>
            <w:r w:rsidRPr="00544ACB">
              <w:t>Мойка ПВХ окон</w:t>
            </w:r>
          </w:p>
        </w:tc>
        <w:tc>
          <w:tcPr>
            <w:tcW w:w="1228" w:type="dxa"/>
          </w:tcPr>
          <w:p w:rsidR="00544ACB" w:rsidRPr="00544ACB" w:rsidRDefault="00544ACB" w:rsidP="00544ACB">
            <w:pPr>
              <w:jc w:val="center"/>
            </w:pPr>
            <w:r w:rsidRPr="00544ACB">
              <w:t>м</w:t>
            </w:r>
            <w:proofErr w:type="gramStart"/>
            <w:r w:rsidRPr="00544ACB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17" w:type="dxa"/>
            <w:vAlign w:val="bottom"/>
          </w:tcPr>
          <w:p w:rsidR="00544ACB" w:rsidRPr="00544ACB" w:rsidRDefault="00544ACB" w:rsidP="00544ACB">
            <w:pPr>
              <w:jc w:val="center"/>
            </w:pPr>
            <w:r w:rsidRPr="00544ACB">
              <w:t>186,50</w:t>
            </w:r>
          </w:p>
        </w:tc>
        <w:tc>
          <w:tcPr>
            <w:tcW w:w="2832" w:type="dxa"/>
          </w:tcPr>
          <w:p w:rsidR="00544ACB" w:rsidRPr="00544ACB" w:rsidRDefault="00544ACB" w:rsidP="00544ACB">
            <w:pPr>
              <w:jc w:val="center"/>
            </w:pPr>
            <w:r w:rsidRPr="00544ACB">
              <w:t>2 раза в год</w:t>
            </w:r>
          </w:p>
        </w:tc>
      </w:tr>
      <w:tr w:rsidR="00544ACB" w:rsidRPr="00544ACB" w:rsidTr="00544ACB">
        <w:trPr>
          <w:trHeight w:val="279"/>
        </w:trPr>
        <w:tc>
          <w:tcPr>
            <w:tcW w:w="4888" w:type="dxa"/>
          </w:tcPr>
          <w:p w:rsidR="00544ACB" w:rsidRPr="00544ACB" w:rsidRDefault="00544ACB" w:rsidP="00544ACB">
            <w:pPr>
              <w:jc w:val="both"/>
            </w:pPr>
            <w:r w:rsidRPr="00544ACB">
              <w:t>Влажная протирка полов санузла (керамическая плитка)</w:t>
            </w:r>
          </w:p>
        </w:tc>
        <w:tc>
          <w:tcPr>
            <w:tcW w:w="1228" w:type="dxa"/>
          </w:tcPr>
          <w:p w:rsidR="00544ACB" w:rsidRPr="00544ACB" w:rsidRDefault="00544ACB" w:rsidP="00544ACB">
            <w:pPr>
              <w:jc w:val="center"/>
            </w:pPr>
            <w:r w:rsidRPr="00544ACB">
              <w:t>м</w:t>
            </w:r>
            <w:proofErr w:type="gramStart"/>
            <w:r w:rsidRPr="00544ACB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17" w:type="dxa"/>
            <w:vAlign w:val="bottom"/>
          </w:tcPr>
          <w:p w:rsidR="00544ACB" w:rsidRPr="00544ACB" w:rsidRDefault="00544ACB" w:rsidP="00544ACB">
            <w:pPr>
              <w:jc w:val="center"/>
            </w:pPr>
            <w:r w:rsidRPr="00544ACB">
              <w:t>18,1</w:t>
            </w:r>
          </w:p>
        </w:tc>
        <w:tc>
          <w:tcPr>
            <w:tcW w:w="2832" w:type="dxa"/>
          </w:tcPr>
          <w:p w:rsidR="00544ACB" w:rsidRPr="00544ACB" w:rsidRDefault="00544ACB" w:rsidP="00544ACB">
            <w:pPr>
              <w:jc w:val="center"/>
            </w:pPr>
            <w:r w:rsidRPr="00544ACB">
              <w:t>ежедневно</w:t>
            </w:r>
          </w:p>
        </w:tc>
      </w:tr>
      <w:tr w:rsidR="00544ACB" w:rsidRPr="00544ACB" w:rsidTr="00544ACB">
        <w:trPr>
          <w:trHeight w:val="279"/>
        </w:trPr>
        <w:tc>
          <w:tcPr>
            <w:tcW w:w="4888" w:type="dxa"/>
          </w:tcPr>
          <w:p w:rsidR="00544ACB" w:rsidRPr="00544ACB" w:rsidRDefault="00544ACB" w:rsidP="00544ACB">
            <w:pPr>
              <w:jc w:val="both"/>
            </w:pPr>
            <w:r w:rsidRPr="00544ACB">
              <w:t>Мытье полов санузла (керамическая плитка)</w:t>
            </w:r>
          </w:p>
        </w:tc>
        <w:tc>
          <w:tcPr>
            <w:tcW w:w="1228" w:type="dxa"/>
          </w:tcPr>
          <w:p w:rsidR="00544ACB" w:rsidRPr="00544ACB" w:rsidRDefault="00544ACB" w:rsidP="00544ACB">
            <w:pPr>
              <w:jc w:val="center"/>
            </w:pPr>
            <w:r w:rsidRPr="00544ACB">
              <w:t>м</w:t>
            </w:r>
            <w:proofErr w:type="gramStart"/>
            <w:r w:rsidRPr="00544ACB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17" w:type="dxa"/>
            <w:vAlign w:val="bottom"/>
          </w:tcPr>
          <w:p w:rsidR="00544ACB" w:rsidRPr="00544ACB" w:rsidRDefault="00544ACB" w:rsidP="00544ACB">
            <w:pPr>
              <w:jc w:val="center"/>
            </w:pPr>
            <w:r w:rsidRPr="00544ACB">
              <w:t>18,1</w:t>
            </w:r>
          </w:p>
        </w:tc>
        <w:tc>
          <w:tcPr>
            <w:tcW w:w="2832" w:type="dxa"/>
          </w:tcPr>
          <w:p w:rsidR="00544ACB" w:rsidRPr="00544ACB" w:rsidRDefault="00544ACB" w:rsidP="00544ACB">
            <w:pPr>
              <w:jc w:val="center"/>
            </w:pPr>
            <w:r w:rsidRPr="00544ACB">
              <w:t>2 раза в неделю</w:t>
            </w:r>
          </w:p>
        </w:tc>
      </w:tr>
      <w:tr w:rsidR="00544ACB" w:rsidRPr="00544ACB" w:rsidTr="00544ACB">
        <w:trPr>
          <w:trHeight w:val="279"/>
        </w:trPr>
        <w:tc>
          <w:tcPr>
            <w:tcW w:w="4888" w:type="dxa"/>
          </w:tcPr>
          <w:p w:rsidR="00544ACB" w:rsidRPr="00544ACB" w:rsidRDefault="00544ACB" w:rsidP="00544ACB">
            <w:pPr>
              <w:jc w:val="both"/>
            </w:pPr>
            <w:r w:rsidRPr="00544ACB">
              <w:t>Мытье унитазов с применением дезинфицирующих средств</w:t>
            </w:r>
          </w:p>
        </w:tc>
        <w:tc>
          <w:tcPr>
            <w:tcW w:w="1228" w:type="dxa"/>
          </w:tcPr>
          <w:p w:rsidR="00544ACB" w:rsidRPr="00544ACB" w:rsidRDefault="00544ACB" w:rsidP="00544ACB">
            <w:pPr>
              <w:jc w:val="center"/>
            </w:pPr>
            <w:r w:rsidRPr="00544ACB">
              <w:t>шт.</w:t>
            </w:r>
          </w:p>
        </w:tc>
        <w:tc>
          <w:tcPr>
            <w:tcW w:w="1117" w:type="dxa"/>
            <w:vAlign w:val="bottom"/>
          </w:tcPr>
          <w:p w:rsidR="00544ACB" w:rsidRPr="00544ACB" w:rsidRDefault="00544ACB" w:rsidP="00544ACB">
            <w:pPr>
              <w:jc w:val="center"/>
            </w:pPr>
            <w:r w:rsidRPr="00544ACB">
              <w:t>8</w:t>
            </w:r>
          </w:p>
        </w:tc>
        <w:tc>
          <w:tcPr>
            <w:tcW w:w="2832" w:type="dxa"/>
          </w:tcPr>
          <w:p w:rsidR="00544ACB" w:rsidRPr="00544ACB" w:rsidRDefault="00544ACB" w:rsidP="00544ACB">
            <w:pPr>
              <w:jc w:val="center"/>
            </w:pPr>
            <w:r w:rsidRPr="00544ACB">
              <w:t>ежедневно</w:t>
            </w:r>
          </w:p>
        </w:tc>
      </w:tr>
      <w:tr w:rsidR="00544ACB" w:rsidRPr="00544ACB" w:rsidTr="00544ACB">
        <w:trPr>
          <w:trHeight w:val="279"/>
        </w:trPr>
        <w:tc>
          <w:tcPr>
            <w:tcW w:w="4888" w:type="dxa"/>
          </w:tcPr>
          <w:p w:rsidR="00544ACB" w:rsidRPr="00544ACB" w:rsidRDefault="00544ACB" w:rsidP="00544ACB">
            <w:pPr>
              <w:jc w:val="both"/>
            </w:pPr>
            <w:r w:rsidRPr="00544ACB">
              <w:t>Мытье раковин с применением дезинфицирующих средств</w:t>
            </w:r>
          </w:p>
        </w:tc>
        <w:tc>
          <w:tcPr>
            <w:tcW w:w="1228" w:type="dxa"/>
          </w:tcPr>
          <w:p w:rsidR="00544ACB" w:rsidRPr="00544ACB" w:rsidRDefault="00544ACB" w:rsidP="00544ACB">
            <w:pPr>
              <w:jc w:val="center"/>
            </w:pPr>
            <w:r w:rsidRPr="00544ACB">
              <w:t>шт.</w:t>
            </w:r>
          </w:p>
        </w:tc>
        <w:tc>
          <w:tcPr>
            <w:tcW w:w="1117" w:type="dxa"/>
            <w:vAlign w:val="bottom"/>
          </w:tcPr>
          <w:p w:rsidR="00544ACB" w:rsidRPr="00544ACB" w:rsidRDefault="00544ACB" w:rsidP="00544ACB">
            <w:pPr>
              <w:jc w:val="center"/>
            </w:pPr>
            <w:r w:rsidRPr="00544ACB">
              <w:t>9</w:t>
            </w:r>
          </w:p>
        </w:tc>
        <w:tc>
          <w:tcPr>
            <w:tcW w:w="2832" w:type="dxa"/>
          </w:tcPr>
          <w:p w:rsidR="00544ACB" w:rsidRPr="00544ACB" w:rsidRDefault="00544ACB" w:rsidP="00544ACB">
            <w:pPr>
              <w:jc w:val="center"/>
            </w:pPr>
            <w:r w:rsidRPr="00544ACB">
              <w:t>ежедневно</w:t>
            </w:r>
          </w:p>
        </w:tc>
      </w:tr>
      <w:tr w:rsidR="00544ACB" w:rsidRPr="00544ACB" w:rsidTr="00544ACB">
        <w:trPr>
          <w:trHeight w:val="279"/>
        </w:trPr>
        <w:tc>
          <w:tcPr>
            <w:tcW w:w="4888" w:type="dxa"/>
          </w:tcPr>
          <w:p w:rsidR="00544ACB" w:rsidRPr="00544ACB" w:rsidRDefault="00544ACB" w:rsidP="00544ACB">
            <w:pPr>
              <w:jc w:val="both"/>
            </w:pPr>
            <w:r w:rsidRPr="00544ACB">
              <w:t>Мытье душевых с применением дезинфицирующих средств</w:t>
            </w:r>
          </w:p>
        </w:tc>
        <w:tc>
          <w:tcPr>
            <w:tcW w:w="1228" w:type="dxa"/>
          </w:tcPr>
          <w:p w:rsidR="00544ACB" w:rsidRPr="00544ACB" w:rsidRDefault="00544ACB" w:rsidP="00544ACB">
            <w:pPr>
              <w:jc w:val="center"/>
            </w:pPr>
            <w:r w:rsidRPr="00544ACB">
              <w:t>шт.</w:t>
            </w:r>
          </w:p>
        </w:tc>
        <w:tc>
          <w:tcPr>
            <w:tcW w:w="1117" w:type="dxa"/>
            <w:vAlign w:val="bottom"/>
          </w:tcPr>
          <w:p w:rsidR="00544ACB" w:rsidRPr="00544ACB" w:rsidRDefault="00544ACB" w:rsidP="00544ACB">
            <w:pPr>
              <w:jc w:val="center"/>
            </w:pPr>
            <w:r w:rsidRPr="00544ACB">
              <w:t>3</w:t>
            </w:r>
          </w:p>
        </w:tc>
        <w:tc>
          <w:tcPr>
            <w:tcW w:w="2832" w:type="dxa"/>
          </w:tcPr>
          <w:p w:rsidR="00544ACB" w:rsidRPr="00544ACB" w:rsidRDefault="00544ACB" w:rsidP="00544ACB">
            <w:pPr>
              <w:jc w:val="center"/>
            </w:pPr>
            <w:r w:rsidRPr="00544ACB">
              <w:t>ежедневно</w:t>
            </w:r>
          </w:p>
        </w:tc>
      </w:tr>
      <w:tr w:rsidR="00544ACB" w:rsidRPr="00544ACB" w:rsidTr="00544ACB">
        <w:trPr>
          <w:trHeight w:val="279"/>
        </w:trPr>
        <w:tc>
          <w:tcPr>
            <w:tcW w:w="4888" w:type="dxa"/>
          </w:tcPr>
          <w:p w:rsidR="00544ACB" w:rsidRPr="00544ACB" w:rsidRDefault="00544ACB" w:rsidP="00544ACB">
            <w:pPr>
              <w:jc w:val="both"/>
            </w:pPr>
            <w:r w:rsidRPr="00544ACB">
              <w:t>Протирка малоценного инвентаря</w:t>
            </w:r>
          </w:p>
        </w:tc>
        <w:tc>
          <w:tcPr>
            <w:tcW w:w="1228" w:type="dxa"/>
          </w:tcPr>
          <w:p w:rsidR="00544ACB" w:rsidRPr="00544ACB" w:rsidRDefault="00544ACB" w:rsidP="00544ACB">
            <w:pPr>
              <w:jc w:val="center"/>
            </w:pPr>
            <w:r w:rsidRPr="00544ACB">
              <w:t>шт.</w:t>
            </w:r>
          </w:p>
        </w:tc>
        <w:tc>
          <w:tcPr>
            <w:tcW w:w="1117" w:type="dxa"/>
            <w:vAlign w:val="bottom"/>
          </w:tcPr>
          <w:p w:rsidR="00544ACB" w:rsidRPr="00544ACB" w:rsidRDefault="00544ACB" w:rsidP="00544ACB">
            <w:pPr>
              <w:jc w:val="center"/>
            </w:pPr>
            <w:r w:rsidRPr="00544ACB">
              <w:t>23</w:t>
            </w:r>
          </w:p>
        </w:tc>
        <w:tc>
          <w:tcPr>
            <w:tcW w:w="2832" w:type="dxa"/>
          </w:tcPr>
          <w:p w:rsidR="00544ACB" w:rsidRPr="00544ACB" w:rsidRDefault="00544ACB" w:rsidP="00544ACB">
            <w:pPr>
              <w:jc w:val="center"/>
            </w:pPr>
            <w:r w:rsidRPr="00544ACB">
              <w:t>1 раз в неделю</w:t>
            </w:r>
          </w:p>
        </w:tc>
      </w:tr>
      <w:tr w:rsidR="00544ACB" w:rsidRPr="00544ACB" w:rsidTr="00544ACB">
        <w:trPr>
          <w:trHeight w:val="279"/>
        </w:trPr>
        <w:tc>
          <w:tcPr>
            <w:tcW w:w="4888" w:type="dxa"/>
          </w:tcPr>
          <w:p w:rsidR="00544ACB" w:rsidRPr="00544ACB" w:rsidRDefault="00544ACB" w:rsidP="00544ACB">
            <w:pPr>
              <w:jc w:val="both"/>
            </w:pPr>
            <w:r w:rsidRPr="00544ACB">
              <w:t>Влажная уборка бытовой техники (холодильники, газовые плиты, микроволновые печи)</w:t>
            </w:r>
          </w:p>
        </w:tc>
        <w:tc>
          <w:tcPr>
            <w:tcW w:w="1228" w:type="dxa"/>
          </w:tcPr>
          <w:p w:rsidR="00544ACB" w:rsidRPr="00544ACB" w:rsidRDefault="00544ACB" w:rsidP="00544ACB">
            <w:pPr>
              <w:jc w:val="center"/>
            </w:pPr>
            <w:r w:rsidRPr="00544ACB">
              <w:t>шт.</w:t>
            </w:r>
          </w:p>
        </w:tc>
        <w:tc>
          <w:tcPr>
            <w:tcW w:w="1117" w:type="dxa"/>
            <w:vAlign w:val="bottom"/>
          </w:tcPr>
          <w:p w:rsidR="00544ACB" w:rsidRPr="00544ACB" w:rsidRDefault="00544ACB" w:rsidP="00544ACB">
            <w:pPr>
              <w:jc w:val="center"/>
            </w:pPr>
            <w:r w:rsidRPr="00544ACB">
              <w:t>17</w:t>
            </w:r>
          </w:p>
        </w:tc>
        <w:tc>
          <w:tcPr>
            <w:tcW w:w="2832" w:type="dxa"/>
          </w:tcPr>
          <w:p w:rsidR="00544ACB" w:rsidRPr="00544ACB" w:rsidRDefault="00544ACB" w:rsidP="00544ACB">
            <w:pPr>
              <w:jc w:val="center"/>
            </w:pPr>
            <w:r w:rsidRPr="00544ACB">
              <w:t>1 раз в месяц</w:t>
            </w:r>
          </w:p>
        </w:tc>
      </w:tr>
      <w:tr w:rsidR="00544ACB" w:rsidRPr="00544ACB" w:rsidTr="00544ACB">
        <w:trPr>
          <w:trHeight w:val="279"/>
        </w:trPr>
        <w:tc>
          <w:tcPr>
            <w:tcW w:w="10065" w:type="dxa"/>
            <w:gridSpan w:val="4"/>
          </w:tcPr>
          <w:p w:rsidR="00544ACB" w:rsidRPr="00544ACB" w:rsidRDefault="00544ACB" w:rsidP="00544ACB">
            <w:pPr>
              <w:jc w:val="center"/>
            </w:pPr>
            <w:r w:rsidRPr="00544ACB">
              <w:t>2.Уборка территории</w:t>
            </w:r>
          </w:p>
        </w:tc>
      </w:tr>
      <w:tr w:rsidR="00544ACB" w:rsidRPr="00544ACB" w:rsidTr="00544ACB">
        <w:trPr>
          <w:trHeight w:val="425"/>
        </w:trPr>
        <w:tc>
          <w:tcPr>
            <w:tcW w:w="4888" w:type="dxa"/>
          </w:tcPr>
          <w:p w:rsidR="00544ACB" w:rsidRPr="00544ACB" w:rsidRDefault="00544ACB" w:rsidP="00544ACB">
            <w:pPr>
              <w:jc w:val="both"/>
            </w:pPr>
            <w:r w:rsidRPr="00544ACB">
              <w:t>Уборка асфальтового покрытия (летний период)</w:t>
            </w:r>
          </w:p>
        </w:tc>
        <w:tc>
          <w:tcPr>
            <w:tcW w:w="1228" w:type="dxa"/>
          </w:tcPr>
          <w:p w:rsidR="00544ACB" w:rsidRPr="00544ACB" w:rsidRDefault="00544ACB" w:rsidP="00544ACB">
            <w:pPr>
              <w:jc w:val="center"/>
            </w:pPr>
            <w:r w:rsidRPr="00544ACB">
              <w:t>м</w:t>
            </w:r>
            <w:proofErr w:type="gramStart"/>
            <w:r w:rsidRPr="00544ACB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17" w:type="dxa"/>
          </w:tcPr>
          <w:p w:rsidR="00544ACB" w:rsidRPr="00544ACB" w:rsidRDefault="00544ACB" w:rsidP="00544ACB">
            <w:pPr>
              <w:jc w:val="center"/>
            </w:pPr>
            <w:r w:rsidRPr="00544ACB">
              <w:t>2560,00</w:t>
            </w:r>
          </w:p>
        </w:tc>
        <w:tc>
          <w:tcPr>
            <w:tcW w:w="2832" w:type="dxa"/>
          </w:tcPr>
          <w:p w:rsidR="00544ACB" w:rsidRPr="00544ACB" w:rsidRDefault="00544ACB" w:rsidP="00544ACB">
            <w:pPr>
              <w:jc w:val="center"/>
            </w:pPr>
            <w:r w:rsidRPr="00544ACB">
              <w:t>ежедневно</w:t>
            </w:r>
          </w:p>
        </w:tc>
      </w:tr>
      <w:tr w:rsidR="00544ACB" w:rsidRPr="00544ACB" w:rsidTr="00544ACB">
        <w:trPr>
          <w:trHeight w:val="425"/>
        </w:trPr>
        <w:tc>
          <w:tcPr>
            <w:tcW w:w="4888" w:type="dxa"/>
          </w:tcPr>
          <w:p w:rsidR="00544ACB" w:rsidRPr="00544ACB" w:rsidRDefault="00544ACB" w:rsidP="00544ACB">
            <w:pPr>
              <w:jc w:val="both"/>
            </w:pPr>
            <w:r w:rsidRPr="00544ACB">
              <w:t>Уборка асфальтового покрытия  (зимний период)</w:t>
            </w:r>
          </w:p>
        </w:tc>
        <w:tc>
          <w:tcPr>
            <w:tcW w:w="1228" w:type="dxa"/>
          </w:tcPr>
          <w:p w:rsidR="00544ACB" w:rsidRPr="00544ACB" w:rsidRDefault="00544ACB" w:rsidP="00544ACB">
            <w:pPr>
              <w:jc w:val="center"/>
            </w:pPr>
            <w:r w:rsidRPr="00544ACB">
              <w:t>м</w:t>
            </w:r>
            <w:proofErr w:type="gramStart"/>
            <w:r w:rsidRPr="00544ACB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17" w:type="dxa"/>
          </w:tcPr>
          <w:p w:rsidR="00544ACB" w:rsidRPr="00544ACB" w:rsidRDefault="00544ACB" w:rsidP="00544ACB">
            <w:pPr>
              <w:jc w:val="center"/>
            </w:pPr>
            <w:r w:rsidRPr="00544ACB">
              <w:t>2560,00</w:t>
            </w:r>
          </w:p>
        </w:tc>
        <w:tc>
          <w:tcPr>
            <w:tcW w:w="2832" w:type="dxa"/>
          </w:tcPr>
          <w:p w:rsidR="00544ACB" w:rsidRPr="00544ACB" w:rsidRDefault="00544ACB" w:rsidP="00544ACB">
            <w:pPr>
              <w:jc w:val="center"/>
            </w:pPr>
            <w:r w:rsidRPr="00544ACB">
              <w:t>ежедневно</w:t>
            </w:r>
          </w:p>
        </w:tc>
      </w:tr>
      <w:tr w:rsidR="00544ACB" w:rsidRPr="00544ACB" w:rsidTr="00544ACB">
        <w:trPr>
          <w:trHeight w:val="425"/>
        </w:trPr>
        <w:tc>
          <w:tcPr>
            <w:tcW w:w="4888" w:type="dxa"/>
          </w:tcPr>
          <w:p w:rsidR="00544ACB" w:rsidRPr="00544ACB" w:rsidRDefault="00544ACB" w:rsidP="00544ACB">
            <w:pPr>
              <w:jc w:val="both"/>
            </w:pPr>
            <w:r w:rsidRPr="00544ACB">
              <w:t>Уборка газона, покос травы</w:t>
            </w:r>
          </w:p>
        </w:tc>
        <w:tc>
          <w:tcPr>
            <w:tcW w:w="1228" w:type="dxa"/>
          </w:tcPr>
          <w:p w:rsidR="00544ACB" w:rsidRPr="00544ACB" w:rsidRDefault="00544ACB" w:rsidP="00544ACB">
            <w:pPr>
              <w:jc w:val="center"/>
              <w:rPr>
                <w:vertAlign w:val="superscript"/>
              </w:rPr>
            </w:pPr>
            <w:r w:rsidRPr="00544ACB">
              <w:t>м</w:t>
            </w:r>
            <w:proofErr w:type="gramStart"/>
            <w:r w:rsidRPr="00544ACB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17" w:type="dxa"/>
          </w:tcPr>
          <w:p w:rsidR="00544ACB" w:rsidRPr="00544ACB" w:rsidRDefault="00544ACB" w:rsidP="00544ACB">
            <w:pPr>
              <w:jc w:val="center"/>
            </w:pPr>
            <w:r w:rsidRPr="00544ACB">
              <w:t>1397,00</w:t>
            </w:r>
          </w:p>
        </w:tc>
        <w:tc>
          <w:tcPr>
            <w:tcW w:w="2832" w:type="dxa"/>
          </w:tcPr>
          <w:p w:rsidR="00544ACB" w:rsidRPr="00544ACB" w:rsidRDefault="00544ACB" w:rsidP="00544ACB">
            <w:pPr>
              <w:jc w:val="center"/>
            </w:pPr>
            <w:r w:rsidRPr="00544ACB">
              <w:t>1 раз в неделю</w:t>
            </w:r>
          </w:p>
        </w:tc>
      </w:tr>
    </w:tbl>
    <w:p w:rsidR="00544ACB" w:rsidRDefault="00544ACB" w:rsidP="00544ACB">
      <w:pPr>
        <w:jc w:val="center"/>
        <w:rPr>
          <w:color w:val="000000"/>
        </w:rPr>
      </w:pPr>
    </w:p>
    <w:p w:rsidR="00544ACB" w:rsidRPr="00544ACB" w:rsidRDefault="00544ACB" w:rsidP="00544ACB">
      <w:pPr>
        <w:jc w:val="center"/>
        <w:rPr>
          <w:color w:val="000000"/>
        </w:rPr>
      </w:pPr>
    </w:p>
    <w:p w:rsidR="00544ACB" w:rsidRPr="00544ACB" w:rsidRDefault="00544ACB" w:rsidP="00544ACB">
      <w:pPr>
        <w:jc w:val="center"/>
        <w:rPr>
          <w:color w:val="000000"/>
        </w:rPr>
      </w:pPr>
      <w:r w:rsidRPr="00544ACB">
        <w:rPr>
          <w:color w:val="000000"/>
        </w:rPr>
        <w:t>РАЗДЕЛ 3. ТРЕБОВАНИЯ К УСЛУГАМ</w:t>
      </w:r>
    </w:p>
    <w:p w:rsidR="00544ACB" w:rsidRPr="00544ACB" w:rsidRDefault="00544ACB" w:rsidP="00544ACB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544ACB" w:rsidRPr="00544ACB" w:rsidTr="00544ACB">
        <w:trPr>
          <w:trHeight w:val="385"/>
        </w:trPr>
        <w:tc>
          <w:tcPr>
            <w:tcW w:w="10065" w:type="dxa"/>
          </w:tcPr>
          <w:p w:rsidR="00544ACB" w:rsidRPr="00544ACB" w:rsidRDefault="00544ACB" w:rsidP="00544ACB">
            <w:pPr>
              <w:jc w:val="center"/>
              <w:rPr>
                <w:color w:val="000000"/>
              </w:rPr>
            </w:pPr>
            <w:r w:rsidRPr="00544ACB">
              <w:rPr>
                <w:color w:val="000000"/>
              </w:rPr>
              <w:t>Подраздел 3.1 Общие требования</w:t>
            </w:r>
          </w:p>
        </w:tc>
      </w:tr>
      <w:tr w:rsidR="00544ACB" w:rsidRPr="00544ACB" w:rsidTr="00544ACB">
        <w:trPr>
          <w:trHeight w:val="385"/>
        </w:trPr>
        <w:tc>
          <w:tcPr>
            <w:tcW w:w="10065" w:type="dxa"/>
          </w:tcPr>
          <w:p w:rsidR="00544ACB" w:rsidRPr="00544ACB" w:rsidRDefault="00544ACB" w:rsidP="00544ACB">
            <w:pPr>
              <w:jc w:val="both"/>
            </w:pPr>
            <w:r w:rsidRPr="00544ACB">
              <w:rPr>
                <w:u w:val="single"/>
              </w:rPr>
              <w:t>Место оказания услуг:</w:t>
            </w:r>
            <w:r w:rsidRPr="00544ACB">
              <w:t xml:space="preserve"> Республика Башкортостан, г. Благовещенск, Благовещенское отделение филиала «Приволжский территориальный округ» ФГУП «РосРАО» (53 км тракта Уф</w:t>
            </w:r>
            <w:proofErr w:type="gramStart"/>
            <w:r w:rsidRPr="00544ACB">
              <w:t>а-</w:t>
            </w:r>
            <w:proofErr w:type="gramEnd"/>
            <w:r w:rsidRPr="00544ACB">
              <w:t xml:space="preserve"> Янаул).</w:t>
            </w:r>
          </w:p>
          <w:p w:rsidR="00544ACB" w:rsidRPr="00544ACB" w:rsidRDefault="00544ACB" w:rsidP="00544ACB">
            <w:pPr>
              <w:jc w:val="both"/>
              <w:rPr>
                <w:bCs/>
              </w:rPr>
            </w:pPr>
            <w:r w:rsidRPr="00544ACB">
              <w:rPr>
                <w:u w:val="single"/>
              </w:rPr>
              <w:t>Сроки и график оказания услуг:</w:t>
            </w:r>
            <w:r w:rsidRPr="00544ACB">
              <w:t xml:space="preserve"> </w:t>
            </w:r>
            <w:r w:rsidRPr="00544ACB">
              <w:rPr>
                <w:bCs/>
              </w:rPr>
              <w:t xml:space="preserve">Дата начала оказания услуг - с момента подписания договора, Дата окончания оказания услуг  – </w:t>
            </w:r>
            <w:bookmarkStart w:id="3" w:name="_GoBack"/>
            <w:r w:rsidRPr="00544ACB">
              <w:rPr>
                <w:bCs/>
              </w:rPr>
              <w:t xml:space="preserve">по </w:t>
            </w:r>
            <w:proofErr w:type="gramStart"/>
            <w:r w:rsidRPr="00544ACB">
              <w:rPr>
                <w:bCs/>
              </w:rPr>
              <w:t>истечении</w:t>
            </w:r>
            <w:proofErr w:type="gramEnd"/>
            <w:r w:rsidRPr="00544ACB">
              <w:rPr>
                <w:bCs/>
              </w:rPr>
              <w:t xml:space="preserve"> 12 месяцев с даты подписания договора</w:t>
            </w:r>
            <w:bookmarkEnd w:id="3"/>
            <w:r w:rsidRPr="00544ACB">
              <w:rPr>
                <w:bCs/>
              </w:rPr>
              <w:t>.</w:t>
            </w:r>
          </w:p>
          <w:p w:rsidR="00544ACB" w:rsidRPr="00544ACB" w:rsidRDefault="00544ACB" w:rsidP="00544ACB">
            <w:pPr>
              <w:jc w:val="both"/>
              <w:rPr>
                <w:u w:val="single"/>
              </w:rPr>
            </w:pPr>
            <w:r w:rsidRPr="00544ACB">
              <w:rPr>
                <w:u w:val="single"/>
              </w:rPr>
              <w:t xml:space="preserve">Требуемое количество персонала: </w:t>
            </w:r>
          </w:p>
          <w:p w:rsidR="00544ACB" w:rsidRPr="00544ACB" w:rsidRDefault="00544ACB" w:rsidP="00544ACB">
            <w:pPr>
              <w:jc w:val="both"/>
            </w:pPr>
            <w:r w:rsidRPr="00544ACB">
              <w:t>- на услуги по уборке помещения и прилегающей территории –  1 чел.</w:t>
            </w:r>
          </w:p>
          <w:p w:rsidR="00544ACB" w:rsidRPr="00544ACB" w:rsidRDefault="00544ACB" w:rsidP="00544ACB">
            <w:pPr>
              <w:jc w:val="both"/>
            </w:pPr>
            <w:r w:rsidRPr="00544ACB">
              <w:rPr>
                <w:u w:val="single"/>
              </w:rPr>
              <w:t xml:space="preserve">График работы персонала </w:t>
            </w:r>
            <w:r w:rsidRPr="00544ACB">
              <w:t>- с 8:00 до 17:00 (с понедельника по пятницу).</w:t>
            </w:r>
          </w:p>
          <w:p w:rsidR="00544ACB" w:rsidRPr="00544ACB" w:rsidRDefault="00544ACB" w:rsidP="00544ACB">
            <w:pPr>
              <w:jc w:val="both"/>
            </w:pPr>
            <w:r w:rsidRPr="00544ACB">
              <w:t>-Исполнитель оказывает услуги своими силами, обеспечивая присутствие достаточного количества своих сотрудников в здании и помещениях. Исполнитель вправе привлекать к выполнению работ третьих лиц и сторонних организаций только с согласия Заказчика.</w:t>
            </w:r>
          </w:p>
          <w:p w:rsidR="00544ACB" w:rsidRPr="00544ACB" w:rsidRDefault="00544ACB" w:rsidP="00544ACB">
            <w:pPr>
              <w:jc w:val="both"/>
            </w:pPr>
            <w:r w:rsidRPr="00544ACB">
              <w:t>-При повреждении оборудования, предоставленного Заказчиком, ремонт производится Исполнителем за свой счет.</w:t>
            </w:r>
          </w:p>
          <w:p w:rsidR="00544ACB" w:rsidRPr="00544ACB" w:rsidRDefault="00544ACB" w:rsidP="00544ACB">
            <w:pPr>
              <w:jc w:val="both"/>
            </w:pPr>
            <w:r w:rsidRPr="00544ACB">
              <w:lastRenderedPageBreak/>
              <w:t>-Исполнитель обеспечивает соблюдение Персоналом правил внутреннего распорядка Заказчика.</w:t>
            </w:r>
          </w:p>
          <w:p w:rsidR="00544ACB" w:rsidRPr="00544ACB" w:rsidRDefault="00544ACB" w:rsidP="00544ACB">
            <w:pPr>
              <w:jc w:val="both"/>
            </w:pPr>
            <w:r w:rsidRPr="00544ACB">
              <w:t xml:space="preserve">-В день окончания срока действия договора  вывезти за пределы Предприятия, принадлежащее Исполнителю оборудование, использовавшееся для оказания услуг по настоящему Договору. </w:t>
            </w:r>
          </w:p>
        </w:tc>
      </w:tr>
      <w:tr w:rsidR="00544ACB" w:rsidRPr="00544ACB" w:rsidTr="00544ACB">
        <w:trPr>
          <w:trHeight w:val="385"/>
        </w:trPr>
        <w:tc>
          <w:tcPr>
            <w:tcW w:w="10065" w:type="dxa"/>
          </w:tcPr>
          <w:p w:rsidR="00544ACB" w:rsidRPr="00544ACB" w:rsidRDefault="00544ACB" w:rsidP="00544ACB">
            <w:pPr>
              <w:jc w:val="center"/>
              <w:rPr>
                <w:color w:val="000000"/>
              </w:rPr>
            </w:pPr>
            <w:r w:rsidRPr="00544ACB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544ACB" w:rsidRPr="00544ACB" w:rsidTr="00544ACB">
        <w:trPr>
          <w:trHeight w:val="385"/>
        </w:trPr>
        <w:tc>
          <w:tcPr>
            <w:tcW w:w="10065" w:type="dxa"/>
          </w:tcPr>
          <w:p w:rsidR="00544ACB" w:rsidRPr="00544ACB" w:rsidRDefault="00544ACB" w:rsidP="00544ACB">
            <w:pPr>
              <w:pStyle w:val="affe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4ACB">
              <w:rPr>
                <w:rFonts w:ascii="Times New Roman" w:hAnsi="Times New Roman"/>
                <w:sz w:val="24"/>
                <w:szCs w:val="24"/>
              </w:rPr>
              <w:t>Наличие опыта оказания аналогичных услуг.</w:t>
            </w:r>
          </w:p>
          <w:p w:rsidR="00544ACB" w:rsidRPr="00544ACB" w:rsidRDefault="00544ACB" w:rsidP="00544ACB">
            <w:pPr>
              <w:jc w:val="both"/>
            </w:pPr>
            <w:r w:rsidRPr="00544ACB">
              <w:t>Требования к персоналу:</w:t>
            </w:r>
          </w:p>
          <w:p w:rsidR="00544ACB" w:rsidRPr="00544ACB" w:rsidRDefault="00544ACB" w:rsidP="00544ACB">
            <w:pPr>
              <w:jc w:val="both"/>
            </w:pPr>
            <w:r w:rsidRPr="00544ACB">
              <w:t>-Персонал должен иметь опрятный внешний вид и единую униформу;</w:t>
            </w:r>
          </w:p>
          <w:p w:rsidR="00544ACB" w:rsidRPr="00544ACB" w:rsidRDefault="00544ACB" w:rsidP="00544ACB">
            <w:pPr>
              <w:jc w:val="both"/>
            </w:pPr>
            <w:r w:rsidRPr="00544ACB">
              <w:t>-Персонал обязан соблюдать режим рабочего времени и установленные для уборки часы;</w:t>
            </w:r>
          </w:p>
          <w:p w:rsidR="00544ACB" w:rsidRPr="00544ACB" w:rsidRDefault="00544ACB" w:rsidP="00544ACB">
            <w:pPr>
              <w:jc w:val="both"/>
            </w:pPr>
            <w:r w:rsidRPr="00544ACB">
              <w:t xml:space="preserve">-Персонал </w:t>
            </w:r>
            <w:proofErr w:type="gramStart"/>
            <w:r w:rsidRPr="00544ACB">
              <w:t>обязан бережно относится</w:t>
            </w:r>
            <w:proofErr w:type="gramEnd"/>
            <w:r w:rsidRPr="00544ACB">
              <w:t xml:space="preserve"> к убираемым помещениям Заказчика, не допускать их порчи в процессе оказания услуг.</w:t>
            </w:r>
          </w:p>
        </w:tc>
      </w:tr>
      <w:tr w:rsidR="00544ACB" w:rsidRPr="00544ACB" w:rsidTr="00544ACB">
        <w:trPr>
          <w:trHeight w:val="385"/>
        </w:trPr>
        <w:tc>
          <w:tcPr>
            <w:tcW w:w="10065" w:type="dxa"/>
          </w:tcPr>
          <w:p w:rsidR="00544ACB" w:rsidRPr="00544ACB" w:rsidRDefault="00544ACB" w:rsidP="00544ACB">
            <w:pPr>
              <w:jc w:val="center"/>
              <w:rPr>
                <w:color w:val="000000"/>
              </w:rPr>
            </w:pPr>
            <w:r w:rsidRPr="00544ACB">
              <w:rPr>
                <w:color w:val="000000"/>
              </w:rPr>
              <w:t xml:space="preserve">Подраздел 3.3 Требования к безопасности оказания услуг и безопасности результата оказанных услуг </w:t>
            </w:r>
          </w:p>
        </w:tc>
      </w:tr>
      <w:tr w:rsidR="00544ACB" w:rsidRPr="00544ACB" w:rsidTr="00544ACB">
        <w:trPr>
          <w:trHeight w:val="385"/>
        </w:trPr>
        <w:tc>
          <w:tcPr>
            <w:tcW w:w="10065" w:type="dxa"/>
          </w:tcPr>
          <w:p w:rsidR="00544ACB" w:rsidRPr="00544ACB" w:rsidRDefault="00544ACB" w:rsidP="00544ACB">
            <w:pPr>
              <w:jc w:val="both"/>
            </w:pPr>
            <w:r w:rsidRPr="00544ACB">
              <w:t xml:space="preserve">-Исполнитель назначает сотрудника, который будет осуществлять надзор за выполнением услуг и отвечать за контакты с Заказчиком. Данный сотрудник и его заместители являются для Заказчика уполномоченными представителями Исполнителя. Исполнитель информирует Заказчика о таком сотруднике, его заместителях и техническом персонале не позднее 3(трех) рабочих дней с начала работы данных сотрудников. </w:t>
            </w:r>
          </w:p>
          <w:p w:rsidR="00544ACB" w:rsidRPr="00544ACB" w:rsidRDefault="00544ACB" w:rsidP="00544ACB">
            <w:pPr>
              <w:jc w:val="both"/>
            </w:pPr>
            <w:r w:rsidRPr="00544ACB">
              <w:t>-Исполнитель самостоятельно за свой счет обеспечивает охрану труда своих сотрудников.</w:t>
            </w:r>
          </w:p>
          <w:p w:rsidR="00544ACB" w:rsidRPr="00544ACB" w:rsidRDefault="00544ACB" w:rsidP="00544ACB">
            <w:pPr>
              <w:tabs>
                <w:tab w:val="left" w:pos="993"/>
              </w:tabs>
              <w:jc w:val="both"/>
            </w:pPr>
            <w:r w:rsidRPr="00544ACB">
              <w:t>-Исполнитель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      </w:r>
          </w:p>
          <w:p w:rsidR="00544ACB" w:rsidRPr="00544ACB" w:rsidRDefault="00544ACB" w:rsidP="00544ACB">
            <w:pPr>
              <w:tabs>
                <w:tab w:val="left" w:pos="993"/>
              </w:tabs>
              <w:jc w:val="both"/>
            </w:pPr>
            <w:r w:rsidRPr="00544ACB">
              <w:t>-Исполнитель информирует Персонал о правилах и нормах поведения при выполнении услуг на объекте Заказчика.</w:t>
            </w:r>
          </w:p>
        </w:tc>
      </w:tr>
    </w:tbl>
    <w:p w:rsidR="00544ACB" w:rsidRDefault="00544ACB" w:rsidP="00544ACB">
      <w:pPr>
        <w:jc w:val="center"/>
        <w:rPr>
          <w:color w:val="000000"/>
        </w:rPr>
      </w:pPr>
    </w:p>
    <w:p w:rsidR="00544ACB" w:rsidRPr="00544ACB" w:rsidRDefault="00544ACB" w:rsidP="00544ACB">
      <w:pPr>
        <w:jc w:val="center"/>
        <w:rPr>
          <w:color w:val="000000"/>
        </w:rPr>
      </w:pPr>
    </w:p>
    <w:p w:rsidR="00544ACB" w:rsidRPr="00544ACB" w:rsidRDefault="00544ACB" w:rsidP="00544ACB">
      <w:pPr>
        <w:jc w:val="center"/>
        <w:rPr>
          <w:color w:val="000000"/>
        </w:rPr>
      </w:pPr>
      <w:r w:rsidRPr="00544ACB">
        <w:rPr>
          <w:color w:val="000000"/>
        </w:rPr>
        <w:t>РАЗДЕЛ 4. РЕЗУЛЬТАТ ОКАЗАННЫХ УСЛУГ</w:t>
      </w:r>
    </w:p>
    <w:p w:rsidR="00544ACB" w:rsidRPr="00544ACB" w:rsidRDefault="00544ACB" w:rsidP="00544ACB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544ACB" w:rsidRPr="00544ACB" w:rsidTr="00544ACB">
        <w:trPr>
          <w:trHeight w:val="385"/>
        </w:trPr>
        <w:tc>
          <w:tcPr>
            <w:tcW w:w="10065" w:type="dxa"/>
          </w:tcPr>
          <w:p w:rsidR="00544ACB" w:rsidRPr="00544ACB" w:rsidRDefault="00544ACB" w:rsidP="00544ACB">
            <w:pPr>
              <w:jc w:val="center"/>
              <w:rPr>
                <w:color w:val="000000"/>
              </w:rPr>
            </w:pPr>
            <w:r w:rsidRPr="00544ACB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544ACB" w:rsidRPr="00544ACB" w:rsidTr="00544ACB">
        <w:trPr>
          <w:trHeight w:val="385"/>
        </w:trPr>
        <w:tc>
          <w:tcPr>
            <w:tcW w:w="10065" w:type="dxa"/>
          </w:tcPr>
          <w:p w:rsidR="00544ACB" w:rsidRPr="00544ACB" w:rsidRDefault="00544ACB" w:rsidP="00544ACB">
            <w:pPr>
              <w:jc w:val="both"/>
              <w:rPr>
                <w:b/>
                <w:bCs/>
              </w:rPr>
            </w:pPr>
            <w:r w:rsidRPr="00544ACB">
              <w:t>Поддержание состояния рабочих мест персонала, офисных и производственных помещений, прилегающей территории  Благовещенского отделения филиала «Приволжский территориальный округ» ФГУП «РосРАО» в соответствии с требованиями санитарно-гигиенических норм и правил.</w:t>
            </w:r>
          </w:p>
        </w:tc>
      </w:tr>
      <w:tr w:rsidR="00544ACB" w:rsidRPr="00544ACB" w:rsidTr="00544ACB">
        <w:trPr>
          <w:trHeight w:val="385"/>
        </w:trPr>
        <w:tc>
          <w:tcPr>
            <w:tcW w:w="10065" w:type="dxa"/>
          </w:tcPr>
          <w:p w:rsidR="00544ACB" w:rsidRPr="00544ACB" w:rsidRDefault="00544ACB" w:rsidP="00544ACB">
            <w:pPr>
              <w:jc w:val="center"/>
              <w:rPr>
                <w:color w:val="000000"/>
              </w:rPr>
            </w:pPr>
            <w:r w:rsidRPr="00544ACB">
              <w:rPr>
                <w:color w:val="000000"/>
              </w:rPr>
              <w:t>Подраздел 4.2 Требования по приемке услуг</w:t>
            </w:r>
          </w:p>
        </w:tc>
      </w:tr>
      <w:tr w:rsidR="00544ACB" w:rsidRPr="00544ACB" w:rsidTr="00544ACB">
        <w:trPr>
          <w:trHeight w:val="385"/>
        </w:trPr>
        <w:tc>
          <w:tcPr>
            <w:tcW w:w="10065" w:type="dxa"/>
          </w:tcPr>
          <w:p w:rsidR="00544ACB" w:rsidRPr="00544ACB" w:rsidRDefault="00544ACB" w:rsidP="00544ACB">
            <w:pPr>
              <w:tabs>
                <w:tab w:val="left" w:pos="0"/>
              </w:tabs>
              <w:jc w:val="both"/>
            </w:pPr>
            <w:r w:rsidRPr="00544ACB">
              <w:t>Приемка услуг осуществляется Заказчиком путем подписания Акта сдач</w:t>
            </w:r>
            <w:proofErr w:type="gramStart"/>
            <w:r w:rsidRPr="00544ACB">
              <w:t>и-</w:t>
            </w:r>
            <w:proofErr w:type="gramEnd"/>
            <w:r w:rsidRPr="00544ACB">
              <w:t xml:space="preserve"> приемки оказанных услуг. </w:t>
            </w:r>
          </w:p>
        </w:tc>
      </w:tr>
      <w:tr w:rsidR="00544ACB" w:rsidRPr="00544ACB" w:rsidTr="00544ACB">
        <w:trPr>
          <w:trHeight w:val="385"/>
        </w:trPr>
        <w:tc>
          <w:tcPr>
            <w:tcW w:w="10065" w:type="dxa"/>
          </w:tcPr>
          <w:p w:rsidR="00544ACB" w:rsidRPr="00544ACB" w:rsidRDefault="00544ACB" w:rsidP="00544ACB">
            <w:pPr>
              <w:jc w:val="center"/>
              <w:rPr>
                <w:i/>
                <w:iCs/>
                <w:color w:val="000000"/>
              </w:rPr>
            </w:pPr>
            <w:r w:rsidRPr="00544ACB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544ACB" w:rsidRPr="00544ACB" w:rsidTr="00544ACB">
        <w:trPr>
          <w:trHeight w:val="385"/>
        </w:trPr>
        <w:tc>
          <w:tcPr>
            <w:tcW w:w="10065" w:type="dxa"/>
          </w:tcPr>
          <w:p w:rsidR="00544ACB" w:rsidRPr="00544ACB" w:rsidRDefault="00544ACB" w:rsidP="00544ACB">
            <w:pPr>
              <w:jc w:val="both"/>
              <w:rPr>
                <w:color w:val="000000"/>
              </w:rPr>
            </w:pPr>
            <w:r w:rsidRPr="00544ACB">
              <w:rPr>
                <w:bCs/>
              </w:rPr>
              <w:t xml:space="preserve">В </w:t>
            </w:r>
            <w:r w:rsidRPr="00544ACB">
              <w:t xml:space="preserve">последний день месяца оказания услуг, Исполнитель предоставляет Заказчику подписанный со своей стороны Акт сдачи-приемки оказанных услуг. Подписание Акта сдачи-приемки оказанных услуг производится Заказчиком в течение 1 (Одного) рабочего дня с момента представления его Исполнителем. </w:t>
            </w:r>
            <w:r w:rsidRPr="00544ACB">
              <w:rPr>
                <w:bCs/>
              </w:rPr>
              <w:t xml:space="preserve">В </w:t>
            </w:r>
            <w:r w:rsidRPr="00544ACB">
              <w:t xml:space="preserve">случае не подписания Заказчиком Акта сдачи-приемки оказанных услуг, в предусмотренные настоящим договором сроки, и отсутствия мотивированного отказа Заказчика от приемки услуг считается, что Акт оказанных услуг подписан Заказчиком и Заказчик согласен с суммами и </w:t>
            </w:r>
            <w:proofErr w:type="gramStart"/>
            <w:r w:rsidRPr="00544ACB">
              <w:t>объемами, представленными в Акте и услуги считаются</w:t>
            </w:r>
            <w:proofErr w:type="gramEnd"/>
            <w:r w:rsidRPr="00544ACB">
              <w:t xml:space="preserve"> принятыми Заказчиком, как оказанные надлежащим образом. Оплата оказанных Исполнителем услуг производится Заказчиком в течение 5(Пяти) банковских дней с даты подписания акта сдачи-приемки оказанных услуг и выставления </w:t>
            </w:r>
            <w:proofErr w:type="gramStart"/>
            <w:r w:rsidRPr="00544ACB">
              <w:t>счет-фактуры</w:t>
            </w:r>
            <w:proofErr w:type="gramEnd"/>
            <w:r w:rsidRPr="00544ACB">
              <w:t>.</w:t>
            </w:r>
          </w:p>
        </w:tc>
      </w:tr>
    </w:tbl>
    <w:p w:rsidR="00993409" w:rsidRPr="00376849" w:rsidRDefault="00993409" w:rsidP="00807363"/>
    <w:sectPr w:rsidR="00993409" w:rsidRPr="00376849" w:rsidSect="00C10323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B15" w:rsidRDefault="00BE0B15">
      <w:r>
        <w:separator/>
      </w:r>
    </w:p>
  </w:endnote>
  <w:endnote w:type="continuationSeparator" w:id="0">
    <w:p w:rsidR="00BE0B15" w:rsidRDefault="00BE0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15" w:rsidRDefault="00BE0B15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BE0B15" w:rsidRDefault="00BE0B1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15" w:rsidRPr="0030315B" w:rsidRDefault="00BE0B15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Content>
        <w:r w:rsidRPr="0030315B">
          <w:rPr>
            <w:rFonts w:ascii="Times New Roman" w:hAnsi="Times New Roman"/>
          </w:rPr>
          <w:t xml:space="preserve">Страница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PAGE</w:instrText>
        </w:r>
        <w:r w:rsidRPr="0030315B">
          <w:rPr>
            <w:rFonts w:ascii="Times New Roman" w:hAnsi="Times New Roman"/>
          </w:rPr>
          <w:fldChar w:fldCharType="separate"/>
        </w:r>
        <w:r w:rsidR="00852B17">
          <w:rPr>
            <w:rFonts w:ascii="Times New Roman" w:hAnsi="Times New Roman"/>
            <w:noProof/>
          </w:rPr>
          <w:t>5</w:t>
        </w:r>
        <w:r w:rsidRPr="0030315B">
          <w:rPr>
            <w:rFonts w:ascii="Times New Roman" w:hAnsi="Times New Roman"/>
          </w:rPr>
          <w:fldChar w:fldCharType="end"/>
        </w:r>
        <w:r w:rsidRPr="0030315B">
          <w:rPr>
            <w:rFonts w:ascii="Times New Roman" w:hAnsi="Times New Roman"/>
          </w:rPr>
          <w:t xml:space="preserve"> из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NUMPAGES</w:instrText>
        </w:r>
        <w:r w:rsidRPr="0030315B">
          <w:rPr>
            <w:rFonts w:ascii="Times New Roman" w:hAnsi="Times New Roman"/>
          </w:rPr>
          <w:fldChar w:fldCharType="separate"/>
        </w:r>
        <w:r w:rsidR="00852B17">
          <w:rPr>
            <w:rFonts w:ascii="Times New Roman" w:hAnsi="Times New Roman"/>
            <w:noProof/>
          </w:rPr>
          <w:t>5</w:t>
        </w:r>
        <w:r w:rsidRPr="0030315B">
          <w:rPr>
            <w:rFonts w:ascii="Times New Roman" w:hAnsi="Times New Roman"/>
          </w:rPr>
          <w:fldChar w:fldCharType="end"/>
        </w:r>
      </w:sdtContent>
    </w:sdt>
    <w:r w:rsidRPr="0030315B">
      <w:rPr>
        <w:rFonts w:ascii="Times New Roman" w:hAnsi="Times New Roman" w:cs="Times New Roman"/>
      </w:rPr>
      <w:t xml:space="preserve"> </w:t>
    </w:r>
  </w:p>
  <w:p w:rsidR="00BE0B15" w:rsidRPr="0030315B" w:rsidRDefault="00BE0B1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BE0B15" w:rsidRPr="0030315B" w:rsidRDefault="00BE0B1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Pr="00BE0B15">
      <w:rPr>
        <w:rFonts w:ascii="Times New Roman" w:hAnsi="Times New Roman" w:cs="Times New Roman"/>
      </w:rPr>
      <w:t>оказание услуг по уборке помещений и прилегающей территории Благовещенского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BE0B15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BE0B15" w:rsidRPr="0030315B" w:rsidRDefault="00BE0B1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B15" w:rsidRDefault="00BE0B15">
      <w:r>
        <w:separator/>
      </w:r>
    </w:p>
  </w:footnote>
  <w:footnote w:type="continuationSeparator" w:id="0">
    <w:p w:rsidR="00BE0B15" w:rsidRDefault="00BE0B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15" w:rsidRPr="00723913" w:rsidRDefault="00BE0B15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BE0B15" w:rsidRPr="00723913" w:rsidRDefault="00BE0B15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BE0B15" w:rsidRPr="00723913" w:rsidRDefault="00BE0B15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19CD69" wp14:editId="0BE9F40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8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5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6"/>
  </w:num>
  <w:num w:numId="12">
    <w:abstractNumId w:val="13"/>
  </w:num>
  <w:num w:numId="13">
    <w:abstractNumId w:val="30"/>
  </w:num>
  <w:num w:numId="14">
    <w:abstractNumId w:val="17"/>
  </w:num>
  <w:num w:numId="15">
    <w:abstractNumId w:val="6"/>
  </w:num>
  <w:num w:numId="16">
    <w:abstractNumId w:val="16"/>
  </w:num>
  <w:num w:numId="17">
    <w:abstractNumId w:val="40"/>
  </w:num>
  <w:num w:numId="18">
    <w:abstractNumId w:val="37"/>
  </w:num>
  <w:num w:numId="19">
    <w:abstractNumId w:val="19"/>
  </w:num>
  <w:num w:numId="20">
    <w:abstractNumId w:val="38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5"/>
  </w:num>
  <w:num w:numId="26">
    <w:abstractNumId w:val="4"/>
  </w:num>
  <w:num w:numId="27">
    <w:abstractNumId w:val="5"/>
  </w:num>
  <w:num w:numId="28">
    <w:abstractNumId w:val="12"/>
  </w:num>
  <w:num w:numId="29">
    <w:abstractNumId w:val="34"/>
  </w:num>
  <w:num w:numId="30">
    <w:abstractNumId w:val="33"/>
  </w:num>
  <w:num w:numId="31">
    <w:abstractNumId w:val="14"/>
  </w:num>
  <w:num w:numId="32">
    <w:abstractNumId w:val="22"/>
  </w:num>
  <w:num w:numId="33">
    <w:abstractNumId w:val="18"/>
  </w:num>
  <w:num w:numId="34">
    <w:abstractNumId w:val="24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26"/>
  </w:num>
  <w:num w:numId="39">
    <w:abstractNumId w:val="41"/>
  </w:num>
  <w:num w:numId="40">
    <w:abstractNumId w:val="28"/>
  </w:num>
  <w:num w:numId="41">
    <w:abstractNumId w:val="27"/>
  </w:num>
  <w:num w:numId="42">
    <w:abstractNumId w:val="23"/>
  </w:num>
  <w:num w:numId="43">
    <w:abstractNumId w:val="4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EC6F9A82-1191-414C-843B-3AF0DEE95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449</TotalTime>
  <Pages>5</Pages>
  <Words>1083</Words>
  <Characters>7771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8837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120</cp:revision>
  <cp:lastPrinted>2013-05-13T10:31:00Z</cp:lastPrinted>
  <dcterms:created xsi:type="dcterms:W3CDTF">2013-12-04T11:06:00Z</dcterms:created>
  <dcterms:modified xsi:type="dcterms:W3CDTF">2014-12-02T08:09:00Z</dcterms:modified>
</cp:coreProperties>
</file>