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03654" w:rsidRPr="00703654" w:rsidRDefault="00703654" w:rsidP="0070365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703654">
        <w:rPr>
          <w:b/>
          <w:sz w:val="28"/>
          <w:szCs w:val="28"/>
          <w:lang w:val="ru-RU"/>
        </w:rPr>
        <w:t xml:space="preserve">открытый запрос цен в электронной форме на </w:t>
      </w:r>
      <w:r w:rsidRPr="00703654">
        <w:rPr>
          <w:b/>
          <w:bCs/>
          <w:sz w:val="28"/>
          <w:szCs w:val="28"/>
        </w:rPr>
        <w:t xml:space="preserve">право заключения договора на услуги местной, внутризоновой, междугородной и международной телефонной связи, </w:t>
      </w:r>
      <w:proofErr w:type="spellStart"/>
      <w:r w:rsidRPr="00703654">
        <w:rPr>
          <w:b/>
          <w:bCs/>
          <w:sz w:val="28"/>
          <w:szCs w:val="28"/>
        </w:rPr>
        <w:t>телематические</w:t>
      </w:r>
      <w:proofErr w:type="spellEnd"/>
      <w:r w:rsidRPr="00703654">
        <w:rPr>
          <w:b/>
          <w:bCs/>
          <w:sz w:val="28"/>
          <w:szCs w:val="28"/>
        </w:rPr>
        <w:t xml:space="preserve"> услуги связи для   нужд Самарского отделения филиала «Приволжский территориальный округ» ФГУП «РосРАО»</w:t>
      </w:r>
    </w:p>
    <w:p w:rsidR="00CA2886" w:rsidRPr="007C2FC9" w:rsidRDefault="00CA2886" w:rsidP="008E1F83">
      <w:pPr>
        <w:widowControl w:val="0"/>
        <w:jc w:val="center"/>
        <w:rPr>
          <w:lang w:val="x-none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703654" w:rsidRDefault="00703654" w:rsidP="00703654">
      <w:pPr>
        <w:jc w:val="center"/>
        <w:rPr>
          <w:color w:val="000000"/>
        </w:rPr>
      </w:pPr>
      <w:bookmarkStart w:id="2" w:name="_Toc341885286"/>
      <w:r>
        <w:rPr>
          <w:color w:val="000000"/>
        </w:rPr>
        <w:lastRenderedPageBreak/>
        <w:t>Техническое задание</w:t>
      </w:r>
    </w:p>
    <w:p w:rsidR="00703654" w:rsidRPr="002507CE" w:rsidRDefault="00703654" w:rsidP="00703654">
      <w:pPr>
        <w:pStyle w:val="aff0"/>
        <w:jc w:val="center"/>
        <w:rPr>
          <w:rFonts w:ascii="Times New Roman" w:hAnsi="Times New Roman"/>
          <w:color w:val="000000"/>
          <w:sz w:val="28"/>
          <w:szCs w:val="28"/>
        </w:rPr>
      </w:pPr>
      <w:r w:rsidRPr="002E18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507CE">
        <w:rPr>
          <w:rFonts w:ascii="Times New Roman" w:hAnsi="Times New Roman"/>
          <w:color w:val="000000"/>
          <w:sz w:val="28"/>
          <w:szCs w:val="28"/>
        </w:rPr>
        <w:t>на оказание услуг</w:t>
      </w:r>
    </w:p>
    <w:p w:rsidR="00703654" w:rsidRDefault="00703654" w:rsidP="00703654">
      <w:pPr>
        <w:pStyle w:val="aff0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703654" w:rsidRDefault="00703654" w:rsidP="00703654">
      <w:pPr>
        <w:pStyle w:val="aff0"/>
        <w:jc w:val="center"/>
        <w:rPr>
          <w:color w:val="000000"/>
        </w:rPr>
      </w:pPr>
    </w:p>
    <w:p w:rsidR="00703654" w:rsidRDefault="00703654" w:rsidP="00703654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703654" w:rsidRDefault="00703654" w:rsidP="00703654">
      <w:pPr>
        <w:jc w:val="center"/>
        <w:rPr>
          <w:color w:val="000000"/>
        </w:rPr>
      </w:pPr>
    </w:p>
    <w:p w:rsidR="00703654" w:rsidRDefault="00703654" w:rsidP="00703654">
      <w:pPr>
        <w:rPr>
          <w:color w:val="000000"/>
        </w:rPr>
      </w:pPr>
    </w:p>
    <w:p w:rsidR="00703654" w:rsidRPr="001E73A5" w:rsidRDefault="00703654" w:rsidP="00703654">
      <w:pPr>
        <w:rPr>
          <w:color w:val="000000"/>
        </w:rPr>
      </w:pPr>
      <w:r w:rsidRPr="001E73A5">
        <w:rPr>
          <w:color w:val="000000"/>
        </w:rPr>
        <w:t>РАЗДЕЛ 1. НАИМЕНОВАНИЕ УСЛУГИ</w:t>
      </w:r>
    </w:p>
    <w:p w:rsidR="00703654" w:rsidRPr="001E73A5" w:rsidRDefault="00703654" w:rsidP="00703654">
      <w:pPr>
        <w:rPr>
          <w:color w:val="000000"/>
        </w:rPr>
      </w:pPr>
      <w:r w:rsidRPr="001E73A5">
        <w:rPr>
          <w:color w:val="000000"/>
        </w:rPr>
        <w:t>РАЗДЕЛ 2. ОПИСАНИЕ УСЛУГ</w:t>
      </w:r>
    </w:p>
    <w:p w:rsidR="00703654" w:rsidRPr="001E73A5" w:rsidRDefault="00703654" w:rsidP="00703654">
      <w:pPr>
        <w:ind w:left="851"/>
        <w:rPr>
          <w:color w:val="000000"/>
        </w:rPr>
      </w:pPr>
      <w:r w:rsidRPr="001E73A5">
        <w:rPr>
          <w:color w:val="000000"/>
        </w:rPr>
        <w:t>Подраздел 2.1 Состав (перечень) оказываемых услуг</w:t>
      </w:r>
    </w:p>
    <w:p w:rsidR="00703654" w:rsidRPr="001E73A5" w:rsidRDefault="00703654" w:rsidP="00703654">
      <w:pPr>
        <w:ind w:left="851"/>
        <w:rPr>
          <w:color w:val="000000"/>
        </w:rPr>
      </w:pPr>
      <w:r w:rsidRPr="001E73A5">
        <w:rPr>
          <w:color w:val="000000"/>
        </w:rPr>
        <w:t>Подраздел 2.2 Описание оказываемых услуг</w:t>
      </w:r>
    </w:p>
    <w:p w:rsidR="00703654" w:rsidRPr="001E73A5" w:rsidRDefault="00703654" w:rsidP="00703654">
      <w:pPr>
        <w:ind w:left="2552" w:hanging="1701"/>
        <w:rPr>
          <w:color w:val="000000"/>
        </w:rPr>
      </w:pPr>
      <w:r w:rsidRPr="001E73A5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03654" w:rsidRPr="001E73A5" w:rsidRDefault="00703654" w:rsidP="00703654">
      <w:pPr>
        <w:rPr>
          <w:color w:val="000000"/>
        </w:rPr>
      </w:pPr>
      <w:r w:rsidRPr="001E73A5">
        <w:rPr>
          <w:color w:val="000000"/>
        </w:rPr>
        <w:t>РАЗДЕЛ 3. ТРЕБОВАНИЯ К УСЛУГАМ</w:t>
      </w:r>
    </w:p>
    <w:p w:rsidR="00703654" w:rsidRPr="001E73A5" w:rsidRDefault="00703654" w:rsidP="00703654">
      <w:pPr>
        <w:ind w:left="851"/>
        <w:rPr>
          <w:color w:val="000000"/>
        </w:rPr>
      </w:pPr>
      <w:r w:rsidRPr="001E73A5">
        <w:rPr>
          <w:color w:val="000000"/>
        </w:rPr>
        <w:t>Подраздел 3.1 Общие требования</w:t>
      </w:r>
    </w:p>
    <w:p w:rsidR="00703654" w:rsidRPr="001E73A5" w:rsidRDefault="00703654" w:rsidP="00703654">
      <w:pPr>
        <w:ind w:left="851"/>
        <w:rPr>
          <w:color w:val="000000"/>
        </w:rPr>
      </w:pPr>
      <w:r w:rsidRPr="001E73A5">
        <w:rPr>
          <w:color w:val="000000"/>
        </w:rPr>
        <w:t>Подраздел 3.2 Специальные требования</w:t>
      </w:r>
    </w:p>
    <w:p w:rsidR="00703654" w:rsidRPr="001E73A5" w:rsidRDefault="00703654" w:rsidP="00703654">
      <w:pPr>
        <w:rPr>
          <w:color w:val="000000"/>
        </w:rPr>
      </w:pPr>
      <w:r w:rsidRPr="001E73A5">
        <w:rPr>
          <w:color w:val="000000"/>
        </w:rPr>
        <w:t>РАЗДЕЛ 4. РЕЗУЛЬТАТ ОКАЗАННЫХ УСЛУГ</w:t>
      </w:r>
    </w:p>
    <w:p w:rsidR="00703654" w:rsidRPr="001E73A5" w:rsidRDefault="00703654" w:rsidP="00703654">
      <w:pPr>
        <w:ind w:left="851"/>
        <w:rPr>
          <w:color w:val="000000"/>
        </w:rPr>
      </w:pPr>
      <w:r w:rsidRPr="001E73A5">
        <w:rPr>
          <w:color w:val="000000"/>
        </w:rPr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703654" w:rsidRPr="001E73A5" w:rsidRDefault="00703654" w:rsidP="00703654">
      <w:pPr>
        <w:rPr>
          <w:color w:val="000000"/>
        </w:rPr>
      </w:pPr>
      <w:r w:rsidRPr="001E73A5">
        <w:rPr>
          <w:color w:val="000000"/>
        </w:rPr>
        <w:t>РАЗДЕЛ 5. ПЕРЕЧЕНЬ ПРИНЯТЫХ СОКРАЩЕНИЙ</w:t>
      </w:r>
    </w:p>
    <w:p w:rsidR="00703654" w:rsidRDefault="00703654" w:rsidP="00703654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703654" w:rsidRPr="00E31405" w:rsidRDefault="00703654" w:rsidP="00703654">
      <w:pPr>
        <w:jc w:val="both"/>
        <w:rPr>
          <w:sz w:val="26"/>
          <w:szCs w:val="26"/>
        </w:rPr>
      </w:pPr>
      <w:r w:rsidRPr="00E31405">
        <w:t xml:space="preserve">Услуги местной, внутризоновой, междугородной и международной телефонной связи, </w:t>
      </w:r>
      <w:proofErr w:type="spellStart"/>
      <w:r w:rsidRPr="00E31405">
        <w:t>телематические</w:t>
      </w:r>
      <w:proofErr w:type="spellEnd"/>
      <w:r w:rsidRPr="00E31405">
        <w:t xml:space="preserve"> услуги связи для нужд Самарского отделения филиала «Приволжский территориальный округ» ФГУП «РосРАО».</w:t>
      </w:r>
    </w:p>
    <w:bookmarkEnd w:id="2"/>
    <w:p w:rsidR="00703654" w:rsidRDefault="00703654" w:rsidP="00703654">
      <w:pPr>
        <w:jc w:val="center"/>
        <w:rPr>
          <w:color w:val="000000"/>
        </w:rPr>
      </w:pPr>
    </w:p>
    <w:p w:rsidR="00703654" w:rsidRDefault="00703654" w:rsidP="00703654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703654" w:rsidRDefault="00703654" w:rsidP="00703654">
      <w:pPr>
        <w:jc w:val="center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703654" w:rsidRPr="00910F6C" w:rsidRDefault="00703654" w:rsidP="00703654">
      <w:pPr>
        <w:widowControl w:val="0"/>
        <w:jc w:val="both"/>
      </w:pPr>
      <w:r w:rsidRPr="00910F6C">
        <w:rPr>
          <w:b/>
        </w:rPr>
        <w:t xml:space="preserve">- </w:t>
      </w:r>
      <w:r>
        <w:t>У</w:t>
      </w:r>
      <w:r w:rsidRPr="00910F6C">
        <w:t>слуги местной телефонной связи;</w:t>
      </w:r>
    </w:p>
    <w:p w:rsidR="00703654" w:rsidRPr="00910F6C" w:rsidRDefault="00703654" w:rsidP="00703654">
      <w:pPr>
        <w:widowControl w:val="0"/>
        <w:jc w:val="both"/>
      </w:pPr>
      <w:r w:rsidRPr="00910F6C">
        <w:rPr>
          <w:b/>
        </w:rPr>
        <w:t xml:space="preserve">- </w:t>
      </w:r>
      <w:r w:rsidRPr="00227019">
        <w:t>У</w:t>
      </w:r>
      <w:r w:rsidRPr="00910F6C">
        <w:t>слуги внутризоновой телефонной связи;</w:t>
      </w:r>
    </w:p>
    <w:p w:rsidR="00703654" w:rsidRPr="00910F6C" w:rsidRDefault="00703654" w:rsidP="00703654">
      <w:pPr>
        <w:widowControl w:val="0"/>
        <w:jc w:val="both"/>
      </w:pPr>
      <w:r w:rsidRPr="00910F6C">
        <w:rPr>
          <w:b/>
        </w:rPr>
        <w:t xml:space="preserve">- </w:t>
      </w:r>
      <w:r>
        <w:t>Ус</w:t>
      </w:r>
      <w:r w:rsidRPr="00910F6C">
        <w:t>луги междугородн</w:t>
      </w:r>
      <w:r>
        <w:t>о</w:t>
      </w:r>
      <w:r w:rsidRPr="00910F6C">
        <w:t>й и международной телефонной связи;</w:t>
      </w:r>
    </w:p>
    <w:p w:rsidR="00703654" w:rsidRPr="00910F6C" w:rsidRDefault="00703654" w:rsidP="00703654">
      <w:pPr>
        <w:widowControl w:val="0"/>
        <w:jc w:val="both"/>
      </w:pPr>
      <w:r w:rsidRPr="00910F6C">
        <w:rPr>
          <w:b/>
        </w:rPr>
        <w:t xml:space="preserve">- </w:t>
      </w:r>
      <w:r>
        <w:t>У</w:t>
      </w:r>
      <w:r w:rsidRPr="00910F6C">
        <w:t xml:space="preserve">слуги по передаче данных и </w:t>
      </w:r>
      <w:proofErr w:type="spellStart"/>
      <w:r w:rsidRPr="00910F6C">
        <w:t>телематические</w:t>
      </w:r>
      <w:proofErr w:type="spellEnd"/>
      <w:r w:rsidRPr="00910F6C">
        <w:t xml:space="preserve"> услуги.</w:t>
      </w:r>
    </w:p>
    <w:p w:rsidR="00703654" w:rsidRDefault="00703654" w:rsidP="00703654">
      <w:pPr>
        <w:jc w:val="center"/>
        <w:rPr>
          <w:color w:val="000000"/>
        </w:rPr>
      </w:pPr>
    </w:p>
    <w:p w:rsidR="00703654" w:rsidRDefault="00703654" w:rsidP="00703654">
      <w:pPr>
        <w:jc w:val="center"/>
        <w:rPr>
          <w:color w:val="000000"/>
        </w:rPr>
      </w:pPr>
    </w:p>
    <w:p w:rsidR="00703654" w:rsidRDefault="00703654" w:rsidP="00703654">
      <w:pPr>
        <w:jc w:val="center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703654" w:rsidRPr="00E31405" w:rsidRDefault="00703654" w:rsidP="00703654">
      <w:pPr>
        <w:widowControl w:val="0"/>
        <w:jc w:val="both"/>
      </w:pPr>
      <w:r w:rsidRPr="00E31405">
        <w:rPr>
          <w:b/>
        </w:rPr>
        <w:t xml:space="preserve">- </w:t>
      </w:r>
      <w:r w:rsidRPr="00E31405">
        <w:t>Предоставление услуг местной, внутризоновой, междугородной и международной телефонной связи по 10 городским телефонным номерам по адресу: г. Самара, ул. Мичурина, д.112 (Самарское отделение филиала «Приволжский территориальный округ» ФГУП «РосРАО»:</w:t>
      </w:r>
    </w:p>
    <w:p w:rsidR="00703654" w:rsidRDefault="00703654" w:rsidP="00703654">
      <w:pPr>
        <w:widowControl w:val="0"/>
        <w:ind w:left="1418"/>
        <w:jc w:val="both"/>
      </w:pPr>
      <w:r w:rsidRPr="00E31405">
        <w:t>Примерный объем предоставляемых услуг для каждой из 10 телефонных</w:t>
      </w:r>
      <w:r>
        <w:t xml:space="preserve"> точек на период действия договора (12 месяцев):</w:t>
      </w:r>
    </w:p>
    <w:p w:rsidR="00703654" w:rsidRDefault="00703654" w:rsidP="00703654">
      <w:pPr>
        <w:widowControl w:val="0"/>
        <w:ind w:left="1418"/>
        <w:jc w:val="both"/>
      </w:pPr>
      <w:r w:rsidRPr="00046281">
        <w:rPr>
          <w:b/>
        </w:rPr>
        <w:t>-</w:t>
      </w:r>
      <w:r w:rsidRPr="00046281">
        <w:t xml:space="preserve"> </w:t>
      </w:r>
      <w:r>
        <w:t>300 минут местного соединения в месяц;</w:t>
      </w:r>
    </w:p>
    <w:p w:rsidR="00703654" w:rsidRPr="00E31405" w:rsidRDefault="00703654" w:rsidP="00703654">
      <w:pPr>
        <w:widowControl w:val="0"/>
        <w:ind w:left="1418"/>
        <w:jc w:val="both"/>
      </w:pPr>
      <w:r w:rsidRPr="00E31405">
        <w:t>- 415 минут внутризоновых и междугородних звонков в месяц;</w:t>
      </w:r>
    </w:p>
    <w:p w:rsidR="00703654" w:rsidRPr="00E31405" w:rsidRDefault="00703654" w:rsidP="00703654">
      <w:pPr>
        <w:widowControl w:val="0"/>
        <w:jc w:val="both"/>
        <w:rPr>
          <w:b/>
        </w:rPr>
      </w:pPr>
    </w:p>
    <w:p w:rsidR="00703654" w:rsidRPr="00E31405" w:rsidRDefault="00703654" w:rsidP="00703654">
      <w:pPr>
        <w:widowControl w:val="0"/>
        <w:jc w:val="both"/>
      </w:pPr>
      <w:r w:rsidRPr="00E31405">
        <w:rPr>
          <w:b/>
        </w:rPr>
        <w:t xml:space="preserve">- </w:t>
      </w:r>
      <w:r w:rsidRPr="00E31405">
        <w:t>Предоставление услуг местной, внутризоновой, междугородней и международной телефонной связи по 1 городскому телефонному номеру по адресу: г. Самара, ул. Береговая, д.12 (Гараж кирпичный на 5 боксов Самарского отделения филиала «Приволжский территориальный округ ФГУП «РосРАО»):</w:t>
      </w:r>
    </w:p>
    <w:p w:rsidR="00703654" w:rsidRDefault="00703654" w:rsidP="00703654">
      <w:pPr>
        <w:widowControl w:val="0"/>
        <w:ind w:left="1418"/>
        <w:jc w:val="both"/>
      </w:pPr>
      <w:r>
        <w:t>Примерный объем предоставляемых услуг для 1 телефонной точки на период действия договора (12 месяцев):</w:t>
      </w:r>
    </w:p>
    <w:p w:rsidR="00703654" w:rsidRDefault="00703654" w:rsidP="00703654">
      <w:pPr>
        <w:widowControl w:val="0"/>
        <w:ind w:left="1418"/>
        <w:jc w:val="both"/>
      </w:pPr>
      <w:r w:rsidRPr="00046281">
        <w:rPr>
          <w:b/>
        </w:rPr>
        <w:t>-</w:t>
      </w:r>
      <w:r w:rsidRPr="00046281">
        <w:t xml:space="preserve"> </w:t>
      </w:r>
      <w:r>
        <w:t>300 минут местного соединения в месяц;</w:t>
      </w:r>
    </w:p>
    <w:p w:rsidR="00703654" w:rsidRDefault="00703654" w:rsidP="00703654">
      <w:pPr>
        <w:widowControl w:val="0"/>
        <w:ind w:left="1418"/>
        <w:jc w:val="both"/>
      </w:pPr>
      <w:r>
        <w:t>- 415 минут внутризоновых и междугородних звонков в месяц;</w:t>
      </w:r>
    </w:p>
    <w:p w:rsidR="00703654" w:rsidRDefault="00703654" w:rsidP="00703654">
      <w:pPr>
        <w:widowControl w:val="0"/>
        <w:jc w:val="both"/>
        <w:rPr>
          <w:b/>
        </w:rPr>
      </w:pPr>
    </w:p>
    <w:p w:rsidR="00703654" w:rsidRDefault="00703654" w:rsidP="00703654">
      <w:pPr>
        <w:widowControl w:val="0"/>
        <w:jc w:val="both"/>
      </w:pPr>
      <w:r w:rsidRPr="00910F6C">
        <w:rPr>
          <w:b/>
        </w:rPr>
        <w:t>-</w:t>
      </w:r>
      <w:r w:rsidRPr="00910F6C">
        <w:t xml:space="preserve"> </w:t>
      </w:r>
      <w:r>
        <w:t>П</w:t>
      </w:r>
      <w:r w:rsidRPr="00910F6C">
        <w:t xml:space="preserve">редставление услуг по передаче данных и </w:t>
      </w:r>
      <w:proofErr w:type="spellStart"/>
      <w:r w:rsidRPr="00910F6C">
        <w:t>телематически</w:t>
      </w:r>
      <w:r>
        <w:t>х</w:t>
      </w:r>
      <w:proofErr w:type="spellEnd"/>
      <w:r w:rsidRPr="00910F6C">
        <w:t xml:space="preserve"> услуг</w:t>
      </w:r>
      <w:r>
        <w:t xml:space="preserve"> по адресу: </w:t>
      </w:r>
      <w:r w:rsidRPr="00910F6C">
        <w:t>г.</w:t>
      </w:r>
      <w:r>
        <w:t xml:space="preserve"> </w:t>
      </w:r>
      <w:r w:rsidRPr="00910F6C">
        <w:t>Самара, ул.</w:t>
      </w:r>
      <w:r>
        <w:t xml:space="preserve"> </w:t>
      </w:r>
      <w:r w:rsidRPr="00910F6C">
        <w:t>Мичурина, д.112</w:t>
      </w:r>
      <w:r>
        <w:t>:</w:t>
      </w:r>
    </w:p>
    <w:p w:rsidR="00703654" w:rsidRPr="00CA4DDD" w:rsidRDefault="00703654" w:rsidP="00703654">
      <w:pPr>
        <w:widowControl w:val="0"/>
        <w:tabs>
          <w:tab w:val="left" w:pos="426"/>
        </w:tabs>
        <w:jc w:val="both"/>
      </w:pPr>
      <w:r>
        <w:tab/>
      </w:r>
      <w:r>
        <w:tab/>
      </w:r>
      <w:r>
        <w:tab/>
      </w:r>
      <w:r w:rsidRPr="00CA4DDD">
        <w:t>- Организация канала связи;</w:t>
      </w:r>
    </w:p>
    <w:p w:rsidR="00703654" w:rsidRPr="00CA4DDD" w:rsidRDefault="00703654" w:rsidP="00703654">
      <w:pPr>
        <w:widowControl w:val="0"/>
        <w:tabs>
          <w:tab w:val="left" w:pos="426"/>
        </w:tabs>
        <w:jc w:val="both"/>
      </w:pPr>
      <w:r w:rsidRPr="00CA4DDD">
        <w:tab/>
      </w:r>
      <w:r w:rsidRPr="00CA4DDD">
        <w:tab/>
      </w:r>
      <w:r w:rsidRPr="00CA4DDD">
        <w:tab/>
        <w:t>- Предоставление доступа в сеть Интернет;</w:t>
      </w:r>
    </w:p>
    <w:p w:rsidR="00703654" w:rsidRPr="00CA4DDD" w:rsidRDefault="00703654" w:rsidP="00703654">
      <w:pPr>
        <w:widowControl w:val="0"/>
        <w:tabs>
          <w:tab w:val="left" w:pos="426"/>
        </w:tabs>
        <w:jc w:val="both"/>
      </w:pPr>
      <w:r>
        <w:tab/>
      </w:r>
      <w:r>
        <w:tab/>
      </w:r>
      <w:r>
        <w:tab/>
      </w:r>
      <w:r w:rsidRPr="00CA4DDD">
        <w:t xml:space="preserve">- Один </w:t>
      </w:r>
      <w:r>
        <w:t xml:space="preserve">статистический </w:t>
      </w:r>
      <w:r>
        <w:rPr>
          <w:lang w:val="en-US"/>
        </w:rPr>
        <w:t>I</w:t>
      </w:r>
      <w:r w:rsidRPr="00CA4DDD">
        <w:rPr>
          <w:lang w:val="en-US"/>
        </w:rPr>
        <w:t>P</w:t>
      </w:r>
      <w:r w:rsidRPr="00CA4DDD">
        <w:t xml:space="preserve"> адрес;</w:t>
      </w:r>
    </w:p>
    <w:p w:rsidR="00703654" w:rsidRPr="00CA4DDD" w:rsidRDefault="00703654" w:rsidP="00703654">
      <w:pPr>
        <w:ind w:left="708" w:firstLine="708"/>
        <w:jc w:val="both"/>
      </w:pPr>
      <w:r w:rsidRPr="00CA4DDD">
        <w:t xml:space="preserve">- Скорость передачи – </w:t>
      </w:r>
      <w:r>
        <w:t>8</w:t>
      </w:r>
      <w:r w:rsidRPr="00CA4DDD">
        <w:t xml:space="preserve"> Мбит/сек.;</w:t>
      </w:r>
    </w:p>
    <w:p w:rsidR="00703654" w:rsidRPr="00CA4DDD" w:rsidRDefault="00703654" w:rsidP="00703654">
      <w:pPr>
        <w:ind w:left="708" w:firstLine="708"/>
        <w:jc w:val="both"/>
      </w:pPr>
      <w:r w:rsidRPr="00CA4DDD">
        <w:t xml:space="preserve">- Технология присоединения – </w:t>
      </w:r>
      <w:r w:rsidRPr="00CA4DDD">
        <w:rPr>
          <w:lang w:val="en-US"/>
        </w:rPr>
        <w:t>Ethernet</w:t>
      </w:r>
      <w:r w:rsidRPr="00CA4DDD">
        <w:t>;</w:t>
      </w:r>
    </w:p>
    <w:p w:rsidR="00703654" w:rsidRPr="003B05BC" w:rsidRDefault="00703654" w:rsidP="00703654">
      <w:pPr>
        <w:ind w:left="708" w:firstLine="708"/>
      </w:pPr>
      <w:r>
        <w:t xml:space="preserve">- Тариф – </w:t>
      </w:r>
      <w:proofErr w:type="spellStart"/>
      <w:r>
        <w:t>безлимитный</w:t>
      </w:r>
      <w:proofErr w:type="spellEnd"/>
      <w:r>
        <w:t>.</w:t>
      </w:r>
    </w:p>
    <w:p w:rsidR="00703654" w:rsidRPr="00EC2122" w:rsidRDefault="00703654" w:rsidP="00703654">
      <w:pPr>
        <w:rPr>
          <w:highlight w:val="red"/>
        </w:rPr>
      </w:pPr>
    </w:p>
    <w:p w:rsidR="00703654" w:rsidRPr="00397424" w:rsidRDefault="00703654" w:rsidP="00703654">
      <w:pPr>
        <w:jc w:val="center"/>
        <w:rPr>
          <w:color w:val="000000"/>
        </w:rPr>
      </w:pPr>
    </w:p>
    <w:p w:rsidR="00703654" w:rsidRDefault="00703654" w:rsidP="00703654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703654" w:rsidRDefault="00703654" w:rsidP="00703654">
      <w:pPr>
        <w:jc w:val="center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703654" w:rsidRPr="004B0E58" w:rsidRDefault="00703654" w:rsidP="00703654">
      <w:pPr>
        <w:ind w:firstLine="601"/>
        <w:jc w:val="both"/>
        <w:rPr>
          <w:color w:val="000000"/>
        </w:rPr>
      </w:pPr>
      <w:r w:rsidRPr="004B0E58">
        <w:rPr>
          <w:color w:val="000000"/>
        </w:rPr>
        <w:t>Монтаж и запуск в эксплуатацию каналов связи и каналообразующего оборудования осуществляется силами Исполнителя.</w:t>
      </w:r>
    </w:p>
    <w:p w:rsidR="00703654" w:rsidRPr="004B0E58" w:rsidRDefault="00703654" w:rsidP="00703654">
      <w:pPr>
        <w:ind w:firstLine="601"/>
        <w:jc w:val="both"/>
        <w:rPr>
          <w:color w:val="000000"/>
        </w:rPr>
      </w:pPr>
      <w:r w:rsidRPr="004B0E58">
        <w:rPr>
          <w:color w:val="000000"/>
        </w:rPr>
        <w:t xml:space="preserve">Исполнитель осуществляет круглосуточную техническую поддержку в режиме </w:t>
      </w:r>
      <w:r>
        <w:rPr>
          <w:color w:val="000000"/>
        </w:rPr>
        <w:t xml:space="preserve">                </w:t>
      </w:r>
      <w:proofErr w:type="gramStart"/>
      <w:r w:rsidRPr="004B0E58">
        <w:rPr>
          <w:color w:val="000000"/>
        </w:rPr>
        <w:t>он-</w:t>
      </w:r>
      <w:proofErr w:type="spellStart"/>
      <w:r w:rsidRPr="004B0E58">
        <w:rPr>
          <w:color w:val="000000"/>
        </w:rPr>
        <w:t>лайн</w:t>
      </w:r>
      <w:proofErr w:type="spellEnd"/>
      <w:proofErr w:type="gramEnd"/>
      <w:r w:rsidRPr="004B0E58">
        <w:rPr>
          <w:color w:val="000000"/>
        </w:rPr>
        <w:t xml:space="preserve"> (7 дней в неделю, 24 часа в сутки)</w:t>
      </w:r>
      <w:r>
        <w:rPr>
          <w:color w:val="000000"/>
        </w:rPr>
        <w:t>.</w:t>
      </w:r>
    </w:p>
    <w:p w:rsidR="00703654" w:rsidRPr="004B0E58" w:rsidRDefault="00703654" w:rsidP="00703654">
      <w:pPr>
        <w:ind w:firstLine="601"/>
        <w:jc w:val="both"/>
        <w:rPr>
          <w:color w:val="000000"/>
        </w:rPr>
      </w:pPr>
      <w:r w:rsidRPr="004B0E58">
        <w:rPr>
          <w:color w:val="000000"/>
        </w:rPr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</w:t>
      </w:r>
      <w:r>
        <w:rPr>
          <w:color w:val="000000"/>
        </w:rPr>
        <w:t>.</w:t>
      </w:r>
    </w:p>
    <w:p w:rsidR="00703654" w:rsidRDefault="00703654" w:rsidP="00703654">
      <w:pPr>
        <w:ind w:firstLine="601"/>
        <w:jc w:val="both"/>
        <w:rPr>
          <w:color w:val="000000"/>
        </w:rPr>
      </w:pPr>
      <w:r w:rsidRPr="004B0E58">
        <w:rPr>
          <w:color w:val="000000"/>
        </w:rPr>
        <w:lastRenderedPageBreak/>
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</w:t>
      </w:r>
      <w:r>
        <w:rPr>
          <w:color w:val="000000"/>
        </w:rPr>
        <w:t>.</w:t>
      </w:r>
    </w:p>
    <w:p w:rsidR="00703654" w:rsidRDefault="00703654" w:rsidP="00703654">
      <w:pPr>
        <w:ind w:firstLine="601"/>
        <w:jc w:val="both"/>
        <w:rPr>
          <w:color w:val="000000"/>
        </w:rPr>
      </w:pPr>
      <w:r>
        <w:rPr>
          <w:color w:val="000000"/>
        </w:rPr>
        <w:t>Полная двусторонняя слышимость, отсутствие «эхо», запаздывания и провалов звука.</w:t>
      </w:r>
    </w:p>
    <w:p w:rsidR="00703654" w:rsidRDefault="00703654" w:rsidP="00703654">
      <w:pPr>
        <w:ind w:firstLine="601"/>
        <w:jc w:val="both"/>
        <w:rPr>
          <w:color w:val="000000"/>
        </w:rPr>
      </w:pPr>
      <w:r>
        <w:rPr>
          <w:color w:val="000000"/>
        </w:rPr>
        <w:t>Надежность и устойчивость соединения.</w:t>
      </w:r>
    </w:p>
    <w:p w:rsidR="00703654" w:rsidRPr="00E31405" w:rsidRDefault="00703654" w:rsidP="00703654">
      <w:pPr>
        <w:ind w:firstLine="601"/>
        <w:jc w:val="both"/>
      </w:pPr>
    </w:p>
    <w:p w:rsidR="00703654" w:rsidRPr="00E31405" w:rsidRDefault="00703654" w:rsidP="00703654">
      <w:pPr>
        <w:ind w:firstLine="601"/>
        <w:jc w:val="both"/>
        <w:rPr>
          <w:u w:val="single"/>
        </w:rPr>
      </w:pPr>
      <w:r w:rsidRPr="00E31405">
        <w:rPr>
          <w:u w:val="single"/>
        </w:rPr>
        <w:t>Место оказания услуг:</w:t>
      </w:r>
    </w:p>
    <w:p w:rsidR="00703654" w:rsidRPr="00E31405" w:rsidRDefault="00703654" w:rsidP="00703654">
      <w:pPr>
        <w:ind w:firstLine="601"/>
        <w:jc w:val="both"/>
      </w:pPr>
      <w:r w:rsidRPr="00E31405">
        <w:t>- г. Самара, ул. Мичурина, д. 112 (Самарское отделение филиала «Приволжский территориальный округ» ФГУП «РосРАО»);</w:t>
      </w:r>
    </w:p>
    <w:p w:rsidR="00703654" w:rsidRPr="00E31405" w:rsidRDefault="00703654" w:rsidP="00703654">
      <w:pPr>
        <w:ind w:firstLine="601"/>
        <w:jc w:val="both"/>
      </w:pPr>
      <w:r w:rsidRPr="00E31405">
        <w:t>- г. Самара, ул. Береговая, д. 12 (Гараж кирпичный на 5 боксов Самарского отделения филиала «Приволжский территориальный округ» ФГУП «РосРАО»);</w:t>
      </w:r>
    </w:p>
    <w:p w:rsidR="00703654" w:rsidRPr="00E31405" w:rsidRDefault="00703654" w:rsidP="00703654">
      <w:pPr>
        <w:ind w:firstLine="601"/>
        <w:jc w:val="both"/>
      </w:pPr>
    </w:p>
    <w:p w:rsidR="00703654" w:rsidRPr="00945E71" w:rsidRDefault="00703654" w:rsidP="00703654">
      <w:pPr>
        <w:ind w:firstLine="601"/>
        <w:jc w:val="both"/>
        <w:rPr>
          <w:u w:val="single"/>
        </w:rPr>
      </w:pPr>
      <w:r w:rsidRPr="00945E71">
        <w:rPr>
          <w:u w:val="single"/>
        </w:rPr>
        <w:t xml:space="preserve">Сроки и график </w:t>
      </w:r>
      <w:proofErr w:type="gramStart"/>
      <w:r w:rsidRPr="00945E71">
        <w:rPr>
          <w:u w:val="single"/>
        </w:rPr>
        <w:t>оказания  услуг</w:t>
      </w:r>
      <w:proofErr w:type="gramEnd"/>
      <w:r w:rsidRPr="00945E71">
        <w:rPr>
          <w:u w:val="single"/>
        </w:rPr>
        <w:t xml:space="preserve">: </w:t>
      </w:r>
    </w:p>
    <w:p w:rsidR="00703654" w:rsidRPr="00525CAC" w:rsidRDefault="00703654" w:rsidP="00703654">
      <w:pPr>
        <w:jc w:val="both"/>
        <w:rPr>
          <w:bCs/>
        </w:rPr>
      </w:pPr>
      <w:r w:rsidRPr="00525CAC">
        <w:rPr>
          <w:bCs/>
        </w:rPr>
        <w:t>Дата начала оказания услуг – дата заключения договора, дата окончания оказания услуг – 31.12.2014 г.</w:t>
      </w:r>
    </w:p>
    <w:p w:rsidR="00703654" w:rsidRPr="00945E71" w:rsidRDefault="00703654" w:rsidP="00703654">
      <w:pPr>
        <w:ind w:firstLine="601"/>
        <w:jc w:val="both"/>
        <w:rPr>
          <w:bCs/>
          <w:sz w:val="22"/>
          <w:szCs w:val="22"/>
        </w:rPr>
      </w:pPr>
    </w:p>
    <w:p w:rsidR="00703654" w:rsidRDefault="00703654" w:rsidP="00703654">
      <w:pPr>
        <w:ind w:firstLine="601"/>
        <w:jc w:val="center"/>
        <w:rPr>
          <w:color w:val="000000"/>
        </w:rPr>
      </w:pPr>
      <w:r>
        <w:rPr>
          <w:color w:val="000000"/>
        </w:rPr>
        <w:t>Подраздел 3.2 Специальные требования</w:t>
      </w:r>
    </w:p>
    <w:p w:rsidR="00703654" w:rsidRDefault="00703654" w:rsidP="00703654">
      <w:pPr>
        <w:ind w:firstLine="567"/>
        <w:jc w:val="both"/>
        <w:rPr>
          <w:bCs/>
        </w:rPr>
      </w:pPr>
      <w:r w:rsidRPr="006550DB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703654" w:rsidRPr="00945E71" w:rsidRDefault="00703654" w:rsidP="00703654">
      <w:pPr>
        <w:tabs>
          <w:tab w:val="left" w:pos="0"/>
        </w:tabs>
        <w:ind w:firstLine="567"/>
        <w:jc w:val="both"/>
        <w:rPr>
          <w:iCs/>
        </w:rPr>
      </w:pPr>
      <w:r w:rsidRPr="00945E71">
        <w:rPr>
          <w:b/>
          <w:iCs/>
        </w:rPr>
        <w:t>-</w:t>
      </w:r>
      <w:r w:rsidRPr="00945E71">
        <w:rPr>
          <w:iCs/>
        </w:rPr>
        <w:t xml:space="preserve"> Наличие лицензии Федеральной службы по надзору в сфере связи, информационных технологий и массовых коммуникаций на услуги связи по передаче данных для целей передачи голосовой информации.</w:t>
      </w:r>
    </w:p>
    <w:p w:rsidR="00703654" w:rsidRPr="00945E71" w:rsidRDefault="00703654" w:rsidP="00703654">
      <w:pPr>
        <w:tabs>
          <w:tab w:val="left" w:pos="0"/>
        </w:tabs>
        <w:ind w:firstLine="567"/>
        <w:jc w:val="both"/>
        <w:rPr>
          <w:iCs/>
        </w:rPr>
      </w:pPr>
      <w:r w:rsidRPr="00945E71">
        <w:rPr>
          <w:b/>
          <w:iCs/>
        </w:rPr>
        <w:t>-</w:t>
      </w:r>
      <w:r w:rsidRPr="00945E71">
        <w:rPr>
          <w:iCs/>
        </w:rPr>
        <w:t xml:space="preserve"> Наличие лицензии Федеральной службы по надзору в сфере связи, информационных технологий и массовых коммуникаций на услуги местной телефонной связи.</w:t>
      </w:r>
    </w:p>
    <w:p w:rsidR="00703654" w:rsidRPr="00945E71" w:rsidRDefault="00703654" w:rsidP="00703654">
      <w:pPr>
        <w:tabs>
          <w:tab w:val="left" w:pos="0"/>
        </w:tabs>
        <w:ind w:firstLine="567"/>
        <w:jc w:val="both"/>
        <w:rPr>
          <w:iCs/>
        </w:rPr>
      </w:pPr>
      <w:r w:rsidRPr="00945E71">
        <w:rPr>
          <w:b/>
          <w:iCs/>
        </w:rPr>
        <w:t>-</w:t>
      </w:r>
      <w:r w:rsidRPr="00945E71">
        <w:rPr>
          <w:iCs/>
        </w:rPr>
        <w:t xml:space="preserve"> Наличие лицензии Федеральной службы по надзору в сфере связи, информационных технологий и массовых коммуникаций на услуги внутризоновой телефонной связи.</w:t>
      </w:r>
    </w:p>
    <w:p w:rsidR="00703654" w:rsidRPr="00945E71" w:rsidRDefault="00703654" w:rsidP="00703654">
      <w:pPr>
        <w:tabs>
          <w:tab w:val="left" w:pos="0"/>
        </w:tabs>
        <w:ind w:firstLine="567"/>
        <w:jc w:val="both"/>
        <w:rPr>
          <w:iCs/>
        </w:rPr>
      </w:pPr>
      <w:r w:rsidRPr="00945E71">
        <w:rPr>
          <w:b/>
          <w:iCs/>
        </w:rPr>
        <w:t>-</w:t>
      </w:r>
      <w:r w:rsidRPr="00945E71">
        <w:rPr>
          <w:iCs/>
        </w:rPr>
        <w:t xml:space="preserve"> Наличие лицензии Федеральной службы по надзору в сфере связи, информационных технологий и массовых коммуникаций на услуги междугородней и международной телефонной связи.</w:t>
      </w:r>
    </w:p>
    <w:p w:rsidR="00703654" w:rsidRPr="00945E71" w:rsidRDefault="00703654" w:rsidP="00703654">
      <w:pPr>
        <w:tabs>
          <w:tab w:val="left" w:pos="0"/>
        </w:tabs>
        <w:ind w:firstLine="567"/>
        <w:jc w:val="both"/>
        <w:rPr>
          <w:iCs/>
        </w:rPr>
      </w:pPr>
      <w:r w:rsidRPr="00945E71">
        <w:rPr>
          <w:b/>
          <w:iCs/>
        </w:rPr>
        <w:t>-</w:t>
      </w:r>
      <w:r w:rsidRPr="00945E71">
        <w:rPr>
          <w:iCs/>
        </w:rPr>
        <w:t xml:space="preserve"> 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945E71">
        <w:rPr>
          <w:iCs/>
        </w:rPr>
        <w:t>телематические</w:t>
      </w:r>
      <w:proofErr w:type="spellEnd"/>
      <w:r w:rsidRPr="00945E71">
        <w:rPr>
          <w:iCs/>
        </w:rPr>
        <w:t xml:space="preserve"> услуги связи.</w:t>
      </w:r>
    </w:p>
    <w:p w:rsidR="00703654" w:rsidRDefault="00703654" w:rsidP="00703654">
      <w:pPr>
        <w:ind w:firstLine="567"/>
        <w:jc w:val="both"/>
        <w:rPr>
          <w:iCs/>
        </w:rPr>
      </w:pPr>
      <w:r w:rsidRPr="00945E71">
        <w:rPr>
          <w:b/>
          <w:iCs/>
        </w:rPr>
        <w:t>-</w:t>
      </w:r>
      <w:r w:rsidRPr="00945E71">
        <w:rPr>
          <w:iCs/>
        </w:rPr>
        <w:t xml:space="preserve">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703654" w:rsidRPr="00945E71" w:rsidRDefault="00703654" w:rsidP="00703654">
      <w:pPr>
        <w:ind w:firstLine="567"/>
        <w:jc w:val="both"/>
        <w:rPr>
          <w:bCs/>
        </w:rPr>
      </w:pPr>
    </w:p>
    <w:p w:rsidR="00703654" w:rsidRDefault="00703654" w:rsidP="00703654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703654" w:rsidRDefault="00703654" w:rsidP="00703654">
      <w:pPr>
        <w:jc w:val="center"/>
        <w:rPr>
          <w:color w:val="000000"/>
        </w:rPr>
      </w:pPr>
      <w:r>
        <w:rPr>
          <w:color w:val="000000"/>
        </w:rPr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703654" w:rsidRPr="00945E71" w:rsidRDefault="00703654" w:rsidP="00703654">
      <w:pPr>
        <w:ind w:firstLine="708"/>
        <w:jc w:val="both"/>
      </w:pPr>
      <w:r w:rsidRPr="00945E71">
        <w:t xml:space="preserve">Исполнитель выставляет и до </w:t>
      </w:r>
      <w:r>
        <w:t>5</w:t>
      </w:r>
      <w:r w:rsidRPr="00945E71">
        <w:t xml:space="preserve"> числа месяца</w:t>
      </w:r>
      <w:r>
        <w:t>, следующего за месяцем оказания услуг</w:t>
      </w:r>
      <w:r w:rsidRPr="00945E71">
        <w:t xml:space="preserve"> предоставляет Заказчику счет на </w:t>
      </w:r>
      <w:r>
        <w:t>оплату оказанных услуг</w:t>
      </w:r>
      <w:r w:rsidRPr="00945E71">
        <w:t xml:space="preserve">, акт </w:t>
      </w:r>
      <w:r>
        <w:t xml:space="preserve">сдачи-приемки </w:t>
      </w:r>
      <w:proofErr w:type="gramStart"/>
      <w:r>
        <w:t xml:space="preserve">оказанных </w:t>
      </w:r>
      <w:r w:rsidRPr="00945E71">
        <w:t xml:space="preserve"> услуг</w:t>
      </w:r>
      <w:proofErr w:type="gramEnd"/>
      <w:r w:rsidRPr="00945E71">
        <w:t xml:space="preserve"> и счет-фактуру.</w:t>
      </w:r>
    </w:p>
    <w:p w:rsidR="00703654" w:rsidRDefault="00703654" w:rsidP="00703654">
      <w:pPr>
        <w:jc w:val="center"/>
        <w:rPr>
          <w:color w:val="000000"/>
        </w:rPr>
      </w:pPr>
    </w:p>
    <w:p w:rsidR="00703654" w:rsidRDefault="00703654" w:rsidP="00703654">
      <w:pPr>
        <w:jc w:val="center"/>
        <w:rPr>
          <w:color w:val="000000"/>
        </w:rPr>
      </w:pPr>
    </w:p>
    <w:p w:rsidR="00703654" w:rsidRDefault="00703654" w:rsidP="00703654">
      <w:pPr>
        <w:jc w:val="center"/>
        <w:rPr>
          <w:color w:val="000000"/>
        </w:rPr>
      </w:pPr>
    </w:p>
    <w:p w:rsidR="00703654" w:rsidRDefault="00703654" w:rsidP="00703654">
      <w:pPr>
        <w:jc w:val="center"/>
        <w:rPr>
          <w:color w:val="000000"/>
        </w:rPr>
      </w:pPr>
    </w:p>
    <w:p w:rsidR="00703654" w:rsidRDefault="00703654" w:rsidP="00703654">
      <w:pPr>
        <w:jc w:val="center"/>
        <w:rPr>
          <w:color w:val="000000"/>
        </w:rPr>
      </w:pPr>
    </w:p>
    <w:p w:rsidR="00703654" w:rsidRPr="006B5C59" w:rsidRDefault="00703654" w:rsidP="00703654">
      <w:pPr>
        <w:jc w:val="center"/>
        <w:rPr>
          <w:color w:val="000000"/>
        </w:rPr>
      </w:pPr>
    </w:p>
    <w:p w:rsidR="00703654" w:rsidRDefault="00703654" w:rsidP="00703654">
      <w:pPr>
        <w:jc w:val="center"/>
        <w:rPr>
          <w:color w:val="000000"/>
        </w:rPr>
      </w:pPr>
      <w:r>
        <w:rPr>
          <w:color w:val="000000"/>
        </w:rPr>
        <w:t>РАЗДЕЛ 5. ПЕРЕЧЕНЬ ПРИНЯТЫХ СОКРАЩЕНИЙ</w:t>
      </w:r>
    </w:p>
    <w:p w:rsidR="00703654" w:rsidRDefault="00703654" w:rsidP="00703654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03654" w:rsidTr="004B72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654" w:rsidRDefault="00703654" w:rsidP="004B72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654" w:rsidRDefault="00703654" w:rsidP="004B725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654" w:rsidRDefault="00703654" w:rsidP="004B72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703654" w:rsidTr="004B72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54" w:rsidRDefault="00703654" w:rsidP="004B72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54" w:rsidRDefault="00703654" w:rsidP="004B725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ФГУП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54" w:rsidRDefault="00703654" w:rsidP="004B725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</w:tbl>
    <w:p w:rsidR="00703654" w:rsidRDefault="00703654" w:rsidP="00703654">
      <w:pPr>
        <w:ind w:firstLine="567"/>
        <w:jc w:val="both"/>
        <w:rPr>
          <w:color w:val="000000"/>
        </w:rPr>
      </w:pPr>
    </w:p>
    <w:p w:rsidR="007C2FC9" w:rsidRPr="00C44BE6" w:rsidRDefault="007C2FC9" w:rsidP="00703654">
      <w:pPr>
        <w:pStyle w:val="EV0"/>
      </w:pPr>
      <w:bookmarkStart w:id="3" w:name="_GoBack"/>
      <w:bookmarkEnd w:id="3"/>
    </w:p>
    <w:sectPr w:rsidR="007C2FC9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70365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703654" w:rsidRPr="00703654" w:rsidRDefault="00703654" w:rsidP="00703654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703654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703654">
      <w:rPr>
        <w:b/>
        <w:bCs/>
        <w:sz w:val="16"/>
        <w:szCs w:val="16"/>
      </w:rPr>
      <w:t xml:space="preserve">право заключения договора на услуги местной, внутризоновой, междугородной и международной телефонной связи, </w:t>
    </w:r>
    <w:proofErr w:type="spellStart"/>
    <w:r w:rsidRPr="00703654">
      <w:rPr>
        <w:b/>
        <w:bCs/>
        <w:sz w:val="16"/>
        <w:szCs w:val="16"/>
      </w:rPr>
      <w:t>телематические</w:t>
    </w:r>
    <w:proofErr w:type="spellEnd"/>
    <w:r w:rsidRPr="00703654">
      <w:rPr>
        <w:b/>
        <w:bCs/>
        <w:sz w:val="16"/>
        <w:szCs w:val="16"/>
      </w:rPr>
      <w:t xml:space="preserve"> услуги связи для   нужд Самарского отделения филиала «Приволжский территориальный округ» ФГУП «РосРАО»</w:t>
    </w:r>
  </w:p>
  <w:p w:rsidR="005B02A8" w:rsidRPr="005B02A8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9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654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7519B9B-DDF2-492B-96CA-D43BEC1CA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24</TotalTime>
  <Pages>5</Pages>
  <Words>776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6260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14</cp:revision>
  <cp:lastPrinted>2013-05-13T10:31:00Z</cp:lastPrinted>
  <dcterms:created xsi:type="dcterms:W3CDTF">2013-12-04T11:06:00Z</dcterms:created>
  <dcterms:modified xsi:type="dcterms:W3CDTF">2014-01-16T05:54:00Z</dcterms:modified>
</cp:coreProperties>
</file>