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8E60D3" w:rsidRPr="006E6ED7" w:rsidRDefault="008E60D3" w:rsidP="008E60D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6E6ED7"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 w:rsidRPr="006E6ED7">
        <w:rPr>
          <w:b/>
          <w:bCs/>
          <w:color w:val="000000"/>
          <w:sz w:val="28"/>
          <w:szCs w:val="28"/>
        </w:rPr>
        <w:t>право заключения договора на приобретение бензина и дизельного топлива для нужд филиала "Южный территориальный округ" ФГУП ""РосРАО"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8E60D3" w:rsidRPr="008E60D3" w:rsidRDefault="008E60D3" w:rsidP="008E60D3">
      <w:pPr>
        <w:jc w:val="center"/>
      </w:pPr>
      <w:r w:rsidRPr="008E60D3">
        <w:lastRenderedPageBreak/>
        <w:t>Лот №1</w:t>
      </w:r>
      <w:r w:rsidRPr="008E60D3">
        <w:br/>
      </w:r>
      <w:r w:rsidRPr="008E60D3">
        <w:t>Техническое задание на поставку сырья, материалов (топливо автомобильное) для нужд Грозненского отделения Филиала «Южный территориальный округ» ФГУП «РосРАО»</w:t>
      </w:r>
    </w:p>
    <w:p w:rsidR="008E60D3" w:rsidRPr="008E60D3" w:rsidRDefault="008E60D3" w:rsidP="008E60D3">
      <w:pPr>
        <w:jc w:val="center"/>
      </w:pPr>
      <w:r w:rsidRPr="008E60D3">
        <w:t>СОДЕРЖАНИЕ</w:t>
      </w:r>
    </w:p>
    <w:p w:rsidR="008E60D3" w:rsidRPr="008E60D3" w:rsidRDefault="008E60D3" w:rsidP="008E60D3">
      <w:r w:rsidRPr="008E60D3">
        <w:t>РАЗДЕЛ 1. ОБЩИЕ СВЕДЕНИЯ</w:t>
      </w:r>
    </w:p>
    <w:p w:rsidR="008E60D3" w:rsidRPr="008E60D3" w:rsidRDefault="008E60D3" w:rsidP="008E60D3">
      <w:pPr>
        <w:ind w:firstLine="709"/>
      </w:pPr>
      <w:r w:rsidRPr="008E60D3">
        <w:t>1.1 Наименование</w:t>
      </w:r>
    </w:p>
    <w:p w:rsidR="008E60D3" w:rsidRPr="008E60D3" w:rsidRDefault="008E60D3" w:rsidP="008E60D3">
      <w:pPr>
        <w:ind w:firstLine="709"/>
      </w:pPr>
      <w:r w:rsidRPr="008E60D3">
        <w:t>1.2 Сведения о новизне</w:t>
      </w:r>
    </w:p>
    <w:p w:rsidR="008E60D3" w:rsidRPr="008E60D3" w:rsidRDefault="008E60D3" w:rsidP="008E60D3">
      <w:pPr>
        <w:ind w:firstLine="709"/>
      </w:pPr>
      <w:r w:rsidRPr="008E60D3">
        <w:t>1.3 Этапы разработки / изготовления</w:t>
      </w:r>
    </w:p>
    <w:p w:rsidR="008E60D3" w:rsidRPr="008E60D3" w:rsidRDefault="008E60D3" w:rsidP="008E60D3">
      <w:pPr>
        <w:ind w:firstLine="709"/>
      </w:pPr>
      <w:r w:rsidRPr="008E60D3">
        <w:t>1.4 Документа для разработки / изготовления</w:t>
      </w:r>
    </w:p>
    <w:p w:rsidR="008E60D3" w:rsidRPr="008E60D3" w:rsidRDefault="008E60D3" w:rsidP="008E60D3">
      <w:pPr>
        <w:ind w:firstLine="709"/>
      </w:pPr>
      <w:r w:rsidRPr="008E60D3">
        <w:t>1.5 Код ОКП</w:t>
      </w:r>
    </w:p>
    <w:p w:rsidR="008E60D3" w:rsidRPr="008E60D3" w:rsidRDefault="008E60D3" w:rsidP="008E60D3">
      <w:r w:rsidRPr="008E60D3">
        <w:t>РАЗДЕЛ 2. ОБЛАСТЬ ПРИМЕНЕНИЯ</w:t>
      </w:r>
    </w:p>
    <w:p w:rsidR="008E60D3" w:rsidRPr="008E60D3" w:rsidRDefault="008E60D3" w:rsidP="008E60D3">
      <w:r w:rsidRPr="008E60D3">
        <w:t>РАЗДЕЛ 3. УСЛОВИЯ ЭКСПЛУАТАЦИИ</w:t>
      </w:r>
    </w:p>
    <w:p w:rsidR="008E60D3" w:rsidRPr="008E60D3" w:rsidRDefault="008E60D3" w:rsidP="008E60D3">
      <w:r w:rsidRPr="008E60D3">
        <w:t>РАЗДЕЛ 4. ТЕХНИЧЕСКИЕ ТРЕБОВАНИЯ</w:t>
      </w:r>
    </w:p>
    <w:p w:rsidR="008E60D3" w:rsidRPr="008E60D3" w:rsidRDefault="008E60D3" w:rsidP="008E60D3">
      <w:pPr>
        <w:ind w:firstLine="709"/>
      </w:pPr>
      <w:r w:rsidRPr="008E60D3">
        <w:t xml:space="preserve">4.1 Технические, функциональные и качественные </w:t>
      </w:r>
    </w:p>
    <w:p w:rsidR="008E60D3" w:rsidRPr="008E60D3" w:rsidRDefault="008E60D3" w:rsidP="008E60D3">
      <w:pPr>
        <w:ind w:firstLine="709"/>
      </w:pPr>
      <w:r w:rsidRPr="008E60D3">
        <w:t xml:space="preserve">      характеристики (потребительские свойства) товаров</w:t>
      </w:r>
    </w:p>
    <w:p w:rsidR="008E60D3" w:rsidRPr="008E60D3" w:rsidRDefault="008E60D3" w:rsidP="008E60D3">
      <w:pPr>
        <w:ind w:firstLine="709"/>
      </w:pPr>
      <w:r w:rsidRPr="008E60D3">
        <w:t>4.2 Требования к надежности</w:t>
      </w:r>
    </w:p>
    <w:p w:rsidR="008E60D3" w:rsidRPr="008E60D3" w:rsidRDefault="008E60D3" w:rsidP="008E60D3">
      <w:pPr>
        <w:ind w:firstLine="709"/>
      </w:pPr>
      <w:r w:rsidRPr="008E60D3">
        <w:t xml:space="preserve">4.3 Требования к составным частям, исходным и </w:t>
      </w:r>
    </w:p>
    <w:p w:rsidR="008E60D3" w:rsidRPr="008E60D3" w:rsidRDefault="008E60D3" w:rsidP="008E60D3">
      <w:pPr>
        <w:ind w:firstLine="709"/>
      </w:pPr>
      <w:r w:rsidRPr="008E60D3">
        <w:t xml:space="preserve">      эксплуатационным материалам</w:t>
      </w:r>
    </w:p>
    <w:p w:rsidR="008E60D3" w:rsidRPr="008E60D3" w:rsidRDefault="008E60D3" w:rsidP="008E60D3">
      <w:pPr>
        <w:ind w:firstLine="709"/>
      </w:pPr>
      <w:r w:rsidRPr="008E60D3">
        <w:t>4.4 Требования к маркировке</w:t>
      </w:r>
    </w:p>
    <w:p w:rsidR="008E60D3" w:rsidRPr="008E60D3" w:rsidRDefault="008E60D3" w:rsidP="008E60D3">
      <w:pPr>
        <w:ind w:firstLine="709"/>
      </w:pPr>
      <w:r w:rsidRPr="008E60D3">
        <w:t>4.5 Требования к упаковке</w:t>
      </w:r>
    </w:p>
    <w:p w:rsidR="008E60D3" w:rsidRPr="008E60D3" w:rsidRDefault="008E60D3" w:rsidP="008E60D3">
      <w:r w:rsidRPr="008E60D3">
        <w:t xml:space="preserve">РАЗДЕЛ 5. ТРЕБОВАНИЯ ПО ПРАВИЛАМ СДАЧИ И ПРИЕМКИ </w:t>
      </w:r>
    </w:p>
    <w:p w:rsidR="008E60D3" w:rsidRPr="008E60D3" w:rsidRDefault="008E60D3" w:rsidP="008E60D3">
      <w:pPr>
        <w:ind w:firstLine="709"/>
      </w:pPr>
      <w:r w:rsidRPr="008E60D3">
        <w:t xml:space="preserve">5.1 Порядок сдачи и приемки </w:t>
      </w:r>
    </w:p>
    <w:p w:rsidR="008E60D3" w:rsidRPr="008E60D3" w:rsidRDefault="008E60D3" w:rsidP="008E60D3">
      <w:pPr>
        <w:ind w:firstLine="709"/>
      </w:pPr>
      <w:r w:rsidRPr="008E60D3">
        <w:t xml:space="preserve">5.2 Требования по передачи заказчику технических и иных </w:t>
      </w:r>
    </w:p>
    <w:p w:rsidR="008E60D3" w:rsidRPr="008E60D3" w:rsidRDefault="008E60D3" w:rsidP="008E60D3">
      <w:pPr>
        <w:ind w:firstLine="709"/>
      </w:pPr>
      <w:r w:rsidRPr="008E60D3">
        <w:t xml:space="preserve">      документов при перевозки товара</w:t>
      </w:r>
    </w:p>
    <w:p w:rsidR="008E60D3" w:rsidRPr="008E60D3" w:rsidRDefault="008E60D3" w:rsidP="008E60D3">
      <w:r w:rsidRPr="008E60D3">
        <w:t>РАЗДЕЛ 6. ТРЕБОВАНИЯ К ТРАНСПОРТИРОВАНИЮ</w:t>
      </w:r>
    </w:p>
    <w:p w:rsidR="008E60D3" w:rsidRPr="008E60D3" w:rsidRDefault="008E60D3" w:rsidP="008E60D3">
      <w:r w:rsidRPr="008E60D3">
        <w:t>РАЗДЕЛ 7. ТРЕБОВАНИЯ К ХРАНЕНИЮ</w:t>
      </w:r>
    </w:p>
    <w:p w:rsidR="008E60D3" w:rsidRPr="008E60D3" w:rsidRDefault="008E60D3" w:rsidP="008E60D3">
      <w:r w:rsidRPr="008E60D3">
        <w:t>РАЗДЕЛ 8. ТРЕБОВАНИЯ К ОБЪЕМУ И/ИЛИ СРОКИ ПРЕДОСТАВЛЕНИЯ ГАРАНТИИ</w:t>
      </w:r>
    </w:p>
    <w:p w:rsidR="008E60D3" w:rsidRPr="008E60D3" w:rsidRDefault="008E60D3" w:rsidP="008E60D3">
      <w:r w:rsidRPr="008E60D3">
        <w:t>РАЗДЕЛ 9. ТРЕБОВАНИЯ ОБСЛУЖИВАНИЮ</w:t>
      </w:r>
    </w:p>
    <w:p w:rsidR="008E60D3" w:rsidRPr="008E60D3" w:rsidRDefault="008E60D3" w:rsidP="008E60D3">
      <w:r w:rsidRPr="008E60D3">
        <w:t>РАЗДЕЛ 10. ЭКОЛОГИЧЕСКИЕ ТРЕБОВАНИЯ</w:t>
      </w:r>
    </w:p>
    <w:p w:rsidR="008E60D3" w:rsidRPr="008E60D3" w:rsidRDefault="008E60D3" w:rsidP="008E60D3">
      <w:r w:rsidRPr="008E60D3">
        <w:t>РАЗДЕЛ 11. ТРЕБОВАНИЯ ПО БЕЗОПАСНОСТИ</w:t>
      </w:r>
    </w:p>
    <w:p w:rsidR="008E60D3" w:rsidRPr="008E60D3" w:rsidRDefault="008E60D3" w:rsidP="008E60D3">
      <w:r w:rsidRPr="008E60D3">
        <w:t xml:space="preserve">РАЗДЕЛ 12. ТРЕБОВАНИЯ К КАЧЕСТВУ </w:t>
      </w:r>
    </w:p>
    <w:p w:rsidR="008E60D3" w:rsidRPr="008E60D3" w:rsidRDefault="008E60D3" w:rsidP="008E60D3">
      <w:r w:rsidRPr="008E60D3">
        <w:t>РАЗДЕЛ 13. ДОПОЛНИТЕЛЬНЫЕ (ИНЫЕ) ТРЕБОВАНИЯ</w:t>
      </w:r>
    </w:p>
    <w:p w:rsidR="008E60D3" w:rsidRPr="008E60D3" w:rsidRDefault="008E60D3" w:rsidP="008E60D3">
      <w:r w:rsidRPr="008E60D3">
        <w:t>РАЗДЕЛ 14. ТРЕБОВАНИЯ К КОЛИЧЕСТВУ И СРОКИ (</w:t>
      </w:r>
      <w:proofErr w:type="gramStart"/>
      <w:r w:rsidRPr="008E60D3">
        <w:t xml:space="preserve">ПРЕРОДИЧНОСТИ)   </w:t>
      </w:r>
      <w:proofErr w:type="gramEnd"/>
      <w:r w:rsidRPr="008E60D3">
        <w:t xml:space="preserve">         ПОСТАВКИ</w:t>
      </w:r>
    </w:p>
    <w:p w:rsidR="008E60D3" w:rsidRPr="008E60D3" w:rsidRDefault="008E60D3" w:rsidP="008E60D3">
      <w:r w:rsidRPr="008E60D3">
        <w:t>РАЗДЕЛ 15. ТРЕБОВАНИЯ К ФОРМЕ ПРЕДОСТАВЛЕНОЙ ИНФОРМАЦИИ</w:t>
      </w:r>
    </w:p>
    <w:p w:rsidR="008E60D3" w:rsidRPr="008E60D3" w:rsidRDefault="008E60D3" w:rsidP="008E60D3">
      <w:r w:rsidRPr="008E60D3">
        <w:t>РАЗДЕЛ 16. ПЕРЕЧЕНЬ ПРИНЯТЫХ СОКРАЩЕНИЙ</w:t>
      </w:r>
    </w:p>
    <w:p w:rsidR="008E60D3" w:rsidRPr="008E60D3" w:rsidRDefault="008E60D3" w:rsidP="008E60D3">
      <w:r w:rsidRPr="008E60D3">
        <w:t>РАЗДЕЛ 17. ПЕРЕЧЕНЬ ПРИЛОЖЕНИЙ</w:t>
      </w: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1.1 Наименование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 xml:space="preserve"> топливо автомобильное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1.2 Сведения о новизне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1.3 Этапы разработки /изготовления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1.4 Документы для разработки / изготовления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1.5 Код ОКП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>-025190</w:t>
            </w:r>
            <w:r w:rsidRPr="008E60D3">
              <w:rPr>
                <w:color w:val="333333"/>
                <w:shd w:val="clear" w:color="auto" w:fill="FFFFFF"/>
              </w:rPr>
              <w:t xml:space="preserve"> Нефтепродукты светлые прочие, -</w:t>
            </w:r>
            <w:r w:rsidRPr="008E60D3">
              <w:t xml:space="preserve"> 025101 бензины автомобильные 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rPr>
          <w:trHeight w:val="80"/>
        </w:trPr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автотранспорт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4.1 Технические, функциональные и качественные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характеристики (потребительские свойства) товаров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 бензин марки Евро95, Евро92, дизтопливо Евро-4.</w:t>
            </w:r>
          </w:p>
          <w:p w:rsidR="008E60D3" w:rsidRPr="008E60D3" w:rsidRDefault="008E60D3" w:rsidP="00377CD0">
            <w:pPr>
              <w:jc w:val="both"/>
            </w:pP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4.2 Требования по надежности</w:t>
            </w:r>
          </w:p>
          <w:p w:rsidR="008E60D3" w:rsidRPr="008E60D3" w:rsidRDefault="008E60D3" w:rsidP="00377CD0"/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r w:rsidRPr="008E60D3">
              <w:t xml:space="preserve">- предоставляемый товар должен иметь документацию по качеству  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4.3 Требования к составным частя, исходным и эксплуатационным материалом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  <w:rPr>
                <w:i/>
              </w:rPr>
            </w:pPr>
            <w:r w:rsidRPr="008E60D3">
              <w:t xml:space="preserve"> 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4.4 Требования к маркировке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4.5 Требования к упаковке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 xml:space="preserve"> нет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5.1 Порядок сдачи и приемки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-"/>
              <w:tabs>
                <w:tab w:val="clear" w:pos="0"/>
                <w:tab w:val="left" w:pos="1276"/>
              </w:tabs>
              <w:ind w:firstLine="709"/>
              <w:rPr>
                <w:highlight w:val="yellow"/>
              </w:rPr>
            </w:pPr>
            <w:r w:rsidRPr="008E60D3">
              <w:t>Поставка осуществляется через автозаправочную станцию на территории г. Грозного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  <w:rPr>
                <w:highlight w:val="yellow"/>
              </w:rPr>
            </w:pPr>
            <w:r w:rsidRPr="008E60D3">
              <w:t>5.2 Требования по передачи заказчику технических и иных документов при перевозке товара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8E60D3"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8E60D3" w:rsidRPr="008E60D3" w:rsidRDefault="008E60D3" w:rsidP="00377CD0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proofErr w:type="gramStart"/>
            <w:r w:rsidRPr="008E60D3">
              <w:t>а)</w:t>
            </w:r>
            <w:r w:rsidRPr="008E60D3">
              <w:tab/>
            </w:r>
            <w:proofErr w:type="gramEnd"/>
            <w:r w:rsidRPr="008E60D3">
              <w:t xml:space="preserve">товарную накладную в </w:t>
            </w:r>
            <w:r w:rsidRPr="008E60D3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8E60D3" w:rsidRPr="008E60D3" w:rsidRDefault="008E60D3" w:rsidP="00377CD0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 w:rsidRPr="008E60D3">
              <w:rPr>
                <w:color w:val="000000"/>
              </w:rPr>
              <w:t>б)</w:t>
            </w:r>
            <w:r w:rsidRPr="008E60D3">
              <w:rPr>
                <w:color w:val="000000"/>
              </w:rPr>
              <w:tab/>
            </w:r>
            <w:proofErr w:type="gramEnd"/>
            <w:r w:rsidRPr="008E60D3">
              <w:rPr>
                <w:color w:val="000000"/>
              </w:rPr>
              <w:t>счет-фактуру, согласно действующего законодательства.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rPr>
          <w:trHeight w:val="629"/>
        </w:trPr>
        <w:tc>
          <w:tcPr>
            <w:tcW w:w="9571" w:type="dxa"/>
          </w:tcPr>
          <w:p w:rsidR="008E60D3" w:rsidRPr="008E60D3" w:rsidRDefault="008E60D3" w:rsidP="00377CD0">
            <w:pPr>
              <w:pStyle w:val="af2"/>
              <w:jc w:val="center"/>
            </w:pPr>
            <w:r w:rsidRPr="008E60D3">
              <w:t xml:space="preserve"> 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lastRenderedPageBreak/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9.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rPr>
          <w:trHeight w:val="313"/>
        </w:trPr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10.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 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11.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 xml:space="preserve">РАЗДЕЛ 12. ТРЕБОВАНИЯ К КАЧЕСТВУ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af2"/>
            </w:pPr>
            <w:r w:rsidRPr="008E60D3">
              <w:t>-  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13.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 xml:space="preserve">  </w:t>
      </w:r>
    </w:p>
    <w:p w:rsidR="008E60D3" w:rsidRPr="008E60D3" w:rsidRDefault="008E60D3" w:rsidP="008E60D3">
      <w:pPr>
        <w:jc w:val="center"/>
      </w:pPr>
      <w:r w:rsidRPr="008E60D3">
        <w:t>РАЗДЕЛ 14. ТРЕБОВАНИЯ К КОЛИЧЕСТВУ И СРОКИ (ПРЕРОДИЧНОСТИ)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 xml:space="preserve">- </w:t>
            </w:r>
            <w:proofErr w:type="spellStart"/>
            <w:r w:rsidRPr="008E60D3">
              <w:t>Диз.топливо</w:t>
            </w:r>
            <w:proofErr w:type="spellEnd"/>
            <w:r w:rsidRPr="008E60D3">
              <w:t xml:space="preserve"> Евро-</w:t>
            </w:r>
            <w:proofErr w:type="gramStart"/>
            <w:r w:rsidRPr="008E60D3">
              <w:t>4  -</w:t>
            </w:r>
            <w:proofErr w:type="gramEnd"/>
            <w:r w:rsidRPr="008E60D3">
              <w:t xml:space="preserve"> 1005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- Бензин Евро-92        - 11830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- Бензин Евро-95        -  4440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Поставка по потребности в течение года.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15.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 xml:space="preserve">- вся информационная продукция предоставляемая Заказчику должна быть на русском языке в бумажном и при наличии в электронном </w:t>
            </w:r>
            <w:proofErr w:type="gramStart"/>
            <w:r w:rsidRPr="008E60D3">
              <w:t xml:space="preserve">виде.   </w:t>
            </w:r>
            <w:proofErr w:type="gramEnd"/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16.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  <w:r w:rsidRPr="008E60D3">
              <w:t>№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п/п</w:t>
            </w:r>
          </w:p>
        </w:tc>
        <w:tc>
          <w:tcPr>
            <w:tcW w:w="1701" w:type="dxa"/>
          </w:tcPr>
          <w:p w:rsidR="008E60D3" w:rsidRPr="008E60D3" w:rsidRDefault="008E60D3" w:rsidP="00377CD0">
            <w:pPr>
              <w:jc w:val="center"/>
            </w:pPr>
            <w:r w:rsidRPr="008E60D3">
              <w:t>Сокращение</w:t>
            </w:r>
          </w:p>
        </w:tc>
        <w:tc>
          <w:tcPr>
            <w:tcW w:w="7195" w:type="dxa"/>
          </w:tcPr>
          <w:p w:rsidR="008E60D3" w:rsidRPr="008E60D3" w:rsidRDefault="008E60D3" w:rsidP="00377CD0">
            <w:pPr>
              <w:jc w:val="center"/>
            </w:pPr>
            <w:r w:rsidRPr="008E60D3">
              <w:t>Расшифровка сокращения</w:t>
            </w:r>
          </w:p>
        </w:tc>
      </w:tr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1701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7195" w:type="dxa"/>
          </w:tcPr>
          <w:p w:rsidR="008E60D3" w:rsidRPr="008E60D3" w:rsidRDefault="008E60D3" w:rsidP="00377CD0">
            <w:pPr>
              <w:jc w:val="both"/>
            </w:pP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17.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  <w:r w:rsidRPr="008E60D3">
              <w:t>№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п/п</w:t>
            </w:r>
          </w:p>
        </w:tc>
        <w:tc>
          <w:tcPr>
            <w:tcW w:w="7655" w:type="dxa"/>
          </w:tcPr>
          <w:p w:rsidR="008E60D3" w:rsidRPr="008E60D3" w:rsidRDefault="008E60D3" w:rsidP="00377CD0">
            <w:pPr>
              <w:jc w:val="center"/>
            </w:pPr>
            <w:r w:rsidRPr="008E60D3">
              <w:t>Наименование приложения</w:t>
            </w:r>
          </w:p>
        </w:tc>
        <w:tc>
          <w:tcPr>
            <w:tcW w:w="1241" w:type="dxa"/>
          </w:tcPr>
          <w:p w:rsidR="008E60D3" w:rsidRPr="008E60D3" w:rsidRDefault="008E60D3" w:rsidP="00377CD0">
            <w:pPr>
              <w:jc w:val="center"/>
            </w:pPr>
            <w:r w:rsidRPr="008E60D3">
              <w:t>Номер страницы</w:t>
            </w:r>
          </w:p>
        </w:tc>
      </w:tr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7655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  <w:tc>
          <w:tcPr>
            <w:tcW w:w="1241" w:type="dxa"/>
          </w:tcPr>
          <w:p w:rsidR="008E60D3" w:rsidRPr="008E60D3" w:rsidRDefault="008E60D3" w:rsidP="00377CD0">
            <w:pPr>
              <w:jc w:val="center"/>
            </w:pPr>
          </w:p>
        </w:tc>
      </w:tr>
    </w:tbl>
    <w:p w:rsidR="00C87330" w:rsidRPr="008E60D3" w:rsidRDefault="00C87330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Default="008E60D3" w:rsidP="008E60D3">
      <w:pPr>
        <w:pStyle w:val="EV0"/>
        <w:ind w:firstLine="0"/>
        <w:rPr>
          <w:sz w:val="24"/>
        </w:rPr>
      </w:pPr>
    </w:p>
    <w:p w:rsidR="008E60D3" w:rsidRPr="008E60D3" w:rsidRDefault="008E60D3" w:rsidP="008E60D3">
      <w:pPr>
        <w:pStyle w:val="EV0"/>
        <w:ind w:firstLine="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  <w:r w:rsidRPr="008E60D3">
        <w:rPr>
          <w:sz w:val="24"/>
        </w:rPr>
        <w:lastRenderedPageBreak/>
        <w:t>ЛОТ №2</w:t>
      </w:r>
    </w:p>
    <w:p w:rsidR="008E60D3" w:rsidRPr="008E60D3" w:rsidRDefault="008E60D3" w:rsidP="008E60D3">
      <w:pPr>
        <w:jc w:val="center"/>
      </w:pPr>
      <w:r w:rsidRPr="008E60D3">
        <w:t>Техническое задание на поставку сырья, материалов (топливо автомобильное) для нужд Филиала «Южный территориальный округ» ФГУП «РосРАО»</w:t>
      </w:r>
    </w:p>
    <w:p w:rsidR="008E60D3" w:rsidRPr="008E60D3" w:rsidRDefault="008E60D3" w:rsidP="008E60D3">
      <w:pPr>
        <w:jc w:val="center"/>
      </w:pPr>
      <w:r w:rsidRPr="008E60D3">
        <w:t>СОДЕРЖАНИЕ</w:t>
      </w:r>
    </w:p>
    <w:p w:rsidR="008E60D3" w:rsidRPr="008E60D3" w:rsidRDefault="008E60D3" w:rsidP="008E60D3">
      <w:r w:rsidRPr="008E60D3">
        <w:t>РАЗДЕЛ 1. ОБЩИЕ СВЕДЕНИЯ</w:t>
      </w:r>
    </w:p>
    <w:p w:rsidR="008E60D3" w:rsidRPr="008E60D3" w:rsidRDefault="008E60D3" w:rsidP="008E60D3">
      <w:pPr>
        <w:ind w:firstLine="709"/>
      </w:pPr>
      <w:r w:rsidRPr="008E60D3">
        <w:t>1.1 Наименование</w:t>
      </w:r>
    </w:p>
    <w:p w:rsidR="008E60D3" w:rsidRPr="008E60D3" w:rsidRDefault="008E60D3" w:rsidP="008E60D3">
      <w:pPr>
        <w:ind w:firstLine="709"/>
      </w:pPr>
      <w:r w:rsidRPr="008E60D3">
        <w:t>1.2 Сведения о новизне</w:t>
      </w:r>
    </w:p>
    <w:p w:rsidR="008E60D3" w:rsidRPr="008E60D3" w:rsidRDefault="008E60D3" w:rsidP="008E60D3">
      <w:pPr>
        <w:ind w:firstLine="709"/>
      </w:pPr>
      <w:r w:rsidRPr="008E60D3">
        <w:t>1.3 Этапы разработки / изготовления</w:t>
      </w:r>
    </w:p>
    <w:p w:rsidR="008E60D3" w:rsidRPr="008E60D3" w:rsidRDefault="008E60D3" w:rsidP="008E60D3">
      <w:pPr>
        <w:ind w:firstLine="709"/>
      </w:pPr>
      <w:r w:rsidRPr="008E60D3">
        <w:t>1.4 Документа для разработки / изготовления</w:t>
      </w:r>
    </w:p>
    <w:p w:rsidR="008E60D3" w:rsidRPr="008E60D3" w:rsidRDefault="008E60D3" w:rsidP="008E60D3">
      <w:pPr>
        <w:ind w:firstLine="709"/>
      </w:pPr>
      <w:r w:rsidRPr="008E60D3">
        <w:t>1.5 Код ОКП</w:t>
      </w:r>
    </w:p>
    <w:p w:rsidR="008E60D3" w:rsidRPr="008E60D3" w:rsidRDefault="008E60D3" w:rsidP="008E60D3">
      <w:r w:rsidRPr="008E60D3">
        <w:t>РАЗДЕЛ 2. ОБЛАСТЬ ПРИМЕНЕНИЯ</w:t>
      </w:r>
    </w:p>
    <w:p w:rsidR="008E60D3" w:rsidRPr="008E60D3" w:rsidRDefault="008E60D3" w:rsidP="008E60D3">
      <w:r w:rsidRPr="008E60D3">
        <w:t>РАЗДЕЛ 3. УСЛОВИЯ ЭКСПЛУАТАЦИИ</w:t>
      </w:r>
    </w:p>
    <w:p w:rsidR="008E60D3" w:rsidRPr="008E60D3" w:rsidRDefault="008E60D3" w:rsidP="008E60D3">
      <w:r w:rsidRPr="008E60D3">
        <w:t>РАЗДЕЛ 4. ТЕХНИЧЕСКИЕ ТРЕБОВАНИЯ</w:t>
      </w:r>
    </w:p>
    <w:p w:rsidR="008E60D3" w:rsidRPr="008E60D3" w:rsidRDefault="008E60D3" w:rsidP="008E60D3">
      <w:pPr>
        <w:ind w:firstLine="709"/>
      </w:pPr>
      <w:r w:rsidRPr="008E60D3">
        <w:t xml:space="preserve">4.1 Технические, функциональные и качественные </w:t>
      </w:r>
    </w:p>
    <w:p w:rsidR="008E60D3" w:rsidRPr="008E60D3" w:rsidRDefault="008E60D3" w:rsidP="008E60D3">
      <w:pPr>
        <w:ind w:firstLine="709"/>
      </w:pPr>
      <w:r w:rsidRPr="008E60D3">
        <w:t xml:space="preserve">      характеристики (потребительские свойства) товаров</w:t>
      </w:r>
    </w:p>
    <w:p w:rsidR="008E60D3" w:rsidRPr="008E60D3" w:rsidRDefault="008E60D3" w:rsidP="008E60D3">
      <w:pPr>
        <w:ind w:firstLine="709"/>
      </w:pPr>
      <w:r w:rsidRPr="008E60D3">
        <w:t>4.2 Требования к надежности</w:t>
      </w:r>
    </w:p>
    <w:p w:rsidR="008E60D3" w:rsidRPr="008E60D3" w:rsidRDefault="008E60D3" w:rsidP="008E60D3">
      <w:pPr>
        <w:ind w:firstLine="709"/>
      </w:pPr>
      <w:r w:rsidRPr="008E60D3">
        <w:t xml:space="preserve">4.3 Требования к составным частям, исходным и </w:t>
      </w:r>
    </w:p>
    <w:p w:rsidR="008E60D3" w:rsidRPr="008E60D3" w:rsidRDefault="008E60D3" w:rsidP="008E60D3">
      <w:pPr>
        <w:ind w:firstLine="709"/>
      </w:pPr>
      <w:r w:rsidRPr="008E60D3">
        <w:t xml:space="preserve">      эксплуатационным материалам</w:t>
      </w:r>
    </w:p>
    <w:p w:rsidR="008E60D3" w:rsidRPr="008E60D3" w:rsidRDefault="008E60D3" w:rsidP="008E60D3">
      <w:pPr>
        <w:ind w:firstLine="709"/>
      </w:pPr>
      <w:r w:rsidRPr="008E60D3">
        <w:t>4.4 Требования к маркировке</w:t>
      </w:r>
    </w:p>
    <w:p w:rsidR="008E60D3" w:rsidRPr="008E60D3" w:rsidRDefault="008E60D3" w:rsidP="008E60D3">
      <w:pPr>
        <w:ind w:firstLine="709"/>
      </w:pPr>
      <w:r w:rsidRPr="008E60D3">
        <w:t>4.5 Требования к упаковке</w:t>
      </w:r>
    </w:p>
    <w:p w:rsidR="008E60D3" w:rsidRPr="008E60D3" w:rsidRDefault="008E60D3" w:rsidP="008E60D3">
      <w:r w:rsidRPr="008E60D3">
        <w:t xml:space="preserve">РАЗДЕЛ 5. ТРЕБОВАНИЯ ПО ПРАВИЛАМ СДАЧИ И ПРИЕМКИ </w:t>
      </w:r>
    </w:p>
    <w:p w:rsidR="008E60D3" w:rsidRPr="008E60D3" w:rsidRDefault="008E60D3" w:rsidP="008E60D3">
      <w:pPr>
        <w:ind w:firstLine="709"/>
      </w:pPr>
      <w:r w:rsidRPr="008E60D3">
        <w:t xml:space="preserve">5.1 Порядок сдачи и приемки </w:t>
      </w:r>
    </w:p>
    <w:p w:rsidR="008E60D3" w:rsidRPr="008E60D3" w:rsidRDefault="008E60D3" w:rsidP="008E60D3">
      <w:pPr>
        <w:ind w:firstLine="709"/>
      </w:pPr>
      <w:r w:rsidRPr="008E60D3">
        <w:t xml:space="preserve">5.2 Требования по передачи заказчику технических и иных </w:t>
      </w:r>
    </w:p>
    <w:p w:rsidR="008E60D3" w:rsidRPr="008E60D3" w:rsidRDefault="008E60D3" w:rsidP="008E60D3">
      <w:pPr>
        <w:ind w:firstLine="709"/>
      </w:pPr>
      <w:r w:rsidRPr="008E60D3">
        <w:t xml:space="preserve">      документов при перевозки товара</w:t>
      </w:r>
    </w:p>
    <w:p w:rsidR="008E60D3" w:rsidRPr="008E60D3" w:rsidRDefault="008E60D3" w:rsidP="008E60D3">
      <w:r w:rsidRPr="008E60D3">
        <w:t>РАЗДЕЛ 6. ТРЕБОВАНИЯ К ТРАНСПОРТИРОВАНИЮ</w:t>
      </w:r>
    </w:p>
    <w:p w:rsidR="008E60D3" w:rsidRPr="008E60D3" w:rsidRDefault="008E60D3" w:rsidP="008E60D3">
      <w:r w:rsidRPr="008E60D3">
        <w:t>РАЗДЕЛ 7. ТРЕБОВАНИЯ К ХРАНЕНИЮ</w:t>
      </w:r>
    </w:p>
    <w:p w:rsidR="008E60D3" w:rsidRPr="008E60D3" w:rsidRDefault="008E60D3" w:rsidP="008E60D3">
      <w:r w:rsidRPr="008E60D3">
        <w:t>РАЗДЕЛ 8. ТРЕБОВАНИЯ К ОБЪЕМУ И/ИЛИ СРОКИ ПРЕДОСТАВЛЕНИЯ ГАРАНТИИ</w:t>
      </w:r>
    </w:p>
    <w:p w:rsidR="008E60D3" w:rsidRPr="008E60D3" w:rsidRDefault="008E60D3" w:rsidP="008E60D3">
      <w:r w:rsidRPr="008E60D3">
        <w:t>РАЗДЕЛ 9. ТРЕБОВАНИЯ ОБСЛУЖИВАНИЮ</w:t>
      </w:r>
    </w:p>
    <w:p w:rsidR="008E60D3" w:rsidRPr="008E60D3" w:rsidRDefault="008E60D3" w:rsidP="008E60D3">
      <w:r w:rsidRPr="008E60D3">
        <w:t>РАЗДЕЛ 10. ЭКОЛОГИЧЕСКИЕ ТРЕБОВАНИЯ</w:t>
      </w:r>
    </w:p>
    <w:p w:rsidR="008E60D3" w:rsidRPr="008E60D3" w:rsidRDefault="008E60D3" w:rsidP="008E60D3">
      <w:r w:rsidRPr="008E60D3">
        <w:t>РАЗДЕЛ 11. ТРЕБОВАНИЯ ПО БЕЗОПАСНОСТИ</w:t>
      </w:r>
    </w:p>
    <w:p w:rsidR="008E60D3" w:rsidRPr="008E60D3" w:rsidRDefault="008E60D3" w:rsidP="008E60D3">
      <w:r w:rsidRPr="008E60D3">
        <w:t xml:space="preserve">РАЗДЕЛ 12. ТРЕБОВАНИЯ К КАЧЕСТВУ </w:t>
      </w:r>
    </w:p>
    <w:p w:rsidR="008E60D3" w:rsidRPr="008E60D3" w:rsidRDefault="008E60D3" w:rsidP="008E60D3">
      <w:r w:rsidRPr="008E60D3">
        <w:t>РАЗДЕЛ 13. ДОПОЛНИТЕЛЬНЫЕ (ИНЫЕ) ТРЕБОВАНИЯ</w:t>
      </w:r>
    </w:p>
    <w:p w:rsidR="008E60D3" w:rsidRPr="008E60D3" w:rsidRDefault="008E60D3" w:rsidP="008E60D3">
      <w:r w:rsidRPr="008E60D3">
        <w:t>РАЗДЕЛ 14. ТРЕБОВАНИЯ К КОЛИЧЕСТВУ И СРОКИ (</w:t>
      </w:r>
      <w:proofErr w:type="gramStart"/>
      <w:r w:rsidRPr="008E60D3">
        <w:t xml:space="preserve">ПРЕРОДИЧНОСТИ)   </w:t>
      </w:r>
      <w:proofErr w:type="gramEnd"/>
      <w:r w:rsidRPr="008E60D3">
        <w:t xml:space="preserve">         ПОСТАВКИ</w:t>
      </w:r>
    </w:p>
    <w:p w:rsidR="008E60D3" w:rsidRPr="008E60D3" w:rsidRDefault="008E60D3" w:rsidP="008E60D3">
      <w:r w:rsidRPr="008E60D3">
        <w:t>РАЗДЕЛ 15. ТРЕБОВАНИЯ К ФОРМЕ ПРЕДОСТАВЛЕНОЙ ИНФОРМАЦИИ</w:t>
      </w:r>
    </w:p>
    <w:p w:rsidR="008E60D3" w:rsidRPr="008E60D3" w:rsidRDefault="008E60D3" w:rsidP="008E60D3">
      <w:r w:rsidRPr="008E60D3">
        <w:t>РАЗДЕЛ 16. ПЕРЕЧЕНЬ ПРИНЯТЫХ СОКРАЩЕНИЙ</w:t>
      </w:r>
    </w:p>
    <w:p w:rsidR="008E60D3" w:rsidRPr="008E60D3" w:rsidRDefault="008E60D3" w:rsidP="008E60D3">
      <w:r w:rsidRPr="008E60D3">
        <w:t>РАЗДЕЛ 17. ПЕРЕЧЕНЬ ПРИЛОЖЕНИЙ</w:t>
      </w: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Pr="008E60D3" w:rsidRDefault="008E60D3" w:rsidP="008E60D3"/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1.1 Наименование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 xml:space="preserve"> топливо автомобильное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1.2 Сведения о новизне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1.3 Этапы разработки /изготовления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1.4 Документы для разработки / изготовления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1.5 Код ОКП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>-025190</w:t>
            </w:r>
            <w:r w:rsidRPr="008E60D3">
              <w:rPr>
                <w:color w:val="333333"/>
                <w:shd w:val="clear" w:color="auto" w:fill="FFFFFF"/>
              </w:rPr>
              <w:t xml:space="preserve"> Нефтепродукты светлые </w:t>
            </w:r>
            <w:proofErr w:type="gramStart"/>
            <w:r w:rsidRPr="008E60D3">
              <w:rPr>
                <w:color w:val="333333"/>
                <w:shd w:val="clear" w:color="auto" w:fill="FFFFFF"/>
              </w:rPr>
              <w:t xml:space="preserve">прочие, </w:t>
            </w:r>
            <w:r w:rsidRPr="008E60D3">
              <w:t xml:space="preserve"> 025101</w:t>
            </w:r>
            <w:proofErr w:type="gramEnd"/>
            <w:r w:rsidRPr="008E60D3">
              <w:t xml:space="preserve"> бензины автомобильные 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rPr>
          <w:trHeight w:val="80"/>
        </w:trPr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автотранспорт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4. ТЕХНИЧЕСКИЕ ТРЕБОВАНИЯ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4.1 Технические, функциональные и качественные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характеристики (потребительские свойства) товаров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 бензин марки Евро95, Евро92, дизтопливо Евро-4.</w:t>
            </w:r>
          </w:p>
          <w:p w:rsidR="008E60D3" w:rsidRPr="008E60D3" w:rsidRDefault="008E60D3" w:rsidP="00377CD0">
            <w:pPr>
              <w:jc w:val="both"/>
            </w:pP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4.2 Требования по надежности</w:t>
            </w:r>
          </w:p>
          <w:p w:rsidR="008E60D3" w:rsidRPr="008E60D3" w:rsidRDefault="008E60D3" w:rsidP="00377CD0"/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r w:rsidRPr="008E60D3">
              <w:t xml:space="preserve">- предоставляемый товар должен иметь документацию по качеству  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4.3 Требования к составным частя, исходным и эксплуатационным материалом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  <w:rPr>
                <w:i/>
              </w:rPr>
            </w:pPr>
            <w:r w:rsidRPr="008E60D3">
              <w:t xml:space="preserve"> 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4.4 Требования к маркировке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4.5 Требования к упаковке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 xml:space="preserve"> нет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5.1 Порядок сдачи и приемки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8E60D3">
            <w:pPr>
              <w:pStyle w:val="-"/>
              <w:numPr>
                <w:ilvl w:val="0"/>
                <w:numId w:val="17"/>
              </w:numPr>
              <w:tabs>
                <w:tab w:val="clear" w:pos="0"/>
                <w:tab w:val="left" w:pos="1276"/>
                <w:tab w:val="center" w:pos="4153"/>
                <w:tab w:val="right" w:pos="8306"/>
              </w:tabs>
              <w:rPr>
                <w:highlight w:val="yellow"/>
              </w:rPr>
            </w:pPr>
            <w:r w:rsidRPr="008E60D3">
              <w:t>Поставка осуществляется через сеть автозаправочных станций на территории г. Ростова-на-Дону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  <w:rPr>
                <w:highlight w:val="yellow"/>
              </w:rPr>
            </w:pPr>
            <w:r w:rsidRPr="008E60D3">
              <w:t>5.2 Требования по передачи заказчику технических и иных документов при перевозки товара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8E60D3"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8E60D3" w:rsidRPr="008E60D3" w:rsidRDefault="008E60D3" w:rsidP="00377CD0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proofErr w:type="gramStart"/>
            <w:r w:rsidRPr="008E60D3">
              <w:t>а)</w:t>
            </w:r>
            <w:r w:rsidRPr="008E60D3">
              <w:tab/>
            </w:r>
            <w:proofErr w:type="gramEnd"/>
            <w:r w:rsidRPr="008E60D3">
              <w:t xml:space="preserve">товарную накладную в </w:t>
            </w:r>
            <w:r w:rsidRPr="008E60D3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8E60D3" w:rsidRPr="008E60D3" w:rsidRDefault="008E60D3" w:rsidP="00377CD0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 w:rsidRPr="008E60D3">
              <w:rPr>
                <w:color w:val="000000"/>
              </w:rPr>
              <w:t>б)</w:t>
            </w:r>
            <w:r w:rsidRPr="008E60D3">
              <w:rPr>
                <w:color w:val="000000"/>
              </w:rPr>
              <w:tab/>
            </w:r>
            <w:proofErr w:type="gramEnd"/>
            <w:r w:rsidRPr="008E60D3">
              <w:rPr>
                <w:color w:val="000000"/>
              </w:rPr>
              <w:t>счет-фактуру, согласно действующего законодательства.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rPr>
          <w:trHeight w:val="629"/>
        </w:trPr>
        <w:tc>
          <w:tcPr>
            <w:tcW w:w="9571" w:type="dxa"/>
          </w:tcPr>
          <w:p w:rsidR="008E60D3" w:rsidRPr="008E60D3" w:rsidRDefault="008E60D3" w:rsidP="00377CD0">
            <w:pPr>
              <w:pStyle w:val="af2"/>
              <w:jc w:val="center"/>
            </w:pPr>
            <w:r w:rsidRPr="008E60D3">
              <w:t xml:space="preserve"> 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9. ТРЕБОВАНИЯ К 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rPr>
          <w:trHeight w:val="313"/>
        </w:trPr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10.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 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11.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 xml:space="preserve">РАЗДЕЛ 12. ТРЕБОВАНИЯ К КАЧЕСТВУ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af2"/>
            </w:pPr>
            <w:r w:rsidRPr="008E60D3">
              <w:t>-  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13.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 xml:space="preserve">  </w:t>
      </w:r>
    </w:p>
    <w:p w:rsidR="008E60D3" w:rsidRPr="008E60D3" w:rsidRDefault="008E60D3" w:rsidP="008E60D3">
      <w:pPr>
        <w:jc w:val="center"/>
      </w:pPr>
      <w:r w:rsidRPr="008E60D3">
        <w:t>РАЗДЕЛ 14. ТРЕБОВАНИЯ К КОЛИЧЕСТВУ И СРОКИ (ПРЕРОДИЧНОСТИ)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 xml:space="preserve">- </w:t>
            </w:r>
            <w:proofErr w:type="spellStart"/>
            <w:r w:rsidRPr="008E60D3">
              <w:t>Диз.топливо</w:t>
            </w:r>
            <w:proofErr w:type="spellEnd"/>
            <w:r w:rsidRPr="008E60D3">
              <w:t xml:space="preserve"> Евро-</w:t>
            </w:r>
            <w:proofErr w:type="gramStart"/>
            <w:r w:rsidRPr="008E60D3">
              <w:t>4  -</w:t>
            </w:r>
            <w:proofErr w:type="gramEnd"/>
            <w:r w:rsidRPr="008E60D3">
              <w:t xml:space="preserve"> 21483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- Бензин Евро-92        - 17968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- Бензин Евро-95        -  6720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Поставка по потребности в течение года.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15.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 xml:space="preserve">- вся информационная продукция предоставляемая Заказчику должна быть на русском языке в бумажном и при наличии в электронном </w:t>
            </w:r>
            <w:proofErr w:type="gramStart"/>
            <w:r w:rsidRPr="008E60D3">
              <w:t xml:space="preserve">виде.   </w:t>
            </w:r>
            <w:proofErr w:type="gramEnd"/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16.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  <w:r w:rsidRPr="008E60D3">
              <w:t>№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п/п</w:t>
            </w:r>
          </w:p>
        </w:tc>
        <w:tc>
          <w:tcPr>
            <w:tcW w:w="1701" w:type="dxa"/>
          </w:tcPr>
          <w:p w:rsidR="008E60D3" w:rsidRPr="008E60D3" w:rsidRDefault="008E60D3" w:rsidP="00377CD0">
            <w:pPr>
              <w:jc w:val="center"/>
            </w:pPr>
            <w:r w:rsidRPr="008E60D3">
              <w:t>Сокращение</w:t>
            </w:r>
          </w:p>
        </w:tc>
        <w:tc>
          <w:tcPr>
            <w:tcW w:w="7195" w:type="dxa"/>
          </w:tcPr>
          <w:p w:rsidR="008E60D3" w:rsidRPr="008E60D3" w:rsidRDefault="008E60D3" w:rsidP="00377CD0">
            <w:pPr>
              <w:jc w:val="center"/>
            </w:pPr>
            <w:r w:rsidRPr="008E60D3">
              <w:t>Расшифровка сокращения</w:t>
            </w:r>
          </w:p>
        </w:tc>
      </w:tr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1701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7195" w:type="dxa"/>
          </w:tcPr>
          <w:p w:rsidR="008E60D3" w:rsidRPr="008E60D3" w:rsidRDefault="008E60D3" w:rsidP="00377CD0">
            <w:pPr>
              <w:jc w:val="both"/>
            </w:pP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  <w:r w:rsidRPr="008E60D3">
              <w:t>№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п/п</w:t>
            </w:r>
          </w:p>
        </w:tc>
        <w:tc>
          <w:tcPr>
            <w:tcW w:w="7655" w:type="dxa"/>
          </w:tcPr>
          <w:p w:rsidR="008E60D3" w:rsidRPr="008E60D3" w:rsidRDefault="008E60D3" w:rsidP="00377CD0">
            <w:pPr>
              <w:jc w:val="center"/>
            </w:pPr>
            <w:r w:rsidRPr="008E60D3">
              <w:t>Наименование приложения</w:t>
            </w:r>
          </w:p>
        </w:tc>
        <w:tc>
          <w:tcPr>
            <w:tcW w:w="1241" w:type="dxa"/>
          </w:tcPr>
          <w:p w:rsidR="008E60D3" w:rsidRPr="008E60D3" w:rsidRDefault="008E60D3" w:rsidP="00377CD0">
            <w:pPr>
              <w:jc w:val="center"/>
            </w:pPr>
            <w:r w:rsidRPr="008E60D3">
              <w:t>Номер страницы</w:t>
            </w:r>
          </w:p>
        </w:tc>
      </w:tr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7655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  <w:tc>
          <w:tcPr>
            <w:tcW w:w="1241" w:type="dxa"/>
          </w:tcPr>
          <w:p w:rsidR="008E60D3" w:rsidRPr="008E60D3" w:rsidRDefault="008E60D3" w:rsidP="00377CD0">
            <w:pPr>
              <w:jc w:val="center"/>
            </w:pPr>
          </w:p>
        </w:tc>
      </w:tr>
    </w:tbl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</w:p>
    <w:p w:rsidR="008E60D3" w:rsidRPr="008E60D3" w:rsidRDefault="008E60D3" w:rsidP="008E60D3">
      <w:pPr>
        <w:pStyle w:val="EV0"/>
        <w:rPr>
          <w:sz w:val="24"/>
        </w:rPr>
      </w:pPr>
      <w:r w:rsidRPr="008E60D3">
        <w:rPr>
          <w:sz w:val="24"/>
        </w:rPr>
        <w:lastRenderedPageBreak/>
        <w:t>Лот №3</w:t>
      </w:r>
    </w:p>
    <w:p w:rsidR="008E60D3" w:rsidRPr="008E60D3" w:rsidRDefault="008E60D3" w:rsidP="008E60D3">
      <w:pPr>
        <w:jc w:val="center"/>
      </w:pPr>
      <w:r w:rsidRPr="008E60D3">
        <w:t>Техническое задание на поставку сырья, материалов (топливо автомобильное) для нужд Волгоградского отделения Филиала «Южный территориальный округ» ФГУП «РосРАО»</w:t>
      </w:r>
    </w:p>
    <w:p w:rsidR="008E60D3" w:rsidRPr="008E60D3" w:rsidRDefault="008E60D3" w:rsidP="008E60D3">
      <w:pPr>
        <w:jc w:val="center"/>
      </w:pPr>
      <w:r w:rsidRPr="008E60D3">
        <w:t>СОДЕРЖАНИЕ</w:t>
      </w:r>
    </w:p>
    <w:p w:rsidR="008E60D3" w:rsidRPr="008E60D3" w:rsidRDefault="008E60D3" w:rsidP="008E60D3">
      <w:r w:rsidRPr="008E60D3">
        <w:t>РАЗДЕЛ 1. ОБЩИЕ СВЕДЕНИЯ</w:t>
      </w:r>
    </w:p>
    <w:p w:rsidR="008E60D3" w:rsidRPr="008E60D3" w:rsidRDefault="008E60D3" w:rsidP="008E60D3">
      <w:pPr>
        <w:ind w:firstLine="709"/>
      </w:pPr>
      <w:r w:rsidRPr="008E60D3">
        <w:t>1.1 Наименование</w:t>
      </w:r>
    </w:p>
    <w:p w:rsidR="008E60D3" w:rsidRPr="008E60D3" w:rsidRDefault="008E60D3" w:rsidP="008E60D3">
      <w:pPr>
        <w:ind w:firstLine="709"/>
      </w:pPr>
      <w:r w:rsidRPr="008E60D3">
        <w:t>1.2 Сведения о новизне</w:t>
      </w:r>
    </w:p>
    <w:p w:rsidR="008E60D3" w:rsidRPr="008E60D3" w:rsidRDefault="008E60D3" w:rsidP="008E60D3">
      <w:pPr>
        <w:ind w:firstLine="709"/>
      </w:pPr>
      <w:r w:rsidRPr="008E60D3">
        <w:t>1.3 Этапы разработки / изготовления</w:t>
      </w:r>
    </w:p>
    <w:p w:rsidR="008E60D3" w:rsidRPr="008E60D3" w:rsidRDefault="008E60D3" w:rsidP="008E60D3">
      <w:pPr>
        <w:ind w:firstLine="709"/>
      </w:pPr>
      <w:r w:rsidRPr="008E60D3">
        <w:t>1.4 Документа для разработки / изготовления</w:t>
      </w:r>
    </w:p>
    <w:p w:rsidR="008E60D3" w:rsidRPr="008E60D3" w:rsidRDefault="008E60D3" w:rsidP="008E60D3">
      <w:pPr>
        <w:ind w:firstLine="709"/>
      </w:pPr>
      <w:r w:rsidRPr="008E60D3">
        <w:t>1.5 Код ОКП</w:t>
      </w:r>
    </w:p>
    <w:p w:rsidR="008E60D3" w:rsidRPr="008E60D3" w:rsidRDefault="008E60D3" w:rsidP="008E60D3">
      <w:r w:rsidRPr="008E60D3">
        <w:t>РАЗДЕЛ 2. ОБЛАСТЬ ПРИМЕНЕНИЯ</w:t>
      </w:r>
    </w:p>
    <w:p w:rsidR="008E60D3" w:rsidRPr="008E60D3" w:rsidRDefault="008E60D3" w:rsidP="008E60D3">
      <w:r w:rsidRPr="008E60D3">
        <w:t>РАЗДЕЛ 3. УСЛОВИЯ ЭКСПЛУАТАЦИИ</w:t>
      </w:r>
    </w:p>
    <w:p w:rsidR="008E60D3" w:rsidRPr="008E60D3" w:rsidRDefault="008E60D3" w:rsidP="008E60D3">
      <w:r w:rsidRPr="008E60D3">
        <w:t>РАЗДЕЛ 4. ТЕХНИЧЕСКИЕ ТРЕБОВАНИЯ</w:t>
      </w:r>
    </w:p>
    <w:p w:rsidR="008E60D3" w:rsidRPr="008E60D3" w:rsidRDefault="008E60D3" w:rsidP="008E60D3">
      <w:pPr>
        <w:ind w:firstLine="709"/>
      </w:pPr>
      <w:r w:rsidRPr="008E60D3">
        <w:t xml:space="preserve">4.1 Технические, функциональные и качественные </w:t>
      </w:r>
    </w:p>
    <w:p w:rsidR="008E60D3" w:rsidRPr="008E60D3" w:rsidRDefault="008E60D3" w:rsidP="008E60D3">
      <w:pPr>
        <w:ind w:firstLine="709"/>
      </w:pPr>
      <w:r w:rsidRPr="008E60D3">
        <w:t xml:space="preserve">      характеристики (потребительские свойства) товаров</w:t>
      </w:r>
    </w:p>
    <w:p w:rsidR="008E60D3" w:rsidRPr="008E60D3" w:rsidRDefault="008E60D3" w:rsidP="008E60D3">
      <w:pPr>
        <w:ind w:firstLine="709"/>
      </w:pPr>
      <w:r w:rsidRPr="008E60D3">
        <w:t>4.2 Требования к надежности</w:t>
      </w:r>
    </w:p>
    <w:p w:rsidR="008E60D3" w:rsidRPr="008E60D3" w:rsidRDefault="008E60D3" w:rsidP="008E60D3">
      <w:pPr>
        <w:ind w:firstLine="709"/>
      </w:pPr>
      <w:r w:rsidRPr="008E60D3">
        <w:t xml:space="preserve">4.3 Требования к составным частям, исходным и </w:t>
      </w:r>
    </w:p>
    <w:p w:rsidR="008E60D3" w:rsidRPr="008E60D3" w:rsidRDefault="008E60D3" w:rsidP="008E60D3">
      <w:pPr>
        <w:ind w:firstLine="709"/>
      </w:pPr>
      <w:r w:rsidRPr="008E60D3">
        <w:t xml:space="preserve">      эксплуатационным материалам</w:t>
      </w:r>
    </w:p>
    <w:p w:rsidR="008E60D3" w:rsidRPr="008E60D3" w:rsidRDefault="008E60D3" w:rsidP="008E60D3">
      <w:pPr>
        <w:ind w:firstLine="709"/>
      </w:pPr>
      <w:r w:rsidRPr="008E60D3">
        <w:t>4.4 Требования к маркировке</w:t>
      </w:r>
    </w:p>
    <w:p w:rsidR="008E60D3" w:rsidRPr="008E60D3" w:rsidRDefault="008E60D3" w:rsidP="008E60D3">
      <w:pPr>
        <w:ind w:firstLine="709"/>
      </w:pPr>
      <w:r w:rsidRPr="008E60D3">
        <w:t>4.5 Требования к упаковке</w:t>
      </w:r>
    </w:p>
    <w:p w:rsidR="008E60D3" w:rsidRPr="008E60D3" w:rsidRDefault="008E60D3" w:rsidP="008E60D3">
      <w:r w:rsidRPr="008E60D3">
        <w:t xml:space="preserve">РАЗДЕЛ 5. ТРЕБОВАНИЯ ПО ПРАВИЛАМ СДАЧИ И ПРИЕМКИ </w:t>
      </w:r>
    </w:p>
    <w:p w:rsidR="008E60D3" w:rsidRPr="008E60D3" w:rsidRDefault="008E60D3" w:rsidP="008E60D3">
      <w:pPr>
        <w:ind w:firstLine="709"/>
      </w:pPr>
      <w:r w:rsidRPr="008E60D3">
        <w:t xml:space="preserve">5.1 Порядок сдачи и приемки </w:t>
      </w:r>
    </w:p>
    <w:p w:rsidR="008E60D3" w:rsidRPr="008E60D3" w:rsidRDefault="008E60D3" w:rsidP="008E60D3">
      <w:pPr>
        <w:ind w:firstLine="709"/>
      </w:pPr>
      <w:r w:rsidRPr="008E60D3">
        <w:t xml:space="preserve">5.2 Требования по передачи заказчику технических и иных </w:t>
      </w:r>
    </w:p>
    <w:p w:rsidR="008E60D3" w:rsidRPr="008E60D3" w:rsidRDefault="008E60D3" w:rsidP="008E60D3">
      <w:pPr>
        <w:ind w:firstLine="709"/>
      </w:pPr>
      <w:r w:rsidRPr="008E60D3">
        <w:t xml:space="preserve">      документов при перевозки товара</w:t>
      </w:r>
    </w:p>
    <w:p w:rsidR="008E60D3" w:rsidRPr="008E60D3" w:rsidRDefault="008E60D3" w:rsidP="008E60D3">
      <w:r w:rsidRPr="008E60D3">
        <w:t>РАЗДЕЛ 6. ТРЕБОВАНИЯ К ТРАНСПОРТИРОВАНИЮ</w:t>
      </w:r>
    </w:p>
    <w:p w:rsidR="008E60D3" w:rsidRPr="008E60D3" w:rsidRDefault="008E60D3" w:rsidP="008E60D3">
      <w:r w:rsidRPr="008E60D3">
        <w:t>РАЗДЕЛ 7. ТРЕБОВАНИЯ К ХРАНЕНИЮ</w:t>
      </w:r>
    </w:p>
    <w:p w:rsidR="008E60D3" w:rsidRPr="008E60D3" w:rsidRDefault="008E60D3" w:rsidP="008E60D3">
      <w:r w:rsidRPr="008E60D3">
        <w:t>РАЗДЕЛ 8. ТРЕБОВАНИЯ К ОБЪЕМУ И/ИЛИ СРОКИ ПРЕДОСТАВЛЕНИЯ ГАРАНТИИ</w:t>
      </w:r>
    </w:p>
    <w:p w:rsidR="008E60D3" w:rsidRPr="008E60D3" w:rsidRDefault="008E60D3" w:rsidP="008E60D3">
      <w:r w:rsidRPr="008E60D3">
        <w:t>РАЗДЕЛ 9. ТРЕБОВАНИЯ ОБСЛУЖИВАНИЮ</w:t>
      </w:r>
    </w:p>
    <w:p w:rsidR="008E60D3" w:rsidRPr="008E60D3" w:rsidRDefault="008E60D3" w:rsidP="008E60D3">
      <w:r w:rsidRPr="008E60D3">
        <w:t>РАЗДЕЛ 10. ЭКОЛОГИЧЕСКИЕ ТРЕБОВАНИЯ</w:t>
      </w:r>
    </w:p>
    <w:p w:rsidR="008E60D3" w:rsidRPr="008E60D3" w:rsidRDefault="008E60D3" w:rsidP="008E60D3">
      <w:r w:rsidRPr="008E60D3">
        <w:t>РАЗДЕЛ 11. ТРЕБОВАНИЯ ПО БЕЗОПАСНОСТИ</w:t>
      </w:r>
    </w:p>
    <w:p w:rsidR="008E60D3" w:rsidRPr="008E60D3" w:rsidRDefault="008E60D3" w:rsidP="008E60D3">
      <w:r w:rsidRPr="008E60D3">
        <w:t xml:space="preserve">РАЗДЕЛ 12. ТРЕБОВАНИЯ К КАЧЕСТВУ </w:t>
      </w:r>
    </w:p>
    <w:p w:rsidR="008E60D3" w:rsidRPr="008E60D3" w:rsidRDefault="008E60D3" w:rsidP="008E60D3">
      <w:r w:rsidRPr="008E60D3">
        <w:t>РАЗДЕЛ 13. ДОПОЛНИТЕЛЬНЫЕ (ИНЫЕ) ТРЕБОВАНИЯ</w:t>
      </w:r>
    </w:p>
    <w:p w:rsidR="008E60D3" w:rsidRPr="008E60D3" w:rsidRDefault="008E60D3" w:rsidP="008E60D3">
      <w:r w:rsidRPr="008E60D3">
        <w:t>РАЗДЕЛ 14. ТРЕБОВАНИЯ К КОЛИЧЕСТВУ И СРОКИ (</w:t>
      </w:r>
      <w:proofErr w:type="gramStart"/>
      <w:r w:rsidRPr="008E60D3">
        <w:t xml:space="preserve">ПРЕРОДИЧНОСТИ)   </w:t>
      </w:r>
      <w:proofErr w:type="gramEnd"/>
      <w:r w:rsidRPr="008E60D3">
        <w:t xml:space="preserve">         ПОСТАВКИ</w:t>
      </w:r>
    </w:p>
    <w:p w:rsidR="008E60D3" w:rsidRPr="008E60D3" w:rsidRDefault="008E60D3" w:rsidP="008E60D3">
      <w:r w:rsidRPr="008E60D3">
        <w:t>РАЗДЕЛ 15. ТРЕБОВАНИЯ К ФОРМЕ ПРЕДОСТАВЛЕНОЙ ИНФОРМАЦИИ</w:t>
      </w:r>
    </w:p>
    <w:p w:rsidR="008E60D3" w:rsidRPr="008E60D3" w:rsidRDefault="008E60D3" w:rsidP="008E60D3">
      <w:r w:rsidRPr="008E60D3">
        <w:t>РАЗДЕЛ 16. ПЕРЕЧЕНЬ ПРИНЯТЫХ СОКРАЩЕНИЙ</w:t>
      </w:r>
    </w:p>
    <w:p w:rsidR="008E60D3" w:rsidRPr="008E60D3" w:rsidRDefault="008E60D3" w:rsidP="008E60D3">
      <w:r w:rsidRPr="008E60D3">
        <w:t>РАЗДЕЛ 17. ПЕРЕЧЕНЬ ПРИЛОЖЕНИЙ</w:t>
      </w: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lastRenderedPageBreak/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1.1 Наименование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 xml:space="preserve"> топливо автомобильное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1.2 Сведения о новизне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1.3 Этапы разработки /изготовления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1.4 Документы для разработки / изготовления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1.5 Код ОКП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>-025190</w:t>
            </w:r>
            <w:r w:rsidRPr="008E60D3">
              <w:rPr>
                <w:color w:val="333333"/>
                <w:shd w:val="clear" w:color="auto" w:fill="FFFFFF"/>
              </w:rPr>
              <w:t xml:space="preserve"> Нефтепродукты светлые </w:t>
            </w:r>
            <w:proofErr w:type="gramStart"/>
            <w:r w:rsidRPr="008E60D3">
              <w:rPr>
                <w:color w:val="333333"/>
                <w:shd w:val="clear" w:color="auto" w:fill="FFFFFF"/>
              </w:rPr>
              <w:t xml:space="preserve">прочие, </w:t>
            </w:r>
            <w:r w:rsidRPr="008E60D3">
              <w:t xml:space="preserve"> 025101</w:t>
            </w:r>
            <w:proofErr w:type="gramEnd"/>
            <w:r w:rsidRPr="008E60D3">
              <w:t xml:space="preserve"> бензины автомобильные 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rPr>
          <w:trHeight w:val="80"/>
        </w:trPr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автотранспорт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4. ТЕХНИЧЕСКИЕ ТРЕБОВАНИЯ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4.1 Технические, функциональные и качественные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характеристики (потребительские свойства) товаров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 бензин марки Евро95, Евро92, дизтопливо Евро-4.</w:t>
            </w:r>
          </w:p>
          <w:p w:rsidR="008E60D3" w:rsidRPr="008E60D3" w:rsidRDefault="008E60D3" w:rsidP="00377CD0">
            <w:pPr>
              <w:jc w:val="both"/>
            </w:pP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4.2 Требования по надежности</w:t>
            </w:r>
          </w:p>
          <w:p w:rsidR="008E60D3" w:rsidRPr="008E60D3" w:rsidRDefault="008E60D3" w:rsidP="00377CD0"/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r w:rsidRPr="008E60D3">
              <w:t xml:space="preserve">- предоставляемый товар должен иметь документацию по качеству  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4.3 Требования к составным частя, исходным и эксплуатационным материалом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  <w:rPr>
                <w:i/>
              </w:rPr>
            </w:pPr>
            <w:r w:rsidRPr="008E60D3">
              <w:t xml:space="preserve"> 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bookmarkStart w:id="2" w:name="_GoBack"/>
            <w:bookmarkEnd w:id="2"/>
            <w:r w:rsidRPr="008E60D3">
              <w:t>Подраздел 4.4 Требования к маркировке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Подраздел 4.5 Требования к упаковке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 xml:space="preserve"> нет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5.1 Порядок сдачи и приемки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8E60D3">
            <w:pPr>
              <w:pStyle w:val="-"/>
              <w:numPr>
                <w:ilvl w:val="0"/>
                <w:numId w:val="18"/>
              </w:numPr>
              <w:tabs>
                <w:tab w:val="clear" w:pos="0"/>
                <w:tab w:val="left" w:pos="1276"/>
                <w:tab w:val="center" w:pos="4153"/>
                <w:tab w:val="right" w:pos="8306"/>
              </w:tabs>
              <w:rPr>
                <w:highlight w:val="yellow"/>
              </w:rPr>
            </w:pPr>
            <w:r w:rsidRPr="008E60D3">
              <w:t>Поставка осуществляется через сеть автозаправочных станций на территории г. Волгограда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  <w:rPr>
                <w:highlight w:val="yellow"/>
              </w:rPr>
            </w:pPr>
            <w:r w:rsidRPr="008E60D3">
              <w:t>5.2 Требования по передачи заказчику технических и иных документов при перевозки товара</w:t>
            </w:r>
          </w:p>
        </w:tc>
      </w:tr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8E60D3"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8E60D3" w:rsidRPr="008E60D3" w:rsidRDefault="008E60D3" w:rsidP="00377CD0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proofErr w:type="gramStart"/>
            <w:r w:rsidRPr="008E60D3">
              <w:t>а)</w:t>
            </w:r>
            <w:r w:rsidRPr="008E60D3">
              <w:tab/>
            </w:r>
            <w:proofErr w:type="gramEnd"/>
            <w:r w:rsidRPr="008E60D3">
              <w:t xml:space="preserve">товарную накладную в </w:t>
            </w:r>
            <w:r w:rsidRPr="008E60D3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8E60D3" w:rsidRPr="008E60D3" w:rsidRDefault="008E60D3" w:rsidP="00377CD0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 w:rsidRPr="008E60D3">
              <w:rPr>
                <w:color w:val="000000"/>
              </w:rPr>
              <w:t>б)</w:t>
            </w:r>
            <w:r w:rsidRPr="008E60D3">
              <w:rPr>
                <w:color w:val="000000"/>
              </w:rPr>
              <w:tab/>
            </w:r>
            <w:proofErr w:type="gramEnd"/>
            <w:r w:rsidRPr="008E60D3">
              <w:rPr>
                <w:color w:val="000000"/>
              </w:rPr>
              <w:t>счет-фактуру, согласно действующего законодательства.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rPr>
          <w:trHeight w:val="629"/>
        </w:trPr>
        <w:tc>
          <w:tcPr>
            <w:tcW w:w="9571" w:type="dxa"/>
          </w:tcPr>
          <w:p w:rsidR="008E60D3" w:rsidRPr="008E60D3" w:rsidRDefault="008E60D3" w:rsidP="00377CD0">
            <w:pPr>
              <w:pStyle w:val="af2"/>
              <w:jc w:val="center"/>
            </w:pPr>
            <w:r w:rsidRPr="008E60D3">
              <w:t xml:space="preserve"> 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lastRenderedPageBreak/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9. ТРЕБОВАНИЯ К 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rPr>
          <w:trHeight w:val="313"/>
        </w:trPr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10.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- 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11.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 xml:space="preserve">РАЗДЕЛ 12. ТРЕБОВАНИЯ К КАЧЕСТВУ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pStyle w:val="af2"/>
            </w:pPr>
            <w:r w:rsidRPr="008E60D3">
              <w:t>-  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13.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</w:tr>
    </w:tbl>
    <w:p w:rsidR="008E60D3" w:rsidRPr="008E60D3" w:rsidRDefault="008E60D3" w:rsidP="008E60D3">
      <w:pPr>
        <w:jc w:val="center"/>
      </w:pPr>
      <w:r w:rsidRPr="008E60D3">
        <w:t xml:space="preserve">  </w:t>
      </w:r>
    </w:p>
    <w:p w:rsidR="008E60D3" w:rsidRPr="008E60D3" w:rsidRDefault="008E60D3" w:rsidP="008E60D3">
      <w:pPr>
        <w:jc w:val="center"/>
      </w:pPr>
      <w:r w:rsidRPr="008E60D3">
        <w:t>РАЗДЕЛ 14. ТРЕБОВАНИЯ К КОЛИЧЕСТВУ И СРОКИ (ПРЕРОДИЧНОСТИ)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 xml:space="preserve">- </w:t>
            </w:r>
            <w:proofErr w:type="spellStart"/>
            <w:r w:rsidRPr="008E60D3">
              <w:t>Диз.топливо</w:t>
            </w:r>
            <w:proofErr w:type="spellEnd"/>
            <w:r w:rsidRPr="008E60D3">
              <w:t xml:space="preserve"> Евро-</w:t>
            </w:r>
            <w:proofErr w:type="gramStart"/>
            <w:r w:rsidRPr="008E60D3">
              <w:t>4  -</w:t>
            </w:r>
            <w:proofErr w:type="gramEnd"/>
            <w:r w:rsidRPr="008E60D3">
              <w:t xml:space="preserve"> 8000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- Бензин Евро-92        - 9590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- Бензин Евро-95        -  8905 л</w:t>
            </w:r>
          </w:p>
          <w:p w:rsidR="008E60D3" w:rsidRPr="008E60D3" w:rsidRDefault="008E60D3" w:rsidP="00377CD0">
            <w:pPr>
              <w:jc w:val="both"/>
            </w:pPr>
            <w:r w:rsidRPr="008E60D3">
              <w:t>Поставка по потребности в течение года.</w:t>
            </w: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15.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60D3" w:rsidRPr="008E60D3" w:rsidTr="00377CD0">
        <w:tc>
          <w:tcPr>
            <w:tcW w:w="9571" w:type="dxa"/>
          </w:tcPr>
          <w:p w:rsidR="008E60D3" w:rsidRPr="008E60D3" w:rsidRDefault="008E60D3" w:rsidP="00377CD0">
            <w:pPr>
              <w:jc w:val="both"/>
            </w:pPr>
            <w:r w:rsidRPr="008E60D3">
              <w:t xml:space="preserve">- вся информационная продукция предоставляемая Заказчику должна быть на русском языке в бумажном и при наличии в электронном </w:t>
            </w:r>
            <w:proofErr w:type="gramStart"/>
            <w:r w:rsidRPr="008E60D3">
              <w:t xml:space="preserve">виде.   </w:t>
            </w:r>
            <w:proofErr w:type="gramEnd"/>
          </w:p>
        </w:tc>
      </w:tr>
    </w:tbl>
    <w:p w:rsidR="008E60D3" w:rsidRPr="008E60D3" w:rsidRDefault="008E60D3" w:rsidP="008E60D3"/>
    <w:p w:rsidR="008E60D3" w:rsidRPr="008E60D3" w:rsidRDefault="008E60D3" w:rsidP="008E60D3">
      <w:pPr>
        <w:jc w:val="center"/>
      </w:pPr>
      <w:r w:rsidRPr="008E60D3">
        <w:t>РАЗДЕЛ 16.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  <w:r w:rsidRPr="008E60D3">
              <w:t>№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п/п</w:t>
            </w:r>
          </w:p>
        </w:tc>
        <w:tc>
          <w:tcPr>
            <w:tcW w:w="1701" w:type="dxa"/>
          </w:tcPr>
          <w:p w:rsidR="008E60D3" w:rsidRPr="008E60D3" w:rsidRDefault="008E60D3" w:rsidP="00377CD0">
            <w:pPr>
              <w:jc w:val="center"/>
            </w:pPr>
            <w:r w:rsidRPr="008E60D3">
              <w:t>Сокращение</w:t>
            </w:r>
          </w:p>
        </w:tc>
        <w:tc>
          <w:tcPr>
            <w:tcW w:w="7195" w:type="dxa"/>
          </w:tcPr>
          <w:p w:rsidR="008E60D3" w:rsidRPr="008E60D3" w:rsidRDefault="008E60D3" w:rsidP="00377CD0">
            <w:pPr>
              <w:jc w:val="center"/>
            </w:pPr>
            <w:r w:rsidRPr="008E60D3">
              <w:t>Расшифровка сокращения</w:t>
            </w:r>
          </w:p>
        </w:tc>
      </w:tr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1701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7195" w:type="dxa"/>
          </w:tcPr>
          <w:p w:rsidR="008E60D3" w:rsidRPr="008E60D3" w:rsidRDefault="008E60D3" w:rsidP="00377CD0">
            <w:pPr>
              <w:jc w:val="both"/>
            </w:pPr>
          </w:p>
        </w:tc>
      </w:tr>
    </w:tbl>
    <w:p w:rsidR="008E60D3" w:rsidRPr="008E60D3" w:rsidRDefault="008E60D3" w:rsidP="008E60D3">
      <w:pPr>
        <w:jc w:val="center"/>
      </w:pPr>
    </w:p>
    <w:p w:rsidR="008E60D3" w:rsidRPr="008E60D3" w:rsidRDefault="008E60D3" w:rsidP="008E60D3">
      <w:pPr>
        <w:jc w:val="center"/>
      </w:pPr>
      <w:r w:rsidRPr="008E60D3"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  <w:r w:rsidRPr="008E60D3">
              <w:t>№</w:t>
            </w:r>
          </w:p>
          <w:p w:rsidR="008E60D3" w:rsidRPr="008E60D3" w:rsidRDefault="008E60D3" w:rsidP="00377CD0">
            <w:pPr>
              <w:jc w:val="center"/>
            </w:pPr>
            <w:r w:rsidRPr="008E60D3">
              <w:t>п/п</w:t>
            </w:r>
          </w:p>
        </w:tc>
        <w:tc>
          <w:tcPr>
            <w:tcW w:w="7655" w:type="dxa"/>
          </w:tcPr>
          <w:p w:rsidR="008E60D3" w:rsidRPr="008E60D3" w:rsidRDefault="008E60D3" w:rsidP="00377CD0">
            <w:pPr>
              <w:jc w:val="center"/>
            </w:pPr>
            <w:r w:rsidRPr="008E60D3">
              <w:t>Наименование приложения</w:t>
            </w:r>
          </w:p>
        </w:tc>
        <w:tc>
          <w:tcPr>
            <w:tcW w:w="1241" w:type="dxa"/>
          </w:tcPr>
          <w:p w:rsidR="008E60D3" w:rsidRPr="008E60D3" w:rsidRDefault="008E60D3" w:rsidP="00377CD0">
            <w:pPr>
              <w:jc w:val="center"/>
            </w:pPr>
            <w:r w:rsidRPr="008E60D3">
              <w:t>Номер страницы</w:t>
            </w:r>
          </w:p>
        </w:tc>
      </w:tr>
      <w:tr w:rsidR="008E60D3" w:rsidRPr="008E60D3" w:rsidTr="00377CD0">
        <w:tc>
          <w:tcPr>
            <w:tcW w:w="675" w:type="dxa"/>
          </w:tcPr>
          <w:p w:rsidR="008E60D3" w:rsidRPr="008E60D3" w:rsidRDefault="008E60D3" w:rsidP="00377CD0">
            <w:pPr>
              <w:jc w:val="center"/>
            </w:pPr>
          </w:p>
        </w:tc>
        <w:tc>
          <w:tcPr>
            <w:tcW w:w="7655" w:type="dxa"/>
          </w:tcPr>
          <w:p w:rsidR="008E60D3" w:rsidRPr="008E60D3" w:rsidRDefault="008E60D3" w:rsidP="00377CD0">
            <w:pPr>
              <w:jc w:val="center"/>
            </w:pPr>
            <w:r w:rsidRPr="008E60D3">
              <w:t>нет</w:t>
            </w:r>
          </w:p>
        </w:tc>
        <w:tc>
          <w:tcPr>
            <w:tcW w:w="1241" w:type="dxa"/>
          </w:tcPr>
          <w:p w:rsidR="008E60D3" w:rsidRPr="008E60D3" w:rsidRDefault="008E60D3" w:rsidP="00377CD0">
            <w:pPr>
              <w:jc w:val="center"/>
            </w:pPr>
          </w:p>
        </w:tc>
      </w:tr>
    </w:tbl>
    <w:p w:rsidR="008E60D3" w:rsidRPr="00C44BE6" w:rsidRDefault="008E60D3" w:rsidP="008E60D3">
      <w:pPr>
        <w:pStyle w:val="EV0"/>
      </w:pPr>
    </w:p>
    <w:sectPr w:rsidR="008E60D3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8E60D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E60D3" w:rsidRPr="008E60D3" w:rsidRDefault="008E60D3" w:rsidP="008E60D3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8E60D3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8E60D3">
      <w:rPr>
        <w:b/>
        <w:bCs/>
        <w:color w:val="000000"/>
        <w:sz w:val="16"/>
        <w:szCs w:val="16"/>
      </w:rPr>
      <w:t>право заключения договора на приобретение бензина и дизельного топлива для нужд филиала "Южный территориальный округ" ФГУП ""РосРАО"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14"/>
  </w:num>
  <w:num w:numId="12">
    <w:abstractNumId w:val="5"/>
  </w:num>
  <w:num w:numId="13">
    <w:abstractNumId w:val="12"/>
  </w:num>
  <w:num w:numId="14">
    <w:abstractNumId w:val="7"/>
  </w:num>
  <w:num w:numId="15">
    <w:abstractNumId w:val="4"/>
  </w:num>
  <w:num w:numId="16">
    <w:abstractNumId w:val="6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0D3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2E377BF-08A4-4136-A405-1D8D7E746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31</TotalTime>
  <Pages>10</Pages>
  <Words>1562</Words>
  <Characters>10676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</cp:revision>
  <cp:lastPrinted>2013-05-13T10:31:00Z</cp:lastPrinted>
  <dcterms:created xsi:type="dcterms:W3CDTF">2013-12-04T11:06:00Z</dcterms:created>
  <dcterms:modified xsi:type="dcterms:W3CDTF">2013-12-25T10:34:00Z</dcterms:modified>
</cp:coreProperties>
</file>