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right" w:tblpY="540"/>
        <w:tblW w:w="4786" w:type="dxa"/>
        <w:tblLayout w:type="fixed"/>
        <w:tblLook w:val="0000"/>
      </w:tblPr>
      <w:tblGrid>
        <w:gridCol w:w="4786"/>
      </w:tblGrid>
      <w:tr w:rsidR="00BB1B50" w:rsidRPr="0054399E" w:rsidTr="00BB1B50">
        <w:trPr>
          <w:trHeight w:val="536"/>
        </w:trPr>
        <w:tc>
          <w:tcPr>
            <w:tcW w:w="4786" w:type="dxa"/>
          </w:tcPr>
          <w:p w:rsidR="00BB1B50" w:rsidRPr="0054399E" w:rsidRDefault="00BB1B50" w:rsidP="00C05A1E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8"/>
              </w:rPr>
            </w:pPr>
            <w:r w:rsidRPr="0054399E">
              <w:rPr>
                <w:rFonts w:ascii="Times New Roman" w:hAnsi="Times New Roman" w:cs="Times New Roman"/>
                <w:bCs/>
                <w:sz w:val="24"/>
                <w:szCs w:val="28"/>
              </w:rPr>
              <w:t>УТВЕРЖДАЮ</w:t>
            </w:r>
          </w:p>
        </w:tc>
      </w:tr>
      <w:tr w:rsidR="00BB1B50" w:rsidRPr="0054399E" w:rsidTr="00BB1B50">
        <w:trPr>
          <w:trHeight w:val="152"/>
        </w:trPr>
        <w:tc>
          <w:tcPr>
            <w:tcW w:w="4786" w:type="dxa"/>
          </w:tcPr>
          <w:p w:rsidR="00BB1B50" w:rsidRPr="0054399E" w:rsidRDefault="00BB1B50" w:rsidP="00C05A1E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8"/>
              </w:rPr>
            </w:pPr>
            <w:r w:rsidRPr="0054399E">
              <w:rPr>
                <w:rFonts w:ascii="Times New Roman" w:hAnsi="Times New Roman" w:cs="Times New Roman"/>
                <w:sz w:val="24"/>
                <w:szCs w:val="28"/>
              </w:rPr>
              <w:t>Заместитель генерального директора –</w:t>
            </w:r>
          </w:p>
          <w:p w:rsidR="00BB1B50" w:rsidRPr="0054399E" w:rsidRDefault="00BB1B50" w:rsidP="00C05A1E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8"/>
              </w:rPr>
            </w:pPr>
            <w:r w:rsidRPr="0054399E">
              <w:rPr>
                <w:rFonts w:ascii="Times New Roman" w:hAnsi="Times New Roman" w:cs="Times New Roman"/>
                <w:sz w:val="24"/>
                <w:szCs w:val="28"/>
              </w:rPr>
              <w:t>Директор отделения технологии ВВЭР</w:t>
            </w:r>
          </w:p>
        </w:tc>
      </w:tr>
      <w:tr w:rsidR="00BB1B50" w:rsidRPr="0054399E" w:rsidTr="00BB1B50">
        <w:trPr>
          <w:trHeight w:val="152"/>
        </w:trPr>
        <w:tc>
          <w:tcPr>
            <w:tcW w:w="4786" w:type="dxa"/>
          </w:tcPr>
          <w:p w:rsidR="00BB1B50" w:rsidRPr="0054399E" w:rsidRDefault="00BB1B50" w:rsidP="00C05A1E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8"/>
              </w:rPr>
            </w:pPr>
            <w:r w:rsidRPr="0054399E">
              <w:rPr>
                <w:rFonts w:ascii="Times New Roman" w:hAnsi="Times New Roman" w:cs="Times New Roman"/>
                <w:sz w:val="24"/>
                <w:szCs w:val="28"/>
              </w:rPr>
              <w:t>_________________  А.М.Казарин</w:t>
            </w:r>
          </w:p>
          <w:p w:rsidR="00BB1B50" w:rsidRPr="0054399E" w:rsidRDefault="00BB1B50" w:rsidP="00C05A1E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bCs/>
                <w:sz w:val="24"/>
                <w:szCs w:val="28"/>
              </w:rPr>
            </w:pPr>
          </w:p>
        </w:tc>
      </w:tr>
      <w:tr w:rsidR="00BB1B50" w:rsidRPr="00BB1B50" w:rsidTr="00BB1B50">
        <w:trPr>
          <w:trHeight w:val="152"/>
        </w:trPr>
        <w:tc>
          <w:tcPr>
            <w:tcW w:w="4786" w:type="dxa"/>
          </w:tcPr>
          <w:p w:rsidR="00BB1B50" w:rsidRPr="00BB1B50" w:rsidRDefault="00BB1B50" w:rsidP="00C05A1E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8"/>
              </w:rPr>
            </w:pPr>
            <w:r w:rsidRPr="0054399E">
              <w:rPr>
                <w:rFonts w:ascii="Times New Roman" w:hAnsi="Times New Roman" w:cs="Times New Roman"/>
                <w:sz w:val="24"/>
                <w:szCs w:val="28"/>
              </w:rPr>
              <w:t>«___» _____________ 2014 года</w:t>
            </w:r>
          </w:p>
        </w:tc>
      </w:tr>
    </w:tbl>
    <w:p w:rsidR="00AB08C4" w:rsidRPr="008407BF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AB08C4" w:rsidRPr="008407BF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AB08C4" w:rsidRPr="008407BF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AB08C4" w:rsidRPr="008407BF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526B16" w:rsidRPr="008407BF" w:rsidRDefault="00526B16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EA09C7" w:rsidRDefault="00EA09C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  <w:lang w:val="en-US"/>
        </w:rPr>
      </w:pPr>
    </w:p>
    <w:p w:rsidR="00EA09C7" w:rsidRDefault="00EA09C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  <w:lang w:val="en-US"/>
        </w:rPr>
      </w:pPr>
    </w:p>
    <w:p w:rsidR="00EA09C7" w:rsidRDefault="00EA09C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  <w:lang w:val="en-US"/>
        </w:rPr>
      </w:pPr>
    </w:p>
    <w:p w:rsidR="00EA09C7" w:rsidRDefault="00EA09C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  <w:lang w:val="en-US"/>
        </w:rPr>
      </w:pPr>
    </w:p>
    <w:p w:rsidR="00EA09C7" w:rsidRDefault="00EA09C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  <w:lang w:val="en-US"/>
        </w:rPr>
      </w:pPr>
    </w:p>
    <w:p w:rsidR="00EA09C7" w:rsidRDefault="00EA09C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  <w:lang w:val="en-US"/>
        </w:rPr>
      </w:pPr>
    </w:p>
    <w:p w:rsidR="00FB0CA7" w:rsidRPr="008407BF" w:rsidRDefault="00FB0CA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</w:rPr>
      </w:pPr>
      <w:r w:rsidRPr="008407BF">
        <w:rPr>
          <w:rFonts w:ascii="Times New Roman" w:hAnsi="Times New Roman"/>
          <w:b/>
          <w:bCs/>
          <w:spacing w:val="20"/>
          <w:sz w:val="22"/>
          <w:szCs w:val="22"/>
        </w:rPr>
        <w:t>ИЗВЕЩЕНИЕ</w:t>
      </w:r>
    </w:p>
    <w:p w:rsidR="008407BF" w:rsidRPr="008407BF" w:rsidRDefault="008407BF" w:rsidP="008407BF">
      <w:pPr>
        <w:pStyle w:val="ab"/>
        <w:tabs>
          <w:tab w:val="left" w:pos="10080"/>
        </w:tabs>
        <w:suppressAutoHyphens/>
        <w:ind w:right="48"/>
        <w:jc w:val="center"/>
        <w:rPr>
          <w:b/>
          <w:color w:val="000000"/>
          <w:sz w:val="22"/>
          <w:szCs w:val="22"/>
        </w:rPr>
      </w:pPr>
      <w:r w:rsidRPr="008407BF">
        <w:rPr>
          <w:b/>
          <w:bCs/>
          <w:sz w:val="22"/>
          <w:szCs w:val="22"/>
        </w:rPr>
        <w:t xml:space="preserve">о проведении </w:t>
      </w:r>
      <w:r w:rsidRPr="008407BF">
        <w:rPr>
          <w:b/>
          <w:color w:val="000000"/>
          <w:sz w:val="22"/>
          <w:szCs w:val="22"/>
        </w:rPr>
        <w:t xml:space="preserve">открытого запроса предложений </w:t>
      </w:r>
      <w:bookmarkStart w:id="0" w:name="OLE_LINK1"/>
      <w:r w:rsidRPr="008407BF">
        <w:rPr>
          <w:b/>
          <w:color w:val="000000"/>
          <w:sz w:val="22"/>
          <w:szCs w:val="22"/>
        </w:rPr>
        <w:t xml:space="preserve">в электронной форме № </w:t>
      </w:r>
      <w:bookmarkEnd w:id="0"/>
      <w:r w:rsidR="00146F0C">
        <w:rPr>
          <w:b/>
          <w:color w:val="000000"/>
          <w:sz w:val="22"/>
          <w:szCs w:val="22"/>
        </w:rPr>
        <w:t>05-126/14</w:t>
      </w:r>
    </w:p>
    <w:p w:rsidR="00712E32" w:rsidRPr="00BB1B50" w:rsidRDefault="00EA09C7" w:rsidP="00BB1B50">
      <w:pPr>
        <w:widowControl w:val="0"/>
        <w:suppressAutoHyphens/>
        <w:autoSpaceDE w:val="0"/>
        <w:autoSpaceDN w:val="0"/>
        <w:adjustRightInd w:val="0"/>
        <w:ind w:firstLine="211"/>
        <w:jc w:val="center"/>
        <w:rPr>
          <w:b/>
          <w:sz w:val="22"/>
        </w:rPr>
      </w:pPr>
      <w:r w:rsidRPr="00EA09C7">
        <w:rPr>
          <w:b/>
          <w:bCs/>
          <w:color w:val="000000"/>
          <w:sz w:val="22"/>
          <w:szCs w:val="32"/>
        </w:rPr>
        <w:t xml:space="preserve">на право заключения </w:t>
      </w:r>
      <w:proofErr w:type="gramStart"/>
      <w:r w:rsidRPr="00EA09C7">
        <w:rPr>
          <w:b/>
          <w:bCs/>
          <w:color w:val="000000"/>
          <w:sz w:val="22"/>
          <w:szCs w:val="32"/>
        </w:rPr>
        <w:t>договора</w:t>
      </w:r>
      <w:proofErr w:type="gramEnd"/>
      <w:r w:rsidRPr="00EA09C7">
        <w:rPr>
          <w:b/>
          <w:bCs/>
          <w:color w:val="000000"/>
          <w:sz w:val="22"/>
          <w:szCs w:val="32"/>
        </w:rPr>
        <w:t xml:space="preserve"> на </w:t>
      </w:r>
      <w:r w:rsidR="00BB1B50" w:rsidRPr="00BB1B50">
        <w:rPr>
          <w:b/>
          <w:sz w:val="22"/>
        </w:rPr>
        <w:t>выполнение проектно-изыскательских работ по сооружению и модернизации атомных станций по теме: «</w:t>
      </w:r>
      <w:r w:rsidR="00936FD0" w:rsidRPr="00936FD0">
        <w:rPr>
          <w:b/>
          <w:sz w:val="22"/>
        </w:rPr>
        <w:t xml:space="preserve">Корректировка рабочей документации </w:t>
      </w:r>
      <w:r w:rsidR="00936FD0" w:rsidRPr="00936FD0">
        <w:rPr>
          <w:b/>
          <w:bCs/>
          <w:color w:val="000000"/>
          <w:sz w:val="22"/>
        </w:rPr>
        <w:t>на технологические системы QKM, QKK, QK</w:t>
      </w:r>
      <w:r w:rsidR="00936FD0" w:rsidRPr="00936FD0">
        <w:rPr>
          <w:b/>
          <w:bCs/>
          <w:color w:val="000000"/>
          <w:sz w:val="22"/>
          <w:lang w:val="en-US"/>
        </w:rPr>
        <w:t>A</w:t>
      </w:r>
      <w:r w:rsidR="00936FD0" w:rsidRPr="00936FD0">
        <w:rPr>
          <w:b/>
          <w:bCs/>
          <w:color w:val="000000"/>
          <w:sz w:val="22"/>
        </w:rPr>
        <w:t>, QK</w:t>
      </w:r>
      <w:r w:rsidR="00936FD0" w:rsidRPr="00936FD0">
        <w:rPr>
          <w:b/>
          <w:bCs/>
          <w:color w:val="000000"/>
          <w:sz w:val="22"/>
          <w:lang w:val="en-US"/>
        </w:rPr>
        <w:t>B</w:t>
      </w:r>
      <w:r w:rsidR="00936FD0" w:rsidRPr="00936FD0">
        <w:rPr>
          <w:b/>
          <w:bCs/>
          <w:color w:val="000000"/>
          <w:sz w:val="22"/>
        </w:rPr>
        <w:t xml:space="preserve"> в связи с заменой холодильных машин для Блока 1 Ленинградской АЭС-2</w:t>
      </w:r>
      <w:r w:rsidR="00BB1B50" w:rsidRPr="00BB1B50">
        <w:rPr>
          <w:b/>
          <w:sz w:val="22"/>
        </w:rPr>
        <w:t>»</w:t>
      </w:r>
    </w:p>
    <w:p w:rsidR="008B1360" w:rsidRPr="008407BF" w:rsidRDefault="008B1360" w:rsidP="006F7F83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</w:p>
    <w:p w:rsidR="00270D9A" w:rsidRPr="008407BF" w:rsidRDefault="0057701A" w:rsidP="008B1360">
      <w:pPr>
        <w:pStyle w:val="1-3"/>
        <w:numPr>
          <w:ilvl w:val="0"/>
          <w:numId w:val="5"/>
        </w:numPr>
        <w:tabs>
          <w:tab w:val="num" w:pos="0"/>
          <w:tab w:val="left" w:pos="540"/>
        </w:tabs>
        <w:spacing w:after="0" w:line="240" w:lineRule="auto"/>
        <w:ind w:left="0"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b/>
          <w:sz w:val="22"/>
          <w:szCs w:val="22"/>
        </w:rPr>
        <w:t xml:space="preserve"> Заказчик</w:t>
      </w:r>
      <w:r w:rsidRPr="008407BF">
        <w:rPr>
          <w:rFonts w:ascii="Times New Roman" w:hAnsi="Times New Roman"/>
          <w:sz w:val="22"/>
          <w:szCs w:val="22"/>
        </w:rPr>
        <w:t xml:space="preserve">: </w:t>
      </w:r>
      <w:r w:rsidR="00EA09C7">
        <w:rPr>
          <w:rFonts w:ascii="Times New Roman" w:hAnsi="Times New Roman"/>
          <w:sz w:val="22"/>
          <w:szCs w:val="22"/>
        </w:rPr>
        <w:t>ОАО «АТОМПРОЕКТ»</w:t>
      </w:r>
      <w:r w:rsidRPr="008407BF">
        <w:rPr>
          <w:rFonts w:ascii="Times New Roman" w:hAnsi="Times New Roman"/>
          <w:sz w:val="22"/>
          <w:szCs w:val="22"/>
        </w:rPr>
        <w:t xml:space="preserve">, </w:t>
      </w:r>
    </w:p>
    <w:p w:rsidR="00270D9A" w:rsidRPr="008407BF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ab/>
      </w:r>
      <w:r w:rsidRPr="008407BF">
        <w:rPr>
          <w:rFonts w:ascii="Times New Roman" w:hAnsi="Times New Roman"/>
          <w:sz w:val="22"/>
          <w:szCs w:val="22"/>
        </w:rPr>
        <w:tab/>
        <w:t xml:space="preserve">Место нахождения: </w:t>
      </w:r>
      <w:r w:rsidR="00736D10" w:rsidRPr="008407BF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8407BF">
        <w:rPr>
          <w:rFonts w:ascii="Times New Roman" w:hAnsi="Times New Roman"/>
          <w:sz w:val="22"/>
          <w:szCs w:val="22"/>
        </w:rPr>
        <w:t xml:space="preserve"> </w:t>
      </w:r>
    </w:p>
    <w:p w:rsidR="00270D9A" w:rsidRPr="008407BF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ab/>
      </w:r>
      <w:r w:rsidRPr="008407BF">
        <w:rPr>
          <w:rFonts w:ascii="Times New Roman" w:hAnsi="Times New Roman"/>
          <w:sz w:val="22"/>
          <w:szCs w:val="22"/>
        </w:rPr>
        <w:tab/>
        <w:t>Почтовый адрес: 197183, Санкт-Петербург, ул. Савушкина, д. 82</w:t>
      </w:r>
    </w:p>
    <w:p w:rsidR="00270D9A" w:rsidRPr="008407BF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ab/>
      </w:r>
      <w:r w:rsidRPr="008407BF">
        <w:rPr>
          <w:rFonts w:ascii="Times New Roman" w:hAnsi="Times New Roman"/>
          <w:sz w:val="22"/>
          <w:szCs w:val="22"/>
        </w:rPr>
        <w:tab/>
        <w:t>Т</w:t>
      </w:r>
      <w:r w:rsidR="0057701A" w:rsidRPr="008407BF">
        <w:rPr>
          <w:rFonts w:ascii="Times New Roman" w:hAnsi="Times New Roman"/>
          <w:sz w:val="22"/>
          <w:szCs w:val="22"/>
        </w:rPr>
        <w:t xml:space="preserve">елефон: (812) </w:t>
      </w:r>
      <w:r w:rsidR="00A60BDE" w:rsidRPr="008407BF">
        <w:rPr>
          <w:rFonts w:ascii="Times New Roman" w:hAnsi="Times New Roman"/>
          <w:sz w:val="22"/>
          <w:szCs w:val="22"/>
        </w:rPr>
        <w:t>339-16-12</w:t>
      </w:r>
      <w:r w:rsidR="0057701A" w:rsidRPr="008407BF">
        <w:rPr>
          <w:rFonts w:ascii="Times New Roman" w:hAnsi="Times New Roman"/>
          <w:sz w:val="22"/>
          <w:szCs w:val="22"/>
        </w:rPr>
        <w:t xml:space="preserve">, факс: (812) </w:t>
      </w:r>
      <w:r w:rsidR="00D22D26" w:rsidRPr="008407BF">
        <w:rPr>
          <w:rFonts w:ascii="Times New Roman" w:hAnsi="Times New Roman"/>
          <w:sz w:val="22"/>
          <w:szCs w:val="22"/>
        </w:rPr>
        <w:t>458-78-59</w:t>
      </w:r>
    </w:p>
    <w:p w:rsidR="00270D9A" w:rsidRPr="008407BF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ab/>
      </w:r>
      <w:r w:rsidRPr="008407BF">
        <w:rPr>
          <w:rFonts w:ascii="Times New Roman" w:hAnsi="Times New Roman"/>
          <w:sz w:val="22"/>
          <w:szCs w:val="22"/>
        </w:rPr>
        <w:tab/>
      </w:r>
      <w:r w:rsidRPr="008407BF">
        <w:rPr>
          <w:rFonts w:ascii="Times New Roman" w:hAnsi="Times New Roman"/>
          <w:sz w:val="22"/>
          <w:szCs w:val="22"/>
          <w:lang w:val="en-US"/>
        </w:rPr>
        <w:t>E</w:t>
      </w:r>
      <w:r w:rsidR="0057701A" w:rsidRPr="008407BF">
        <w:rPr>
          <w:rFonts w:ascii="Times New Roman" w:hAnsi="Times New Roman"/>
          <w:sz w:val="22"/>
          <w:szCs w:val="22"/>
        </w:rPr>
        <w:t>-</w:t>
      </w:r>
      <w:r w:rsidR="0057701A" w:rsidRPr="008407BF">
        <w:rPr>
          <w:rFonts w:ascii="Times New Roman" w:hAnsi="Times New Roman"/>
          <w:sz w:val="22"/>
          <w:szCs w:val="22"/>
          <w:lang w:val="en-US"/>
        </w:rPr>
        <w:t>mail</w:t>
      </w:r>
      <w:r w:rsidR="0057701A" w:rsidRPr="008407BF">
        <w:rPr>
          <w:rFonts w:ascii="Times New Roman" w:hAnsi="Times New Roman"/>
          <w:sz w:val="22"/>
          <w:szCs w:val="22"/>
        </w:rPr>
        <w:t xml:space="preserve">: </w:t>
      </w:r>
      <w:hyperlink r:id="rId7" w:history="1">
        <w:r w:rsidR="008B3454" w:rsidRPr="008407BF">
          <w:rPr>
            <w:rStyle w:val="a8"/>
            <w:sz w:val="22"/>
            <w:szCs w:val="22"/>
            <w:lang w:val="en-US"/>
          </w:rPr>
          <w:t>zakupki</w:t>
        </w:r>
        <w:r w:rsidR="008B3454" w:rsidRPr="008407BF">
          <w:rPr>
            <w:rStyle w:val="a8"/>
            <w:sz w:val="22"/>
            <w:szCs w:val="22"/>
          </w:rPr>
          <w:t>@</w:t>
        </w:r>
        <w:r w:rsidR="00EA09C7">
          <w:rPr>
            <w:rStyle w:val="a8"/>
            <w:sz w:val="22"/>
            <w:szCs w:val="22"/>
            <w:lang w:val="en-US"/>
          </w:rPr>
          <w:t>atomproekt</w:t>
        </w:r>
        <w:r w:rsidR="00EA09C7" w:rsidRPr="00EA09C7">
          <w:rPr>
            <w:rStyle w:val="a8"/>
            <w:sz w:val="22"/>
            <w:szCs w:val="22"/>
          </w:rPr>
          <w:t>.</w:t>
        </w:r>
        <w:r w:rsidR="00EA09C7">
          <w:rPr>
            <w:rStyle w:val="a8"/>
            <w:sz w:val="22"/>
            <w:szCs w:val="22"/>
            <w:lang w:val="en-US"/>
          </w:rPr>
          <w:t>con</w:t>
        </w:r>
      </w:hyperlink>
      <w:r w:rsidR="00457C9F" w:rsidRPr="008407BF">
        <w:rPr>
          <w:rFonts w:ascii="Times New Roman" w:hAnsi="Times New Roman"/>
          <w:sz w:val="22"/>
          <w:szCs w:val="22"/>
        </w:rPr>
        <w:t xml:space="preserve"> </w:t>
      </w:r>
      <w:r w:rsidR="0057701A" w:rsidRPr="008407BF">
        <w:rPr>
          <w:rFonts w:ascii="Times New Roman" w:hAnsi="Times New Roman"/>
          <w:sz w:val="22"/>
          <w:szCs w:val="22"/>
        </w:rPr>
        <w:t xml:space="preserve"> </w:t>
      </w:r>
    </w:p>
    <w:p w:rsidR="0057701A" w:rsidRPr="006C51CB" w:rsidRDefault="00270D9A" w:rsidP="006C51CB">
      <w:pPr>
        <w:jc w:val="both"/>
        <w:rPr>
          <w:sz w:val="22"/>
          <w:szCs w:val="22"/>
        </w:rPr>
      </w:pPr>
      <w:r w:rsidRPr="008407BF">
        <w:rPr>
          <w:sz w:val="22"/>
          <w:szCs w:val="22"/>
        </w:rPr>
        <w:t xml:space="preserve">2. </w:t>
      </w:r>
      <w:r w:rsidRPr="008407BF">
        <w:rPr>
          <w:b/>
          <w:sz w:val="22"/>
          <w:szCs w:val="22"/>
        </w:rPr>
        <w:t>Предмет договора</w:t>
      </w:r>
      <w:r w:rsidRPr="008407BF">
        <w:rPr>
          <w:sz w:val="22"/>
          <w:szCs w:val="22"/>
        </w:rPr>
        <w:t xml:space="preserve">: </w:t>
      </w:r>
      <w:r w:rsidRPr="006C51CB">
        <w:rPr>
          <w:sz w:val="22"/>
          <w:szCs w:val="22"/>
        </w:rPr>
        <w:t>П</w:t>
      </w:r>
      <w:r w:rsidR="00133DFD" w:rsidRPr="006C51CB">
        <w:rPr>
          <w:sz w:val="22"/>
          <w:szCs w:val="22"/>
        </w:rPr>
        <w:t>раво заключения договора</w:t>
      </w:r>
      <w:r w:rsidR="005C3F4F" w:rsidRPr="006C51CB">
        <w:rPr>
          <w:sz w:val="22"/>
          <w:szCs w:val="22"/>
        </w:rPr>
        <w:t xml:space="preserve"> на </w:t>
      </w:r>
      <w:r w:rsidR="00BB1B50" w:rsidRPr="00BB1B50">
        <w:rPr>
          <w:sz w:val="22"/>
        </w:rPr>
        <w:t>выполнение проектно-изыскательских работ по сооружению и модернизации атомных станций по теме: «</w:t>
      </w:r>
      <w:r w:rsidR="00936FD0" w:rsidRPr="00936FD0">
        <w:rPr>
          <w:sz w:val="22"/>
        </w:rPr>
        <w:t xml:space="preserve">Корректировка рабочей документации </w:t>
      </w:r>
      <w:r w:rsidR="00936FD0" w:rsidRPr="00936FD0">
        <w:rPr>
          <w:bCs/>
          <w:color w:val="000000"/>
          <w:sz w:val="22"/>
        </w:rPr>
        <w:t>на технологические системы QKM, QKK, QK</w:t>
      </w:r>
      <w:r w:rsidR="00936FD0" w:rsidRPr="00936FD0">
        <w:rPr>
          <w:bCs/>
          <w:color w:val="000000"/>
          <w:sz w:val="22"/>
          <w:lang w:val="en-US"/>
        </w:rPr>
        <w:t>A</w:t>
      </w:r>
      <w:r w:rsidR="00936FD0" w:rsidRPr="00936FD0">
        <w:rPr>
          <w:bCs/>
          <w:color w:val="000000"/>
          <w:sz w:val="22"/>
        </w:rPr>
        <w:t>, QK</w:t>
      </w:r>
      <w:r w:rsidR="00936FD0" w:rsidRPr="00936FD0">
        <w:rPr>
          <w:bCs/>
          <w:color w:val="000000"/>
          <w:sz w:val="22"/>
          <w:lang w:val="en-US"/>
        </w:rPr>
        <w:t>B</w:t>
      </w:r>
      <w:r w:rsidR="00936FD0" w:rsidRPr="00936FD0">
        <w:rPr>
          <w:bCs/>
          <w:color w:val="000000"/>
          <w:sz w:val="22"/>
        </w:rPr>
        <w:t xml:space="preserve"> в связи с заменой холодильных машин для Блока 1 Ленинградской АЭС-2</w:t>
      </w:r>
      <w:r w:rsidR="00BB1B50" w:rsidRPr="00BB1B50">
        <w:rPr>
          <w:sz w:val="22"/>
        </w:rPr>
        <w:t>»</w:t>
      </w:r>
      <w:r w:rsidR="008117F5" w:rsidRPr="006C51CB">
        <w:rPr>
          <w:sz w:val="22"/>
          <w:szCs w:val="22"/>
        </w:rPr>
        <w:t xml:space="preserve"> </w:t>
      </w:r>
      <w:r w:rsidR="0057701A" w:rsidRPr="006C51CB">
        <w:rPr>
          <w:sz w:val="22"/>
          <w:szCs w:val="22"/>
        </w:rPr>
        <w:t xml:space="preserve">(далее – </w:t>
      </w:r>
      <w:r w:rsidR="00BB1B50">
        <w:rPr>
          <w:sz w:val="22"/>
          <w:szCs w:val="22"/>
        </w:rPr>
        <w:t>Работы</w:t>
      </w:r>
      <w:r w:rsidR="0057701A" w:rsidRPr="006C51CB">
        <w:rPr>
          <w:sz w:val="22"/>
          <w:szCs w:val="22"/>
        </w:rPr>
        <w:t xml:space="preserve">) на условиях и в объеме, указанных в документации </w:t>
      </w:r>
      <w:r w:rsidRPr="006C51CB">
        <w:rPr>
          <w:sz w:val="22"/>
          <w:szCs w:val="22"/>
        </w:rPr>
        <w:t>по</w:t>
      </w:r>
      <w:r w:rsidR="0057701A" w:rsidRPr="006C51CB">
        <w:rPr>
          <w:sz w:val="22"/>
          <w:szCs w:val="22"/>
        </w:rPr>
        <w:t xml:space="preserve"> запрос</w:t>
      </w:r>
      <w:r w:rsidRPr="006C51CB">
        <w:rPr>
          <w:sz w:val="22"/>
          <w:szCs w:val="22"/>
        </w:rPr>
        <w:t>у</w:t>
      </w:r>
      <w:r w:rsidR="0057701A" w:rsidRPr="006C51CB">
        <w:rPr>
          <w:sz w:val="22"/>
          <w:szCs w:val="22"/>
        </w:rPr>
        <w:t xml:space="preserve"> предложений</w:t>
      </w:r>
      <w:r w:rsidR="00A07D4D" w:rsidRPr="006C51CB">
        <w:rPr>
          <w:sz w:val="22"/>
          <w:szCs w:val="22"/>
        </w:rPr>
        <w:t xml:space="preserve"> </w:t>
      </w:r>
      <w:r w:rsidR="0057701A" w:rsidRPr="006C51CB">
        <w:rPr>
          <w:color w:val="000000"/>
          <w:sz w:val="22"/>
          <w:szCs w:val="22"/>
        </w:rPr>
        <w:t xml:space="preserve">№ </w:t>
      </w:r>
      <w:r w:rsidR="00146F0C">
        <w:rPr>
          <w:color w:val="000000"/>
          <w:sz w:val="22"/>
          <w:szCs w:val="22"/>
        </w:rPr>
        <w:t>05-126/14</w:t>
      </w:r>
      <w:r w:rsidR="0057701A" w:rsidRPr="006C51CB">
        <w:rPr>
          <w:color w:val="000000"/>
          <w:sz w:val="22"/>
          <w:szCs w:val="22"/>
        </w:rPr>
        <w:t>(далее – Документация)</w:t>
      </w:r>
      <w:r w:rsidR="0057701A" w:rsidRPr="006C51CB">
        <w:rPr>
          <w:sz w:val="22"/>
          <w:szCs w:val="22"/>
        </w:rPr>
        <w:t>.</w:t>
      </w:r>
    </w:p>
    <w:p w:rsidR="00270D9A" w:rsidRPr="008407BF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b/>
          <w:sz w:val="22"/>
          <w:szCs w:val="22"/>
        </w:rPr>
        <w:t>Состав и объем</w:t>
      </w:r>
      <w:r w:rsidRPr="008407BF">
        <w:rPr>
          <w:rFonts w:ascii="Times New Roman" w:hAnsi="Times New Roman"/>
          <w:sz w:val="22"/>
          <w:szCs w:val="22"/>
        </w:rPr>
        <w:t xml:space="preserve"> работ: все необходимые сведения приведены в Документации.</w:t>
      </w:r>
    </w:p>
    <w:p w:rsidR="00270D9A" w:rsidRPr="008407BF" w:rsidRDefault="00270D9A" w:rsidP="00172DE0">
      <w:pPr>
        <w:pStyle w:val="1-3"/>
        <w:tabs>
          <w:tab w:val="left" w:pos="142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b/>
          <w:sz w:val="22"/>
          <w:szCs w:val="22"/>
        </w:rPr>
        <w:t>Срок выполнения работ:</w:t>
      </w:r>
      <w:r w:rsidRPr="008407BF">
        <w:rPr>
          <w:rFonts w:ascii="Times New Roman" w:hAnsi="Times New Roman"/>
          <w:sz w:val="22"/>
          <w:szCs w:val="22"/>
        </w:rPr>
        <w:t xml:space="preserve"> все необходимые сведения приведены в Документации.</w:t>
      </w:r>
    </w:p>
    <w:p w:rsidR="00270D9A" w:rsidRPr="008407BF" w:rsidRDefault="00270D9A" w:rsidP="00A4583C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 xml:space="preserve">3. </w:t>
      </w:r>
      <w:r w:rsidRPr="008407BF">
        <w:rPr>
          <w:rFonts w:ascii="Times New Roman" w:hAnsi="Times New Roman"/>
          <w:b/>
          <w:sz w:val="22"/>
          <w:szCs w:val="22"/>
        </w:rPr>
        <w:t>Место выполнения работ:</w:t>
      </w:r>
      <w:r w:rsidRPr="008407BF">
        <w:rPr>
          <w:rFonts w:ascii="Times New Roman" w:hAnsi="Times New Roman"/>
          <w:sz w:val="22"/>
          <w:szCs w:val="22"/>
        </w:rPr>
        <w:t xml:space="preserve"> по адресу и на условиях, указанных в Документации.</w:t>
      </w:r>
    </w:p>
    <w:p w:rsidR="00270D9A" w:rsidRPr="008407BF" w:rsidRDefault="00270D9A" w:rsidP="00A4583C">
      <w:pPr>
        <w:tabs>
          <w:tab w:val="left" w:pos="0"/>
        </w:tabs>
        <w:ind w:firstLine="360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 xml:space="preserve">4. </w:t>
      </w:r>
      <w:r w:rsidRPr="008407BF">
        <w:rPr>
          <w:b/>
          <w:sz w:val="22"/>
          <w:szCs w:val="22"/>
        </w:rPr>
        <w:t>Сведения о порядке проведения</w:t>
      </w:r>
      <w:r w:rsidRPr="008407BF">
        <w:rPr>
          <w:sz w:val="22"/>
          <w:szCs w:val="22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270D9A" w:rsidRPr="008407BF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>Запрос предложений проводится на электронной торговой площадке в сети «Интернет» по адресу</w:t>
      </w:r>
      <w:r w:rsidR="00467AEC" w:rsidRPr="008407BF">
        <w:rPr>
          <w:sz w:val="22"/>
          <w:szCs w:val="22"/>
        </w:rPr>
        <w:t xml:space="preserve">: </w:t>
      </w:r>
      <w:hyperlink r:id="rId8" w:history="1">
        <w:r w:rsidR="00146F0C">
          <w:rPr>
            <w:rStyle w:val="a8"/>
            <w:sz w:val="22"/>
            <w:szCs w:val="22"/>
          </w:rPr>
          <w:t>www.a-k-d.ru</w:t>
        </w:r>
      </w:hyperlink>
      <w:r w:rsidR="00FC3EEA" w:rsidRPr="008407BF">
        <w:rPr>
          <w:sz w:val="22"/>
          <w:szCs w:val="22"/>
        </w:rPr>
        <w:t xml:space="preserve"> </w:t>
      </w:r>
      <w:r w:rsidRPr="008407BF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 w:rsidR="00FC3EEA" w:rsidRPr="008407BF">
        <w:rPr>
          <w:sz w:val="22"/>
          <w:szCs w:val="22"/>
        </w:rPr>
        <w:t>Д</w:t>
      </w:r>
      <w:r w:rsidRPr="008407BF">
        <w:rPr>
          <w:sz w:val="22"/>
          <w:szCs w:val="22"/>
        </w:rPr>
        <w:t>окументации.</w:t>
      </w:r>
    </w:p>
    <w:p w:rsidR="00270D9A" w:rsidRPr="008407BF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8407BF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="00FC3EEA" w:rsidRPr="008407BF">
        <w:rPr>
          <w:sz w:val="22"/>
          <w:szCs w:val="22"/>
        </w:rPr>
        <w:t>Д</w:t>
      </w:r>
      <w:r w:rsidRPr="008407BF">
        <w:rPr>
          <w:sz w:val="22"/>
          <w:szCs w:val="22"/>
        </w:rPr>
        <w:t>окументации</w:t>
      </w:r>
      <w:r w:rsidR="00FC3EEA" w:rsidRPr="008407BF">
        <w:rPr>
          <w:sz w:val="22"/>
          <w:szCs w:val="22"/>
        </w:rPr>
        <w:t>.</w:t>
      </w:r>
    </w:p>
    <w:p w:rsidR="00FC3EEA" w:rsidRDefault="00FC3EEA" w:rsidP="00FC3EEA">
      <w:pPr>
        <w:tabs>
          <w:tab w:val="left" w:pos="284"/>
        </w:tabs>
        <w:ind w:left="284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 xml:space="preserve">5. </w:t>
      </w:r>
      <w:r w:rsidRPr="008407BF">
        <w:rPr>
          <w:b/>
          <w:sz w:val="22"/>
          <w:szCs w:val="22"/>
        </w:rPr>
        <w:t>Начальная (максимальная) цена договора</w:t>
      </w:r>
      <w:r w:rsidR="00ED0EAD" w:rsidRPr="008407BF">
        <w:rPr>
          <w:sz w:val="22"/>
          <w:szCs w:val="22"/>
        </w:rPr>
        <w:t>:</w:t>
      </w:r>
    </w:p>
    <w:p w:rsidR="00936FD0" w:rsidRPr="009139DB" w:rsidRDefault="00936FD0" w:rsidP="00936FD0">
      <w:pPr>
        <w:ind w:firstLine="168"/>
        <w:jc w:val="both"/>
      </w:pPr>
      <w:r w:rsidRPr="00EA5AD3">
        <w:rPr>
          <w:b/>
          <w:bCs/>
        </w:rPr>
        <w:t>5 008 759,46</w:t>
      </w:r>
      <w:r w:rsidRPr="009139DB">
        <w:rPr>
          <w:b/>
        </w:rPr>
        <w:t xml:space="preserve"> рублей, с учетом НДС</w:t>
      </w:r>
      <w:r w:rsidRPr="009139DB">
        <w:t>;</w:t>
      </w:r>
    </w:p>
    <w:p w:rsidR="00936FD0" w:rsidRPr="009139DB" w:rsidRDefault="00936FD0" w:rsidP="00936FD0">
      <w:pPr>
        <w:ind w:firstLine="168"/>
        <w:jc w:val="both"/>
      </w:pPr>
      <w:r>
        <w:t>4 244 711,41</w:t>
      </w:r>
      <w:r w:rsidRPr="009139DB">
        <w:t xml:space="preserve"> рублей, без НДС;</w:t>
      </w:r>
    </w:p>
    <w:p w:rsidR="00EA09C7" w:rsidRPr="00EA09C7" w:rsidRDefault="00936FD0" w:rsidP="00936FD0">
      <w:pPr>
        <w:tabs>
          <w:tab w:val="left" w:pos="284"/>
        </w:tabs>
        <w:contextualSpacing/>
        <w:jc w:val="both"/>
        <w:rPr>
          <w:sz w:val="22"/>
          <w:szCs w:val="22"/>
        </w:rPr>
      </w:pPr>
      <w:r w:rsidRPr="00F336F5">
        <w:t xml:space="preserve">   </w:t>
      </w:r>
      <w:r w:rsidRPr="009139DB">
        <w:t>Сумма НДС  </w:t>
      </w:r>
      <w:r>
        <w:t>764 048,05</w:t>
      </w:r>
      <w:r w:rsidRPr="009139DB">
        <w:t xml:space="preserve"> рублей</w:t>
      </w:r>
      <w:r w:rsidRPr="00B509BA">
        <w:t>.</w:t>
      </w:r>
    </w:p>
    <w:p w:rsidR="007A74ED" w:rsidRPr="00EA09C7" w:rsidRDefault="00EA09C7" w:rsidP="007A74ED">
      <w:pPr>
        <w:tabs>
          <w:tab w:val="left" w:pos="960"/>
        </w:tabs>
        <w:ind w:firstLine="360"/>
        <w:jc w:val="both"/>
        <w:rPr>
          <w:sz w:val="22"/>
          <w:szCs w:val="22"/>
        </w:rPr>
      </w:pPr>
      <w:r w:rsidRPr="00EA09C7">
        <w:rPr>
          <w:sz w:val="22"/>
          <w:szCs w:val="22"/>
        </w:rPr>
        <w:t>Цена договора указана с учетом включенных в нее расходов на выполнение всего объема работ, включает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7A74ED" w:rsidRDefault="007A74ED" w:rsidP="007A74ED">
      <w:pPr>
        <w:tabs>
          <w:tab w:val="left" w:pos="1134"/>
        </w:tabs>
        <w:ind w:firstLine="360"/>
        <w:jc w:val="both"/>
        <w:rPr>
          <w:sz w:val="21"/>
          <w:szCs w:val="21"/>
        </w:rPr>
      </w:pPr>
      <w:r w:rsidRPr="003B715B">
        <w:rPr>
          <w:sz w:val="21"/>
          <w:szCs w:val="21"/>
        </w:rPr>
        <w:t>В случае если Участник не является плательщиком НДС,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ED0EAD" w:rsidRPr="008407BF" w:rsidRDefault="007A74ED" w:rsidP="007A74ED">
      <w:pPr>
        <w:tabs>
          <w:tab w:val="left" w:pos="1134"/>
        </w:tabs>
        <w:ind w:firstLine="360"/>
        <w:jc w:val="both"/>
        <w:rPr>
          <w:sz w:val="22"/>
          <w:szCs w:val="22"/>
        </w:rPr>
      </w:pPr>
      <w:r w:rsidRPr="00536E80">
        <w:rPr>
          <w:sz w:val="22"/>
          <w:szCs w:val="22"/>
        </w:rPr>
        <w:t>Оплата выполненных Работ производится Заказчиком в соответствии с условиями договора.</w:t>
      </w:r>
    </w:p>
    <w:p w:rsidR="00FC3EEA" w:rsidRPr="008407BF" w:rsidRDefault="00FC3EEA" w:rsidP="0004422B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 xml:space="preserve">Источник финансирования заказа: </w:t>
      </w:r>
      <w:r w:rsidR="00C268AC" w:rsidRPr="008407BF">
        <w:rPr>
          <w:bCs/>
          <w:sz w:val="22"/>
          <w:szCs w:val="22"/>
        </w:rPr>
        <w:t>договор,</w:t>
      </w:r>
      <w:r w:rsidR="00C268AC" w:rsidRPr="008407BF">
        <w:rPr>
          <w:sz w:val="22"/>
          <w:szCs w:val="22"/>
        </w:rPr>
        <w:t xml:space="preserve"> заключенный между Заказчиком и Генеральным заказчиком</w:t>
      </w:r>
      <w:r w:rsidR="00C268AC" w:rsidRPr="008407BF">
        <w:rPr>
          <w:bCs/>
          <w:sz w:val="22"/>
          <w:szCs w:val="22"/>
        </w:rPr>
        <w:t xml:space="preserve"> </w:t>
      </w:r>
      <w:r w:rsidR="001C34C6" w:rsidRPr="006B67A7">
        <w:rPr>
          <w:rFonts w:ascii="Times New Roman" w:hAnsi="Times New Roman"/>
          <w:sz w:val="22"/>
          <w:szCs w:val="22"/>
        </w:rPr>
        <w:t xml:space="preserve">№ </w:t>
      </w:r>
      <w:r w:rsidR="00936FD0" w:rsidRPr="00936FD0">
        <w:rPr>
          <w:sz w:val="22"/>
        </w:rPr>
        <w:t>3105/</w:t>
      </w:r>
      <w:r w:rsidR="00936FD0" w:rsidRPr="00936FD0">
        <w:rPr>
          <w:sz w:val="22"/>
          <w:lang w:val="en-US"/>
        </w:rPr>
        <w:t>LEN</w:t>
      </w:r>
      <w:r w:rsidR="00936FD0" w:rsidRPr="00936FD0">
        <w:rPr>
          <w:sz w:val="22"/>
        </w:rPr>
        <w:t>2 (рег.№2012/23.2/47479) от 21.02.2012</w:t>
      </w:r>
      <w:r w:rsidR="001C34C6" w:rsidRPr="006B67A7">
        <w:rPr>
          <w:rFonts w:ascii="Times New Roman" w:hAnsi="Times New Roman"/>
          <w:sz w:val="22"/>
          <w:szCs w:val="22"/>
        </w:rPr>
        <w:t>.</w:t>
      </w:r>
    </w:p>
    <w:p w:rsidR="00FC3EEA" w:rsidRPr="008407BF" w:rsidRDefault="00FC3EEA" w:rsidP="0004422B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Оплата выполненных Работ производится Заказчиком в соответствии с условиями договора.</w:t>
      </w:r>
    </w:p>
    <w:p w:rsidR="00FC3EEA" w:rsidRPr="008407BF" w:rsidRDefault="00FC3EEA" w:rsidP="0020168D">
      <w:pPr>
        <w:pStyle w:val="1-3"/>
        <w:tabs>
          <w:tab w:val="left" w:pos="851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 xml:space="preserve">6. </w:t>
      </w:r>
      <w:r w:rsidRPr="008407BF">
        <w:rPr>
          <w:rFonts w:ascii="Times New Roman" w:hAnsi="Times New Roman"/>
          <w:b/>
          <w:sz w:val="22"/>
          <w:szCs w:val="22"/>
        </w:rPr>
        <w:t>Срок, место и порядок предоставления Документации</w:t>
      </w:r>
      <w:r w:rsidRPr="008407BF">
        <w:rPr>
          <w:rFonts w:ascii="Times New Roman" w:hAnsi="Times New Roman"/>
          <w:sz w:val="22"/>
          <w:szCs w:val="22"/>
        </w:rPr>
        <w:t xml:space="preserve">: </w:t>
      </w:r>
    </w:p>
    <w:p w:rsidR="00FC3EEA" w:rsidRPr="008407BF" w:rsidRDefault="0054399E" w:rsidP="0020168D">
      <w:pPr>
        <w:pStyle w:val="1-3"/>
        <w:tabs>
          <w:tab w:val="left" w:pos="851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Н</w:t>
      </w:r>
      <w:r w:rsidR="00FC3EEA" w:rsidRPr="008407BF">
        <w:rPr>
          <w:rFonts w:ascii="Times New Roman" w:hAnsi="Times New Roman"/>
          <w:sz w:val="22"/>
          <w:szCs w:val="22"/>
        </w:rPr>
        <w:t xml:space="preserve">а официальном сайте в информационно-телекоммуникационной сети «Интернет» для размещения информации по закупкам атомной отрасли Госкорпорации «Росатом» </w:t>
      </w:r>
      <w:hyperlink r:id="rId9" w:history="1">
        <w:r w:rsidR="00FC3EEA" w:rsidRPr="008407BF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="00FC3EEA" w:rsidRPr="008407BF">
        <w:rPr>
          <w:rFonts w:ascii="Times New Roman" w:hAnsi="Times New Roman"/>
          <w:sz w:val="22"/>
          <w:szCs w:val="22"/>
        </w:rPr>
        <w:t xml:space="preserve"> документация </w:t>
      </w:r>
      <w:r w:rsidR="00FC3EEA" w:rsidRPr="008407BF">
        <w:rPr>
          <w:rFonts w:ascii="Times New Roman" w:hAnsi="Times New Roman"/>
          <w:sz w:val="22"/>
          <w:szCs w:val="22"/>
        </w:rPr>
        <w:lastRenderedPageBreak/>
        <w:t xml:space="preserve">по запросу предложений находится в открытом доступе, начиная </w:t>
      </w:r>
      <w:proofErr w:type="gramStart"/>
      <w:r w:rsidR="00FC3EEA" w:rsidRPr="008407BF">
        <w:rPr>
          <w:rFonts w:ascii="Times New Roman" w:hAnsi="Times New Roman"/>
          <w:sz w:val="22"/>
          <w:szCs w:val="22"/>
        </w:rPr>
        <w:t>с даты размещения</w:t>
      </w:r>
      <w:proofErr w:type="gramEnd"/>
      <w:r w:rsidR="00FC3EEA" w:rsidRPr="008407BF">
        <w:rPr>
          <w:rFonts w:ascii="Times New Roman" w:hAnsi="Times New Roman"/>
          <w:sz w:val="22"/>
          <w:szCs w:val="22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</w:t>
      </w:r>
      <w:hyperlink r:id="rId10" w:history="1">
        <w:r w:rsidR="00146F0C">
          <w:rPr>
            <w:rStyle w:val="a8"/>
            <w:sz w:val="22"/>
            <w:szCs w:val="22"/>
          </w:rPr>
          <w:t>www.a-k-d.ru</w:t>
        </w:r>
      </w:hyperlink>
      <w:r w:rsidR="00FC3EEA" w:rsidRPr="008407BF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FC3EEA" w:rsidRPr="008407BF" w:rsidRDefault="00FC3EEA" w:rsidP="0020168D">
      <w:pPr>
        <w:tabs>
          <w:tab w:val="left" w:pos="851"/>
        </w:tabs>
        <w:ind w:firstLine="426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>7</w:t>
      </w:r>
      <w:r w:rsidRPr="008407BF">
        <w:rPr>
          <w:b/>
          <w:sz w:val="22"/>
          <w:szCs w:val="22"/>
        </w:rPr>
        <w:t>. Обеспечение заявки на участие в запросе предложений</w:t>
      </w:r>
      <w:r w:rsidRPr="008407BF">
        <w:rPr>
          <w:sz w:val="22"/>
          <w:szCs w:val="22"/>
        </w:rPr>
        <w:t>: обеспечение заявки не требуется.</w:t>
      </w:r>
    </w:p>
    <w:p w:rsidR="00FC3EEA" w:rsidRPr="008407BF" w:rsidRDefault="00093697" w:rsidP="0020168D">
      <w:pPr>
        <w:pStyle w:val="1-3"/>
        <w:tabs>
          <w:tab w:val="left" w:pos="851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 xml:space="preserve">8. </w:t>
      </w:r>
      <w:r w:rsidR="00FC3EEA" w:rsidRPr="008407BF">
        <w:rPr>
          <w:rFonts w:ascii="Times New Roman" w:hAnsi="Times New Roman"/>
          <w:b/>
          <w:sz w:val="22"/>
          <w:szCs w:val="22"/>
        </w:rPr>
        <w:t>Сведения о переторжке</w:t>
      </w:r>
      <w:r w:rsidR="00FC3EEA" w:rsidRPr="008407BF">
        <w:rPr>
          <w:rFonts w:ascii="Times New Roman" w:hAnsi="Times New Roman"/>
          <w:sz w:val="22"/>
          <w:szCs w:val="22"/>
        </w:rPr>
        <w:t>: возможно проведение процедуры переторжки.</w:t>
      </w:r>
    </w:p>
    <w:p w:rsidR="00536E80" w:rsidRPr="008407BF" w:rsidRDefault="00536E80" w:rsidP="0020168D">
      <w:pPr>
        <w:pStyle w:val="1-3"/>
        <w:tabs>
          <w:tab w:val="left" w:pos="851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 xml:space="preserve">9. </w:t>
      </w:r>
      <w:r w:rsidRPr="008407BF">
        <w:rPr>
          <w:rFonts w:ascii="Times New Roman" w:hAnsi="Times New Roman"/>
          <w:b/>
          <w:sz w:val="22"/>
          <w:szCs w:val="22"/>
        </w:rPr>
        <w:t>Сведения о предоставлении преференций</w:t>
      </w:r>
      <w:r w:rsidRPr="008407BF">
        <w:rPr>
          <w:rFonts w:ascii="Times New Roman" w:hAnsi="Times New Roman"/>
          <w:sz w:val="22"/>
          <w:szCs w:val="22"/>
        </w:rPr>
        <w:t>: преференции не предоставляются.</w:t>
      </w:r>
    </w:p>
    <w:p w:rsidR="00093697" w:rsidRPr="008407BF" w:rsidRDefault="00037285" w:rsidP="0020168D">
      <w:pPr>
        <w:tabs>
          <w:tab w:val="left" w:pos="851"/>
          <w:tab w:val="left" w:pos="1134"/>
        </w:tabs>
        <w:ind w:firstLine="426"/>
        <w:contextualSpacing/>
        <w:jc w:val="both"/>
        <w:rPr>
          <w:spacing w:val="-6"/>
          <w:sz w:val="22"/>
          <w:szCs w:val="22"/>
        </w:rPr>
      </w:pPr>
      <w:r w:rsidRPr="008407BF">
        <w:rPr>
          <w:spacing w:val="-6"/>
          <w:sz w:val="22"/>
          <w:szCs w:val="22"/>
        </w:rPr>
        <w:t>10</w:t>
      </w:r>
      <w:r w:rsidR="00093697" w:rsidRPr="008407BF">
        <w:rPr>
          <w:spacing w:val="-6"/>
          <w:sz w:val="22"/>
          <w:szCs w:val="22"/>
        </w:rPr>
        <w:t xml:space="preserve">. </w:t>
      </w:r>
      <w:r w:rsidR="00093697" w:rsidRPr="008407BF">
        <w:rPr>
          <w:b/>
          <w:spacing w:val="-6"/>
          <w:sz w:val="22"/>
          <w:szCs w:val="22"/>
        </w:rPr>
        <w:t>Дата начала и дата и время окончания подачи заявок</w:t>
      </w:r>
      <w:r w:rsidR="00093697" w:rsidRPr="008407BF">
        <w:rPr>
          <w:spacing w:val="-6"/>
          <w:sz w:val="22"/>
          <w:szCs w:val="22"/>
        </w:rPr>
        <w:t xml:space="preserve"> на участие в запросе предложений, место и порядок их подачи участниками:</w:t>
      </w:r>
    </w:p>
    <w:p w:rsidR="00270D9A" w:rsidRPr="008407BF" w:rsidRDefault="00093697" w:rsidP="0020168D">
      <w:pPr>
        <w:pStyle w:val="1-3"/>
        <w:tabs>
          <w:tab w:val="left" w:pos="540"/>
          <w:tab w:val="left" w:pos="851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proofErr w:type="gramStart"/>
      <w:r w:rsidRPr="008407BF">
        <w:rPr>
          <w:rFonts w:ascii="Times New Roman" w:hAnsi="Times New Roman"/>
          <w:spacing w:val="-6"/>
          <w:sz w:val="22"/>
          <w:szCs w:val="22"/>
        </w:rPr>
        <w:t xml:space="preserve">Заявки на участие в запросе предложений предоставляются на электронную торговую площадку </w:t>
      </w:r>
      <w:hyperlink r:id="rId11" w:history="1">
        <w:r w:rsidR="00146F0C">
          <w:rPr>
            <w:rStyle w:val="a8"/>
            <w:sz w:val="22"/>
            <w:szCs w:val="22"/>
          </w:rPr>
          <w:t>www.a-k-d.ru</w:t>
        </w:r>
      </w:hyperlink>
      <w:r w:rsidRPr="008407BF">
        <w:rPr>
          <w:rFonts w:ascii="Times New Roman" w:hAnsi="Times New Roman"/>
          <w:sz w:val="22"/>
          <w:szCs w:val="22"/>
        </w:rPr>
        <w:t xml:space="preserve">, </w:t>
      </w:r>
      <w:r w:rsidRPr="008407BF">
        <w:rPr>
          <w:rFonts w:ascii="Times New Roman" w:hAnsi="Times New Roman"/>
          <w:spacing w:val="-6"/>
          <w:sz w:val="22"/>
          <w:szCs w:val="22"/>
        </w:rPr>
        <w:t>начиная с даты</w:t>
      </w:r>
      <w:r w:rsidRPr="008407BF">
        <w:rPr>
          <w:rFonts w:ascii="Times New Roman" w:hAnsi="Times New Roman"/>
          <w:b/>
          <w:i/>
          <w:sz w:val="22"/>
          <w:szCs w:val="22"/>
        </w:rPr>
        <w:t xml:space="preserve"> </w:t>
      </w:r>
      <w:r w:rsidRPr="008407BF">
        <w:rPr>
          <w:rFonts w:ascii="Times New Roman" w:hAnsi="Times New Roman"/>
          <w:sz w:val="22"/>
          <w:szCs w:val="22"/>
        </w:rPr>
        <w:t>размещения настоящего извещения и документации по запросу предложений на официальном сайте и на данной ЭТП,</w:t>
      </w:r>
      <w:r w:rsidRPr="008407BF">
        <w:rPr>
          <w:rFonts w:ascii="Times New Roman" w:hAnsi="Times New Roman"/>
          <w:spacing w:val="-6"/>
          <w:sz w:val="22"/>
          <w:szCs w:val="22"/>
        </w:rPr>
        <w:t xml:space="preserve"> в порядке и в соответствии с регламентом </w:t>
      </w:r>
      <w:r w:rsidR="00BB1B50">
        <w:rPr>
          <w:rFonts w:ascii="Times New Roman" w:hAnsi="Times New Roman"/>
          <w:spacing w:val="-6"/>
          <w:sz w:val="22"/>
          <w:szCs w:val="22"/>
        </w:rPr>
        <w:t>Работы</w:t>
      </w:r>
      <w:r w:rsidRPr="008407BF">
        <w:rPr>
          <w:rFonts w:ascii="Times New Roman" w:hAnsi="Times New Roman"/>
          <w:spacing w:val="-6"/>
          <w:sz w:val="22"/>
          <w:szCs w:val="22"/>
        </w:rPr>
        <w:t xml:space="preserve"> данной ЭТП, в срок не позднее </w:t>
      </w:r>
      <w:r w:rsidR="00013F78" w:rsidRPr="008407BF">
        <w:rPr>
          <w:rFonts w:ascii="Times New Roman" w:hAnsi="Times New Roman"/>
          <w:b/>
          <w:spacing w:val="-6"/>
          <w:sz w:val="22"/>
          <w:szCs w:val="22"/>
          <w:u w:val="single"/>
        </w:rPr>
        <w:t>09</w:t>
      </w:r>
      <w:r w:rsidRPr="008407BF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-00 (время московское) </w:t>
      </w:r>
      <w:r w:rsidR="000E760B">
        <w:rPr>
          <w:rFonts w:ascii="Times New Roman" w:hAnsi="Times New Roman"/>
          <w:b/>
          <w:spacing w:val="-6"/>
          <w:sz w:val="22"/>
          <w:szCs w:val="22"/>
          <w:u w:val="single"/>
        </w:rPr>
        <w:t>«</w:t>
      </w:r>
      <w:r w:rsidR="0068616D">
        <w:rPr>
          <w:rFonts w:ascii="Times New Roman" w:hAnsi="Times New Roman"/>
          <w:b/>
          <w:spacing w:val="-6"/>
          <w:sz w:val="22"/>
          <w:szCs w:val="22"/>
          <w:u w:val="single"/>
        </w:rPr>
        <w:t>22</w:t>
      </w:r>
      <w:r w:rsidR="000E760B">
        <w:rPr>
          <w:rFonts w:ascii="Times New Roman" w:hAnsi="Times New Roman"/>
          <w:b/>
          <w:spacing w:val="-6"/>
          <w:sz w:val="22"/>
          <w:szCs w:val="22"/>
          <w:u w:val="single"/>
        </w:rPr>
        <w:t>»</w:t>
      </w:r>
      <w:r w:rsidR="00EA09C7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</w:t>
      </w:r>
      <w:r w:rsidR="0068616D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августа </w:t>
      </w:r>
      <w:r w:rsidRPr="008407BF">
        <w:rPr>
          <w:rFonts w:ascii="Times New Roman" w:hAnsi="Times New Roman"/>
          <w:b/>
          <w:spacing w:val="-6"/>
          <w:sz w:val="22"/>
          <w:szCs w:val="22"/>
          <w:u w:val="single"/>
        </w:rPr>
        <w:t>201</w:t>
      </w:r>
      <w:r w:rsidR="00A55AA0" w:rsidRPr="008407BF">
        <w:rPr>
          <w:rFonts w:ascii="Times New Roman" w:hAnsi="Times New Roman"/>
          <w:b/>
          <w:spacing w:val="-6"/>
          <w:sz w:val="22"/>
          <w:szCs w:val="22"/>
          <w:u w:val="single"/>
        </w:rPr>
        <w:t>4</w:t>
      </w:r>
      <w:r w:rsidRPr="008407BF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года</w:t>
      </w:r>
      <w:r w:rsidRPr="008407BF">
        <w:rPr>
          <w:rFonts w:ascii="Times New Roman" w:hAnsi="Times New Roman"/>
          <w:spacing w:val="-6"/>
          <w:sz w:val="22"/>
          <w:szCs w:val="22"/>
        </w:rPr>
        <w:t>.</w:t>
      </w:r>
      <w:proofErr w:type="gramEnd"/>
    </w:p>
    <w:p w:rsidR="00093697" w:rsidRPr="008407BF" w:rsidRDefault="00093697" w:rsidP="00093697">
      <w:pPr>
        <w:ind w:firstLine="357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>1</w:t>
      </w:r>
      <w:r w:rsidR="00037285" w:rsidRPr="008407BF">
        <w:rPr>
          <w:sz w:val="22"/>
          <w:szCs w:val="22"/>
        </w:rPr>
        <w:t>1</w:t>
      </w:r>
      <w:r w:rsidRPr="008407BF">
        <w:rPr>
          <w:sz w:val="22"/>
          <w:szCs w:val="22"/>
        </w:rPr>
        <w:t xml:space="preserve">. </w:t>
      </w:r>
      <w:r w:rsidRPr="008407BF">
        <w:rPr>
          <w:b/>
          <w:sz w:val="22"/>
          <w:szCs w:val="22"/>
        </w:rPr>
        <w:t>Место, дата и время открытия доступа</w:t>
      </w:r>
      <w:r w:rsidRPr="008407BF">
        <w:rPr>
          <w:sz w:val="22"/>
          <w:szCs w:val="22"/>
        </w:rPr>
        <w:t xml:space="preserve"> к поданным заявкам на участие в запросе предложений: </w:t>
      </w:r>
      <w:r w:rsidR="00A55AA0" w:rsidRPr="008407BF">
        <w:rPr>
          <w:sz w:val="22"/>
          <w:szCs w:val="22"/>
        </w:rPr>
        <w:t>197183, Санкт-Петербург, ул. Савушкина, д. 82</w:t>
      </w:r>
      <w:r w:rsidRPr="008407BF">
        <w:rPr>
          <w:sz w:val="22"/>
          <w:szCs w:val="22"/>
        </w:rPr>
        <w:t xml:space="preserve">, </w:t>
      </w:r>
      <w:r w:rsidR="0068616D">
        <w:rPr>
          <w:b/>
          <w:spacing w:val="-6"/>
          <w:sz w:val="22"/>
          <w:szCs w:val="22"/>
          <w:u w:val="single"/>
        </w:rPr>
        <w:t xml:space="preserve">«22» августа </w:t>
      </w:r>
      <w:r w:rsidR="00A55AA0" w:rsidRPr="008407BF">
        <w:rPr>
          <w:b/>
          <w:spacing w:val="-6"/>
          <w:sz w:val="22"/>
          <w:szCs w:val="22"/>
          <w:u w:val="single"/>
        </w:rPr>
        <w:t>2014</w:t>
      </w:r>
      <w:r w:rsidRPr="008407BF">
        <w:rPr>
          <w:b/>
          <w:sz w:val="22"/>
          <w:szCs w:val="22"/>
          <w:u w:val="single"/>
        </w:rPr>
        <w:t xml:space="preserve"> г. в </w:t>
      </w:r>
      <w:r w:rsidR="00013F78" w:rsidRPr="008407BF">
        <w:rPr>
          <w:b/>
          <w:sz w:val="22"/>
          <w:szCs w:val="22"/>
          <w:u w:val="single"/>
        </w:rPr>
        <w:t>09</w:t>
      </w:r>
      <w:r w:rsidR="000E760B">
        <w:rPr>
          <w:b/>
          <w:sz w:val="22"/>
          <w:szCs w:val="22"/>
          <w:u w:val="single"/>
        </w:rPr>
        <w:t>-</w:t>
      </w:r>
      <w:r w:rsidRPr="008407BF">
        <w:rPr>
          <w:b/>
          <w:sz w:val="22"/>
          <w:szCs w:val="22"/>
          <w:u w:val="single"/>
        </w:rPr>
        <w:t>00</w:t>
      </w:r>
      <w:r w:rsidRPr="008407BF">
        <w:rPr>
          <w:sz w:val="22"/>
          <w:szCs w:val="22"/>
        </w:rPr>
        <w:t>.</w:t>
      </w:r>
    </w:p>
    <w:p w:rsidR="00093697" w:rsidRPr="008407BF" w:rsidRDefault="00093697" w:rsidP="006A6932">
      <w:pPr>
        <w:ind w:firstLine="357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>1</w:t>
      </w:r>
      <w:r w:rsidR="00037285" w:rsidRPr="008407BF">
        <w:rPr>
          <w:sz w:val="22"/>
          <w:szCs w:val="22"/>
        </w:rPr>
        <w:t>2</w:t>
      </w:r>
      <w:r w:rsidRPr="008407BF">
        <w:rPr>
          <w:sz w:val="22"/>
          <w:szCs w:val="22"/>
        </w:rPr>
        <w:t xml:space="preserve">. </w:t>
      </w:r>
      <w:r w:rsidRPr="008407BF">
        <w:rPr>
          <w:b/>
          <w:sz w:val="22"/>
          <w:szCs w:val="22"/>
        </w:rPr>
        <w:t>Место и дата проведения отборочной стадии</w:t>
      </w:r>
      <w:r w:rsidRPr="008407BF">
        <w:rPr>
          <w:sz w:val="22"/>
          <w:szCs w:val="22"/>
        </w:rPr>
        <w:t xml:space="preserve"> рассмотрения заявок на участие в запросе предложений:</w:t>
      </w:r>
      <w:r w:rsidR="006A6932">
        <w:rPr>
          <w:sz w:val="22"/>
          <w:szCs w:val="22"/>
        </w:rPr>
        <w:t xml:space="preserve"> </w:t>
      </w:r>
      <w:r w:rsidR="00A55AA0" w:rsidRPr="008407BF">
        <w:rPr>
          <w:sz w:val="22"/>
          <w:szCs w:val="22"/>
        </w:rPr>
        <w:t>197183, Санкт-Петербург, ул. Савушкина, д. 82</w:t>
      </w:r>
      <w:r w:rsidRPr="008407BF">
        <w:rPr>
          <w:sz w:val="22"/>
          <w:szCs w:val="22"/>
        </w:rPr>
        <w:t xml:space="preserve">, не позднее </w:t>
      </w:r>
      <w:r w:rsidR="000E760B">
        <w:rPr>
          <w:b/>
          <w:spacing w:val="-6"/>
          <w:sz w:val="22"/>
          <w:szCs w:val="22"/>
          <w:u w:val="single"/>
        </w:rPr>
        <w:t>«</w:t>
      </w:r>
      <w:r w:rsidR="0068616D">
        <w:rPr>
          <w:b/>
          <w:spacing w:val="-6"/>
          <w:sz w:val="22"/>
          <w:szCs w:val="22"/>
          <w:u w:val="single"/>
        </w:rPr>
        <w:t>11</w:t>
      </w:r>
      <w:r w:rsidR="000E760B">
        <w:rPr>
          <w:b/>
          <w:spacing w:val="-6"/>
          <w:sz w:val="22"/>
          <w:szCs w:val="22"/>
          <w:u w:val="single"/>
        </w:rPr>
        <w:t>»</w:t>
      </w:r>
      <w:r w:rsidR="00EA09C7">
        <w:rPr>
          <w:b/>
          <w:spacing w:val="-6"/>
          <w:sz w:val="22"/>
          <w:szCs w:val="22"/>
          <w:u w:val="single"/>
        </w:rPr>
        <w:t xml:space="preserve"> </w:t>
      </w:r>
      <w:r w:rsidR="0068616D">
        <w:rPr>
          <w:b/>
          <w:spacing w:val="-6"/>
          <w:sz w:val="22"/>
          <w:szCs w:val="22"/>
          <w:u w:val="single"/>
        </w:rPr>
        <w:t xml:space="preserve">сентября </w:t>
      </w:r>
      <w:r w:rsidR="00A55AA0" w:rsidRPr="008407BF">
        <w:rPr>
          <w:b/>
          <w:spacing w:val="-6"/>
          <w:sz w:val="22"/>
          <w:szCs w:val="22"/>
          <w:u w:val="single"/>
        </w:rPr>
        <w:t>2014</w:t>
      </w:r>
      <w:r w:rsidRPr="008407BF">
        <w:rPr>
          <w:b/>
          <w:sz w:val="22"/>
          <w:szCs w:val="22"/>
          <w:u w:val="single"/>
        </w:rPr>
        <w:t xml:space="preserve"> г.</w:t>
      </w:r>
    </w:p>
    <w:p w:rsidR="00093697" w:rsidRPr="008407BF" w:rsidRDefault="00093697" w:rsidP="006A6932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>1</w:t>
      </w:r>
      <w:r w:rsidR="00037285" w:rsidRPr="008407BF">
        <w:rPr>
          <w:sz w:val="22"/>
          <w:szCs w:val="22"/>
        </w:rPr>
        <w:t>3</w:t>
      </w:r>
      <w:r w:rsidRPr="008407BF">
        <w:rPr>
          <w:sz w:val="22"/>
          <w:szCs w:val="22"/>
        </w:rPr>
        <w:t xml:space="preserve">. </w:t>
      </w:r>
      <w:r w:rsidRPr="008407BF">
        <w:rPr>
          <w:b/>
          <w:sz w:val="22"/>
          <w:szCs w:val="22"/>
        </w:rPr>
        <w:t>Место и дата проведения оценочной стадии</w:t>
      </w:r>
      <w:r w:rsidRPr="008407BF">
        <w:rPr>
          <w:sz w:val="22"/>
          <w:szCs w:val="22"/>
        </w:rPr>
        <w:t xml:space="preserve"> рассмотрения заявок на участие в запросе предложений и подведения итогов запроса предложений: </w:t>
      </w:r>
      <w:r w:rsidR="00A55AA0" w:rsidRPr="008407BF">
        <w:rPr>
          <w:sz w:val="22"/>
          <w:szCs w:val="22"/>
        </w:rPr>
        <w:t>197183, Санкт-Петербург, ул. Савушкина, д. 82</w:t>
      </w:r>
      <w:r w:rsidRPr="008407BF">
        <w:rPr>
          <w:sz w:val="22"/>
          <w:szCs w:val="22"/>
        </w:rPr>
        <w:t xml:space="preserve">,  не позднее </w:t>
      </w:r>
      <w:r w:rsidR="0068616D">
        <w:rPr>
          <w:b/>
          <w:spacing w:val="-6"/>
          <w:sz w:val="22"/>
          <w:szCs w:val="22"/>
          <w:u w:val="single"/>
        </w:rPr>
        <w:t>«22» сентября</w:t>
      </w:r>
      <w:r w:rsidR="00EA09C7">
        <w:rPr>
          <w:b/>
          <w:spacing w:val="-6"/>
          <w:sz w:val="22"/>
          <w:szCs w:val="22"/>
          <w:u w:val="single"/>
        </w:rPr>
        <w:t xml:space="preserve"> </w:t>
      </w:r>
      <w:r w:rsidR="00A55AA0" w:rsidRPr="008407BF">
        <w:rPr>
          <w:b/>
          <w:spacing w:val="-6"/>
          <w:sz w:val="22"/>
          <w:szCs w:val="22"/>
          <w:u w:val="single"/>
        </w:rPr>
        <w:t xml:space="preserve">2014 </w:t>
      </w:r>
      <w:r w:rsidRPr="008407BF">
        <w:rPr>
          <w:b/>
          <w:sz w:val="22"/>
          <w:szCs w:val="22"/>
          <w:u w:val="single"/>
        </w:rPr>
        <w:t>г.</w:t>
      </w:r>
    </w:p>
    <w:p w:rsidR="00536E80" w:rsidRPr="008407BF" w:rsidRDefault="00536E80" w:rsidP="00536E80">
      <w:pPr>
        <w:pStyle w:val="1-3"/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1</w:t>
      </w:r>
      <w:r w:rsidR="00037285" w:rsidRPr="008407BF">
        <w:rPr>
          <w:rFonts w:ascii="Times New Roman" w:hAnsi="Times New Roman"/>
          <w:sz w:val="22"/>
          <w:szCs w:val="22"/>
        </w:rPr>
        <w:t>4</w:t>
      </w:r>
      <w:r w:rsidRPr="008407BF">
        <w:rPr>
          <w:rFonts w:ascii="Times New Roman" w:hAnsi="Times New Roman"/>
          <w:sz w:val="22"/>
          <w:szCs w:val="22"/>
        </w:rPr>
        <w:t xml:space="preserve">. </w:t>
      </w:r>
      <w:r w:rsidRPr="008407BF">
        <w:rPr>
          <w:rFonts w:ascii="Times New Roman" w:hAnsi="Times New Roman"/>
          <w:b/>
          <w:sz w:val="22"/>
          <w:szCs w:val="22"/>
        </w:rPr>
        <w:t>Срок заключения договора</w:t>
      </w:r>
      <w:r w:rsidRPr="008407BF">
        <w:rPr>
          <w:rFonts w:ascii="Times New Roman" w:hAnsi="Times New Roman"/>
          <w:sz w:val="22"/>
          <w:szCs w:val="22"/>
        </w:rPr>
        <w:t xml:space="preserve"> после определения победителя запроса предложений: не ранее 10 дней и не позднее 40 дней со дня размещения на официальном сайте </w:t>
      </w:r>
      <w:proofErr w:type="gramStart"/>
      <w:r w:rsidRPr="008407BF">
        <w:rPr>
          <w:rFonts w:ascii="Times New Roman" w:hAnsi="Times New Roman"/>
          <w:sz w:val="22"/>
          <w:szCs w:val="22"/>
        </w:rPr>
        <w:t>протокола подведе</w:t>
      </w:r>
      <w:r w:rsidR="004B76CF" w:rsidRPr="008407BF">
        <w:rPr>
          <w:rFonts w:ascii="Times New Roman" w:hAnsi="Times New Roman"/>
          <w:sz w:val="22"/>
          <w:szCs w:val="22"/>
        </w:rPr>
        <w:t>ния итогов запроса предложений</w:t>
      </w:r>
      <w:proofErr w:type="gramEnd"/>
      <w:r w:rsidR="004B76CF" w:rsidRPr="008407BF">
        <w:rPr>
          <w:rFonts w:ascii="Times New Roman" w:hAnsi="Times New Roman"/>
          <w:sz w:val="22"/>
          <w:szCs w:val="22"/>
        </w:rPr>
        <w:t>.</w:t>
      </w:r>
    </w:p>
    <w:p w:rsidR="00536E80" w:rsidRPr="008407BF" w:rsidRDefault="00536E80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1</w:t>
      </w:r>
      <w:r w:rsidR="00037285" w:rsidRPr="008407BF">
        <w:rPr>
          <w:rFonts w:ascii="Times New Roman" w:hAnsi="Times New Roman"/>
          <w:sz w:val="22"/>
          <w:szCs w:val="22"/>
        </w:rPr>
        <w:t>5</w:t>
      </w:r>
      <w:r w:rsidRPr="008407BF">
        <w:rPr>
          <w:rFonts w:ascii="Times New Roman" w:hAnsi="Times New Roman"/>
          <w:sz w:val="22"/>
          <w:szCs w:val="22"/>
        </w:rPr>
        <w:t xml:space="preserve">. </w:t>
      </w:r>
      <w:r w:rsidRPr="008407BF">
        <w:rPr>
          <w:rFonts w:ascii="Times New Roman" w:hAnsi="Times New Roman"/>
          <w:b/>
          <w:sz w:val="22"/>
          <w:szCs w:val="22"/>
        </w:rPr>
        <w:t>Форма</w:t>
      </w:r>
      <w:r w:rsidRPr="008407BF">
        <w:rPr>
          <w:rFonts w:ascii="Times New Roman" w:hAnsi="Times New Roman"/>
          <w:b/>
          <w:spacing w:val="-6"/>
          <w:sz w:val="22"/>
          <w:szCs w:val="22"/>
        </w:rPr>
        <w:t>, размер и срок предоставления обеспечения исполнения обязательств по договору</w:t>
      </w:r>
      <w:r w:rsidRPr="008407BF">
        <w:rPr>
          <w:rFonts w:ascii="Times New Roman" w:hAnsi="Times New Roman"/>
          <w:sz w:val="22"/>
          <w:szCs w:val="22"/>
        </w:rPr>
        <w:t xml:space="preserve">: </w:t>
      </w:r>
    </w:p>
    <w:p w:rsidR="00FC3EEA" w:rsidRPr="008407BF" w:rsidRDefault="00536E80" w:rsidP="00536E80">
      <w:pPr>
        <w:pStyle w:val="1-3"/>
        <w:tabs>
          <w:tab w:val="left" w:pos="540"/>
        </w:tabs>
        <w:spacing w:after="0" w:line="240" w:lineRule="auto"/>
        <w:ind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обеспечение исполнения договора не требуется.</w:t>
      </w:r>
    </w:p>
    <w:p w:rsidR="00536E80" w:rsidRPr="008407BF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1</w:t>
      </w:r>
      <w:r w:rsidR="00037285" w:rsidRPr="008407BF">
        <w:rPr>
          <w:rFonts w:ascii="Times New Roman" w:hAnsi="Times New Roman"/>
          <w:sz w:val="22"/>
          <w:szCs w:val="22"/>
        </w:rPr>
        <w:t>6</w:t>
      </w:r>
      <w:r w:rsidRPr="008407BF">
        <w:rPr>
          <w:rFonts w:ascii="Times New Roman" w:hAnsi="Times New Roman"/>
          <w:sz w:val="22"/>
          <w:szCs w:val="22"/>
        </w:rPr>
        <w:t>. Процедура запроса предложений проводится в соответствии с Единым отраслевым стандартом закупок (Положение о закупке) Госкорпорации «Росатом», опубликованном на официальном сайте закупок Госкорпорации «Росатом», в редакции, действующей на дату размещения извещения о проведении открытого запроса предложений.</w:t>
      </w:r>
    </w:p>
    <w:p w:rsidR="00536E80" w:rsidRPr="008407BF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1</w:t>
      </w:r>
      <w:r w:rsidR="00037285" w:rsidRPr="008407BF">
        <w:rPr>
          <w:rFonts w:ascii="Times New Roman" w:hAnsi="Times New Roman"/>
          <w:sz w:val="22"/>
          <w:szCs w:val="22"/>
        </w:rPr>
        <w:t>7</w:t>
      </w:r>
      <w:r w:rsidRPr="008407BF">
        <w:rPr>
          <w:rFonts w:ascii="Times New Roman" w:hAnsi="Times New Roman"/>
          <w:sz w:val="22"/>
          <w:szCs w:val="22"/>
        </w:rPr>
        <w:t>. 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 или иным его участником.</w:t>
      </w:r>
    </w:p>
    <w:p w:rsidR="00536E80" w:rsidRPr="008407BF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1</w:t>
      </w:r>
      <w:r w:rsidR="00037285" w:rsidRPr="008407BF">
        <w:rPr>
          <w:rFonts w:ascii="Times New Roman" w:hAnsi="Times New Roman"/>
          <w:sz w:val="22"/>
          <w:szCs w:val="22"/>
        </w:rPr>
        <w:t>8</w:t>
      </w:r>
      <w:r w:rsidRPr="008407BF">
        <w:rPr>
          <w:rFonts w:ascii="Times New Roman" w:hAnsi="Times New Roman"/>
          <w:sz w:val="22"/>
          <w:szCs w:val="22"/>
        </w:rPr>
        <w:t xml:space="preserve">. </w:t>
      </w:r>
      <w:r w:rsidR="00F336F5" w:rsidRPr="004939C3">
        <w:rPr>
          <w:rFonts w:ascii="Times New Roman" w:hAnsi="Times New Roman"/>
          <w:sz w:val="22"/>
          <w:szCs w:val="22"/>
        </w:rPr>
        <w:t xml:space="preserve">Заказчик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 </w:t>
      </w:r>
      <w:r w:rsidR="00F336F5" w:rsidRPr="004939C3">
        <w:rPr>
          <w:sz w:val="22"/>
          <w:szCs w:val="22"/>
        </w:rPr>
        <w:t>в случаях, указанных в Едином отраслевом стандарте закупок Госкорпорации «Росатом»</w:t>
      </w:r>
      <w:r w:rsidR="00F336F5">
        <w:rPr>
          <w:sz w:val="22"/>
          <w:szCs w:val="22"/>
        </w:rPr>
        <w:t xml:space="preserve">  </w:t>
      </w:r>
      <w:r w:rsidR="00F336F5" w:rsidRPr="00737940">
        <w:rPr>
          <w:sz w:val="22"/>
          <w:szCs w:val="22"/>
        </w:rPr>
        <w:t>и в документации по запросу предложений</w:t>
      </w:r>
      <w:r w:rsidR="00F336F5" w:rsidRPr="008407BF">
        <w:rPr>
          <w:rFonts w:ascii="Times New Roman" w:hAnsi="Times New Roman"/>
          <w:sz w:val="22"/>
          <w:szCs w:val="22"/>
        </w:rPr>
        <w:t>.</w:t>
      </w:r>
    </w:p>
    <w:p w:rsidR="00536E80" w:rsidRPr="008407BF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1</w:t>
      </w:r>
      <w:r w:rsidR="00037285" w:rsidRPr="008407BF">
        <w:rPr>
          <w:rFonts w:ascii="Times New Roman" w:hAnsi="Times New Roman"/>
          <w:sz w:val="22"/>
          <w:szCs w:val="22"/>
        </w:rPr>
        <w:t>9</w:t>
      </w:r>
      <w:r w:rsidRPr="008407BF">
        <w:rPr>
          <w:rFonts w:ascii="Times New Roman" w:hAnsi="Times New Roman"/>
          <w:sz w:val="22"/>
          <w:szCs w:val="22"/>
        </w:rPr>
        <w:t>. 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AF2587" w:rsidRPr="008407BF" w:rsidRDefault="00037285" w:rsidP="00A07D9A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20</w:t>
      </w:r>
      <w:r w:rsidR="00172DE0" w:rsidRPr="008407BF">
        <w:rPr>
          <w:rFonts w:ascii="Times New Roman" w:hAnsi="Times New Roman"/>
          <w:sz w:val="22"/>
          <w:szCs w:val="22"/>
        </w:rPr>
        <w:t xml:space="preserve">. </w:t>
      </w:r>
      <w:r w:rsidR="00AF2587" w:rsidRPr="008407BF">
        <w:rPr>
          <w:rFonts w:ascii="Times New Roman" w:hAnsi="Times New Roman"/>
          <w:sz w:val="22"/>
          <w:szCs w:val="22"/>
        </w:rPr>
        <w:t xml:space="preserve">Контактные лица по организации и проведению запроса предложений: </w:t>
      </w:r>
      <w:r w:rsidR="004B76CF" w:rsidRPr="008407BF">
        <w:rPr>
          <w:sz w:val="22"/>
          <w:szCs w:val="22"/>
        </w:rPr>
        <w:t>Агасаров Артём Робертович, (812) 339-15-15 (</w:t>
      </w:r>
      <w:proofErr w:type="spellStart"/>
      <w:r w:rsidR="004B76CF" w:rsidRPr="008407BF">
        <w:rPr>
          <w:sz w:val="22"/>
          <w:szCs w:val="22"/>
        </w:rPr>
        <w:t>доб</w:t>
      </w:r>
      <w:proofErr w:type="spellEnd"/>
      <w:r w:rsidR="004B76CF" w:rsidRPr="008407BF">
        <w:rPr>
          <w:sz w:val="22"/>
          <w:szCs w:val="22"/>
        </w:rPr>
        <w:t>. 6056).</w:t>
      </w:r>
    </w:p>
    <w:p w:rsidR="00BC1906" w:rsidRPr="008407BF" w:rsidRDefault="00BC1906" w:rsidP="00AF2587">
      <w:pPr>
        <w:pStyle w:val="1-3"/>
        <w:tabs>
          <w:tab w:val="left" w:pos="0"/>
          <w:tab w:val="left" w:pos="540"/>
        </w:tabs>
        <w:spacing w:after="0" w:line="240" w:lineRule="auto"/>
        <w:ind w:firstLine="0"/>
        <w:rPr>
          <w:sz w:val="22"/>
          <w:szCs w:val="22"/>
        </w:rPr>
      </w:pPr>
    </w:p>
    <w:sectPr w:rsidR="00BC1906" w:rsidRPr="008407BF" w:rsidSect="008B1360">
      <w:footerReference w:type="default" r:id="rId12"/>
      <w:type w:val="continuous"/>
      <w:pgSz w:w="11906" w:h="16838"/>
      <w:pgMar w:top="851" w:right="567" w:bottom="851" w:left="851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53D4" w:rsidRDefault="007753D4">
      <w:r>
        <w:separator/>
      </w:r>
    </w:p>
  </w:endnote>
  <w:endnote w:type="continuationSeparator" w:id="0">
    <w:p w:rsidR="007753D4" w:rsidRDefault="007753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403" w:rsidRPr="00767B7F" w:rsidRDefault="00140403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140403" w:rsidRDefault="00626F6D">
    <w:pPr>
      <w:jc w:val="center"/>
      <w:rPr>
        <w:sz w:val="22"/>
      </w:rPr>
    </w:pPr>
    <w:r>
      <w:rPr>
        <w:rStyle w:val="a9"/>
        <w:sz w:val="22"/>
      </w:rPr>
      <w:fldChar w:fldCharType="begin"/>
    </w:r>
    <w:r w:rsidR="00140403">
      <w:rPr>
        <w:rStyle w:val="a9"/>
        <w:sz w:val="22"/>
      </w:rPr>
      <w:instrText xml:space="preserve"> PAGE </w:instrText>
    </w:r>
    <w:r>
      <w:rPr>
        <w:rStyle w:val="a9"/>
        <w:sz w:val="22"/>
      </w:rPr>
      <w:fldChar w:fldCharType="separate"/>
    </w:r>
    <w:r w:rsidR="0068616D">
      <w:rPr>
        <w:rStyle w:val="a9"/>
        <w:noProof/>
        <w:sz w:val="22"/>
      </w:rPr>
      <w:t>2</w:t>
    </w:r>
    <w:r>
      <w:rPr>
        <w:rStyle w:val="a9"/>
        <w:sz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53D4" w:rsidRDefault="007753D4">
      <w:r>
        <w:separator/>
      </w:r>
    </w:p>
  </w:footnote>
  <w:footnote w:type="continuationSeparator" w:id="0">
    <w:p w:rsidR="007753D4" w:rsidRDefault="007753D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A93AB3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52A28502">
      <w:numFmt w:val="none"/>
      <w:lvlText w:val=""/>
      <w:lvlJc w:val="left"/>
      <w:pPr>
        <w:tabs>
          <w:tab w:val="num" w:pos="360"/>
        </w:tabs>
      </w:pPr>
    </w:lvl>
    <w:lvl w:ilvl="2" w:tplc="12C69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A8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46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C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81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62361DD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F01"/>
  <w:defaultTabStop w:val="1134"/>
  <w:noPunctuationKerning/>
  <w:characterSpacingControl w:val="doNotCompress"/>
  <w:hdrShapeDefaults>
    <o:shapedefaults v:ext="edit" spidmax="61442"/>
  </w:hdrShapeDefaults>
  <w:footnotePr>
    <w:footnote w:id="-1"/>
    <w:footnote w:id="0"/>
  </w:footnotePr>
  <w:endnotePr>
    <w:endnote w:id="-1"/>
    <w:endnote w:id="0"/>
  </w:endnotePr>
  <w:compat/>
  <w:rsids>
    <w:rsidRoot w:val="00B91660"/>
    <w:rsid w:val="00001260"/>
    <w:rsid w:val="00003219"/>
    <w:rsid w:val="00003721"/>
    <w:rsid w:val="00003BF6"/>
    <w:rsid w:val="000109CC"/>
    <w:rsid w:val="00011756"/>
    <w:rsid w:val="00013D99"/>
    <w:rsid w:val="00013F78"/>
    <w:rsid w:val="000251ED"/>
    <w:rsid w:val="0002653E"/>
    <w:rsid w:val="000352F4"/>
    <w:rsid w:val="00035EB3"/>
    <w:rsid w:val="00037285"/>
    <w:rsid w:val="00042EA9"/>
    <w:rsid w:val="0004422B"/>
    <w:rsid w:val="000467D5"/>
    <w:rsid w:val="000479B8"/>
    <w:rsid w:val="000507A1"/>
    <w:rsid w:val="00051EB2"/>
    <w:rsid w:val="000534EF"/>
    <w:rsid w:val="00054296"/>
    <w:rsid w:val="00054565"/>
    <w:rsid w:val="000620F6"/>
    <w:rsid w:val="00066598"/>
    <w:rsid w:val="00070473"/>
    <w:rsid w:val="0007253B"/>
    <w:rsid w:val="0007285E"/>
    <w:rsid w:val="0007418B"/>
    <w:rsid w:val="00075A16"/>
    <w:rsid w:val="000804C6"/>
    <w:rsid w:val="00083B42"/>
    <w:rsid w:val="00085959"/>
    <w:rsid w:val="00087D5C"/>
    <w:rsid w:val="00087DAD"/>
    <w:rsid w:val="00090114"/>
    <w:rsid w:val="000924BC"/>
    <w:rsid w:val="00093697"/>
    <w:rsid w:val="00095C56"/>
    <w:rsid w:val="0009716D"/>
    <w:rsid w:val="00097CF7"/>
    <w:rsid w:val="000A4420"/>
    <w:rsid w:val="000A4EB0"/>
    <w:rsid w:val="000B0531"/>
    <w:rsid w:val="000B757C"/>
    <w:rsid w:val="000C5448"/>
    <w:rsid w:val="000D0A76"/>
    <w:rsid w:val="000D1354"/>
    <w:rsid w:val="000D2655"/>
    <w:rsid w:val="000D33B9"/>
    <w:rsid w:val="000D37F9"/>
    <w:rsid w:val="000D412B"/>
    <w:rsid w:val="000D63CE"/>
    <w:rsid w:val="000E047F"/>
    <w:rsid w:val="000E205D"/>
    <w:rsid w:val="000E760B"/>
    <w:rsid w:val="000F010E"/>
    <w:rsid w:val="000F17AB"/>
    <w:rsid w:val="000F1EFC"/>
    <w:rsid w:val="000F3268"/>
    <w:rsid w:val="001005C1"/>
    <w:rsid w:val="00100631"/>
    <w:rsid w:val="001078A3"/>
    <w:rsid w:val="00111F86"/>
    <w:rsid w:val="001159AE"/>
    <w:rsid w:val="001171D5"/>
    <w:rsid w:val="001173B9"/>
    <w:rsid w:val="00117982"/>
    <w:rsid w:val="001207B9"/>
    <w:rsid w:val="0012789F"/>
    <w:rsid w:val="00130099"/>
    <w:rsid w:val="00130A94"/>
    <w:rsid w:val="0013136E"/>
    <w:rsid w:val="00132470"/>
    <w:rsid w:val="00133DFD"/>
    <w:rsid w:val="001375E4"/>
    <w:rsid w:val="0013789E"/>
    <w:rsid w:val="00140403"/>
    <w:rsid w:val="00140CB5"/>
    <w:rsid w:val="00141E18"/>
    <w:rsid w:val="00144307"/>
    <w:rsid w:val="00146818"/>
    <w:rsid w:val="00146F0C"/>
    <w:rsid w:val="001533A5"/>
    <w:rsid w:val="0015388A"/>
    <w:rsid w:val="0015764D"/>
    <w:rsid w:val="00157D45"/>
    <w:rsid w:val="00164977"/>
    <w:rsid w:val="00167D05"/>
    <w:rsid w:val="00171499"/>
    <w:rsid w:val="00171863"/>
    <w:rsid w:val="00172B2F"/>
    <w:rsid w:val="00172DE0"/>
    <w:rsid w:val="00175F34"/>
    <w:rsid w:val="00180F25"/>
    <w:rsid w:val="00181FB5"/>
    <w:rsid w:val="00182140"/>
    <w:rsid w:val="0018375C"/>
    <w:rsid w:val="00185438"/>
    <w:rsid w:val="00187447"/>
    <w:rsid w:val="00190870"/>
    <w:rsid w:val="001910A3"/>
    <w:rsid w:val="00191230"/>
    <w:rsid w:val="001912F5"/>
    <w:rsid w:val="001945B0"/>
    <w:rsid w:val="001967B8"/>
    <w:rsid w:val="00197D3F"/>
    <w:rsid w:val="001A598B"/>
    <w:rsid w:val="001A5D32"/>
    <w:rsid w:val="001B3EB8"/>
    <w:rsid w:val="001B3FFB"/>
    <w:rsid w:val="001B5A5D"/>
    <w:rsid w:val="001C23F5"/>
    <w:rsid w:val="001C34C6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F45E4"/>
    <w:rsid w:val="001F5143"/>
    <w:rsid w:val="001F54D3"/>
    <w:rsid w:val="001F6D62"/>
    <w:rsid w:val="00200430"/>
    <w:rsid w:val="0020168D"/>
    <w:rsid w:val="00201A58"/>
    <w:rsid w:val="00203F22"/>
    <w:rsid w:val="002103C5"/>
    <w:rsid w:val="00210E50"/>
    <w:rsid w:val="0021143E"/>
    <w:rsid w:val="002115E1"/>
    <w:rsid w:val="00213061"/>
    <w:rsid w:val="00213A4C"/>
    <w:rsid w:val="00222EDA"/>
    <w:rsid w:val="002255A1"/>
    <w:rsid w:val="00225AC8"/>
    <w:rsid w:val="00227BF1"/>
    <w:rsid w:val="00231FE8"/>
    <w:rsid w:val="00233140"/>
    <w:rsid w:val="00235C38"/>
    <w:rsid w:val="002361AC"/>
    <w:rsid w:val="00241E6C"/>
    <w:rsid w:val="00243ACC"/>
    <w:rsid w:val="00251819"/>
    <w:rsid w:val="002524ED"/>
    <w:rsid w:val="002532F9"/>
    <w:rsid w:val="00260313"/>
    <w:rsid w:val="00266383"/>
    <w:rsid w:val="00270CB0"/>
    <w:rsid w:val="00270D9A"/>
    <w:rsid w:val="00275D52"/>
    <w:rsid w:val="0027667E"/>
    <w:rsid w:val="00282C1B"/>
    <w:rsid w:val="0029185F"/>
    <w:rsid w:val="002921BC"/>
    <w:rsid w:val="0029413E"/>
    <w:rsid w:val="00297C70"/>
    <w:rsid w:val="002A092C"/>
    <w:rsid w:val="002A2F15"/>
    <w:rsid w:val="002A705F"/>
    <w:rsid w:val="002B023A"/>
    <w:rsid w:val="002B2A50"/>
    <w:rsid w:val="002B2FB1"/>
    <w:rsid w:val="002B7988"/>
    <w:rsid w:val="002C64A0"/>
    <w:rsid w:val="002D5D51"/>
    <w:rsid w:val="002D69DF"/>
    <w:rsid w:val="002D7944"/>
    <w:rsid w:val="002E21E7"/>
    <w:rsid w:val="002F0F43"/>
    <w:rsid w:val="002F2A45"/>
    <w:rsid w:val="002F31F9"/>
    <w:rsid w:val="002F34CC"/>
    <w:rsid w:val="002F7321"/>
    <w:rsid w:val="003049DF"/>
    <w:rsid w:val="00310266"/>
    <w:rsid w:val="0031244D"/>
    <w:rsid w:val="00313B15"/>
    <w:rsid w:val="00314D35"/>
    <w:rsid w:val="003175D6"/>
    <w:rsid w:val="00322864"/>
    <w:rsid w:val="00324520"/>
    <w:rsid w:val="00324F41"/>
    <w:rsid w:val="00327948"/>
    <w:rsid w:val="00333730"/>
    <w:rsid w:val="003368CB"/>
    <w:rsid w:val="00340794"/>
    <w:rsid w:val="0034345E"/>
    <w:rsid w:val="00343B68"/>
    <w:rsid w:val="0034443D"/>
    <w:rsid w:val="00350CFD"/>
    <w:rsid w:val="00351001"/>
    <w:rsid w:val="0035353A"/>
    <w:rsid w:val="00356BD4"/>
    <w:rsid w:val="003603F7"/>
    <w:rsid w:val="00361D9F"/>
    <w:rsid w:val="00363481"/>
    <w:rsid w:val="00367F28"/>
    <w:rsid w:val="0037226A"/>
    <w:rsid w:val="00376107"/>
    <w:rsid w:val="00376C18"/>
    <w:rsid w:val="00380187"/>
    <w:rsid w:val="003814A3"/>
    <w:rsid w:val="00381CDD"/>
    <w:rsid w:val="00382CC1"/>
    <w:rsid w:val="0038385A"/>
    <w:rsid w:val="00386F5D"/>
    <w:rsid w:val="003906C3"/>
    <w:rsid w:val="003925FD"/>
    <w:rsid w:val="003A7EE7"/>
    <w:rsid w:val="003B715B"/>
    <w:rsid w:val="003C3666"/>
    <w:rsid w:val="003C487F"/>
    <w:rsid w:val="003C5B29"/>
    <w:rsid w:val="003D1C43"/>
    <w:rsid w:val="003D328A"/>
    <w:rsid w:val="003D3D31"/>
    <w:rsid w:val="003D5AAF"/>
    <w:rsid w:val="003E3741"/>
    <w:rsid w:val="003E3AF7"/>
    <w:rsid w:val="003E3D8E"/>
    <w:rsid w:val="00403705"/>
    <w:rsid w:val="004055F4"/>
    <w:rsid w:val="00407AB3"/>
    <w:rsid w:val="00410388"/>
    <w:rsid w:val="00410C59"/>
    <w:rsid w:val="004124A2"/>
    <w:rsid w:val="004249B8"/>
    <w:rsid w:val="0043022A"/>
    <w:rsid w:val="0043478D"/>
    <w:rsid w:val="004357FF"/>
    <w:rsid w:val="00437F4F"/>
    <w:rsid w:val="00440AE3"/>
    <w:rsid w:val="00441B4D"/>
    <w:rsid w:val="00444961"/>
    <w:rsid w:val="00444D8F"/>
    <w:rsid w:val="004474F2"/>
    <w:rsid w:val="00447B46"/>
    <w:rsid w:val="004501A6"/>
    <w:rsid w:val="00452DA4"/>
    <w:rsid w:val="00453BBD"/>
    <w:rsid w:val="00454E2C"/>
    <w:rsid w:val="00455396"/>
    <w:rsid w:val="00457C9F"/>
    <w:rsid w:val="004619E7"/>
    <w:rsid w:val="00467AEC"/>
    <w:rsid w:val="00467F08"/>
    <w:rsid w:val="004709F5"/>
    <w:rsid w:val="004724BB"/>
    <w:rsid w:val="00472FA4"/>
    <w:rsid w:val="0047424C"/>
    <w:rsid w:val="00480E71"/>
    <w:rsid w:val="0048154F"/>
    <w:rsid w:val="0048267C"/>
    <w:rsid w:val="004830ED"/>
    <w:rsid w:val="004835F1"/>
    <w:rsid w:val="00483A80"/>
    <w:rsid w:val="0048578D"/>
    <w:rsid w:val="00486899"/>
    <w:rsid w:val="00487C8F"/>
    <w:rsid w:val="00491915"/>
    <w:rsid w:val="00491B11"/>
    <w:rsid w:val="00493BEB"/>
    <w:rsid w:val="004967E5"/>
    <w:rsid w:val="00496DF8"/>
    <w:rsid w:val="004A09A5"/>
    <w:rsid w:val="004B0190"/>
    <w:rsid w:val="004B1C8A"/>
    <w:rsid w:val="004B30B5"/>
    <w:rsid w:val="004B76CF"/>
    <w:rsid w:val="004C0F96"/>
    <w:rsid w:val="004C21EA"/>
    <w:rsid w:val="004C2BD9"/>
    <w:rsid w:val="004C2E2E"/>
    <w:rsid w:val="004C3D99"/>
    <w:rsid w:val="004C58D5"/>
    <w:rsid w:val="004C72AB"/>
    <w:rsid w:val="004C7B36"/>
    <w:rsid w:val="004D3765"/>
    <w:rsid w:val="004D3DE5"/>
    <w:rsid w:val="004D524F"/>
    <w:rsid w:val="004D5C4E"/>
    <w:rsid w:val="004E114F"/>
    <w:rsid w:val="004E24AE"/>
    <w:rsid w:val="004E2F78"/>
    <w:rsid w:val="004E3097"/>
    <w:rsid w:val="004E559A"/>
    <w:rsid w:val="004E6139"/>
    <w:rsid w:val="004E637B"/>
    <w:rsid w:val="004F0FEA"/>
    <w:rsid w:val="004F430A"/>
    <w:rsid w:val="004F522C"/>
    <w:rsid w:val="004F533D"/>
    <w:rsid w:val="005027B7"/>
    <w:rsid w:val="00503CCB"/>
    <w:rsid w:val="00505BA6"/>
    <w:rsid w:val="00512799"/>
    <w:rsid w:val="005172B1"/>
    <w:rsid w:val="0052111F"/>
    <w:rsid w:val="00526B16"/>
    <w:rsid w:val="00526C0C"/>
    <w:rsid w:val="00526E1D"/>
    <w:rsid w:val="00532D31"/>
    <w:rsid w:val="00533B0A"/>
    <w:rsid w:val="00534662"/>
    <w:rsid w:val="00534860"/>
    <w:rsid w:val="00536AB6"/>
    <w:rsid w:val="00536E80"/>
    <w:rsid w:val="00537327"/>
    <w:rsid w:val="00537D3A"/>
    <w:rsid w:val="00541F25"/>
    <w:rsid w:val="005421B6"/>
    <w:rsid w:val="0054399E"/>
    <w:rsid w:val="00543FF8"/>
    <w:rsid w:val="00544A7C"/>
    <w:rsid w:val="0054792A"/>
    <w:rsid w:val="00551517"/>
    <w:rsid w:val="005527AB"/>
    <w:rsid w:val="0055443F"/>
    <w:rsid w:val="0055695F"/>
    <w:rsid w:val="00562633"/>
    <w:rsid w:val="00563BAC"/>
    <w:rsid w:val="005662FB"/>
    <w:rsid w:val="00571009"/>
    <w:rsid w:val="00571E4D"/>
    <w:rsid w:val="00572EAD"/>
    <w:rsid w:val="005735A8"/>
    <w:rsid w:val="005738C9"/>
    <w:rsid w:val="0057430B"/>
    <w:rsid w:val="0057515B"/>
    <w:rsid w:val="00576423"/>
    <w:rsid w:val="0057701A"/>
    <w:rsid w:val="00586894"/>
    <w:rsid w:val="0059095E"/>
    <w:rsid w:val="00592199"/>
    <w:rsid w:val="00593892"/>
    <w:rsid w:val="00594749"/>
    <w:rsid w:val="00594A5B"/>
    <w:rsid w:val="005A1494"/>
    <w:rsid w:val="005A2743"/>
    <w:rsid w:val="005A3185"/>
    <w:rsid w:val="005A40A2"/>
    <w:rsid w:val="005A4195"/>
    <w:rsid w:val="005A5C9C"/>
    <w:rsid w:val="005A7DC4"/>
    <w:rsid w:val="005B1415"/>
    <w:rsid w:val="005C118A"/>
    <w:rsid w:val="005C14D3"/>
    <w:rsid w:val="005C3F4F"/>
    <w:rsid w:val="005C7B84"/>
    <w:rsid w:val="005D2673"/>
    <w:rsid w:val="005D520A"/>
    <w:rsid w:val="005D5A08"/>
    <w:rsid w:val="005D61CA"/>
    <w:rsid w:val="005D6B27"/>
    <w:rsid w:val="005E3632"/>
    <w:rsid w:val="005E41ED"/>
    <w:rsid w:val="005E43F8"/>
    <w:rsid w:val="005F1E06"/>
    <w:rsid w:val="005F3BC8"/>
    <w:rsid w:val="005F4238"/>
    <w:rsid w:val="00600A4C"/>
    <w:rsid w:val="006013FE"/>
    <w:rsid w:val="006024C9"/>
    <w:rsid w:val="00603278"/>
    <w:rsid w:val="00606512"/>
    <w:rsid w:val="006079AC"/>
    <w:rsid w:val="00607A2F"/>
    <w:rsid w:val="00607A96"/>
    <w:rsid w:val="00610A5B"/>
    <w:rsid w:val="006118E6"/>
    <w:rsid w:val="006147B2"/>
    <w:rsid w:val="00624BF9"/>
    <w:rsid w:val="00625B7A"/>
    <w:rsid w:val="00625CB2"/>
    <w:rsid w:val="00626140"/>
    <w:rsid w:val="00626E65"/>
    <w:rsid w:val="00626F6D"/>
    <w:rsid w:val="00627FB9"/>
    <w:rsid w:val="0063170F"/>
    <w:rsid w:val="00633B1D"/>
    <w:rsid w:val="00633B41"/>
    <w:rsid w:val="006363C3"/>
    <w:rsid w:val="00636E21"/>
    <w:rsid w:val="00641E70"/>
    <w:rsid w:val="006420BD"/>
    <w:rsid w:val="006509F2"/>
    <w:rsid w:val="006522D7"/>
    <w:rsid w:val="0065286F"/>
    <w:rsid w:val="00656D9A"/>
    <w:rsid w:val="00657CFD"/>
    <w:rsid w:val="00661225"/>
    <w:rsid w:val="006638D1"/>
    <w:rsid w:val="0066532B"/>
    <w:rsid w:val="00666351"/>
    <w:rsid w:val="00666AB0"/>
    <w:rsid w:val="00670B43"/>
    <w:rsid w:val="00672D8D"/>
    <w:rsid w:val="006741AA"/>
    <w:rsid w:val="006755B9"/>
    <w:rsid w:val="006759F9"/>
    <w:rsid w:val="00675C65"/>
    <w:rsid w:val="0067631E"/>
    <w:rsid w:val="0067736C"/>
    <w:rsid w:val="00681B6B"/>
    <w:rsid w:val="006833B0"/>
    <w:rsid w:val="0068616D"/>
    <w:rsid w:val="00687D98"/>
    <w:rsid w:val="0069058F"/>
    <w:rsid w:val="006905C8"/>
    <w:rsid w:val="00691D5F"/>
    <w:rsid w:val="00697D14"/>
    <w:rsid w:val="006A057A"/>
    <w:rsid w:val="006A158A"/>
    <w:rsid w:val="006A169B"/>
    <w:rsid w:val="006A19CD"/>
    <w:rsid w:val="006A6932"/>
    <w:rsid w:val="006B17E1"/>
    <w:rsid w:val="006B53B4"/>
    <w:rsid w:val="006C15A0"/>
    <w:rsid w:val="006C4B5B"/>
    <w:rsid w:val="006C51CB"/>
    <w:rsid w:val="006C68A7"/>
    <w:rsid w:val="006D106C"/>
    <w:rsid w:val="006D6BB6"/>
    <w:rsid w:val="006E00F8"/>
    <w:rsid w:val="006E075B"/>
    <w:rsid w:val="006E1742"/>
    <w:rsid w:val="006E4E22"/>
    <w:rsid w:val="006E5EF5"/>
    <w:rsid w:val="006E63C7"/>
    <w:rsid w:val="006E7AEC"/>
    <w:rsid w:val="006F03F7"/>
    <w:rsid w:val="006F39C1"/>
    <w:rsid w:val="006F3C24"/>
    <w:rsid w:val="006F7F83"/>
    <w:rsid w:val="007039C4"/>
    <w:rsid w:val="00703AA5"/>
    <w:rsid w:val="007049FE"/>
    <w:rsid w:val="00711EB9"/>
    <w:rsid w:val="007125D2"/>
    <w:rsid w:val="00712E32"/>
    <w:rsid w:val="00717155"/>
    <w:rsid w:val="007218D5"/>
    <w:rsid w:val="00722551"/>
    <w:rsid w:val="00722AD9"/>
    <w:rsid w:val="00724F74"/>
    <w:rsid w:val="00725FEF"/>
    <w:rsid w:val="00726A5A"/>
    <w:rsid w:val="00726F83"/>
    <w:rsid w:val="007313BE"/>
    <w:rsid w:val="00731E73"/>
    <w:rsid w:val="0073234F"/>
    <w:rsid w:val="00733F03"/>
    <w:rsid w:val="00736D10"/>
    <w:rsid w:val="00736FFD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6711"/>
    <w:rsid w:val="00766B0C"/>
    <w:rsid w:val="00767B7F"/>
    <w:rsid w:val="00771C9B"/>
    <w:rsid w:val="00772B7A"/>
    <w:rsid w:val="0077312E"/>
    <w:rsid w:val="00773157"/>
    <w:rsid w:val="00774C3E"/>
    <w:rsid w:val="007753D4"/>
    <w:rsid w:val="00776178"/>
    <w:rsid w:val="007837BD"/>
    <w:rsid w:val="007879EC"/>
    <w:rsid w:val="00790C16"/>
    <w:rsid w:val="007921C2"/>
    <w:rsid w:val="0079485F"/>
    <w:rsid w:val="00794FE6"/>
    <w:rsid w:val="007951DA"/>
    <w:rsid w:val="007960DD"/>
    <w:rsid w:val="00797803"/>
    <w:rsid w:val="007A0482"/>
    <w:rsid w:val="007A74ED"/>
    <w:rsid w:val="007B0B23"/>
    <w:rsid w:val="007B2C31"/>
    <w:rsid w:val="007B3CD8"/>
    <w:rsid w:val="007B6DFD"/>
    <w:rsid w:val="007C5C19"/>
    <w:rsid w:val="007C6E6E"/>
    <w:rsid w:val="007D05C8"/>
    <w:rsid w:val="007D0E39"/>
    <w:rsid w:val="007D57F0"/>
    <w:rsid w:val="007D71FE"/>
    <w:rsid w:val="007E1B28"/>
    <w:rsid w:val="007F2449"/>
    <w:rsid w:val="007F5CD0"/>
    <w:rsid w:val="007F67C8"/>
    <w:rsid w:val="00800E53"/>
    <w:rsid w:val="00801465"/>
    <w:rsid w:val="008039BE"/>
    <w:rsid w:val="008112CD"/>
    <w:rsid w:val="008117F5"/>
    <w:rsid w:val="00817FEC"/>
    <w:rsid w:val="00820786"/>
    <w:rsid w:val="00820A7B"/>
    <w:rsid w:val="008213F1"/>
    <w:rsid w:val="00825636"/>
    <w:rsid w:val="00827216"/>
    <w:rsid w:val="008273BF"/>
    <w:rsid w:val="00832A24"/>
    <w:rsid w:val="008407BF"/>
    <w:rsid w:val="00843F7B"/>
    <w:rsid w:val="0084691C"/>
    <w:rsid w:val="0085052B"/>
    <w:rsid w:val="00855B3E"/>
    <w:rsid w:val="00861180"/>
    <w:rsid w:val="00861DBD"/>
    <w:rsid w:val="00862142"/>
    <w:rsid w:val="00863B4B"/>
    <w:rsid w:val="00864D87"/>
    <w:rsid w:val="008652E2"/>
    <w:rsid w:val="00871234"/>
    <w:rsid w:val="00872C68"/>
    <w:rsid w:val="008811ED"/>
    <w:rsid w:val="008816DC"/>
    <w:rsid w:val="00882D33"/>
    <w:rsid w:val="008842D0"/>
    <w:rsid w:val="0089438F"/>
    <w:rsid w:val="00896ECA"/>
    <w:rsid w:val="00897BBA"/>
    <w:rsid w:val="008A2DB5"/>
    <w:rsid w:val="008A2ECF"/>
    <w:rsid w:val="008A3368"/>
    <w:rsid w:val="008A499F"/>
    <w:rsid w:val="008A4D94"/>
    <w:rsid w:val="008B1360"/>
    <w:rsid w:val="008B2A0F"/>
    <w:rsid w:val="008B2E5C"/>
    <w:rsid w:val="008B3454"/>
    <w:rsid w:val="008B5D41"/>
    <w:rsid w:val="008C0CE8"/>
    <w:rsid w:val="008C4429"/>
    <w:rsid w:val="008C64D1"/>
    <w:rsid w:val="008C746F"/>
    <w:rsid w:val="008D04C3"/>
    <w:rsid w:val="008D14C6"/>
    <w:rsid w:val="008D1CCD"/>
    <w:rsid w:val="008D6A35"/>
    <w:rsid w:val="008D6A70"/>
    <w:rsid w:val="008E0523"/>
    <w:rsid w:val="008E0E37"/>
    <w:rsid w:val="008E14D7"/>
    <w:rsid w:val="008E65E2"/>
    <w:rsid w:val="008F0E47"/>
    <w:rsid w:val="008F1289"/>
    <w:rsid w:val="008F1F56"/>
    <w:rsid w:val="008F24A2"/>
    <w:rsid w:val="008F56D2"/>
    <w:rsid w:val="0090092E"/>
    <w:rsid w:val="009032BE"/>
    <w:rsid w:val="0090524E"/>
    <w:rsid w:val="0090557A"/>
    <w:rsid w:val="00907922"/>
    <w:rsid w:val="00911F4B"/>
    <w:rsid w:val="00912A0D"/>
    <w:rsid w:val="009134F8"/>
    <w:rsid w:val="00913924"/>
    <w:rsid w:val="00913C1A"/>
    <w:rsid w:val="009175C4"/>
    <w:rsid w:val="009210D5"/>
    <w:rsid w:val="009224DE"/>
    <w:rsid w:val="00924006"/>
    <w:rsid w:val="00924BB2"/>
    <w:rsid w:val="0092660B"/>
    <w:rsid w:val="009270A5"/>
    <w:rsid w:val="00936FD0"/>
    <w:rsid w:val="00937310"/>
    <w:rsid w:val="009403E8"/>
    <w:rsid w:val="009427F1"/>
    <w:rsid w:val="00943448"/>
    <w:rsid w:val="00945CBA"/>
    <w:rsid w:val="00947547"/>
    <w:rsid w:val="0095008D"/>
    <w:rsid w:val="009504E2"/>
    <w:rsid w:val="009523E1"/>
    <w:rsid w:val="00953B20"/>
    <w:rsid w:val="00954D89"/>
    <w:rsid w:val="00955CA2"/>
    <w:rsid w:val="00961F5A"/>
    <w:rsid w:val="00970280"/>
    <w:rsid w:val="009706F2"/>
    <w:rsid w:val="0097107C"/>
    <w:rsid w:val="009808C0"/>
    <w:rsid w:val="009820AE"/>
    <w:rsid w:val="009829C0"/>
    <w:rsid w:val="0098371C"/>
    <w:rsid w:val="00984079"/>
    <w:rsid w:val="00984E34"/>
    <w:rsid w:val="0099025D"/>
    <w:rsid w:val="009A10EC"/>
    <w:rsid w:val="009A1890"/>
    <w:rsid w:val="009A6D3B"/>
    <w:rsid w:val="009B08F4"/>
    <w:rsid w:val="009B27CE"/>
    <w:rsid w:val="009B5809"/>
    <w:rsid w:val="009C017C"/>
    <w:rsid w:val="009C3601"/>
    <w:rsid w:val="009C508E"/>
    <w:rsid w:val="009C70A2"/>
    <w:rsid w:val="009D0C45"/>
    <w:rsid w:val="009F1836"/>
    <w:rsid w:val="00A0076E"/>
    <w:rsid w:val="00A07D4D"/>
    <w:rsid w:val="00A07D9A"/>
    <w:rsid w:val="00A10DD3"/>
    <w:rsid w:val="00A13608"/>
    <w:rsid w:val="00A14280"/>
    <w:rsid w:val="00A15063"/>
    <w:rsid w:val="00A1703C"/>
    <w:rsid w:val="00A25ED7"/>
    <w:rsid w:val="00A261A2"/>
    <w:rsid w:val="00A262E6"/>
    <w:rsid w:val="00A3107F"/>
    <w:rsid w:val="00A31327"/>
    <w:rsid w:val="00A40D50"/>
    <w:rsid w:val="00A42D12"/>
    <w:rsid w:val="00A4583C"/>
    <w:rsid w:val="00A46C5A"/>
    <w:rsid w:val="00A55AA0"/>
    <w:rsid w:val="00A60BDE"/>
    <w:rsid w:val="00A61695"/>
    <w:rsid w:val="00A627A6"/>
    <w:rsid w:val="00A63892"/>
    <w:rsid w:val="00A71DAA"/>
    <w:rsid w:val="00A722F0"/>
    <w:rsid w:val="00A80F28"/>
    <w:rsid w:val="00A81C64"/>
    <w:rsid w:val="00A82556"/>
    <w:rsid w:val="00A84529"/>
    <w:rsid w:val="00A8592B"/>
    <w:rsid w:val="00A862DD"/>
    <w:rsid w:val="00A8703A"/>
    <w:rsid w:val="00A87A5B"/>
    <w:rsid w:val="00AA14AE"/>
    <w:rsid w:val="00AA4359"/>
    <w:rsid w:val="00AA43D7"/>
    <w:rsid w:val="00AA5B43"/>
    <w:rsid w:val="00AB08C4"/>
    <w:rsid w:val="00AB1235"/>
    <w:rsid w:val="00AB364D"/>
    <w:rsid w:val="00AB5BD7"/>
    <w:rsid w:val="00AB700F"/>
    <w:rsid w:val="00AC163E"/>
    <w:rsid w:val="00AC2A6E"/>
    <w:rsid w:val="00AC4039"/>
    <w:rsid w:val="00AC5812"/>
    <w:rsid w:val="00AC7A1D"/>
    <w:rsid w:val="00AD41BF"/>
    <w:rsid w:val="00AD4434"/>
    <w:rsid w:val="00AD507A"/>
    <w:rsid w:val="00AD78AC"/>
    <w:rsid w:val="00AE148A"/>
    <w:rsid w:val="00AE32AD"/>
    <w:rsid w:val="00AE34E8"/>
    <w:rsid w:val="00AE3A90"/>
    <w:rsid w:val="00AE58CE"/>
    <w:rsid w:val="00AE7550"/>
    <w:rsid w:val="00AF2587"/>
    <w:rsid w:val="00B001EA"/>
    <w:rsid w:val="00B05941"/>
    <w:rsid w:val="00B07BED"/>
    <w:rsid w:val="00B14FA3"/>
    <w:rsid w:val="00B2261C"/>
    <w:rsid w:val="00B22631"/>
    <w:rsid w:val="00B2687D"/>
    <w:rsid w:val="00B2759D"/>
    <w:rsid w:val="00B316CC"/>
    <w:rsid w:val="00B34FEA"/>
    <w:rsid w:val="00B355A0"/>
    <w:rsid w:val="00B36EA7"/>
    <w:rsid w:val="00B3712D"/>
    <w:rsid w:val="00B429F6"/>
    <w:rsid w:val="00B43E16"/>
    <w:rsid w:val="00B4533F"/>
    <w:rsid w:val="00B47B37"/>
    <w:rsid w:val="00B57B9B"/>
    <w:rsid w:val="00B65442"/>
    <w:rsid w:val="00B81229"/>
    <w:rsid w:val="00B82D53"/>
    <w:rsid w:val="00B84E2F"/>
    <w:rsid w:val="00B9064C"/>
    <w:rsid w:val="00B91660"/>
    <w:rsid w:val="00B92760"/>
    <w:rsid w:val="00B96B11"/>
    <w:rsid w:val="00BA1B89"/>
    <w:rsid w:val="00BA7AD2"/>
    <w:rsid w:val="00BB1B50"/>
    <w:rsid w:val="00BB7ECD"/>
    <w:rsid w:val="00BC1906"/>
    <w:rsid w:val="00BC2485"/>
    <w:rsid w:val="00BC41DB"/>
    <w:rsid w:val="00BC55B9"/>
    <w:rsid w:val="00BC7F2C"/>
    <w:rsid w:val="00BD0074"/>
    <w:rsid w:val="00BD105D"/>
    <w:rsid w:val="00BD251F"/>
    <w:rsid w:val="00BD2EB0"/>
    <w:rsid w:val="00BD4CAE"/>
    <w:rsid w:val="00BE0645"/>
    <w:rsid w:val="00BE2683"/>
    <w:rsid w:val="00BE78CF"/>
    <w:rsid w:val="00BF16DD"/>
    <w:rsid w:val="00BF3D4A"/>
    <w:rsid w:val="00BF4307"/>
    <w:rsid w:val="00BF5D5D"/>
    <w:rsid w:val="00BF61DF"/>
    <w:rsid w:val="00C00E51"/>
    <w:rsid w:val="00C033EA"/>
    <w:rsid w:val="00C06DBE"/>
    <w:rsid w:val="00C070CE"/>
    <w:rsid w:val="00C10C86"/>
    <w:rsid w:val="00C117F4"/>
    <w:rsid w:val="00C12CED"/>
    <w:rsid w:val="00C13FAB"/>
    <w:rsid w:val="00C143CC"/>
    <w:rsid w:val="00C224D7"/>
    <w:rsid w:val="00C268AC"/>
    <w:rsid w:val="00C26F05"/>
    <w:rsid w:val="00C31788"/>
    <w:rsid w:val="00C35CE7"/>
    <w:rsid w:val="00C35DF5"/>
    <w:rsid w:val="00C43D0A"/>
    <w:rsid w:val="00C44426"/>
    <w:rsid w:val="00C44C99"/>
    <w:rsid w:val="00C54E89"/>
    <w:rsid w:val="00C61F25"/>
    <w:rsid w:val="00C636C2"/>
    <w:rsid w:val="00C64A80"/>
    <w:rsid w:val="00C66783"/>
    <w:rsid w:val="00C70DF0"/>
    <w:rsid w:val="00C70EA4"/>
    <w:rsid w:val="00C717C9"/>
    <w:rsid w:val="00C75714"/>
    <w:rsid w:val="00C75958"/>
    <w:rsid w:val="00C76C12"/>
    <w:rsid w:val="00C779F5"/>
    <w:rsid w:val="00C77C45"/>
    <w:rsid w:val="00C80AA2"/>
    <w:rsid w:val="00C84668"/>
    <w:rsid w:val="00C86313"/>
    <w:rsid w:val="00C86ED9"/>
    <w:rsid w:val="00C92617"/>
    <w:rsid w:val="00C9579B"/>
    <w:rsid w:val="00C96086"/>
    <w:rsid w:val="00C965C4"/>
    <w:rsid w:val="00CA29F4"/>
    <w:rsid w:val="00CA5274"/>
    <w:rsid w:val="00CA5FD8"/>
    <w:rsid w:val="00CB0477"/>
    <w:rsid w:val="00CB19AD"/>
    <w:rsid w:val="00CB2B48"/>
    <w:rsid w:val="00CB3704"/>
    <w:rsid w:val="00CB38A5"/>
    <w:rsid w:val="00CC13EF"/>
    <w:rsid w:val="00CC4835"/>
    <w:rsid w:val="00CC56E0"/>
    <w:rsid w:val="00CC584C"/>
    <w:rsid w:val="00CC5FCD"/>
    <w:rsid w:val="00CD0112"/>
    <w:rsid w:val="00CD04B7"/>
    <w:rsid w:val="00CD667E"/>
    <w:rsid w:val="00CE2CAA"/>
    <w:rsid w:val="00CE4FC1"/>
    <w:rsid w:val="00CE59CC"/>
    <w:rsid w:val="00CF0EA9"/>
    <w:rsid w:val="00CF171F"/>
    <w:rsid w:val="00CF1D5D"/>
    <w:rsid w:val="00CF2D90"/>
    <w:rsid w:val="00CF34A4"/>
    <w:rsid w:val="00CF573C"/>
    <w:rsid w:val="00D0499E"/>
    <w:rsid w:val="00D04D79"/>
    <w:rsid w:val="00D05517"/>
    <w:rsid w:val="00D059B0"/>
    <w:rsid w:val="00D05BF3"/>
    <w:rsid w:val="00D062A0"/>
    <w:rsid w:val="00D10473"/>
    <w:rsid w:val="00D1218B"/>
    <w:rsid w:val="00D13A61"/>
    <w:rsid w:val="00D22D26"/>
    <w:rsid w:val="00D2677D"/>
    <w:rsid w:val="00D34E70"/>
    <w:rsid w:val="00D36AC2"/>
    <w:rsid w:val="00D43FF7"/>
    <w:rsid w:val="00D508C3"/>
    <w:rsid w:val="00D51151"/>
    <w:rsid w:val="00D55E99"/>
    <w:rsid w:val="00D66D00"/>
    <w:rsid w:val="00D7045B"/>
    <w:rsid w:val="00D70653"/>
    <w:rsid w:val="00D70B67"/>
    <w:rsid w:val="00D73E66"/>
    <w:rsid w:val="00D77BDD"/>
    <w:rsid w:val="00D80A61"/>
    <w:rsid w:val="00D833C5"/>
    <w:rsid w:val="00D83575"/>
    <w:rsid w:val="00D83B19"/>
    <w:rsid w:val="00D85642"/>
    <w:rsid w:val="00D87506"/>
    <w:rsid w:val="00D87764"/>
    <w:rsid w:val="00D9123E"/>
    <w:rsid w:val="00D92884"/>
    <w:rsid w:val="00D9698B"/>
    <w:rsid w:val="00DA4AA0"/>
    <w:rsid w:val="00DA4F53"/>
    <w:rsid w:val="00DA6C2E"/>
    <w:rsid w:val="00DB2DAB"/>
    <w:rsid w:val="00DB753E"/>
    <w:rsid w:val="00DB7E7F"/>
    <w:rsid w:val="00DC001B"/>
    <w:rsid w:val="00DC0294"/>
    <w:rsid w:val="00DC0F1B"/>
    <w:rsid w:val="00DC4371"/>
    <w:rsid w:val="00DC6552"/>
    <w:rsid w:val="00DD2FA9"/>
    <w:rsid w:val="00DD44BA"/>
    <w:rsid w:val="00DD76F2"/>
    <w:rsid w:val="00DE1D6F"/>
    <w:rsid w:val="00DE1DA0"/>
    <w:rsid w:val="00DE687C"/>
    <w:rsid w:val="00DF1B60"/>
    <w:rsid w:val="00DF2572"/>
    <w:rsid w:val="00DF5629"/>
    <w:rsid w:val="00DF5FA8"/>
    <w:rsid w:val="00E05009"/>
    <w:rsid w:val="00E05AE6"/>
    <w:rsid w:val="00E10703"/>
    <w:rsid w:val="00E10C44"/>
    <w:rsid w:val="00E110DF"/>
    <w:rsid w:val="00E12CCE"/>
    <w:rsid w:val="00E1314D"/>
    <w:rsid w:val="00E1494A"/>
    <w:rsid w:val="00E1604D"/>
    <w:rsid w:val="00E16D0F"/>
    <w:rsid w:val="00E1792D"/>
    <w:rsid w:val="00E2631B"/>
    <w:rsid w:val="00E27326"/>
    <w:rsid w:val="00E27360"/>
    <w:rsid w:val="00E2789D"/>
    <w:rsid w:val="00E278AB"/>
    <w:rsid w:val="00E32224"/>
    <w:rsid w:val="00E34DE3"/>
    <w:rsid w:val="00E353EF"/>
    <w:rsid w:val="00E375E8"/>
    <w:rsid w:val="00E40A87"/>
    <w:rsid w:val="00E41483"/>
    <w:rsid w:val="00E43177"/>
    <w:rsid w:val="00E4732F"/>
    <w:rsid w:val="00E50771"/>
    <w:rsid w:val="00E515F8"/>
    <w:rsid w:val="00E5251F"/>
    <w:rsid w:val="00E5381D"/>
    <w:rsid w:val="00E54F03"/>
    <w:rsid w:val="00E56D47"/>
    <w:rsid w:val="00E60A3F"/>
    <w:rsid w:val="00E6299E"/>
    <w:rsid w:val="00E64154"/>
    <w:rsid w:val="00E76FB3"/>
    <w:rsid w:val="00E77B67"/>
    <w:rsid w:val="00E80940"/>
    <w:rsid w:val="00E8284D"/>
    <w:rsid w:val="00E828D7"/>
    <w:rsid w:val="00E850D3"/>
    <w:rsid w:val="00E8766B"/>
    <w:rsid w:val="00E90A60"/>
    <w:rsid w:val="00E910AD"/>
    <w:rsid w:val="00E918C2"/>
    <w:rsid w:val="00E94927"/>
    <w:rsid w:val="00E96DEA"/>
    <w:rsid w:val="00EA09C7"/>
    <w:rsid w:val="00EA6F8C"/>
    <w:rsid w:val="00EB5518"/>
    <w:rsid w:val="00EB7986"/>
    <w:rsid w:val="00EC1130"/>
    <w:rsid w:val="00ED0EAD"/>
    <w:rsid w:val="00ED0F13"/>
    <w:rsid w:val="00ED5860"/>
    <w:rsid w:val="00EE2F42"/>
    <w:rsid w:val="00EE700D"/>
    <w:rsid w:val="00EF1F2C"/>
    <w:rsid w:val="00EF68C1"/>
    <w:rsid w:val="00EF7A47"/>
    <w:rsid w:val="00F00181"/>
    <w:rsid w:val="00F03403"/>
    <w:rsid w:val="00F03537"/>
    <w:rsid w:val="00F052BA"/>
    <w:rsid w:val="00F053FB"/>
    <w:rsid w:val="00F060A3"/>
    <w:rsid w:val="00F07265"/>
    <w:rsid w:val="00F1043A"/>
    <w:rsid w:val="00F109F9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5B49"/>
    <w:rsid w:val="00F30208"/>
    <w:rsid w:val="00F30779"/>
    <w:rsid w:val="00F336F5"/>
    <w:rsid w:val="00F421C0"/>
    <w:rsid w:val="00F427E2"/>
    <w:rsid w:val="00F44B10"/>
    <w:rsid w:val="00F51953"/>
    <w:rsid w:val="00F565B9"/>
    <w:rsid w:val="00F60A0D"/>
    <w:rsid w:val="00F63F62"/>
    <w:rsid w:val="00F65988"/>
    <w:rsid w:val="00F6776B"/>
    <w:rsid w:val="00F70799"/>
    <w:rsid w:val="00F71451"/>
    <w:rsid w:val="00F72161"/>
    <w:rsid w:val="00F7565F"/>
    <w:rsid w:val="00F75F6A"/>
    <w:rsid w:val="00F82DB9"/>
    <w:rsid w:val="00F8329B"/>
    <w:rsid w:val="00F84974"/>
    <w:rsid w:val="00F855EC"/>
    <w:rsid w:val="00F860FB"/>
    <w:rsid w:val="00F903B3"/>
    <w:rsid w:val="00F912D5"/>
    <w:rsid w:val="00F92378"/>
    <w:rsid w:val="00F927E2"/>
    <w:rsid w:val="00F954A9"/>
    <w:rsid w:val="00F95EB4"/>
    <w:rsid w:val="00F97B7B"/>
    <w:rsid w:val="00FA1B73"/>
    <w:rsid w:val="00FA4AC2"/>
    <w:rsid w:val="00FB0CA7"/>
    <w:rsid w:val="00FB6051"/>
    <w:rsid w:val="00FC1D2B"/>
    <w:rsid w:val="00FC29A8"/>
    <w:rsid w:val="00FC3890"/>
    <w:rsid w:val="00FC3EEA"/>
    <w:rsid w:val="00FC78E9"/>
    <w:rsid w:val="00FD3A39"/>
    <w:rsid w:val="00FE2A30"/>
    <w:rsid w:val="00FE70D5"/>
    <w:rsid w:val="00FF073C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E515F8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E515F8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E515F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E515F8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E515F8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E515F8"/>
  </w:style>
  <w:style w:type="paragraph" w:customStyle="1" w:styleId="10">
    <w:name w:val="Таб1.наимен."/>
    <w:basedOn w:val="a1"/>
    <w:next w:val="a1"/>
    <w:rsid w:val="00E515F8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uiPriority w:val="99"/>
    <w:rsid w:val="00E515F8"/>
    <w:rPr>
      <w:color w:val="0000FF"/>
      <w:u w:val="single"/>
    </w:rPr>
  </w:style>
  <w:style w:type="paragraph" w:customStyle="1" w:styleId="11">
    <w:name w:val="Стиль1"/>
    <w:basedOn w:val="a1"/>
    <w:next w:val="a1"/>
    <w:rsid w:val="00E515F8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E515F8"/>
  </w:style>
  <w:style w:type="paragraph" w:customStyle="1" w:styleId="1-0">
    <w:name w:val="Спис1-0"/>
    <w:basedOn w:val="a1"/>
    <w:rsid w:val="00E515F8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E515F8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E515F8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E515F8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E515F8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link w:val="1-30"/>
    <w:rsid w:val="00E515F8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E515F8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E515F8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E515F8"/>
    <w:pPr>
      <w:spacing w:after="120"/>
      <w:ind w:left="283"/>
    </w:pPr>
  </w:style>
  <w:style w:type="paragraph" w:styleId="ad">
    <w:name w:val="Title"/>
    <w:basedOn w:val="a1"/>
    <w:qFormat/>
    <w:rsid w:val="00E515F8"/>
    <w:pPr>
      <w:jc w:val="center"/>
    </w:pPr>
    <w:rPr>
      <w:b/>
      <w:bCs/>
    </w:rPr>
  </w:style>
  <w:style w:type="paragraph" w:styleId="ae">
    <w:name w:val="Balloon Text"/>
    <w:basedOn w:val="a1"/>
    <w:rsid w:val="00E515F8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-30">
    <w:name w:val="Текст1-3 Знак"/>
    <w:basedOn w:val="a2"/>
    <w:link w:val="1-3"/>
    <w:rsid w:val="00AB08C4"/>
    <w:rPr>
      <w:rFonts w:ascii="Times New Roman CYR" w:hAnsi="Times New Roman CYR"/>
      <w:sz w:val="24"/>
    </w:rPr>
  </w:style>
  <w:style w:type="character" w:customStyle="1" w:styleId="Bodytext2">
    <w:name w:val="Body text (2)_"/>
    <w:rsid w:val="00C268A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Explorer.dot</Template>
  <TotalTime>27</TotalTime>
  <Pages>2</Pages>
  <Words>995</Words>
  <Characters>5676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6658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4522086</vt:i4>
      </vt:variant>
      <vt:variant>
        <vt:i4>0</vt:i4>
      </vt:variant>
      <vt:variant>
        <vt:i4>0</vt:i4>
      </vt:variant>
      <vt:variant>
        <vt:i4>5</vt:i4>
      </vt:variant>
      <vt:variant>
        <vt:lpwstr>mailto:zakupki@spbaep.ru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creator>user</dc:creator>
  <cp:lastModifiedBy>Пользователь Windows</cp:lastModifiedBy>
  <cp:revision>15</cp:revision>
  <cp:lastPrinted>2014-07-01T06:02:00Z</cp:lastPrinted>
  <dcterms:created xsi:type="dcterms:W3CDTF">2014-06-03T10:51:00Z</dcterms:created>
  <dcterms:modified xsi:type="dcterms:W3CDTF">2014-08-11T07:51:00Z</dcterms:modified>
</cp:coreProperties>
</file>