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5179E6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5179E6" w:rsidP="00DC55D7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DC55D7" w:rsidRPr="00DC55D7">
              <w:rPr>
                <w:rFonts w:eastAsia="Times New Roman" w:cs="Times New Roman"/>
                <w:b/>
                <w:lang w:val="ru-RU" w:eastAsia="ru-RU"/>
              </w:rPr>
              <w:t>17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DC55D7">
              <w:rPr>
                <w:rFonts w:eastAsia="Times New Roman" w:cs="Times New Roman"/>
                <w:b/>
                <w:lang w:val="ru-RU" w:eastAsia="ru-RU"/>
              </w:rPr>
              <w:t>апреля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DC55D7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DC55D7">
              <w:rPr>
                <w:rFonts w:eastAsia="Times New Roman" w:cs="Times New Roman"/>
                <w:b/>
                <w:lang w:val="ru-RU" w:eastAsia="ru-RU"/>
              </w:rPr>
              <w:t>12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DC55D7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DC55D7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DC55D7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54748E" w:rsidRDefault="0054748E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Право на заключение договора купли-продажи земельного участка площадью 383 942 кв. м, расположенного по адресу: Нижегородская область, Гагинский район, тер. СПК «</w:t>
            </w:r>
            <w:proofErr w:type="spellStart"/>
            <w:r w:rsidRPr="0054748E">
              <w:rPr>
                <w:sz w:val="24"/>
                <w:lang w:val="ru-RU"/>
              </w:rPr>
              <w:t>Итмановский</w:t>
            </w:r>
            <w:proofErr w:type="spellEnd"/>
            <w:r w:rsidRPr="0054748E">
              <w:rPr>
                <w:sz w:val="24"/>
                <w:lang w:val="ru-RU"/>
              </w:rPr>
              <w:t>», кв. участок 3, категория земель: земли сельскохозяйственного назначения, кадастровый номер: 52:49:1200012:4</w:t>
            </w:r>
            <w:r w:rsidR="00DC55D7">
              <w:rPr>
                <w:sz w:val="24"/>
                <w:lang w:val="ru-RU"/>
              </w:rPr>
              <w:t xml:space="preserve">, </w:t>
            </w:r>
            <w:r w:rsidR="00DC55D7" w:rsidRPr="00F344F4">
              <w:rPr>
                <w:rFonts w:eastAsia="Times New Roman"/>
                <w:color w:val="000000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CC383D" w:rsidRPr="00DC55D7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DC55D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DC55D7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13.03.2023</w:t>
            </w:r>
          </w:p>
        </w:tc>
      </w:tr>
      <w:tr w:rsidR="00CC383D" w:rsidRPr="00DC55D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DC55D7">
              <w:rPr>
                <w:rFonts w:eastAsia="Times New Roman"/>
                <w:b/>
                <w:sz w:val="24"/>
                <w:lang w:val="ru-RU"/>
              </w:rPr>
              <w:t>75</w:t>
            </w:r>
          </w:p>
        </w:tc>
      </w:tr>
      <w:tr w:rsidR="003C4EB5" w:rsidRPr="00DC55D7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54748E" w:rsidP="003C4EB5">
            <w:pPr>
              <w:rPr>
                <w:rFonts w:eastAsia="Times New Roman"/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1 055 841 (Один миллион пятьдесят пять тысяч восемьсот сорок один) рубль, НДС не облагается</w:t>
            </w:r>
          </w:p>
        </w:tc>
      </w:tr>
      <w:tr w:rsidR="003C4EB5" w:rsidRPr="00DC55D7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3C4EB5" w:rsidRPr="0054748E" w:rsidRDefault="0054748E" w:rsidP="0054748E">
            <w:pPr>
              <w:widowControl w:val="0"/>
              <w:rPr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Земельный участок, общая площадь 383</w:t>
            </w:r>
            <w:r w:rsidRPr="0054748E">
              <w:rPr>
                <w:sz w:val="24"/>
              </w:rPr>
              <w:t> </w:t>
            </w:r>
            <w:r w:rsidRPr="0054748E">
              <w:rPr>
                <w:sz w:val="24"/>
                <w:lang w:val="ru-RU"/>
              </w:rPr>
              <w:t xml:space="preserve">942 </w:t>
            </w:r>
            <w:proofErr w:type="spellStart"/>
            <w:r w:rsidRPr="0054748E">
              <w:rPr>
                <w:sz w:val="24"/>
                <w:lang w:val="ru-RU"/>
              </w:rPr>
              <w:t>кв.м</w:t>
            </w:r>
            <w:proofErr w:type="spellEnd"/>
            <w:r w:rsidRPr="0054748E">
              <w:rPr>
                <w:sz w:val="24"/>
                <w:lang w:val="ru-RU"/>
              </w:rPr>
              <w:t>., кадастровый номер: 52:49:1200012:4,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СПК «</w:t>
            </w:r>
            <w:proofErr w:type="spellStart"/>
            <w:r w:rsidRPr="0054748E">
              <w:rPr>
                <w:sz w:val="24"/>
                <w:lang w:val="ru-RU"/>
              </w:rPr>
              <w:t>Итмановский</w:t>
            </w:r>
            <w:proofErr w:type="spellEnd"/>
            <w:r w:rsidRPr="0054748E">
              <w:rPr>
                <w:sz w:val="24"/>
                <w:lang w:val="ru-RU"/>
              </w:rPr>
              <w:t>», кв. участок 3.</w:t>
            </w:r>
            <w:r>
              <w:rPr>
                <w:sz w:val="24"/>
                <w:lang w:val="ru-RU"/>
              </w:rPr>
              <w:t xml:space="preserve"> </w:t>
            </w:r>
            <w:r w:rsidRPr="0054748E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056555</w:t>
            </w:r>
          </w:p>
        </w:tc>
      </w:tr>
      <w:tr w:rsidR="003C4EB5" w:rsidRPr="00DC55D7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  <w:r w:rsidR="00DC55D7">
              <w:rPr>
                <w:sz w:val="24"/>
                <w:lang w:val="ru-RU"/>
              </w:rPr>
              <w:t xml:space="preserve">, </w:t>
            </w:r>
            <w:r w:rsidR="00DC55D7" w:rsidRPr="00DC55D7">
              <w:rPr>
                <w:rFonts w:cs="Times New Roman"/>
                <w:sz w:val="24"/>
                <w:lang w:val="ru-RU"/>
              </w:rPr>
              <w:t>с предоставлением рассрочки платежа на срок 12 месяцев</w:t>
            </w:r>
          </w:p>
        </w:tc>
      </w:tr>
      <w:tr w:rsidR="003C4EB5" w:rsidRPr="00DC55D7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договора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DC55D7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2.</w:t>
      </w:r>
      <w:r>
        <w:tab/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3.</w:t>
      </w:r>
      <w:r>
        <w:tab/>
        <w:t xml:space="preserve">На момент окончания указанного в извещении срока подачи заявок, </w:t>
      </w:r>
      <w:r w:rsidR="00DC55D7">
        <w:t>17.04</w:t>
      </w:r>
      <w:r>
        <w:t>.2023 12:00, не подано ни одной заявки на участие в аукционе.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4.</w:t>
      </w:r>
      <w:r>
        <w:tab/>
        <w:t xml:space="preserve">Заседание Комиссии по подведению итогов аукциона состоялось в 12 часов 30 минут </w:t>
      </w:r>
      <w:r w:rsidR="00DC55D7">
        <w:t>17</w:t>
      </w:r>
      <w:r>
        <w:t xml:space="preserve"> </w:t>
      </w:r>
      <w:r w:rsidR="00DC55D7">
        <w:t>апреля</w:t>
      </w:r>
      <w:r>
        <w:t xml:space="preserve"> 2023 года.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5.</w:t>
      </w:r>
      <w:r>
        <w:tab/>
        <w:t>Комиссия приняла следующее решение:</w:t>
      </w:r>
    </w:p>
    <w:p w:rsidR="00E1674A" w:rsidRPr="00074683" w:rsidRDefault="00CA0672" w:rsidP="00CA0672">
      <w:pPr>
        <w:pStyle w:val="Default"/>
        <w:spacing w:line="276" w:lineRule="auto"/>
        <w:ind w:firstLine="709"/>
        <w:jc w:val="both"/>
      </w:pPr>
      <w:r>
        <w:t xml:space="preserve">Признать </w:t>
      </w:r>
      <w:r w:rsidRPr="00CA0672">
        <w:t>Аукцион на право заключения договора купли-продажи</w:t>
      </w:r>
      <w:r w:rsidRPr="00CA0672">
        <w:rPr>
          <w:b/>
        </w:rPr>
        <w:t xml:space="preserve"> </w:t>
      </w:r>
      <w:r w:rsidRPr="00CA0672">
        <w:t>земельного участка площадью 383 942 кв. м, расположенного по адресу: Нижегородская область, Гагинский район, тер. СПК «</w:t>
      </w:r>
      <w:proofErr w:type="spellStart"/>
      <w:r w:rsidRPr="00CA0672">
        <w:t>Итмановский</w:t>
      </w:r>
      <w:proofErr w:type="spellEnd"/>
      <w:r w:rsidRPr="00CA0672">
        <w:t>», кв. участок 3, принадлежащего ООО Агрофирма «Итманово»</w:t>
      </w:r>
      <w:r>
        <w:t xml:space="preserve">, </w:t>
      </w:r>
      <w:r w:rsidR="00DC55D7" w:rsidRPr="00DC55D7">
        <w:t xml:space="preserve">с предоставлением рассрочки платежа на срок 12 месяцев, </w:t>
      </w:r>
      <w:bookmarkStart w:id="2" w:name="_GoBack"/>
      <w:bookmarkEnd w:id="2"/>
      <w:r>
        <w:t xml:space="preserve">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</w:p>
    <w:sectPr w:rsidR="00E1674A" w:rsidRPr="00074683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9E6" w:rsidRDefault="005179E6" w:rsidP="001448AC">
      <w:r>
        <w:separator/>
      </w:r>
    </w:p>
  </w:endnote>
  <w:endnote w:type="continuationSeparator" w:id="0">
    <w:p w:rsidR="005179E6" w:rsidRDefault="005179E6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9E6" w:rsidRDefault="005179E6" w:rsidP="001448AC">
      <w:r>
        <w:separator/>
      </w:r>
    </w:p>
  </w:footnote>
  <w:footnote w:type="continuationSeparator" w:id="0">
    <w:p w:rsidR="005179E6" w:rsidRDefault="005179E6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DC55D7" w:rsidRPr="00DC55D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9E6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27ED6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A5E3B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2674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A0672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DC55D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095333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8C5E2A"/>
    <w:rsid w:val="00906531"/>
    <w:rsid w:val="009104CD"/>
    <w:rsid w:val="00A03556"/>
    <w:rsid w:val="00B0584B"/>
    <w:rsid w:val="00C36FCF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A321F-69AE-4D81-B1AF-DC7795F0F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2023-03-03T07:19:00Z</cp:lastPrinted>
  <dcterms:created xsi:type="dcterms:W3CDTF">2023-04-17T12:05:00Z</dcterms:created>
  <dcterms:modified xsi:type="dcterms:W3CDTF">2023-04-17T12:05:00Z</dcterms:modified>
</cp:coreProperties>
</file>