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1A72A4" w:rsidRDefault="001A72A4" w:rsidP="008E1F83">
      <w:pPr>
        <w:widowControl w:val="0"/>
        <w:jc w:val="center"/>
      </w:pPr>
    </w:p>
    <w:p w:rsidR="000864B0" w:rsidRDefault="000864B0" w:rsidP="00CA3197">
      <w:pPr>
        <w:jc w:val="center"/>
        <w:rPr>
          <w:color w:val="000000"/>
        </w:rPr>
      </w:pPr>
    </w:p>
    <w:p w:rsidR="000864B0" w:rsidRPr="002755C3" w:rsidRDefault="000864B0" w:rsidP="000864B0">
      <w:pPr>
        <w:ind w:left="709"/>
        <w:jc w:val="center"/>
      </w:pPr>
      <w:r w:rsidRPr="002755C3">
        <w:t>Т</w:t>
      </w:r>
      <w:r>
        <w:t>ехническое задание</w:t>
      </w:r>
    </w:p>
    <w:p w:rsidR="000864B0" w:rsidRDefault="000864B0" w:rsidP="00EF059A">
      <w:pPr>
        <w:ind w:left="709"/>
        <w:jc w:val="center"/>
      </w:pPr>
      <w:r>
        <w:t xml:space="preserve">на </w:t>
      </w:r>
      <w:r w:rsidR="00CB04D2">
        <w:t>выполнение работ</w:t>
      </w:r>
      <w:r w:rsidR="00EF059A">
        <w:t xml:space="preserve"> по текущему ремонту </w:t>
      </w:r>
      <w:r w:rsidR="00F55951">
        <w:t>помещени</w:t>
      </w:r>
      <w:r w:rsidR="00556121">
        <w:t>я</w:t>
      </w:r>
      <w:r w:rsidR="00F55951">
        <w:t xml:space="preserve"> АО ФЦЯРБ</w:t>
      </w:r>
      <w:r w:rsidR="00EF059A">
        <w:t>.</w:t>
      </w:r>
    </w:p>
    <w:p w:rsidR="000864B0" w:rsidRDefault="000864B0" w:rsidP="000864B0">
      <w:pPr>
        <w:ind w:left="709"/>
        <w:jc w:val="center"/>
      </w:pPr>
    </w:p>
    <w:p w:rsidR="000864B0" w:rsidRDefault="000864B0" w:rsidP="000864B0">
      <w:pPr>
        <w:ind w:left="709"/>
        <w:jc w:val="center"/>
      </w:pPr>
      <w:r>
        <w:t>СОДЕРЖАНИЕ</w:t>
      </w:r>
    </w:p>
    <w:p w:rsidR="000864B0" w:rsidRDefault="000864B0" w:rsidP="000864B0">
      <w:pPr>
        <w:ind w:left="709"/>
        <w:jc w:val="center"/>
      </w:pPr>
    </w:p>
    <w:p w:rsidR="000864B0" w:rsidRPr="007436A6" w:rsidRDefault="000864B0" w:rsidP="000864B0">
      <w:pPr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0864B0" w:rsidRDefault="000864B0" w:rsidP="000864B0">
      <w:pPr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.</w:t>
      </w:r>
    </w:p>
    <w:p w:rsidR="00CB04D2" w:rsidRDefault="000864B0" w:rsidP="00CB04D2">
      <w:pPr>
        <w:ind w:left="709"/>
        <w:jc w:val="center"/>
      </w:pPr>
      <w:r>
        <w:t xml:space="preserve">Подраздел 2.1  </w:t>
      </w:r>
      <w:r w:rsidRPr="007436A6">
        <w:t xml:space="preserve">Сведения о </w:t>
      </w:r>
      <w:r w:rsidR="00CB04D2">
        <w:t xml:space="preserve">выполнении </w:t>
      </w:r>
      <w:r w:rsidRPr="007436A6">
        <w:t xml:space="preserve">работ </w:t>
      </w:r>
      <w:r w:rsidR="00CB04D2">
        <w:t>по текущему ремонту помещения.</w:t>
      </w:r>
    </w:p>
    <w:p w:rsidR="000864B0" w:rsidRDefault="000864B0" w:rsidP="00CB04D2">
      <w:pPr>
        <w:ind w:left="709" w:firstLine="567"/>
      </w:pPr>
      <w:r>
        <w:t xml:space="preserve">Подраздел 2.2  </w:t>
      </w:r>
      <w:r w:rsidRPr="007436A6">
        <w:t>Сведения о выполняемых работах</w:t>
      </w:r>
      <w:r>
        <w:t>.</w:t>
      </w:r>
    </w:p>
    <w:p w:rsidR="000864B0" w:rsidRDefault="000864B0" w:rsidP="00CB04D2">
      <w:pPr>
        <w:ind w:left="709" w:firstLine="567"/>
      </w:pPr>
      <w:r>
        <w:t xml:space="preserve">Подраздел 2.3  </w:t>
      </w:r>
      <w:r w:rsidRPr="007436A6">
        <w:t>Сведения о месте выполнения работ</w:t>
      </w:r>
      <w:r>
        <w:t>.</w:t>
      </w:r>
    </w:p>
    <w:p w:rsidR="000864B0" w:rsidRDefault="000864B0" w:rsidP="00CB04D2">
      <w:pPr>
        <w:ind w:left="709" w:firstLine="567"/>
      </w:pPr>
      <w:r>
        <w:t xml:space="preserve">Подраздел 2.4  </w:t>
      </w:r>
      <w:r w:rsidRPr="007436A6">
        <w:t xml:space="preserve">Требования к разработке </w:t>
      </w:r>
      <w:r>
        <w:t>проекта производства работ.</w:t>
      </w:r>
    </w:p>
    <w:p w:rsidR="000864B0" w:rsidRDefault="000864B0" w:rsidP="000864B0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 xml:space="preserve">ТРЕБОВАНИЯ К </w:t>
      </w:r>
      <w:proofErr w:type="gramStart"/>
      <w:r w:rsidRPr="00275735">
        <w:t>ТЕХНИЧЕСКИМ</w:t>
      </w:r>
      <w:proofErr w:type="gramEnd"/>
      <w:r w:rsidRPr="00275735">
        <w:t xml:space="preserve"> ХАРАКТЕРИСТИКАМИ РАБОТ</w:t>
      </w:r>
      <w:r>
        <w:t>.</w:t>
      </w:r>
    </w:p>
    <w:p w:rsidR="000864B0" w:rsidRDefault="000864B0" w:rsidP="000864B0">
      <w:pPr>
        <w:ind w:left="709" w:firstLine="707"/>
      </w:pPr>
      <w:r>
        <w:t xml:space="preserve">Подраздел 3.1  </w:t>
      </w:r>
      <w:r w:rsidRPr="00275735">
        <w:t>Технические требования при выполнении работ</w:t>
      </w:r>
      <w:r>
        <w:t>.</w:t>
      </w:r>
    </w:p>
    <w:p w:rsidR="000864B0" w:rsidRDefault="000864B0" w:rsidP="000864B0">
      <w:pPr>
        <w:ind w:left="709" w:firstLine="707"/>
      </w:pPr>
      <w:r w:rsidRPr="00275735">
        <w:t xml:space="preserve">Подраздел 3.2 </w:t>
      </w:r>
      <w:r>
        <w:t xml:space="preserve"> </w:t>
      </w:r>
      <w:r w:rsidRPr="00275735">
        <w:t>Требования к оформлению и составу проекта производства работ.</w:t>
      </w:r>
    </w:p>
    <w:p w:rsidR="000864B0" w:rsidRDefault="000864B0" w:rsidP="000864B0">
      <w:pPr>
        <w:ind w:left="1985" w:hanging="1276"/>
      </w:pPr>
      <w:r w:rsidRPr="007436A6">
        <w:t xml:space="preserve">РАЗДЕЛ </w:t>
      </w:r>
      <w:r>
        <w:t>4</w:t>
      </w:r>
      <w:r w:rsidRPr="00275735">
        <w:t>.</w:t>
      </w:r>
      <w:r>
        <w:t xml:space="preserve">   </w:t>
      </w:r>
      <w:r w:rsidRPr="00275735">
        <w:t>ВЕДОМОСТЬ</w:t>
      </w:r>
      <w:r w:rsidR="00F37BFA">
        <w:t xml:space="preserve"> ФИЗИЧЕСКИХ</w:t>
      </w:r>
      <w:r w:rsidRPr="00275735">
        <w:t xml:space="preserve"> ОБЪЕМОВ РАБОТ, РЕСУРСНАЯ ВЕДОМОСТЬ, СМЕТНЫ</w:t>
      </w:r>
      <w:r w:rsidR="00F37BFA">
        <w:t>Е</w:t>
      </w:r>
      <w:r w:rsidRPr="00275735">
        <w:t xml:space="preserve"> РАСЧЕТ</w:t>
      </w:r>
      <w:r w:rsidR="00F37BFA">
        <w:t>Ы</w:t>
      </w:r>
      <w:r>
        <w:t>.</w:t>
      </w:r>
    </w:p>
    <w:p w:rsidR="000864B0" w:rsidRDefault="000864B0" w:rsidP="000864B0">
      <w:pPr>
        <w:ind w:left="1985" w:hanging="1276"/>
      </w:pPr>
      <w:r w:rsidRPr="00275735">
        <w:t xml:space="preserve">РАЗДЕЛ 5. </w:t>
      </w:r>
      <w:r>
        <w:t xml:space="preserve">  </w:t>
      </w:r>
      <w:r w:rsidRPr="00275735">
        <w:t>ТРЕБОВАНИЯ К МАТЕРИАЛАМ И ОБОРУДОВАНИЮ, ПРИМЕНЯЕМЫМ ДЛЯ ВЫПОЛНЕНИЯ РАБОТ, В Т.Ч. ВЕДОМОСТЬ МАТЕРИАЛОВ</w:t>
      </w:r>
      <w:r>
        <w:t>.</w:t>
      </w:r>
    </w:p>
    <w:p w:rsidR="000864B0" w:rsidRDefault="000864B0" w:rsidP="000864B0">
      <w:pPr>
        <w:ind w:left="709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0864B0" w:rsidRDefault="000864B0" w:rsidP="000864B0">
      <w:pPr>
        <w:ind w:left="1985" w:hanging="1276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И </w:t>
      </w:r>
      <w:r>
        <w:t xml:space="preserve"> </w:t>
      </w:r>
      <w:r w:rsidRPr="00275735">
        <w:t>МЕРОПРИЯТИЙ</w:t>
      </w:r>
      <w:r>
        <w:t>.</w:t>
      </w:r>
    </w:p>
    <w:p w:rsidR="000864B0" w:rsidRDefault="000864B0" w:rsidP="000864B0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СРОК (ИНТЕРВАЛ) ВЫПОЛНЕНИЯ РАБОТ</w:t>
      </w:r>
      <w:r>
        <w:t>.</w:t>
      </w:r>
    </w:p>
    <w:p w:rsidR="000864B0" w:rsidRDefault="000864B0" w:rsidP="000864B0">
      <w:pPr>
        <w:ind w:left="709"/>
      </w:pPr>
      <w:r w:rsidRPr="00275735">
        <w:t xml:space="preserve">РАЗДЕЛ </w:t>
      </w:r>
      <w:r>
        <w:t>9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0864B0" w:rsidRPr="00275735" w:rsidRDefault="000864B0" w:rsidP="000864B0">
      <w:pPr>
        <w:ind w:left="709"/>
      </w:pPr>
      <w:r w:rsidRPr="00275735">
        <w:t>РАЗДЕЛ 10. ТРЕБОВАНИЯ К ОСОБЫМ УСЛОВИЯМ РАБОТ.</w:t>
      </w:r>
    </w:p>
    <w:p w:rsidR="000864B0" w:rsidRPr="00275735" w:rsidRDefault="000864B0" w:rsidP="000864B0">
      <w:pPr>
        <w:ind w:left="709"/>
      </w:pPr>
      <w:r w:rsidRPr="00275735">
        <w:t>РАЗДЕЛ 11. ТРЕБОВАНИЯ К СРОКУ И (ИЛИ) ОБЪЕМУ ПРЕДОСТАВЛЕНИЯ ГАРАНТИЙ.</w:t>
      </w:r>
    </w:p>
    <w:p w:rsidR="000864B0" w:rsidRPr="00275735" w:rsidRDefault="000864B0" w:rsidP="000864B0">
      <w:pPr>
        <w:ind w:left="709"/>
      </w:pPr>
      <w:r w:rsidRPr="00275735">
        <w:t>РАЗДЕЛ 12. ТРЕБОВАНИЯ К БЕЗОПАСНОСТИ ВЫПОЛНЯЕМЫХ РАБОТ.</w:t>
      </w:r>
    </w:p>
    <w:p w:rsidR="000864B0" w:rsidRPr="00275735" w:rsidRDefault="000864B0" w:rsidP="000864B0">
      <w:pPr>
        <w:ind w:left="709"/>
      </w:pPr>
      <w:r w:rsidRPr="00275735">
        <w:t>РАЗДЕЛ 13. ТРЕБОВАНИЯ К РЕЗУЛЬТАТАМ РАБОТ И ПОРЯДКУ ПРИЕМКИ.</w:t>
      </w:r>
    </w:p>
    <w:p w:rsidR="000864B0" w:rsidRPr="002755C3" w:rsidRDefault="000864B0" w:rsidP="000864B0">
      <w:pPr>
        <w:ind w:left="709"/>
      </w:pPr>
      <w:r w:rsidRPr="00275735">
        <w:t xml:space="preserve">РАЗДЕЛ </w:t>
      </w:r>
      <w:r w:rsidRPr="002755C3">
        <w:t>14. ТРЕБОВАНИЯ К ФОРМЕ ПРЕДСТАВЛЯЕМОЙ ИНФОРМАЦИИ.</w:t>
      </w:r>
    </w:p>
    <w:p w:rsidR="000864B0" w:rsidRPr="002755C3" w:rsidRDefault="000864B0" w:rsidP="000864B0">
      <w:pPr>
        <w:ind w:left="709"/>
      </w:pPr>
      <w:r w:rsidRPr="002755C3">
        <w:t xml:space="preserve">РАЗДЕЛ 15. </w:t>
      </w:r>
      <w:r w:rsidRPr="00507B2E">
        <w:t>ТРЕБОВАНИЯ К ТЕХНИЧЕСКОМУ ОБУЧЕНИЮ ПЕРСОНАЛА ЗАКАЗЧИКА</w:t>
      </w:r>
      <w:r w:rsidRPr="002755C3">
        <w:t>.</w:t>
      </w:r>
    </w:p>
    <w:p w:rsidR="000864B0" w:rsidRPr="002755C3" w:rsidRDefault="000864B0" w:rsidP="000864B0">
      <w:pPr>
        <w:tabs>
          <w:tab w:val="left" w:pos="2127"/>
        </w:tabs>
        <w:ind w:left="709"/>
      </w:pPr>
      <w:r w:rsidRPr="00275735">
        <w:t xml:space="preserve">РАЗДЕЛ </w:t>
      </w:r>
      <w:r>
        <w:t>16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0864B0" w:rsidRPr="00275735" w:rsidRDefault="000864B0" w:rsidP="000864B0">
      <w:pPr>
        <w:ind w:left="709"/>
      </w:pPr>
    </w:p>
    <w:p w:rsidR="000864B0" w:rsidRDefault="000864B0" w:rsidP="000864B0">
      <w:pPr>
        <w:ind w:left="709"/>
        <w:jc w:val="center"/>
      </w:pPr>
    </w:p>
    <w:p w:rsidR="000864B0" w:rsidRDefault="000864B0" w:rsidP="000864B0">
      <w:pPr>
        <w:ind w:left="709"/>
        <w:jc w:val="center"/>
      </w:pPr>
    </w:p>
    <w:p w:rsidR="000864B0" w:rsidRDefault="000864B0" w:rsidP="000864B0">
      <w:pPr>
        <w:ind w:left="709"/>
        <w:jc w:val="center"/>
      </w:pPr>
    </w:p>
    <w:p w:rsidR="000864B0" w:rsidRDefault="000864B0" w:rsidP="000864B0">
      <w:pPr>
        <w:ind w:left="709"/>
        <w:jc w:val="center"/>
      </w:pPr>
    </w:p>
    <w:p w:rsidR="000864B0" w:rsidRDefault="000864B0" w:rsidP="000864B0">
      <w:pPr>
        <w:ind w:left="709"/>
        <w:jc w:val="center"/>
      </w:pPr>
    </w:p>
    <w:p w:rsidR="000864B0" w:rsidRDefault="000864B0" w:rsidP="000864B0">
      <w:pPr>
        <w:ind w:left="709"/>
        <w:jc w:val="center"/>
      </w:pPr>
    </w:p>
    <w:p w:rsidR="001E2205" w:rsidRDefault="001E2205" w:rsidP="000864B0">
      <w:pPr>
        <w:ind w:left="709"/>
        <w:jc w:val="center"/>
      </w:pPr>
    </w:p>
    <w:p w:rsidR="001E2205" w:rsidRDefault="001E2205" w:rsidP="000864B0">
      <w:pPr>
        <w:ind w:left="709"/>
        <w:jc w:val="center"/>
      </w:pPr>
    </w:p>
    <w:p w:rsidR="000864B0" w:rsidRDefault="000864B0" w:rsidP="000864B0">
      <w:pPr>
        <w:ind w:left="709"/>
        <w:jc w:val="center"/>
      </w:pPr>
    </w:p>
    <w:p w:rsidR="00F55951" w:rsidRDefault="00F55951" w:rsidP="000864B0">
      <w:pPr>
        <w:ind w:left="709"/>
        <w:jc w:val="center"/>
      </w:pPr>
    </w:p>
    <w:p w:rsidR="00F55951" w:rsidRDefault="00F55951" w:rsidP="000864B0">
      <w:pPr>
        <w:ind w:left="709"/>
        <w:jc w:val="center"/>
      </w:pPr>
    </w:p>
    <w:p w:rsidR="00F55951" w:rsidRDefault="00F55951" w:rsidP="000864B0">
      <w:pPr>
        <w:ind w:left="709"/>
        <w:jc w:val="center"/>
      </w:pPr>
    </w:p>
    <w:p w:rsidR="000864B0" w:rsidRDefault="000864B0" w:rsidP="000864B0">
      <w:pPr>
        <w:ind w:left="709"/>
        <w:jc w:val="center"/>
      </w:pPr>
    </w:p>
    <w:p w:rsidR="000864B0" w:rsidRPr="007436A6" w:rsidRDefault="000864B0" w:rsidP="000864B0">
      <w:pPr>
        <w:ind w:left="709"/>
        <w:jc w:val="center"/>
      </w:pPr>
    </w:p>
    <w:p w:rsidR="000864B0" w:rsidRPr="004B742A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4B742A">
        <w:rPr>
          <w:b/>
        </w:rPr>
        <w:t>Н</w:t>
      </w:r>
      <w:r>
        <w:rPr>
          <w:b/>
        </w:rPr>
        <w:t>АИМЕНОВАНИЕ ВЫПОЛНЯЕМЫХ РАБОТ</w:t>
      </w:r>
    </w:p>
    <w:p w:rsidR="000864B0" w:rsidRPr="00B40EDF" w:rsidRDefault="00675F69" w:rsidP="00675F69">
      <w:pPr>
        <w:ind w:left="720" w:firstLine="981"/>
        <w:jc w:val="both"/>
      </w:pPr>
      <w:r>
        <w:t>Выполнение работ</w:t>
      </w:r>
      <w:r w:rsidR="000864B0" w:rsidRPr="004F4355">
        <w:t xml:space="preserve"> по текущему ремонту помещения </w:t>
      </w:r>
      <w:r w:rsidR="00F55951">
        <w:t>АО ФЦЯРБ</w:t>
      </w:r>
      <w:r w:rsidR="00EF059A">
        <w:t>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О</w:t>
      </w:r>
      <w:r>
        <w:rPr>
          <w:b/>
        </w:rPr>
        <w:t>БЩИЕ ПОЛОЖЕНИЯ</w:t>
      </w:r>
    </w:p>
    <w:p w:rsidR="00675F69" w:rsidRPr="00675F69" w:rsidRDefault="00675F69" w:rsidP="00675F69">
      <w:pPr>
        <w:numPr>
          <w:ilvl w:val="1"/>
          <w:numId w:val="17"/>
        </w:numPr>
        <w:tabs>
          <w:tab w:val="left" w:pos="1418"/>
        </w:tabs>
        <w:ind w:left="720" w:hanging="11"/>
        <w:jc w:val="both"/>
      </w:pPr>
      <w:r w:rsidRPr="00675F69">
        <w:rPr>
          <w:b/>
        </w:rPr>
        <w:t>Сведения о выполнении работ по текущему ремонту помещения</w:t>
      </w:r>
      <w:r>
        <w:rPr>
          <w:b/>
        </w:rPr>
        <w:t>:</w:t>
      </w:r>
    </w:p>
    <w:p w:rsidR="000864B0" w:rsidRPr="000E5E37" w:rsidRDefault="00675F69" w:rsidP="00675F69">
      <w:pPr>
        <w:numPr>
          <w:ilvl w:val="1"/>
          <w:numId w:val="17"/>
        </w:numPr>
        <w:tabs>
          <w:tab w:val="left" w:pos="1418"/>
        </w:tabs>
        <w:ind w:left="720" w:hanging="11"/>
        <w:jc w:val="both"/>
      </w:pPr>
      <w:r w:rsidRPr="00675F69">
        <w:rPr>
          <w:b/>
        </w:rPr>
        <w:t xml:space="preserve"> </w:t>
      </w:r>
      <w:r w:rsidR="000864B0" w:rsidRPr="000E5E37">
        <w:t xml:space="preserve">Техническое задание на </w:t>
      </w:r>
      <w:r>
        <w:t>выполнение работ</w:t>
      </w:r>
      <w:r w:rsidRPr="004F4355">
        <w:t xml:space="preserve"> </w:t>
      </w:r>
      <w:r w:rsidR="000864B0" w:rsidRPr="000E5E37">
        <w:t xml:space="preserve">по </w:t>
      </w:r>
      <w:r w:rsidR="000864B0" w:rsidRPr="004F4355">
        <w:t xml:space="preserve">текущему ремонту помещения </w:t>
      </w:r>
      <w:r w:rsidR="00F55951">
        <w:t>АО ФЦЯРБ</w:t>
      </w:r>
      <w:r w:rsidR="000864B0" w:rsidRPr="004F4355">
        <w:t xml:space="preserve"> </w:t>
      </w:r>
      <w:r w:rsidR="000864B0" w:rsidRPr="000E5E37">
        <w:t xml:space="preserve">составлено на основании дефектной ведомости. </w:t>
      </w:r>
      <w:r w:rsidR="000864B0" w:rsidRPr="0097250A">
        <w:t xml:space="preserve">Сметная документация составлена и проверена аттестованным специалистом по сметному делу </w:t>
      </w:r>
      <w:r w:rsidR="0097250A" w:rsidRPr="0097250A">
        <w:t>отдела по техническому сопровождению международных проектов АО ФЦЯРБ</w:t>
      </w:r>
      <w:r w:rsidR="000864B0" w:rsidRPr="0097250A">
        <w:t>.</w:t>
      </w:r>
    </w:p>
    <w:p w:rsidR="000864B0" w:rsidRPr="009246B9" w:rsidRDefault="000864B0" w:rsidP="000864B0">
      <w:pPr>
        <w:numPr>
          <w:ilvl w:val="1"/>
          <w:numId w:val="17"/>
        </w:numPr>
        <w:tabs>
          <w:tab w:val="left" w:pos="1418"/>
        </w:tabs>
        <w:ind w:left="1418" w:hanging="713"/>
        <w:rPr>
          <w:b/>
        </w:rPr>
      </w:pPr>
      <w:r w:rsidRPr="009246B9">
        <w:rPr>
          <w:b/>
        </w:rPr>
        <w:t>Сведения о выполняемых работах:</w:t>
      </w:r>
    </w:p>
    <w:p w:rsidR="000864B0" w:rsidRPr="004F4355" w:rsidRDefault="000864B0" w:rsidP="000864B0">
      <w:pPr>
        <w:pStyle w:val="affe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 xml:space="preserve">Работы по текущему ремонту помещения </w:t>
      </w:r>
      <w:r w:rsidR="00F55951">
        <w:rPr>
          <w:rFonts w:ascii="Times New Roman" w:hAnsi="Times New Roman"/>
          <w:sz w:val="24"/>
          <w:szCs w:val="24"/>
        </w:rPr>
        <w:t>АО ФЦЯРБ (далее по тексту – Помещение)</w:t>
      </w:r>
      <w:r w:rsidRPr="004F4355">
        <w:rPr>
          <w:rFonts w:ascii="Times New Roman" w:hAnsi="Times New Roman"/>
          <w:sz w:val="24"/>
          <w:szCs w:val="24"/>
        </w:rPr>
        <w:t xml:space="preserve"> выполнить в соответствии с требованиями действу</w:t>
      </w:r>
      <w:r>
        <w:rPr>
          <w:rFonts w:ascii="Times New Roman" w:hAnsi="Times New Roman"/>
          <w:sz w:val="24"/>
          <w:szCs w:val="24"/>
        </w:rPr>
        <w:t>ющих норм и правил и настоящим Т</w:t>
      </w:r>
      <w:r w:rsidRPr="004F4355">
        <w:rPr>
          <w:rFonts w:ascii="Times New Roman" w:hAnsi="Times New Roman"/>
          <w:sz w:val="24"/>
          <w:szCs w:val="24"/>
        </w:rPr>
        <w:t xml:space="preserve">ехническим заданием. </w:t>
      </w:r>
    </w:p>
    <w:p w:rsidR="000864B0" w:rsidRPr="004F4355" w:rsidRDefault="000864B0" w:rsidP="000864B0">
      <w:pPr>
        <w:pStyle w:val="affe"/>
        <w:tabs>
          <w:tab w:val="left" w:pos="1418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 xml:space="preserve">Объем работ в </w:t>
      </w:r>
      <w:r w:rsidR="00F55951">
        <w:rPr>
          <w:rFonts w:ascii="Times New Roman" w:hAnsi="Times New Roman"/>
          <w:sz w:val="24"/>
          <w:szCs w:val="24"/>
        </w:rPr>
        <w:t>П</w:t>
      </w:r>
      <w:r w:rsidRPr="004F4355">
        <w:rPr>
          <w:rFonts w:ascii="Times New Roman" w:hAnsi="Times New Roman"/>
          <w:sz w:val="24"/>
          <w:szCs w:val="24"/>
        </w:rPr>
        <w:t>омещении приведен в «Ведомости физических объемов работ» (Приложение №1 к Техническому заданию).</w:t>
      </w:r>
    </w:p>
    <w:p w:rsidR="000864B0" w:rsidRDefault="000864B0" w:rsidP="000864B0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2B56DA">
        <w:rPr>
          <w:b/>
        </w:rPr>
        <w:t>Сведения о месте выполнения работ:</w:t>
      </w:r>
    </w:p>
    <w:p w:rsidR="000864B0" w:rsidRDefault="00F55951" w:rsidP="000864B0">
      <w:pPr>
        <w:tabs>
          <w:tab w:val="left" w:pos="1418"/>
        </w:tabs>
        <w:ind w:left="709" w:firstLine="709"/>
        <w:jc w:val="both"/>
        <w:rPr>
          <w:b/>
        </w:rPr>
      </w:pPr>
      <w:r>
        <w:t>Помещение АО ФЦЯРБ</w:t>
      </w:r>
      <w:r w:rsidR="000864B0" w:rsidRPr="002B56DA">
        <w:t xml:space="preserve"> расположенно</w:t>
      </w:r>
      <w:r>
        <w:t>е</w:t>
      </w:r>
      <w:r w:rsidR="000864B0" w:rsidRPr="002B56DA">
        <w:t xml:space="preserve"> по адресу: </w:t>
      </w:r>
      <w:r>
        <w:t xml:space="preserve">г. Москва, Каширское </w:t>
      </w:r>
      <w:proofErr w:type="spellStart"/>
      <w:r>
        <w:t>ш</w:t>
      </w:r>
      <w:proofErr w:type="spellEnd"/>
      <w:r>
        <w:t>., д.33, корпус 18 (</w:t>
      </w:r>
      <w:r w:rsidR="00021D30">
        <w:t xml:space="preserve">режимная </w:t>
      </w:r>
      <w:r>
        <w:t>территория ОАО «ВНИИХТ»)</w:t>
      </w:r>
      <w:r w:rsidR="000864B0" w:rsidRPr="002B56DA">
        <w:t>.</w:t>
      </w:r>
    </w:p>
    <w:p w:rsidR="000864B0" w:rsidRPr="00DF7075" w:rsidRDefault="000864B0" w:rsidP="000864B0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DF7075">
        <w:rPr>
          <w:b/>
        </w:rPr>
        <w:t>Требования к разработке ППР:</w:t>
      </w:r>
    </w:p>
    <w:p w:rsidR="000864B0" w:rsidRPr="004F4355" w:rsidRDefault="000864B0" w:rsidP="000864B0">
      <w:pPr>
        <w:tabs>
          <w:tab w:val="left" w:pos="1418"/>
        </w:tabs>
        <w:ind w:left="709" w:firstLine="709"/>
        <w:jc w:val="both"/>
        <w:rPr>
          <w:highlight w:val="yellow"/>
        </w:rPr>
      </w:pPr>
      <w:r w:rsidRPr="00C73AA3">
        <w:rPr>
          <w:color w:val="000000"/>
        </w:rPr>
        <w:t xml:space="preserve">До начала производства работ </w:t>
      </w:r>
      <w:r>
        <w:rPr>
          <w:color w:val="000000"/>
        </w:rPr>
        <w:t>Подрядчик (</w:t>
      </w:r>
      <w:r w:rsidRPr="00C73AA3">
        <w:rPr>
          <w:color w:val="000000"/>
        </w:rPr>
        <w:t>Исполнитель</w:t>
      </w:r>
      <w:r>
        <w:rPr>
          <w:color w:val="000000"/>
        </w:rPr>
        <w:t>)</w:t>
      </w:r>
      <w:r w:rsidRPr="00C73AA3">
        <w:rPr>
          <w:color w:val="000000"/>
        </w:rPr>
        <w:t xml:space="preserve"> обязан разработать и согласовать с Заказчиком план производства работ, в котором должны быть описаны основные этапы работ, правила техники безопасности </w:t>
      </w:r>
      <w:r>
        <w:rPr>
          <w:color w:val="000000"/>
        </w:rPr>
        <w:t xml:space="preserve">при </w:t>
      </w:r>
      <w:r w:rsidRPr="005952DC">
        <w:t>выполнении работ.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 xml:space="preserve">РЕБОВАНИЯ К </w:t>
      </w:r>
      <w:proofErr w:type="gramStart"/>
      <w:r>
        <w:rPr>
          <w:b/>
        </w:rPr>
        <w:t>ТЕХНИЧЕСКИМ</w:t>
      </w:r>
      <w:proofErr w:type="gramEnd"/>
      <w:r>
        <w:rPr>
          <w:b/>
        </w:rPr>
        <w:t xml:space="preserve"> ХАРАКТЕРИСТИКАМИ РАБОТ</w:t>
      </w:r>
    </w:p>
    <w:p w:rsidR="000864B0" w:rsidRPr="00DF7075" w:rsidRDefault="000864B0" w:rsidP="000864B0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2B56DA">
        <w:rPr>
          <w:b/>
        </w:rPr>
        <w:t>Технические требования при выполнении работ:</w:t>
      </w:r>
    </w:p>
    <w:p w:rsidR="000864B0" w:rsidRPr="00DF7075" w:rsidRDefault="00675F69" w:rsidP="000864B0">
      <w:pPr>
        <w:tabs>
          <w:tab w:val="left" w:pos="1418"/>
        </w:tabs>
        <w:ind w:left="720" w:firstLine="698"/>
        <w:jc w:val="both"/>
        <w:rPr>
          <w:color w:val="000000"/>
        </w:rPr>
      </w:pPr>
      <w:r>
        <w:rPr>
          <w:color w:val="000000"/>
        </w:rPr>
        <w:t>Р</w:t>
      </w:r>
      <w:r w:rsidR="000864B0" w:rsidRPr="00DF7075">
        <w:rPr>
          <w:color w:val="000000"/>
        </w:rPr>
        <w:t xml:space="preserve">аботы по текущему ремонту </w:t>
      </w:r>
      <w:r w:rsidR="00F55951">
        <w:rPr>
          <w:color w:val="000000"/>
        </w:rPr>
        <w:t>П</w:t>
      </w:r>
      <w:r w:rsidR="000864B0" w:rsidRPr="00DF7075">
        <w:rPr>
          <w:color w:val="000000"/>
        </w:rPr>
        <w:t>омещения выполнить в соответствии с Техническим заданием.</w:t>
      </w:r>
    </w:p>
    <w:p w:rsidR="000864B0" w:rsidRPr="00DF7075" w:rsidRDefault="000864B0" w:rsidP="000864B0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DF7075">
        <w:rPr>
          <w:b/>
        </w:rPr>
        <w:t>Требования к оформлению и составу проекта производства работ (ППР):</w:t>
      </w:r>
    </w:p>
    <w:p w:rsidR="000864B0" w:rsidRPr="00C73AA3" w:rsidRDefault="000864B0" w:rsidP="000864B0">
      <w:pPr>
        <w:tabs>
          <w:tab w:val="left" w:pos="1418"/>
        </w:tabs>
        <w:ind w:left="709" w:firstLine="709"/>
        <w:jc w:val="both"/>
      </w:pPr>
      <w:r w:rsidRPr="00656D12">
        <w:t>Проект производства работ (ППР) должен содержать</w:t>
      </w:r>
      <w:r w:rsidRPr="00C73AA3">
        <w:t xml:space="preserve"> конкретные проектные решения по безопасности труда, определяющие технические средства и методы работ, обеспечивающие выполнение нормативных требований безопасности труда.</w:t>
      </w:r>
    </w:p>
    <w:p w:rsidR="000864B0" w:rsidRDefault="000864B0" w:rsidP="000864B0">
      <w:pPr>
        <w:tabs>
          <w:tab w:val="left" w:pos="1418"/>
        </w:tabs>
        <w:ind w:left="709" w:firstLine="709"/>
        <w:jc w:val="both"/>
        <w:rPr>
          <w:color w:val="FF0000"/>
        </w:rPr>
      </w:pPr>
      <w:r w:rsidRPr="00C73AA3">
        <w:t>При разработке ППР должны быть выявлены и учтены опасные производственные факторы, связанные с технологией и условиями производства работ и определены зоны их действия.</w:t>
      </w:r>
    </w:p>
    <w:p w:rsidR="000864B0" w:rsidRPr="00FD7DB6" w:rsidRDefault="000864B0" w:rsidP="000864B0">
      <w:pPr>
        <w:tabs>
          <w:tab w:val="left" w:pos="1418"/>
        </w:tabs>
        <w:ind w:left="709" w:firstLine="709"/>
        <w:jc w:val="both"/>
      </w:pPr>
      <w:r w:rsidRPr="00FD7DB6">
        <w:t>Для предупреждения поражения работ</w:t>
      </w:r>
      <w:r w:rsidR="00F55951">
        <w:t>ников</w:t>
      </w:r>
      <w:r w:rsidRPr="00FD7DB6">
        <w:t xml:space="preserve"> электрическим током следует предусматривать:</w:t>
      </w:r>
    </w:p>
    <w:p w:rsidR="000864B0" w:rsidRDefault="000864B0" w:rsidP="000864B0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 w:rsidRPr="00FD7DB6">
        <w:t>указания по устройству временных электроустановок, выбору трасс и определению напряжения временных силовых и осветительных электросетей, устройства для ограждения токоведущих частей и месторасположение вводно-распределительных систем и приборов;</w:t>
      </w:r>
    </w:p>
    <w:p w:rsidR="000864B0" w:rsidRPr="00FD7DB6" w:rsidRDefault="000864B0" w:rsidP="000864B0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 w:rsidRPr="00FD7DB6">
        <w:t>способы заземления металлических частей электрооборудования.</w:t>
      </w:r>
    </w:p>
    <w:p w:rsidR="000864B0" w:rsidRPr="00C73AA3" w:rsidRDefault="000864B0" w:rsidP="000864B0">
      <w:pPr>
        <w:tabs>
          <w:tab w:val="left" w:pos="1418"/>
        </w:tabs>
        <w:ind w:left="709" w:firstLine="709"/>
        <w:jc w:val="both"/>
      </w:pPr>
      <w:r w:rsidRPr="00C73AA3">
        <w:t>Для предупреждения воздействия на работников вредных производственных факторов (неблагоприятного климата, шума, вибрации, пыли и вредных веществ в воздухе рабочей зоны) необходимо:</w:t>
      </w:r>
    </w:p>
    <w:p w:rsidR="000864B0" w:rsidRPr="00C73AA3" w:rsidRDefault="000864B0" w:rsidP="000864B0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>
        <w:t>о</w:t>
      </w:r>
      <w:r w:rsidRPr="00C73AA3">
        <w:t>пределить участки работ, на которых могут возникнуть вредные производственные факторы, обусловленные технологией и условиями выполнения работ;</w:t>
      </w:r>
    </w:p>
    <w:p w:rsidR="000864B0" w:rsidRPr="00C73AA3" w:rsidRDefault="000864B0" w:rsidP="000864B0">
      <w:pPr>
        <w:numPr>
          <w:ilvl w:val="0"/>
          <w:numId w:val="19"/>
        </w:numPr>
        <w:tabs>
          <w:tab w:val="left" w:pos="1418"/>
        </w:tabs>
        <w:ind w:left="0" w:firstLine="709"/>
        <w:jc w:val="both"/>
      </w:pPr>
      <w:r>
        <w:t>о</w:t>
      </w:r>
      <w:r w:rsidRPr="00C73AA3">
        <w:t xml:space="preserve">пределить средства защиты </w:t>
      </w:r>
      <w:proofErr w:type="gramStart"/>
      <w:r w:rsidRPr="00C73AA3">
        <w:t>работающих</w:t>
      </w:r>
      <w:proofErr w:type="gramEnd"/>
      <w:r w:rsidRPr="00C73AA3">
        <w:rPr>
          <w:lang w:val="en-US"/>
        </w:rPr>
        <w:t>;</w:t>
      </w:r>
    </w:p>
    <w:p w:rsidR="000864B0" w:rsidRPr="00C73AA3" w:rsidRDefault="000864B0" w:rsidP="000864B0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>
        <w:lastRenderedPageBreak/>
        <w:t>п</w:t>
      </w:r>
      <w:r w:rsidRPr="00C73AA3">
        <w:t>редусматривать, при необходимости, специальные меры по хранению опасных и вредных веществ.</w:t>
      </w:r>
    </w:p>
    <w:p w:rsidR="000864B0" w:rsidRPr="00C73AA3" w:rsidRDefault="000864B0" w:rsidP="000864B0">
      <w:pPr>
        <w:tabs>
          <w:tab w:val="left" w:pos="1418"/>
        </w:tabs>
        <w:spacing w:before="120"/>
        <w:ind w:firstLine="1418"/>
        <w:jc w:val="both"/>
      </w:pPr>
      <w:r w:rsidRPr="00C73AA3">
        <w:t>ППР должен содержать следующие разделы:</w:t>
      </w:r>
    </w:p>
    <w:p w:rsidR="000864B0" w:rsidRDefault="000864B0" w:rsidP="000864B0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C73AA3">
        <w:t>бщие положения;</w:t>
      </w:r>
    </w:p>
    <w:p w:rsidR="000864B0" w:rsidRDefault="000864B0" w:rsidP="000864B0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т</w:t>
      </w:r>
      <w:r w:rsidRPr="00482C87">
        <w:t>ребования безопасности;</w:t>
      </w:r>
    </w:p>
    <w:p w:rsidR="000864B0" w:rsidRDefault="000864B0" w:rsidP="000864B0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одготовительные работы;</w:t>
      </w:r>
    </w:p>
    <w:p w:rsidR="000864B0" w:rsidRDefault="000864B0" w:rsidP="009F6F04">
      <w:pPr>
        <w:numPr>
          <w:ilvl w:val="0"/>
          <w:numId w:val="20"/>
        </w:numPr>
        <w:tabs>
          <w:tab w:val="left" w:pos="1418"/>
        </w:tabs>
        <w:ind w:hanging="862"/>
        <w:jc w:val="both"/>
      </w:pPr>
      <w:r>
        <w:t>п</w:t>
      </w:r>
      <w:r w:rsidRPr="00482C87">
        <w:t>роизводство работ;</w:t>
      </w:r>
    </w:p>
    <w:p w:rsidR="000864B0" w:rsidRDefault="000864B0" w:rsidP="000864B0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482C87">
        <w:t>бращение с отходами;</w:t>
      </w:r>
    </w:p>
    <w:p w:rsidR="000864B0" w:rsidRDefault="000864B0" w:rsidP="000864B0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482C87">
        <w:t>кончание работ;</w:t>
      </w:r>
    </w:p>
    <w:p w:rsidR="000864B0" w:rsidRDefault="000864B0" w:rsidP="000864B0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риложения (при необходимости);</w:t>
      </w:r>
    </w:p>
    <w:p w:rsidR="000864B0" w:rsidRDefault="000864B0" w:rsidP="000864B0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т</w:t>
      </w:r>
      <w:r w:rsidRPr="00482C87">
        <w:t>ермины и определения;</w:t>
      </w:r>
    </w:p>
    <w:p w:rsidR="000864B0" w:rsidRDefault="000864B0" w:rsidP="000864B0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л</w:t>
      </w:r>
      <w:r w:rsidRPr="00482C87">
        <w:t>ист регистрации изменений;</w:t>
      </w:r>
    </w:p>
    <w:p w:rsidR="000864B0" w:rsidRPr="00DF7075" w:rsidRDefault="000864B0" w:rsidP="000864B0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DF7075">
        <w:t>лист ознакомления.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В</w:t>
      </w:r>
      <w:r>
        <w:rPr>
          <w:b/>
        </w:rPr>
        <w:t>ЕДОМОСТЬ ОБЪЕМОВ РАБОТ, РЕСУРСНАЯ ВЕДОМОСТЬ, СМЕТНЫЙ РАСЧЕТ</w:t>
      </w:r>
    </w:p>
    <w:p w:rsidR="000864B0" w:rsidRPr="00A9724C" w:rsidRDefault="000864B0" w:rsidP="000864B0">
      <w:pPr>
        <w:ind w:left="709" w:firstLine="709"/>
        <w:jc w:val="both"/>
      </w:pPr>
      <w:r>
        <w:t>Прилагается к Т</w:t>
      </w:r>
      <w:r w:rsidRPr="00A9724C">
        <w:t xml:space="preserve">ехническому заданию ведомость </w:t>
      </w:r>
      <w:r>
        <w:t xml:space="preserve">физических </w:t>
      </w:r>
      <w:r w:rsidRPr="00A9724C">
        <w:t xml:space="preserve">объемов работ (Приложение </w:t>
      </w:r>
      <w:r w:rsidRPr="001A4756">
        <w:t>№ 1</w:t>
      </w:r>
      <w:r w:rsidRPr="00A9724C">
        <w:t xml:space="preserve">), </w:t>
      </w:r>
      <w:r>
        <w:t>с</w:t>
      </w:r>
      <w:r w:rsidRPr="00065844">
        <w:t>метн</w:t>
      </w:r>
      <w:r>
        <w:t>ая документация</w:t>
      </w:r>
      <w:r w:rsidRPr="00065844">
        <w:t xml:space="preserve"> </w:t>
      </w:r>
      <w:r w:rsidRPr="00A9724C">
        <w:t xml:space="preserve">(Приложение </w:t>
      </w:r>
      <w:r w:rsidRPr="001A4756">
        <w:t xml:space="preserve">№ </w:t>
      </w:r>
      <w:r>
        <w:t>2</w:t>
      </w:r>
      <w:r w:rsidRPr="00A9724C">
        <w:t>).</w:t>
      </w:r>
    </w:p>
    <w:p w:rsidR="000864B0" w:rsidRPr="00065844" w:rsidRDefault="000864B0" w:rsidP="000864B0">
      <w:pPr>
        <w:numPr>
          <w:ilvl w:val="0"/>
          <w:numId w:val="17"/>
        </w:numPr>
        <w:spacing w:before="240"/>
        <w:jc w:val="center"/>
      </w:pPr>
      <w:r w:rsidRPr="00065844">
        <w:rPr>
          <w:b/>
        </w:rPr>
        <w:t xml:space="preserve">ТРЕБОВАНИЯ К МАТЕРИАЛАМ И ОБОРУДОВАНИЮ, </w:t>
      </w:r>
      <w:proofErr w:type="gramStart"/>
      <w:r w:rsidRPr="00065844">
        <w:rPr>
          <w:b/>
        </w:rPr>
        <w:t>ПРИМЕНЯЕМЫМИ</w:t>
      </w:r>
      <w:proofErr w:type="gramEnd"/>
      <w:r w:rsidRPr="00065844">
        <w:rPr>
          <w:b/>
        </w:rPr>
        <w:t xml:space="preserve"> ДЛЯ ВЫПОЛНЕНИЯ РАБОТ, В Т.Ч. ВЕДОМОСТЬ МАТЕРИАЛОВ</w:t>
      </w:r>
    </w:p>
    <w:p w:rsidR="000864B0" w:rsidRPr="009F6F04" w:rsidRDefault="000864B0" w:rsidP="009F6F04">
      <w:pPr>
        <w:ind w:left="567" w:firstLine="851"/>
        <w:jc w:val="both"/>
      </w:pPr>
      <w:r w:rsidRPr="000E5E37">
        <w:t xml:space="preserve">Подрядчик </w:t>
      </w:r>
      <w:r>
        <w:t xml:space="preserve">(Исполнитель) </w:t>
      </w:r>
      <w:r w:rsidRPr="000E5E37">
        <w:t xml:space="preserve">обязан представить технические паспорта и сертификаты на применяемые </w:t>
      </w:r>
      <w:proofErr w:type="gramStart"/>
      <w:r w:rsidRPr="000E5E37">
        <w:t>материалы</w:t>
      </w:r>
      <w:proofErr w:type="gramEnd"/>
      <w:r w:rsidRPr="000E5E37">
        <w:t xml:space="preserve"> и оборудование при выполнении работ.</w:t>
      </w:r>
      <w:r w:rsidR="009F6F04" w:rsidRPr="009F6F04">
        <w:rPr>
          <w:b/>
        </w:rPr>
        <w:t xml:space="preserve"> </w:t>
      </w:r>
      <w:r w:rsidR="009F6F04">
        <w:rPr>
          <w:b/>
        </w:rPr>
        <w:t>Монтажные работы и отделка:</w:t>
      </w:r>
    </w:p>
    <w:p w:rsidR="000A6AB0" w:rsidRDefault="000A6AB0" w:rsidP="009F6F04">
      <w:pPr>
        <w:ind w:left="567"/>
        <w:jc w:val="both"/>
      </w:pPr>
      <w:proofErr w:type="gramStart"/>
      <w:r>
        <w:t>Поставка и монтаж окна (оконная рама - пластик 1800х1340 (1220х670 поворотно-распашная, 1220х617 глухая, 580х1340 глухая, двойные стеклопакеты) - 1 шт. (2,34 м²).</w:t>
      </w:r>
      <w:proofErr w:type="gramEnd"/>
    </w:p>
    <w:p w:rsidR="000A6AB0" w:rsidRDefault="009F6F04" w:rsidP="009F6F04">
      <w:pPr>
        <w:ind w:left="568"/>
        <w:jc w:val="both"/>
      </w:pPr>
      <w:r>
        <w:t xml:space="preserve">  </w:t>
      </w:r>
      <w:r w:rsidR="000A6AB0">
        <w:t xml:space="preserve">Монтаж </w:t>
      </w:r>
      <w:proofErr w:type="spellStart"/>
      <w:r w:rsidR="000A6AB0">
        <w:t>жалюзей-роллетов</w:t>
      </w:r>
      <w:proofErr w:type="spellEnd"/>
      <w:r w:rsidR="000A6AB0">
        <w:t xml:space="preserve"> с электрическими приводами и внутренним блоком дистанционного управления – 2 шт. </w:t>
      </w:r>
      <w:proofErr w:type="spellStart"/>
      <w:r w:rsidR="000A6AB0">
        <w:t>х</w:t>
      </w:r>
      <w:proofErr w:type="spellEnd"/>
      <w:r w:rsidR="000A6AB0">
        <w:t xml:space="preserve"> 4,9 м².</w:t>
      </w:r>
    </w:p>
    <w:p w:rsidR="000A6AB0" w:rsidRDefault="000A6AB0" w:rsidP="009F6F04">
      <w:pPr>
        <w:ind w:left="568"/>
        <w:jc w:val="both"/>
      </w:pPr>
      <w:r>
        <w:t>Монтаж металлической одностворчатой  двери с металлической фрамугой общей площадью 3,3 м², пределом огнестойкости не ниже Е130, с количеством закладных деталей не менее 13 шт.</w:t>
      </w:r>
    </w:p>
    <w:p w:rsidR="000A6AB0" w:rsidRDefault="000A6AB0" w:rsidP="009F6F04">
      <w:pPr>
        <w:ind w:firstLine="568"/>
        <w:jc w:val="both"/>
        <w:rPr>
          <w:b/>
        </w:rPr>
      </w:pPr>
      <w:r>
        <w:rPr>
          <w:b/>
        </w:rPr>
        <w:t>Инженерные системы</w:t>
      </w:r>
      <w:r w:rsidR="009F6F04">
        <w:rPr>
          <w:b/>
        </w:rPr>
        <w:t>:</w:t>
      </w:r>
    </w:p>
    <w:p w:rsidR="000A6AB0" w:rsidRDefault="004A6339" w:rsidP="000A6AB0">
      <w:pPr>
        <w:ind w:left="568"/>
        <w:jc w:val="both"/>
      </w:pPr>
      <w:r>
        <w:t>А</w:t>
      </w:r>
      <w:r w:rsidR="000A6AB0">
        <w:t>втономн</w:t>
      </w:r>
      <w:r>
        <w:t>ая</w:t>
      </w:r>
      <w:r w:rsidR="000A6AB0">
        <w:t xml:space="preserve"> охранн</w:t>
      </w:r>
      <w:r>
        <w:t>ая</w:t>
      </w:r>
      <w:r w:rsidR="000A6AB0">
        <w:t xml:space="preserve"> сигнализаци</w:t>
      </w:r>
      <w:r>
        <w:t>я</w:t>
      </w:r>
      <w:r w:rsidR="000A6AB0">
        <w:t xml:space="preserve"> с установкой датчиков:</w:t>
      </w:r>
    </w:p>
    <w:p w:rsidR="000A6AB0" w:rsidRDefault="000A6AB0" w:rsidP="000A6AB0">
      <w:pPr>
        <w:ind w:left="720"/>
        <w:jc w:val="both"/>
      </w:pPr>
      <w:r>
        <w:t>- датчик движения – 1 шт.;</w:t>
      </w:r>
    </w:p>
    <w:p w:rsidR="000A6AB0" w:rsidRDefault="000A6AB0" w:rsidP="000A6AB0">
      <w:pPr>
        <w:ind w:left="720"/>
        <w:jc w:val="both"/>
      </w:pPr>
      <w:r>
        <w:t>- датчики на открытие – 3 шт.</w:t>
      </w:r>
    </w:p>
    <w:p w:rsidR="000A6AB0" w:rsidRDefault="000A6AB0" w:rsidP="000A6AB0">
      <w:pPr>
        <w:ind w:left="720"/>
        <w:jc w:val="both"/>
      </w:pPr>
      <w:r>
        <w:t>Предусмотреть вывод тревожного сигнала на общий пульт охраны, расположенный на первом этаже Объекта (длина трассы ~ 70 м) с установкой сигнала звукового оповещения типа «Сирена».</w:t>
      </w:r>
    </w:p>
    <w:p w:rsidR="00200373" w:rsidRDefault="00200373" w:rsidP="00200373">
      <w:pPr>
        <w:ind w:left="426" w:firstLine="283"/>
        <w:jc w:val="both"/>
      </w:pPr>
      <w:r>
        <w:t xml:space="preserve">Установить внутренний щиток электропитания на 4 группы (20А, 2х16А, 10А). Питание щитка электропитания осуществить от этажного щита кабелем NYM 3х4 по существующим закладным (~ 40 м). </w:t>
      </w:r>
    </w:p>
    <w:p w:rsidR="00200373" w:rsidRDefault="00200373" w:rsidP="00200373">
      <w:pPr>
        <w:ind w:left="426" w:firstLine="283"/>
        <w:jc w:val="both"/>
      </w:pPr>
      <w:r>
        <w:t xml:space="preserve">Монтаж электротехнического короба 100х50 с установкой 6-ти 2-ных блоков силовых розеток (по 3 блока на каждую группу) для подключения автоматизированных рабочих мест пользователей и технологического оборудования общей мощностью до 1,5 кВт. Прокладку линий электропитания осуществлять в коробе кабелем </w:t>
      </w:r>
      <w:proofErr w:type="spellStart"/>
      <w:r>
        <w:t>ВВГнГ-</w:t>
      </w:r>
      <w:proofErr w:type="gramStart"/>
      <w:r>
        <w:t>LS</w:t>
      </w:r>
      <w:proofErr w:type="spellEnd"/>
      <w:proofErr w:type="gramEnd"/>
      <w:r>
        <w:t xml:space="preserve"> 3х2,5 (15 м) с подключением к щитку.</w:t>
      </w:r>
    </w:p>
    <w:p w:rsidR="00200373" w:rsidRDefault="00200373" w:rsidP="00200373">
      <w:pPr>
        <w:ind w:left="720"/>
        <w:jc w:val="both"/>
        <w:rPr>
          <w:highlight w:val="yellow"/>
        </w:rPr>
      </w:pPr>
    </w:p>
    <w:p w:rsidR="009F6F04" w:rsidRDefault="009F6F04" w:rsidP="000A6AB0">
      <w:pPr>
        <w:ind w:left="720"/>
        <w:jc w:val="both"/>
      </w:pPr>
    </w:p>
    <w:p w:rsidR="00675F69" w:rsidRPr="00504790" w:rsidRDefault="00675F69" w:rsidP="000864B0">
      <w:pPr>
        <w:ind w:left="709" w:firstLine="709"/>
        <w:jc w:val="both"/>
      </w:pPr>
    </w:p>
    <w:p w:rsidR="000864B0" w:rsidRPr="005568F8" w:rsidRDefault="000864B0" w:rsidP="000864B0">
      <w:pPr>
        <w:numPr>
          <w:ilvl w:val="0"/>
          <w:numId w:val="17"/>
        </w:numPr>
        <w:spacing w:before="240"/>
        <w:jc w:val="center"/>
      </w:pPr>
      <w:r w:rsidRPr="00FE40C9">
        <w:rPr>
          <w:b/>
        </w:rPr>
        <w:t>П</w:t>
      </w:r>
      <w:r>
        <w:rPr>
          <w:b/>
        </w:rPr>
        <w:t>ЕРЕЧЕНЬ ПРОЕКТНОЙ И РАБОЧЕЙ ДОКУМЕНТАЦИИ</w:t>
      </w:r>
    </w:p>
    <w:p w:rsidR="000864B0" w:rsidRPr="0099227B" w:rsidRDefault="000864B0" w:rsidP="000864B0">
      <w:pPr>
        <w:ind w:left="709" w:firstLine="709"/>
        <w:jc w:val="both"/>
        <w:rPr>
          <w:color w:val="FF0000"/>
        </w:rPr>
      </w:pPr>
      <w:r w:rsidRPr="00FE40C9">
        <w:lastRenderedPageBreak/>
        <w:t>Проект производства работ, локаль</w:t>
      </w:r>
      <w:r>
        <w:t>ный сметный расчет.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И УСЛОВИЯ К РАЗРАБОТКЕ ПРИРОДООХРАННЫХ МЕР И МЕРОПРИЯТИЙ</w:t>
      </w:r>
    </w:p>
    <w:p w:rsidR="000864B0" w:rsidRPr="003E023D" w:rsidRDefault="000864B0" w:rsidP="00F55951">
      <w:pPr>
        <w:ind w:left="709" w:firstLine="709"/>
      </w:pPr>
      <w:r w:rsidRPr="003E023D">
        <w:t>Не требуется.</w:t>
      </w:r>
    </w:p>
    <w:p w:rsidR="000864B0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С</w:t>
      </w:r>
      <w:r>
        <w:rPr>
          <w:b/>
        </w:rPr>
        <w:t>РОК (ИНТЕРВАЛ) ВЫПОЛНЕНИЯ РАБОТ</w:t>
      </w:r>
    </w:p>
    <w:p w:rsidR="000864B0" w:rsidRPr="006A275A" w:rsidRDefault="000864B0" w:rsidP="000864B0">
      <w:pPr>
        <w:pStyle w:val="affe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>Дата начала выполнения работ: – с момента заключения договора;</w:t>
      </w:r>
    </w:p>
    <w:p w:rsidR="000864B0" w:rsidRPr="006A275A" w:rsidRDefault="000864B0" w:rsidP="000864B0">
      <w:pPr>
        <w:pStyle w:val="affe"/>
        <w:spacing w:after="0" w:line="240" w:lineRule="auto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 xml:space="preserve">дата окончания выполнения работ: в течение </w:t>
      </w:r>
      <w:r w:rsidR="00200373" w:rsidRPr="00200373">
        <w:rPr>
          <w:rFonts w:ascii="Times New Roman" w:hAnsi="Times New Roman"/>
          <w:sz w:val="24"/>
          <w:szCs w:val="24"/>
        </w:rPr>
        <w:t>1</w:t>
      </w:r>
      <w:r w:rsidRPr="006A275A">
        <w:rPr>
          <w:rFonts w:ascii="Times New Roman" w:hAnsi="Times New Roman"/>
          <w:sz w:val="24"/>
          <w:szCs w:val="24"/>
        </w:rPr>
        <w:t>5 (</w:t>
      </w:r>
      <w:r w:rsidR="00200373">
        <w:rPr>
          <w:rFonts w:ascii="Times New Roman" w:hAnsi="Times New Roman"/>
          <w:sz w:val="24"/>
          <w:szCs w:val="24"/>
        </w:rPr>
        <w:t>пятнадцати</w:t>
      </w:r>
      <w:r w:rsidRPr="006A275A">
        <w:rPr>
          <w:rFonts w:ascii="Times New Roman" w:hAnsi="Times New Roman"/>
          <w:sz w:val="24"/>
          <w:szCs w:val="24"/>
        </w:rPr>
        <w:t>) рабочих дней с момента заключения договора.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КАЧЕСТВУ ВЫПОЛНЯЕМЫХ РАБОТ</w:t>
      </w:r>
    </w:p>
    <w:p w:rsidR="000864B0" w:rsidRDefault="000864B0" w:rsidP="000864B0">
      <w:pPr>
        <w:autoSpaceDE w:val="0"/>
        <w:autoSpaceDN w:val="0"/>
        <w:adjustRightInd w:val="0"/>
        <w:ind w:left="720" w:firstLine="698"/>
        <w:jc w:val="both"/>
      </w:pPr>
      <w:r w:rsidRPr="00FE40C9">
        <w:t>Работы выполнить в соответствии с действующими нормами и правилами.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ОСОБЫМ УСЛОВИЯМ РАБОТ</w:t>
      </w:r>
    </w:p>
    <w:p w:rsidR="000864B0" w:rsidRPr="00F65977" w:rsidRDefault="000864B0" w:rsidP="000864B0">
      <w:pPr>
        <w:pStyle w:val="afffc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  <w:rPr>
          <w:color w:val="000000"/>
        </w:rPr>
      </w:pPr>
      <w:r w:rsidRPr="00F65977">
        <w:rPr>
          <w:color w:val="000000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0864B0" w:rsidRPr="00F65977" w:rsidRDefault="000864B0" w:rsidP="000864B0">
      <w:pPr>
        <w:pStyle w:val="afffc"/>
        <w:numPr>
          <w:ilvl w:val="1"/>
          <w:numId w:val="17"/>
        </w:numPr>
        <w:ind w:left="709" w:hanging="4"/>
        <w:jc w:val="both"/>
        <w:rPr>
          <w:color w:val="000000"/>
        </w:rPr>
      </w:pPr>
      <w:r w:rsidRPr="00F65977">
        <w:rPr>
          <w:color w:val="000000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0864B0" w:rsidRDefault="000864B0" w:rsidP="000864B0">
      <w:pPr>
        <w:pStyle w:val="afffc"/>
        <w:numPr>
          <w:ilvl w:val="1"/>
          <w:numId w:val="17"/>
        </w:numPr>
        <w:ind w:left="709" w:hanging="4"/>
        <w:jc w:val="both"/>
        <w:rPr>
          <w:color w:val="000000"/>
        </w:rPr>
      </w:pPr>
      <w:r w:rsidRPr="00FE40C9">
        <w:rPr>
          <w:color w:val="000000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021D30" w:rsidRDefault="00021D30" w:rsidP="000864B0">
      <w:pPr>
        <w:pStyle w:val="afffc"/>
        <w:numPr>
          <w:ilvl w:val="1"/>
          <w:numId w:val="17"/>
        </w:numPr>
        <w:ind w:left="709" w:hanging="4"/>
        <w:jc w:val="both"/>
        <w:rPr>
          <w:color w:val="000000"/>
        </w:rPr>
      </w:pPr>
      <w:r>
        <w:rPr>
          <w:color w:val="000000"/>
        </w:rPr>
        <w:t xml:space="preserve">Сотрудники Подрядчика </w:t>
      </w:r>
      <w:r w:rsidRPr="00FE40C9">
        <w:rPr>
          <w:color w:val="000000"/>
        </w:rPr>
        <w:t>(Исполнител</w:t>
      </w:r>
      <w:r>
        <w:rPr>
          <w:color w:val="000000"/>
        </w:rPr>
        <w:t>я</w:t>
      </w:r>
      <w:r w:rsidRPr="00FE40C9">
        <w:rPr>
          <w:color w:val="000000"/>
        </w:rPr>
        <w:t>)</w:t>
      </w:r>
      <w:r>
        <w:rPr>
          <w:color w:val="000000"/>
        </w:rPr>
        <w:t>, осуществляющие производство ремонтных работ в помещении должны быть гражданами РФ.</w:t>
      </w:r>
    </w:p>
    <w:p w:rsidR="00021D30" w:rsidRDefault="00021D30" w:rsidP="000864B0">
      <w:pPr>
        <w:pStyle w:val="afffc"/>
        <w:numPr>
          <w:ilvl w:val="1"/>
          <w:numId w:val="17"/>
        </w:numPr>
        <w:ind w:left="709" w:hanging="4"/>
        <w:jc w:val="both"/>
        <w:rPr>
          <w:color w:val="000000"/>
        </w:rPr>
      </w:pPr>
      <w:r>
        <w:rPr>
          <w:color w:val="000000"/>
        </w:rPr>
        <w:t>Производство работ возможно с 8.00 до 20.00 в рабочие и выходные дни. В праздничные дни производство работ запрещено.</w:t>
      </w:r>
    </w:p>
    <w:p w:rsidR="000864B0" w:rsidRDefault="000864B0" w:rsidP="000864B0">
      <w:pPr>
        <w:pStyle w:val="afffc"/>
        <w:jc w:val="both"/>
        <w:rPr>
          <w:color w:val="000000"/>
        </w:rPr>
      </w:pPr>
    </w:p>
    <w:p w:rsidR="000864B0" w:rsidRDefault="000864B0" w:rsidP="000864B0">
      <w:pPr>
        <w:pStyle w:val="afffc"/>
        <w:jc w:val="both"/>
        <w:rPr>
          <w:color w:val="000000"/>
        </w:rPr>
      </w:pP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СРОКУ И (ИЛИ) ОБЪЕМУ ПРЕДОСТАВЛЕНИЯ ГАРАНТИЙ</w:t>
      </w:r>
    </w:p>
    <w:p w:rsidR="000864B0" w:rsidRDefault="000864B0" w:rsidP="000864B0">
      <w:pPr>
        <w:ind w:left="720" w:firstLine="696"/>
        <w:jc w:val="both"/>
      </w:pPr>
      <w:r w:rsidRPr="00065844">
        <w:t xml:space="preserve">Подрядчик (Исполнитель) оформляет гарантийный паспорт на выполненные работы. Гарантийный срок на результаты  выполненных Подрядчиком (Исполнителем) работ устанавливается </w:t>
      </w:r>
      <w:r w:rsidRPr="00F65977">
        <w:t xml:space="preserve">не менее </w:t>
      </w:r>
      <w:r w:rsidR="00021D30">
        <w:t>12</w:t>
      </w:r>
      <w:r w:rsidRPr="00F65977">
        <w:t xml:space="preserve"> (</w:t>
      </w:r>
      <w:r w:rsidR="00021D30">
        <w:t>Двенадцати</w:t>
      </w:r>
      <w:r w:rsidRPr="00F65977">
        <w:t>) месяцев</w:t>
      </w:r>
      <w:r w:rsidRPr="00065844">
        <w:t>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БЕЗОПАСНОСТИ ВЫПОЛНЯЕМЫХ РАБОТ</w:t>
      </w:r>
    </w:p>
    <w:p w:rsidR="000864B0" w:rsidRPr="0021403E" w:rsidRDefault="000864B0" w:rsidP="000864B0">
      <w:pPr>
        <w:numPr>
          <w:ilvl w:val="1"/>
          <w:numId w:val="17"/>
        </w:numPr>
        <w:ind w:left="709" w:hanging="4"/>
        <w:rPr>
          <w:b/>
        </w:rPr>
      </w:pPr>
      <w:r w:rsidRPr="0021403E"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работ;</w:t>
      </w:r>
    </w:p>
    <w:p w:rsidR="000864B0" w:rsidRPr="0021403E" w:rsidRDefault="000864B0" w:rsidP="000864B0">
      <w:pPr>
        <w:numPr>
          <w:ilvl w:val="1"/>
          <w:numId w:val="17"/>
        </w:numPr>
        <w:ind w:left="709" w:hanging="4"/>
        <w:jc w:val="both"/>
        <w:rPr>
          <w:b/>
        </w:rPr>
      </w:pPr>
      <w:r w:rsidRPr="0021403E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0864B0" w:rsidRPr="0021403E" w:rsidRDefault="000864B0" w:rsidP="000864B0">
      <w:pPr>
        <w:numPr>
          <w:ilvl w:val="1"/>
          <w:numId w:val="17"/>
        </w:numPr>
        <w:ind w:left="709" w:hanging="4"/>
        <w:jc w:val="both"/>
        <w:rPr>
          <w:b/>
        </w:rPr>
      </w:pPr>
      <w:r w:rsidRPr="0021403E">
        <w:t xml:space="preserve">Требования по обеспечению </w:t>
      </w:r>
      <w:r w:rsidR="00200373">
        <w:t xml:space="preserve">выполнения </w:t>
      </w:r>
      <w:r w:rsidRPr="0021403E">
        <w:t>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0864B0" w:rsidRPr="0021403E" w:rsidRDefault="000864B0" w:rsidP="000864B0">
      <w:pPr>
        <w:numPr>
          <w:ilvl w:val="0"/>
          <w:numId w:val="18"/>
        </w:numPr>
        <w:ind w:left="1418" w:hanging="709"/>
        <w:jc w:val="both"/>
      </w:pPr>
      <w:r w:rsidRPr="0021403E">
        <w:t>Технический регламент о безопасности зданий и сооружений № 384-ФЗ от 30 декабря 2009 года;</w:t>
      </w:r>
    </w:p>
    <w:p w:rsidR="000864B0" w:rsidRPr="0021403E" w:rsidRDefault="000864B0" w:rsidP="000864B0">
      <w:pPr>
        <w:numPr>
          <w:ilvl w:val="0"/>
          <w:numId w:val="18"/>
        </w:numPr>
        <w:ind w:left="1418" w:hanging="709"/>
        <w:jc w:val="both"/>
      </w:pPr>
      <w:r w:rsidRPr="0021403E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0864B0" w:rsidRPr="0021403E" w:rsidRDefault="000864B0" w:rsidP="000864B0">
      <w:pPr>
        <w:numPr>
          <w:ilvl w:val="0"/>
          <w:numId w:val="18"/>
        </w:numPr>
        <w:ind w:left="1418" w:hanging="709"/>
        <w:jc w:val="both"/>
      </w:pPr>
      <w:r w:rsidRPr="0021403E">
        <w:lastRenderedPageBreak/>
        <w:t>ППР-2012 «Правила противопожарного режима в Российской Федерации»;</w:t>
      </w:r>
    </w:p>
    <w:p w:rsidR="000864B0" w:rsidRPr="0021403E" w:rsidRDefault="000864B0" w:rsidP="000864B0">
      <w:pPr>
        <w:numPr>
          <w:ilvl w:val="0"/>
          <w:numId w:val="18"/>
        </w:numPr>
        <w:ind w:left="1418" w:hanging="709"/>
        <w:jc w:val="both"/>
      </w:pPr>
      <w:proofErr w:type="spellStart"/>
      <w:r w:rsidRPr="0021403E">
        <w:t>СНиП</w:t>
      </w:r>
      <w:proofErr w:type="spellEnd"/>
      <w:r w:rsidRPr="0021403E">
        <w:t xml:space="preserve"> 12-01-2004 «Организация строительства»;</w:t>
      </w:r>
    </w:p>
    <w:p w:rsidR="000864B0" w:rsidRPr="0021403E" w:rsidRDefault="000864B0" w:rsidP="000864B0">
      <w:pPr>
        <w:numPr>
          <w:ilvl w:val="0"/>
          <w:numId w:val="18"/>
        </w:numPr>
        <w:ind w:left="1418" w:hanging="709"/>
        <w:jc w:val="both"/>
      </w:pPr>
      <w:proofErr w:type="spellStart"/>
      <w:r w:rsidRPr="0021403E">
        <w:t>СНиП</w:t>
      </w:r>
      <w:proofErr w:type="spellEnd"/>
      <w:r w:rsidRPr="0021403E">
        <w:t xml:space="preserve"> 12-03-2001 «Безопасность труда в строительстве». Часть 1;</w:t>
      </w:r>
    </w:p>
    <w:p w:rsidR="000864B0" w:rsidRPr="0021403E" w:rsidRDefault="000864B0" w:rsidP="000864B0">
      <w:pPr>
        <w:numPr>
          <w:ilvl w:val="0"/>
          <w:numId w:val="18"/>
        </w:numPr>
        <w:ind w:left="1418" w:hanging="709"/>
        <w:jc w:val="both"/>
      </w:pPr>
      <w:proofErr w:type="spellStart"/>
      <w:r w:rsidRPr="0021403E">
        <w:t>СНиП</w:t>
      </w:r>
      <w:proofErr w:type="spellEnd"/>
      <w:r w:rsidRPr="0021403E">
        <w:t xml:space="preserve"> 12-04-2002 «Безопасность труда в строительстве». Часть 2;</w:t>
      </w:r>
    </w:p>
    <w:p w:rsidR="000864B0" w:rsidRPr="0021403E" w:rsidRDefault="000864B0" w:rsidP="000864B0">
      <w:pPr>
        <w:numPr>
          <w:ilvl w:val="0"/>
          <w:numId w:val="18"/>
        </w:numPr>
        <w:ind w:left="1418" w:hanging="709"/>
        <w:jc w:val="both"/>
      </w:pPr>
      <w:r w:rsidRPr="0021403E">
        <w:t>ППБ 05-86 «Правила пожарной безопасности при производстве строительно-монтажных работ»;</w:t>
      </w:r>
    </w:p>
    <w:p w:rsidR="000864B0" w:rsidRDefault="000864B0" w:rsidP="000864B0">
      <w:pPr>
        <w:numPr>
          <w:ilvl w:val="0"/>
          <w:numId w:val="18"/>
        </w:numPr>
        <w:ind w:left="1418" w:hanging="709"/>
        <w:jc w:val="both"/>
      </w:pPr>
      <w:r w:rsidRPr="0021403E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РЕЗУЛЬТАТАМ РАБОТ И ПОРЯДКУ ПРИЕМКИ</w:t>
      </w:r>
    </w:p>
    <w:p w:rsidR="000864B0" w:rsidRPr="004336FB" w:rsidRDefault="000864B0" w:rsidP="000864B0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4336FB">
        <w:t>Подрядчик (Исполнитель) ведет, а по завершении работ передает Заказчику исполнительную документацию в соответствии с РД-11-02-2006, РД-11-05-2007.</w:t>
      </w:r>
    </w:p>
    <w:p w:rsidR="000864B0" w:rsidRPr="003E023D" w:rsidRDefault="000864B0" w:rsidP="000864B0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E40C9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FE40C9">
        <w:t>исполнительную документацию на выполненный объем работ.</w:t>
      </w:r>
    </w:p>
    <w:p w:rsidR="000864B0" w:rsidRPr="003E3861" w:rsidRDefault="000864B0" w:rsidP="000864B0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>
        <w:t>При завершении выполнения работ</w:t>
      </w:r>
      <w:r w:rsidRPr="003E3861">
        <w:t xml:space="preserve">, </w:t>
      </w:r>
      <w:r w:rsidRPr="004336FB">
        <w:t>Подрядчик (Исполнитель)</w:t>
      </w:r>
      <w:r w:rsidRPr="003E3861">
        <w:t xml:space="preserve"> обязан в письменной форме уведомить </w:t>
      </w:r>
      <w:r>
        <w:t>З</w:t>
      </w:r>
      <w:r w:rsidRPr="003E3861">
        <w:t>аказчика о</w:t>
      </w:r>
      <w:r>
        <w:t xml:space="preserve"> готовности работ</w:t>
      </w:r>
      <w:r w:rsidRPr="003E3861">
        <w:t>, к сдаче.</w:t>
      </w:r>
    </w:p>
    <w:p w:rsidR="000864B0" w:rsidRPr="003E3861" w:rsidRDefault="000864B0" w:rsidP="000864B0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3E3861">
        <w:t xml:space="preserve">Уведомление </w:t>
      </w:r>
      <w:r w:rsidRPr="004336FB">
        <w:t>Подрядчик</w:t>
      </w:r>
      <w:r>
        <w:t>а (Исполнителя</w:t>
      </w:r>
      <w:r w:rsidRPr="004336FB">
        <w:t>)</w:t>
      </w:r>
      <w:r>
        <w:t xml:space="preserve"> о готовности работ</w:t>
      </w:r>
      <w:r w:rsidRPr="003E3861">
        <w:t xml:space="preserve"> к сдаче должно быть подписано руководителем </w:t>
      </w:r>
      <w:r w:rsidRPr="004336FB">
        <w:t>Подрядчик</w:t>
      </w:r>
      <w:r>
        <w:t>а (Исполнителя</w:t>
      </w:r>
      <w:r w:rsidRPr="004336FB">
        <w:t>)</w:t>
      </w:r>
      <w:r w:rsidRPr="003E3861">
        <w:t xml:space="preserve"> или иным надлежащим </w:t>
      </w:r>
      <w:proofErr w:type="gramStart"/>
      <w:r w:rsidRPr="003E3861">
        <w:t>образом</w:t>
      </w:r>
      <w:proofErr w:type="gramEnd"/>
      <w:r w:rsidRPr="003E3861">
        <w:t xml:space="preserve"> уполномоченным должностным лицом </w:t>
      </w:r>
      <w:r w:rsidRPr="004336FB">
        <w:t>Подрядчик</w:t>
      </w:r>
      <w:r>
        <w:t>а (Исполнителя</w:t>
      </w:r>
      <w:r w:rsidRPr="004336FB">
        <w:t>)</w:t>
      </w:r>
      <w:r w:rsidRPr="003E3861">
        <w:t>.</w:t>
      </w:r>
    </w:p>
    <w:p w:rsidR="000864B0" w:rsidRDefault="000864B0" w:rsidP="000864B0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B4E2F"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0864B0" w:rsidRPr="00FB4E2F" w:rsidRDefault="000864B0" w:rsidP="000864B0">
      <w:pPr>
        <w:widowControl w:val="0"/>
        <w:autoSpaceDE w:val="0"/>
        <w:autoSpaceDN w:val="0"/>
        <w:adjustRightInd w:val="0"/>
        <w:jc w:val="both"/>
      </w:pPr>
    </w:p>
    <w:p w:rsidR="000864B0" w:rsidRDefault="000864B0" w:rsidP="000864B0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B4E2F">
        <w:t>Протоколы комиссии, утвержденные Председателем комиссии, являются основание</w:t>
      </w:r>
      <w:r>
        <w:t>м</w:t>
      </w:r>
      <w:r w:rsidRPr="00FB4E2F">
        <w:t xml:space="preserve">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ФОРМЕ ПРЕДСТАВЛЯЕМОЙ ИНФОРМАЦИИ</w:t>
      </w:r>
    </w:p>
    <w:p w:rsidR="000864B0" w:rsidRDefault="000864B0" w:rsidP="000864B0">
      <w:pPr>
        <w:ind w:left="720" w:firstLine="696"/>
        <w:jc w:val="both"/>
      </w:pPr>
      <w:r>
        <w:t>«</w:t>
      </w:r>
      <w:r w:rsidRPr="00FB4E2F">
        <w:t>Акты о приёмке выполненных работ» (форма КС-2), «Справки о стоимости выполненных работ и затрат» (форма КС-3) и исполнительная документаци</w:t>
      </w:r>
      <w:r>
        <w:t>я</w:t>
      </w:r>
      <w:r w:rsidRPr="00FB4E2F">
        <w:t xml:space="preserve"> на выполненный объем работ представляется в 2-х экземплярах.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ТЕХНИЧЕСКОМУ ОБУЧЕНИЮ ПЕРСОНАЛА ЗАКАЗЧИКА</w:t>
      </w:r>
    </w:p>
    <w:p w:rsidR="000864B0" w:rsidRDefault="000864B0" w:rsidP="000864B0">
      <w:pPr>
        <w:pStyle w:val="affe"/>
        <w:spacing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FE40C9">
        <w:rPr>
          <w:rFonts w:ascii="Times New Roman" w:hAnsi="Times New Roman"/>
          <w:color w:val="000000"/>
          <w:sz w:val="24"/>
          <w:szCs w:val="24"/>
        </w:rPr>
        <w:t>Не требуется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864B0" w:rsidRPr="00FE40C9" w:rsidRDefault="000864B0" w:rsidP="000864B0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П</w:t>
      </w:r>
      <w:r>
        <w:rPr>
          <w:b/>
        </w:rPr>
        <w:t>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0"/>
        <w:gridCol w:w="6330"/>
        <w:gridCol w:w="2310"/>
      </w:tblGrid>
      <w:tr w:rsidR="000864B0" w:rsidRPr="00FE40C9" w:rsidTr="004B5CE0">
        <w:trPr>
          <w:trHeight w:val="418"/>
        </w:trPr>
        <w:tc>
          <w:tcPr>
            <w:tcW w:w="948" w:type="dxa"/>
          </w:tcPr>
          <w:p w:rsidR="000864B0" w:rsidRPr="00FE40C9" w:rsidRDefault="000864B0" w:rsidP="004B5CE0">
            <w:pPr>
              <w:jc w:val="center"/>
            </w:pPr>
            <w:r w:rsidRPr="00FE40C9">
              <w:t xml:space="preserve">№ </w:t>
            </w:r>
            <w:proofErr w:type="spellStart"/>
            <w:proofErr w:type="gramStart"/>
            <w:r w:rsidRPr="00FE40C9">
              <w:t>п</w:t>
            </w:r>
            <w:proofErr w:type="spellEnd"/>
            <w:proofErr w:type="gramEnd"/>
            <w:r w:rsidRPr="00FE40C9">
              <w:t>/</w:t>
            </w:r>
            <w:proofErr w:type="spellStart"/>
            <w:r w:rsidRPr="00FE40C9">
              <w:t>п</w:t>
            </w:r>
            <w:proofErr w:type="spellEnd"/>
          </w:p>
        </w:tc>
        <w:tc>
          <w:tcPr>
            <w:tcW w:w="6662" w:type="dxa"/>
          </w:tcPr>
          <w:p w:rsidR="000864B0" w:rsidRPr="00FE40C9" w:rsidRDefault="000864B0" w:rsidP="004B5CE0">
            <w:pPr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2374" w:type="dxa"/>
          </w:tcPr>
          <w:p w:rsidR="000864B0" w:rsidRPr="00FE40C9" w:rsidRDefault="000864B0" w:rsidP="004B5CE0">
            <w:pPr>
              <w:jc w:val="center"/>
            </w:pPr>
            <w:r w:rsidRPr="00FE40C9">
              <w:t>Количество листов</w:t>
            </w:r>
          </w:p>
        </w:tc>
      </w:tr>
      <w:tr w:rsidR="000864B0" w:rsidRPr="00DF6260" w:rsidTr="004B5CE0">
        <w:trPr>
          <w:trHeight w:val="375"/>
        </w:trPr>
        <w:tc>
          <w:tcPr>
            <w:tcW w:w="948" w:type="dxa"/>
          </w:tcPr>
          <w:p w:rsidR="000864B0" w:rsidRPr="00DF6260" w:rsidRDefault="000864B0" w:rsidP="000864B0">
            <w:pPr>
              <w:pStyle w:val="affe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0864B0" w:rsidRPr="00DF6260" w:rsidRDefault="000864B0" w:rsidP="004B5CE0">
            <w:r w:rsidRPr="00DF6260">
              <w:t xml:space="preserve">Ведомости </w:t>
            </w:r>
            <w:r>
              <w:t xml:space="preserve">физических </w:t>
            </w:r>
            <w:r w:rsidRPr="00DF6260">
              <w:t>объемов работ</w:t>
            </w:r>
          </w:p>
        </w:tc>
        <w:tc>
          <w:tcPr>
            <w:tcW w:w="2374" w:type="dxa"/>
          </w:tcPr>
          <w:p w:rsidR="000864B0" w:rsidRPr="00DF6260" w:rsidRDefault="000864B0" w:rsidP="004B5CE0">
            <w:pPr>
              <w:jc w:val="center"/>
            </w:pPr>
            <w:r>
              <w:t>1</w:t>
            </w:r>
          </w:p>
        </w:tc>
      </w:tr>
      <w:tr w:rsidR="000864B0" w:rsidRPr="00DF6260" w:rsidTr="004B5CE0">
        <w:trPr>
          <w:trHeight w:val="375"/>
        </w:trPr>
        <w:tc>
          <w:tcPr>
            <w:tcW w:w="948" w:type="dxa"/>
          </w:tcPr>
          <w:p w:rsidR="000864B0" w:rsidRPr="00DF6260" w:rsidRDefault="000864B0" w:rsidP="000864B0">
            <w:pPr>
              <w:pStyle w:val="affe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0864B0" w:rsidRPr="00DF6260" w:rsidRDefault="000864B0" w:rsidP="004B5CE0">
            <w:r w:rsidRPr="00DF6260">
              <w:t xml:space="preserve">Сметная документация </w:t>
            </w:r>
          </w:p>
        </w:tc>
        <w:tc>
          <w:tcPr>
            <w:tcW w:w="2374" w:type="dxa"/>
          </w:tcPr>
          <w:p w:rsidR="000864B0" w:rsidRPr="00DF6260" w:rsidRDefault="000864B0" w:rsidP="004B5CE0">
            <w:pPr>
              <w:jc w:val="center"/>
            </w:pPr>
            <w:r>
              <w:t>11</w:t>
            </w:r>
          </w:p>
        </w:tc>
      </w:tr>
    </w:tbl>
    <w:p w:rsidR="001A72A4" w:rsidRDefault="001A72A4" w:rsidP="008E1F83">
      <w:pPr>
        <w:widowControl w:val="0"/>
        <w:jc w:val="center"/>
      </w:pPr>
    </w:p>
    <w:p w:rsidR="00C80951" w:rsidRDefault="00C80951" w:rsidP="008E1F83">
      <w:pPr>
        <w:widowControl w:val="0"/>
        <w:jc w:val="center"/>
      </w:pPr>
    </w:p>
    <w:p w:rsidR="00C80951" w:rsidRDefault="00C80951" w:rsidP="008E1F83">
      <w:pPr>
        <w:widowControl w:val="0"/>
        <w:jc w:val="center"/>
      </w:pPr>
    </w:p>
    <w:p w:rsidR="00C80951" w:rsidRPr="00270579" w:rsidRDefault="00C80951" w:rsidP="008E1F83">
      <w:pPr>
        <w:widowControl w:val="0"/>
        <w:jc w:val="center"/>
      </w:pPr>
      <w:bookmarkStart w:id="0" w:name="_GoBack"/>
      <w:bookmarkEnd w:id="0"/>
      <w:r>
        <w:t xml:space="preserve">Начальник АХО </w:t>
      </w:r>
      <w:r>
        <w:tab/>
      </w:r>
      <w:r>
        <w:tab/>
      </w:r>
      <w:r>
        <w:tab/>
      </w:r>
      <w:r>
        <w:tab/>
        <w:t>Д.Б. Патрушев</w:t>
      </w:r>
    </w:p>
    <w:sectPr w:rsidR="00C80951" w:rsidRPr="00270579" w:rsidSect="00376CCD">
      <w:footerReference w:type="default" r:id="rId8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F10" w:rsidRDefault="00244F10">
      <w:r>
        <w:separator/>
      </w:r>
    </w:p>
  </w:endnote>
  <w:endnote w:type="continuationSeparator" w:id="0">
    <w:p w:rsidR="00244F10" w:rsidRDefault="00244F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6E3" w:rsidRDefault="00BB5A53">
    <w:pPr>
      <w:pStyle w:val="a8"/>
      <w:jc w:val="right"/>
    </w:pPr>
    <w:r>
      <w:fldChar w:fldCharType="begin"/>
    </w:r>
    <w:r w:rsidR="007F6C31">
      <w:instrText xml:space="preserve"> PAGE   \* MERGEFORMAT </w:instrText>
    </w:r>
    <w:r>
      <w:fldChar w:fldCharType="separate"/>
    </w:r>
    <w:r w:rsidR="004A6339">
      <w:rPr>
        <w:noProof/>
      </w:rPr>
      <w:t>4</w:t>
    </w:r>
    <w:r>
      <w:fldChar w:fldCharType="end"/>
    </w:r>
  </w:p>
  <w:p w:rsidR="009316E3" w:rsidRDefault="004A633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F10" w:rsidRDefault="00244F10">
      <w:r>
        <w:separator/>
      </w:r>
    </w:p>
  </w:footnote>
  <w:footnote w:type="continuationSeparator" w:id="0">
    <w:p w:rsidR="00244F10" w:rsidRDefault="00244F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9">
    <w:nsid w:val="211A2212"/>
    <w:multiLevelType w:val="hybridMultilevel"/>
    <w:tmpl w:val="3816EF02"/>
    <w:lvl w:ilvl="0" w:tplc="548C05DC">
      <w:start w:val="1"/>
      <w:numFmt w:val="decimal"/>
      <w:lvlText w:val="3.3.%1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DAF4FFC"/>
    <w:multiLevelType w:val="multilevel"/>
    <w:tmpl w:val="E2848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3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54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0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36829DD"/>
    <w:multiLevelType w:val="hybridMultilevel"/>
    <w:tmpl w:val="6E4E1B98"/>
    <w:lvl w:ilvl="0" w:tplc="4DFC54E2">
      <w:start w:val="1"/>
      <w:numFmt w:val="decimal"/>
      <w:lvlText w:val="3.2.%1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2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21"/>
  </w:num>
  <w:num w:numId="12">
    <w:abstractNumId w:val="6"/>
  </w:num>
  <w:num w:numId="13">
    <w:abstractNumId w:val="17"/>
  </w:num>
  <w:num w:numId="14">
    <w:abstractNumId w:val="10"/>
  </w:num>
  <w:num w:numId="15">
    <w:abstractNumId w:val="4"/>
  </w:num>
  <w:num w:numId="16">
    <w:abstractNumId w:val="8"/>
  </w:num>
  <w:num w:numId="17">
    <w:abstractNumId w:val="19"/>
  </w:num>
  <w:num w:numId="18">
    <w:abstractNumId w:val="5"/>
  </w:num>
  <w:num w:numId="19">
    <w:abstractNumId w:val="20"/>
  </w:num>
  <w:num w:numId="20">
    <w:abstractNumId w:val="14"/>
  </w:num>
  <w:num w:numId="21">
    <w:abstractNumId w:val="7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5473"/>
  </w:hdrShapeDefaults>
  <w:footnotePr>
    <w:footnote w:id="-1"/>
    <w:footnote w:id="0"/>
  </w:footnotePr>
  <w:endnotePr>
    <w:endnote w:id="-1"/>
    <w:endnote w:id="0"/>
  </w:endnotePr>
  <w:compat/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1D30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6AB0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0373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44F10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64EA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039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5B1A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339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56121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75F69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250A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6F04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5A53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1AE2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0951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04D2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1573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59A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37BFA"/>
    <w:rsid w:val="00F400CC"/>
    <w:rsid w:val="00F406C4"/>
    <w:rsid w:val="00F40EA1"/>
    <w:rsid w:val="00F4182E"/>
    <w:rsid w:val="00F42828"/>
    <w:rsid w:val="00F501D2"/>
    <w:rsid w:val="00F5157F"/>
    <w:rsid w:val="00F55504"/>
    <w:rsid w:val="00F55951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E1157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E11573"/>
    <w:pPr>
      <w:keepNext/>
      <w:jc w:val="right"/>
      <w:outlineLvl w:val="0"/>
    </w:pPr>
    <w:rPr>
      <w:iCs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rsid w:val="00E1157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rsid w:val="00E11573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rsid w:val="00E11573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rsid w:val="00E1157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E1157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E1157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rsid w:val="00E1157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rsid w:val="00E1157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rsid w:val="00E1157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rsid w:val="00E1157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1157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rsid w:val="00E1157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1157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11573"/>
    <w:rPr>
      <w:sz w:val="24"/>
    </w:rPr>
  </w:style>
  <w:style w:type="character" w:styleId="aa">
    <w:name w:val="page number"/>
    <w:basedOn w:val="a3"/>
    <w:semiHidden/>
    <w:rsid w:val="00E11573"/>
  </w:style>
  <w:style w:type="character" w:styleId="ab">
    <w:name w:val="annotation reference"/>
    <w:semiHidden/>
    <w:rsid w:val="00E11573"/>
    <w:rPr>
      <w:sz w:val="16"/>
      <w:szCs w:val="16"/>
    </w:rPr>
  </w:style>
  <w:style w:type="paragraph" w:styleId="ac">
    <w:name w:val="annotation text"/>
    <w:basedOn w:val="a2"/>
    <w:semiHidden/>
    <w:rsid w:val="00E11573"/>
    <w:rPr>
      <w:sz w:val="20"/>
      <w:szCs w:val="20"/>
    </w:rPr>
  </w:style>
  <w:style w:type="character" w:customStyle="1" w:styleId="ad">
    <w:name w:val="Текст примечания Знак"/>
    <w:basedOn w:val="a3"/>
    <w:rsid w:val="00E11573"/>
  </w:style>
  <w:style w:type="paragraph" w:styleId="ae">
    <w:name w:val="annotation subject"/>
    <w:basedOn w:val="ac"/>
    <w:next w:val="ac"/>
    <w:rsid w:val="00E11573"/>
    <w:rPr>
      <w:b/>
      <w:bCs/>
    </w:rPr>
  </w:style>
  <w:style w:type="character" w:customStyle="1" w:styleId="af">
    <w:name w:val="Тема примечания Знак"/>
    <w:rsid w:val="00E11573"/>
    <w:rPr>
      <w:b/>
      <w:bCs/>
    </w:rPr>
  </w:style>
  <w:style w:type="paragraph" w:styleId="af0">
    <w:name w:val="Balloon Text"/>
    <w:basedOn w:val="a2"/>
    <w:uiPriority w:val="99"/>
    <w:rsid w:val="00E1157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sid w:val="00E11573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rsid w:val="00E11573"/>
    <w:pPr>
      <w:ind w:firstLine="720"/>
      <w:jc w:val="both"/>
    </w:pPr>
  </w:style>
  <w:style w:type="paragraph" w:styleId="33">
    <w:name w:val="Body Text Indent 3"/>
    <w:basedOn w:val="a2"/>
    <w:semiHidden/>
    <w:rsid w:val="00E1157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11573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rsid w:val="00E11573"/>
    <w:pPr>
      <w:spacing w:before="100" w:beforeAutospacing="1" w:after="100" w:afterAutospacing="1"/>
    </w:pPr>
  </w:style>
  <w:style w:type="paragraph" w:styleId="23">
    <w:name w:val="List 2"/>
    <w:basedOn w:val="a2"/>
    <w:semiHidden/>
    <w:rsid w:val="00E11573"/>
    <w:pPr>
      <w:ind w:left="566" w:hanging="283"/>
    </w:pPr>
  </w:style>
  <w:style w:type="paragraph" w:customStyle="1" w:styleId="af4">
    <w:name w:val="Знак"/>
    <w:basedOn w:val="a2"/>
    <w:rsid w:val="00E1157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rsid w:val="00E1157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E11573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rsid w:val="00E11573"/>
    <w:pPr>
      <w:spacing w:after="120" w:line="480" w:lineRule="auto"/>
    </w:pPr>
  </w:style>
  <w:style w:type="paragraph" w:styleId="34">
    <w:name w:val="Body Text 3"/>
    <w:basedOn w:val="a2"/>
    <w:semiHidden/>
    <w:rsid w:val="00E11573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rsid w:val="00E1157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rsid w:val="00E11573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rsid w:val="00E1157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rsid w:val="00E11573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rsid w:val="00E1157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rsid w:val="00E115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11573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E11573"/>
    <w:rPr>
      <w:rFonts w:ascii="Courier New" w:hAnsi="Courier New" w:cs="Courier New"/>
    </w:rPr>
  </w:style>
  <w:style w:type="character" w:styleId="afa">
    <w:name w:val="Hyperlink"/>
    <w:uiPriority w:val="99"/>
    <w:rsid w:val="00E11573"/>
    <w:rPr>
      <w:color w:val="0000FF"/>
      <w:u w:val="single"/>
    </w:rPr>
  </w:style>
  <w:style w:type="paragraph" w:styleId="afb">
    <w:name w:val="Body Text"/>
    <w:basedOn w:val="a2"/>
    <w:uiPriority w:val="99"/>
    <w:rsid w:val="00E11573"/>
    <w:pPr>
      <w:spacing w:after="120"/>
    </w:pPr>
  </w:style>
  <w:style w:type="character" w:customStyle="1" w:styleId="afc">
    <w:name w:val="Основной текст Знак"/>
    <w:uiPriority w:val="99"/>
    <w:rsid w:val="00E11573"/>
    <w:rPr>
      <w:sz w:val="24"/>
      <w:szCs w:val="24"/>
    </w:rPr>
  </w:style>
  <w:style w:type="paragraph" w:styleId="afd">
    <w:name w:val="footnote text"/>
    <w:basedOn w:val="a2"/>
    <w:semiHidden/>
    <w:rsid w:val="00E1157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11573"/>
    <w:rPr>
      <w:snapToGrid w:val="0"/>
      <w:sz w:val="24"/>
    </w:rPr>
  </w:style>
  <w:style w:type="character" w:customStyle="1" w:styleId="26">
    <w:name w:val="Заголовок 2 Знак"/>
    <w:rsid w:val="00E1157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1157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1157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1157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11573"/>
    <w:rPr>
      <w:sz w:val="24"/>
      <w:szCs w:val="24"/>
    </w:rPr>
  </w:style>
  <w:style w:type="character" w:customStyle="1" w:styleId="80">
    <w:name w:val="Заголовок 8 Знак"/>
    <w:rsid w:val="00E11573"/>
    <w:rPr>
      <w:i/>
      <w:iCs/>
      <w:sz w:val="24"/>
      <w:szCs w:val="24"/>
    </w:rPr>
  </w:style>
  <w:style w:type="character" w:customStyle="1" w:styleId="90">
    <w:name w:val="Заголовок 9 Знак"/>
    <w:rsid w:val="00E1157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rsid w:val="00E1157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1157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rsid w:val="00E1157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E1157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E11573"/>
    <w:pPr>
      <w:numPr>
        <w:numId w:val="3"/>
      </w:numPr>
      <w:jc w:val="both"/>
    </w:pPr>
  </w:style>
  <w:style w:type="paragraph" w:customStyle="1" w:styleId="36">
    <w:name w:val="Стиль3"/>
    <w:basedOn w:val="22"/>
    <w:rsid w:val="00E1157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E1157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E1157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sid w:val="00E1157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11573"/>
    <w:rPr>
      <w:rFonts w:ascii="Courier New" w:hAnsi="Courier New"/>
      <w:snapToGrid w:val="0"/>
    </w:rPr>
  </w:style>
  <w:style w:type="paragraph" w:styleId="aff2">
    <w:name w:val="Block Text"/>
    <w:basedOn w:val="a2"/>
    <w:semiHidden/>
    <w:rsid w:val="00E11573"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11573"/>
    <w:rPr>
      <w:sz w:val="24"/>
      <w:szCs w:val="24"/>
    </w:rPr>
  </w:style>
  <w:style w:type="character" w:customStyle="1" w:styleId="37">
    <w:name w:val="Заголовок 3 Знак"/>
    <w:semiHidden/>
    <w:rsid w:val="00E11573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rsid w:val="00E1157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11573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E11573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E11573"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rsid w:val="00E11573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E11573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E11573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E11573"/>
    <w:pPr>
      <w:ind w:left="1920"/>
    </w:pPr>
    <w:rPr>
      <w:szCs w:val="20"/>
    </w:rPr>
  </w:style>
  <w:style w:type="paragraph" w:customStyle="1" w:styleId="aff5">
    <w:name w:val="Подраздел"/>
    <w:basedOn w:val="a2"/>
    <w:rsid w:val="00E1157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E1157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11573"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CAF8453-A2CA-4B1B-BD05-3FBA794D0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60</TotalTime>
  <Pages>5</Pages>
  <Words>1431</Words>
  <Characters>9873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11282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kamalovar</dc:creator>
  <cp:lastModifiedBy>PatrushevDB</cp:lastModifiedBy>
  <cp:revision>16</cp:revision>
  <cp:lastPrinted>2013-05-13T10:31:00Z</cp:lastPrinted>
  <dcterms:created xsi:type="dcterms:W3CDTF">2015-04-08T09:23:00Z</dcterms:created>
  <dcterms:modified xsi:type="dcterms:W3CDTF">2015-04-30T06:01:00Z</dcterms:modified>
</cp:coreProperties>
</file>