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DD389B" w:rsidRPr="005942D4">
        <w:tc>
          <w:tcPr>
            <w:tcW w:w="4001" w:type="dxa"/>
            <w:gridSpan w:val="2"/>
          </w:tcPr>
          <w:p w:rsidR="00DD389B" w:rsidRPr="005942D4" w:rsidRDefault="00DD389B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DD389B" w:rsidRPr="005942D4" w:rsidRDefault="00DD389B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DD389B" w:rsidRPr="005942D4" w:rsidRDefault="00DD389B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DD389B" w:rsidRPr="005942D4">
        <w:tc>
          <w:tcPr>
            <w:tcW w:w="4140" w:type="dxa"/>
            <w:gridSpan w:val="3"/>
          </w:tcPr>
          <w:p w:rsidR="00DD389B" w:rsidRPr="005942D4" w:rsidRDefault="00DD389B" w:rsidP="00C4519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DD389B" w:rsidRPr="005942D4" w:rsidRDefault="00DD389B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DD389B" w:rsidRPr="005942D4" w:rsidRDefault="00DD389B" w:rsidP="00C4519B">
            <w:pPr>
              <w:snapToGrid w:val="0"/>
              <w:spacing w:beforeAutospacing="1" w:afterAutospacing="1"/>
            </w:pPr>
            <w:r w:rsidRPr="005942D4">
              <w:t>Заместитель исполнительного  директора – директор Департамента МТО</w:t>
            </w:r>
          </w:p>
        </w:tc>
      </w:tr>
      <w:tr w:rsidR="00DD389B" w:rsidRPr="005942D4">
        <w:tc>
          <w:tcPr>
            <w:tcW w:w="1971" w:type="dxa"/>
          </w:tcPr>
          <w:p w:rsidR="00DD389B" w:rsidRPr="005942D4" w:rsidRDefault="00DD389B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DD389B" w:rsidRPr="005942D4" w:rsidRDefault="00DD389B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DD389B" w:rsidRPr="005942D4" w:rsidRDefault="00DD389B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DD389B" w:rsidRPr="005942D4" w:rsidRDefault="00DD389B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DD389B" w:rsidRPr="005942D4" w:rsidRDefault="00DD389B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DD389B" w:rsidRPr="005942D4">
        <w:tc>
          <w:tcPr>
            <w:tcW w:w="1971" w:type="dxa"/>
          </w:tcPr>
          <w:p w:rsidR="00DD389B" w:rsidRPr="005942D4" w:rsidRDefault="00DD389B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DD389B" w:rsidRPr="005942D4" w:rsidRDefault="00DD389B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DD389B" w:rsidRPr="005942D4" w:rsidRDefault="00DD389B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DD389B" w:rsidRPr="005942D4" w:rsidRDefault="00DD389B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DD389B" w:rsidRPr="005942D4" w:rsidRDefault="00DD389B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DD389B" w:rsidRPr="005942D4">
        <w:tc>
          <w:tcPr>
            <w:tcW w:w="1971" w:type="dxa"/>
          </w:tcPr>
          <w:p w:rsidR="00DD389B" w:rsidRPr="005942D4" w:rsidRDefault="00DD389B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DD389B" w:rsidRPr="005942D4" w:rsidRDefault="00DD389B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DD389B" w:rsidRPr="005942D4" w:rsidRDefault="00DD389B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DD389B" w:rsidRPr="005942D4" w:rsidRDefault="00DD389B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DD389B" w:rsidRPr="005942D4" w:rsidRDefault="00DD389B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DD389B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DD389B" w:rsidRPr="005942D4" w:rsidRDefault="00DD389B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DD389B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DD389B" w:rsidRPr="005942D4" w:rsidRDefault="00DD389B" w:rsidP="00C4519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DD389B" w:rsidRPr="005942D4">
        <w:trPr>
          <w:gridAfter w:val="3"/>
          <w:wAfter w:w="5847" w:type="dxa"/>
        </w:trPr>
        <w:tc>
          <w:tcPr>
            <w:tcW w:w="1971" w:type="dxa"/>
          </w:tcPr>
          <w:p w:rsidR="00DD389B" w:rsidRPr="005942D4" w:rsidRDefault="00DD389B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DD389B" w:rsidRPr="005942D4" w:rsidRDefault="00DD389B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DD389B" w:rsidRPr="005942D4">
        <w:trPr>
          <w:gridAfter w:val="3"/>
          <w:wAfter w:w="5847" w:type="dxa"/>
        </w:trPr>
        <w:tc>
          <w:tcPr>
            <w:tcW w:w="1971" w:type="dxa"/>
          </w:tcPr>
          <w:p w:rsidR="00DD389B" w:rsidRPr="005942D4" w:rsidRDefault="00DD389B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DD389B" w:rsidRPr="005942D4" w:rsidRDefault="00DD389B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DD389B" w:rsidRPr="005942D4">
        <w:trPr>
          <w:gridAfter w:val="4"/>
          <w:wAfter w:w="5986" w:type="dxa"/>
        </w:trPr>
        <w:tc>
          <w:tcPr>
            <w:tcW w:w="1971" w:type="dxa"/>
          </w:tcPr>
          <w:p w:rsidR="00DD389B" w:rsidRPr="005942D4" w:rsidRDefault="00DD389B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DD389B" w:rsidRPr="005942D4" w:rsidRDefault="00DD389B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DD389B" w:rsidRPr="00FC009D" w:rsidRDefault="00DD389B">
      <w:pPr>
        <w:jc w:val="center"/>
        <w:rPr>
          <w:sz w:val="28"/>
          <w:szCs w:val="28"/>
        </w:rPr>
      </w:pPr>
    </w:p>
    <w:p w:rsidR="00DD389B" w:rsidRPr="00FC009D" w:rsidRDefault="00DD389B">
      <w:pPr>
        <w:pStyle w:val="110"/>
        <w:keepNext w:val="0"/>
        <w:rPr>
          <w:sz w:val="28"/>
          <w:szCs w:val="28"/>
        </w:rPr>
      </w:pPr>
    </w:p>
    <w:p w:rsidR="00DD389B" w:rsidRPr="00FC009D" w:rsidRDefault="00DD389B">
      <w:pPr>
        <w:jc w:val="center"/>
        <w:rPr>
          <w:sz w:val="28"/>
          <w:szCs w:val="28"/>
        </w:rPr>
      </w:pPr>
    </w:p>
    <w:p w:rsidR="00DD389B" w:rsidRPr="00FC009D" w:rsidRDefault="00DD389B">
      <w:pPr>
        <w:jc w:val="center"/>
        <w:rPr>
          <w:sz w:val="28"/>
          <w:szCs w:val="28"/>
        </w:rPr>
      </w:pPr>
    </w:p>
    <w:p w:rsidR="00DD389B" w:rsidRPr="00FC009D" w:rsidRDefault="00DD389B">
      <w:pPr>
        <w:jc w:val="center"/>
        <w:rPr>
          <w:sz w:val="28"/>
          <w:szCs w:val="28"/>
        </w:rPr>
      </w:pPr>
    </w:p>
    <w:p w:rsidR="00DD389B" w:rsidRPr="00FC009D" w:rsidRDefault="00DD389B">
      <w:pPr>
        <w:jc w:val="center"/>
        <w:rPr>
          <w:sz w:val="28"/>
          <w:szCs w:val="28"/>
        </w:rPr>
      </w:pPr>
    </w:p>
    <w:p w:rsidR="00DD389B" w:rsidRDefault="00DD389B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668520"/>
      <w:bookmarkStart w:id="3" w:name="_Toc318103488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DD389B" w:rsidRPr="00A32094" w:rsidRDefault="00DD389B" w:rsidP="00CA2886">
      <w:pPr>
        <w:jc w:val="center"/>
        <w:rPr>
          <w:sz w:val="28"/>
          <w:szCs w:val="28"/>
        </w:rPr>
      </w:pPr>
      <w:r w:rsidRPr="00A32094">
        <w:rPr>
          <w:sz w:val="28"/>
          <w:szCs w:val="28"/>
        </w:rPr>
        <w:t>для открытого запроса цен в электронной форме на право заключения договора</w:t>
      </w:r>
    </w:p>
    <w:p w:rsidR="00DD389B" w:rsidRPr="00FC009D" w:rsidRDefault="00DD389B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поставку седельного тягача </w:t>
      </w:r>
      <w:r>
        <w:rPr>
          <w:sz w:val="28"/>
          <w:szCs w:val="28"/>
          <w:lang w:val="en-US"/>
        </w:rPr>
        <w:t>IVECO</w:t>
      </w:r>
      <w:r w:rsidRPr="005C18F4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AMT</w:t>
      </w:r>
      <w:r w:rsidRPr="005C18F4">
        <w:rPr>
          <w:sz w:val="28"/>
          <w:szCs w:val="28"/>
        </w:rPr>
        <w:t xml:space="preserve"> 633910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</w:p>
    <w:p w:rsidR="00DD389B" w:rsidRPr="00FC009D" w:rsidRDefault="00DD389B" w:rsidP="00CA2886">
      <w:pPr>
        <w:jc w:val="center"/>
        <w:rPr>
          <w:sz w:val="28"/>
          <w:szCs w:val="28"/>
        </w:rPr>
      </w:pPr>
    </w:p>
    <w:p w:rsidR="00DD389B" w:rsidRPr="00563FFA" w:rsidRDefault="00DD389B" w:rsidP="00A5522E">
      <w:pPr>
        <w:jc w:val="center"/>
        <w:rPr>
          <w:sz w:val="28"/>
          <w:szCs w:val="28"/>
        </w:rPr>
      </w:pPr>
    </w:p>
    <w:p w:rsidR="00DD389B" w:rsidRDefault="00DD389B" w:rsidP="00A5522E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DD389B" w:rsidRDefault="00DD389B" w:rsidP="00A5522E">
      <w:pPr>
        <w:jc w:val="center"/>
        <w:rPr>
          <w:sz w:val="28"/>
          <w:szCs w:val="28"/>
        </w:rPr>
      </w:pPr>
    </w:p>
    <w:p w:rsidR="00DD389B" w:rsidRDefault="00DD389B" w:rsidP="00A5522E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 </w:t>
      </w:r>
      <w:r>
        <w:rPr>
          <w:sz w:val="28"/>
          <w:szCs w:val="28"/>
        </w:rPr>
        <w:t>23</w:t>
      </w:r>
      <w:r w:rsidRPr="00266B57">
        <w:rPr>
          <w:sz w:val="28"/>
          <w:szCs w:val="28"/>
        </w:rPr>
        <w:t>.</w:t>
      </w:r>
      <w:r w:rsidRPr="004F3153">
        <w:rPr>
          <w:sz w:val="28"/>
          <w:szCs w:val="28"/>
        </w:rPr>
        <w:t>07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>5 года          №  770-15/ОЗ-</w:t>
      </w:r>
      <w:r w:rsidRPr="004F3153">
        <w:rPr>
          <w:sz w:val="28"/>
          <w:szCs w:val="28"/>
        </w:rPr>
        <w:t>25</w:t>
      </w:r>
      <w:r w:rsidRPr="00A85B3F">
        <w:rPr>
          <w:sz w:val="28"/>
          <w:szCs w:val="28"/>
        </w:rPr>
        <w:t>8</w:t>
      </w:r>
      <w:r>
        <w:rPr>
          <w:sz w:val="28"/>
          <w:szCs w:val="28"/>
        </w:rPr>
        <w:t>-ЗЦ-Э</w:t>
      </w:r>
    </w:p>
    <w:p w:rsidR="00DD389B" w:rsidRPr="00563FFA" w:rsidRDefault="00DD389B" w:rsidP="00A5522E">
      <w:pPr>
        <w:jc w:val="center"/>
        <w:rPr>
          <w:sz w:val="28"/>
          <w:szCs w:val="28"/>
        </w:rPr>
      </w:pPr>
    </w:p>
    <w:p w:rsidR="00DD389B" w:rsidRPr="00FC009D" w:rsidRDefault="00DD389B" w:rsidP="00CA2886">
      <w:pPr>
        <w:jc w:val="center"/>
        <w:rPr>
          <w:sz w:val="28"/>
          <w:szCs w:val="28"/>
        </w:rPr>
      </w:pPr>
    </w:p>
    <w:p w:rsidR="00DD389B" w:rsidRPr="00FC009D" w:rsidRDefault="00DD389B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DD389B" w:rsidRPr="00FC009D" w:rsidRDefault="00DD389B" w:rsidP="00CA2886">
      <w:pPr>
        <w:jc w:val="center"/>
        <w:rPr>
          <w:sz w:val="28"/>
          <w:szCs w:val="28"/>
        </w:rPr>
      </w:pPr>
    </w:p>
    <w:p w:rsidR="00DD389B" w:rsidRPr="00FC009D" w:rsidRDefault="00DD389B" w:rsidP="00CA2886">
      <w:pPr>
        <w:jc w:val="center"/>
        <w:rPr>
          <w:sz w:val="28"/>
          <w:szCs w:val="28"/>
        </w:rPr>
      </w:pPr>
    </w:p>
    <w:p w:rsidR="00DD389B" w:rsidRPr="00FC009D" w:rsidRDefault="00DD389B" w:rsidP="00CA2886">
      <w:pPr>
        <w:jc w:val="center"/>
        <w:rPr>
          <w:sz w:val="28"/>
          <w:szCs w:val="28"/>
        </w:rPr>
      </w:pPr>
    </w:p>
    <w:p w:rsidR="00DD389B" w:rsidRPr="00FC009D" w:rsidRDefault="00DD389B" w:rsidP="00CA2886">
      <w:pPr>
        <w:jc w:val="center"/>
        <w:rPr>
          <w:sz w:val="28"/>
          <w:szCs w:val="28"/>
        </w:rPr>
      </w:pPr>
    </w:p>
    <w:p w:rsidR="00DD389B" w:rsidRPr="00FC009D" w:rsidRDefault="00DD389B" w:rsidP="00CA2886">
      <w:pPr>
        <w:jc w:val="center"/>
        <w:rPr>
          <w:sz w:val="28"/>
          <w:szCs w:val="28"/>
        </w:rPr>
      </w:pPr>
    </w:p>
    <w:p w:rsidR="00DD389B" w:rsidRPr="00FC009D" w:rsidRDefault="00DD389B" w:rsidP="00CA2886">
      <w:pPr>
        <w:jc w:val="center"/>
        <w:rPr>
          <w:sz w:val="28"/>
          <w:szCs w:val="28"/>
        </w:rPr>
      </w:pPr>
    </w:p>
    <w:p w:rsidR="00DD389B" w:rsidRPr="00FC009D" w:rsidRDefault="00DD389B" w:rsidP="00CA2886">
      <w:pPr>
        <w:jc w:val="center"/>
        <w:rPr>
          <w:sz w:val="28"/>
          <w:szCs w:val="28"/>
        </w:rPr>
      </w:pPr>
    </w:p>
    <w:p w:rsidR="00DD389B" w:rsidRPr="00FC009D" w:rsidRDefault="00DD389B" w:rsidP="00CA2886">
      <w:pPr>
        <w:jc w:val="center"/>
        <w:rPr>
          <w:sz w:val="28"/>
          <w:szCs w:val="28"/>
        </w:rPr>
      </w:pPr>
    </w:p>
    <w:p w:rsidR="00DD389B" w:rsidRPr="00FC009D" w:rsidRDefault="00DD389B" w:rsidP="00CA2886">
      <w:pPr>
        <w:jc w:val="center"/>
      </w:pPr>
    </w:p>
    <w:p w:rsidR="00DD389B" w:rsidRPr="00FC009D" w:rsidRDefault="00DD389B" w:rsidP="00CA2886">
      <w:pPr>
        <w:pStyle w:val="110"/>
        <w:keepNext w:val="0"/>
        <w:rPr>
          <w:b/>
          <w:bCs/>
          <w:sz w:val="28"/>
          <w:szCs w:val="28"/>
        </w:rPr>
      </w:pPr>
      <w:r w:rsidRPr="00FC009D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DD389B" w:rsidRPr="00FC009D" w:rsidRDefault="00DD389B" w:rsidP="00CA2886">
      <w:pPr>
        <w:sectPr w:rsidR="00DD389B" w:rsidRPr="00FC009D" w:rsidSect="00C87330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DD389B" w:rsidRPr="00F74A75" w:rsidRDefault="00DD389B" w:rsidP="00C87330">
      <w:pPr>
        <w:pStyle w:val="12"/>
        <w:widowControl/>
        <w:outlineLvl w:val="0"/>
        <w:rPr>
          <w:sz w:val="28"/>
          <w:szCs w:val="28"/>
        </w:rPr>
      </w:pPr>
      <w:bookmarkStart w:id="4" w:name="_Toc398564570"/>
      <w:bookmarkStart w:id="5" w:name="_Toc399408080"/>
      <w:bookmarkStart w:id="6" w:name="_Toc418668521"/>
      <w:r w:rsidRPr="00FC009D">
        <w:rPr>
          <w:b w:val="0"/>
          <w:bCs w:val="0"/>
          <w:sz w:val="28"/>
          <w:szCs w:val="28"/>
        </w:rPr>
        <w:t>СОДЕРЖАНИЕ</w:t>
      </w:r>
      <w:bookmarkEnd w:id="3"/>
      <w:bookmarkEnd w:id="4"/>
      <w:bookmarkEnd w:id="5"/>
      <w:bookmarkEnd w:id="6"/>
    </w:p>
    <w:p w:rsidR="00DD389B" w:rsidRPr="00CF2AAA" w:rsidRDefault="00DD389B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bookmarkStart w:id="7" w:name="_GoBack"/>
    <w:bookmarkEnd w:id="7"/>
    <w:p w:rsidR="00DD389B" w:rsidRDefault="00DD389B">
      <w:pPr>
        <w:pStyle w:val="TOC1"/>
        <w:rPr>
          <w:rFonts w:ascii="Calibri" w:eastAsia="MS Mincho" w:hAnsi="Calibri"/>
          <w:sz w:val="22"/>
          <w:szCs w:val="22"/>
        </w:rPr>
      </w:pPr>
      <w:r w:rsidRPr="003B1D17">
        <w:fldChar w:fldCharType="begin"/>
      </w:r>
      <w:r w:rsidRPr="003B1D17">
        <w:instrText xml:space="preserve"> TOC \o "1-3" \h \z \u </w:instrText>
      </w:r>
      <w:r w:rsidRPr="003B1D17">
        <w:fldChar w:fldCharType="separate"/>
      </w:r>
      <w:hyperlink w:anchor="_Toc418668520" w:history="1">
        <w:r w:rsidRPr="00833DC0">
          <w:rPr>
            <w:rStyle w:val="Hyperlink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_Toc418668520 \h </w:instrText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DD389B" w:rsidRDefault="00DD389B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1" w:history="1">
        <w:r w:rsidRPr="00833DC0">
          <w:rPr>
            <w:rStyle w:val="Hyperlink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_Toc418668521 \h </w:instrText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DD389B" w:rsidRDefault="00DD389B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2" w:history="1">
        <w:r w:rsidRPr="00833DC0">
          <w:rPr>
            <w:rStyle w:val="Hyperlink"/>
          </w:rPr>
          <w:t>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_Toc418668522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D389B" w:rsidRDefault="00DD389B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3" w:history="1">
        <w:r w:rsidRPr="00833DC0">
          <w:rPr>
            <w:rStyle w:val="Hyperlink"/>
            <w:b/>
            <w:bCs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_Toc418668523 \h </w:instrText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DD389B" w:rsidRDefault="00DD389B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4" w:history="1">
        <w:r w:rsidRPr="00833DC0">
          <w:rPr>
            <w:rStyle w:val="Hyperlink"/>
          </w:rPr>
          <w:t>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_Toc418668524 \h </w:instrText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DD389B" w:rsidRDefault="00DD389B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5" w:history="1">
        <w:r w:rsidRPr="00833DC0">
          <w:rPr>
            <w:rStyle w:val="Hyperlink"/>
          </w:rPr>
          <w:t>2.1.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_Toc418668525 \h </w:instrText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DD389B" w:rsidRDefault="00DD389B">
      <w:pPr>
        <w:pStyle w:val="TOC1"/>
        <w:tabs>
          <w:tab w:val="left" w:pos="1134"/>
        </w:tabs>
        <w:rPr>
          <w:rFonts w:ascii="Calibri" w:eastAsia="MS Mincho" w:hAnsi="Calibri"/>
          <w:sz w:val="22"/>
          <w:szCs w:val="22"/>
        </w:rPr>
      </w:pPr>
      <w:hyperlink w:anchor="_Toc418668526" w:history="1">
        <w:r w:rsidRPr="00833DC0">
          <w:rPr>
            <w:rStyle w:val="Hyperlink"/>
          </w:rPr>
          <w:t>2.1.1.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_Toc418668526 \h </w:instrText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DD389B" w:rsidRDefault="00DD389B">
      <w:pPr>
        <w:pStyle w:val="TOC1"/>
        <w:tabs>
          <w:tab w:val="left" w:pos="1134"/>
        </w:tabs>
        <w:rPr>
          <w:rFonts w:ascii="Calibri" w:eastAsia="MS Mincho" w:hAnsi="Calibri"/>
          <w:sz w:val="22"/>
          <w:szCs w:val="22"/>
        </w:rPr>
      </w:pPr>
      <w:hyperlink w:anchor="_Toc418668527" w:history="1">
        <w:r w:rsidRPr="00833DC0">
          <w:rPr>
            <w:rStyle w:val="Hyperlink"/>
          </w:rPr>
          <w:t>2.1.2.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_Toc418668527 \h </w:instrText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DD389B" w:rsidRDefault="00DD389B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8" w:history="1">
        <w:r w:rsidRPr="00833DC0">
          <w:rPr>
            <w:rStyle w:val="Hyperlink"/>
          </w:rPr>
          <w:t>2.2.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_Toc418668528 \h </w:instrText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DD389B" w:rsidRDefault="00DD389B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9" w:history="1">
        <w:r w:rsidRPr="00833DC0">
          <w:rPr>
            <w:rStyle w:val="Hyperlink"/>
          </w:rPr>
          <w:t>3.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_Toc418668529 \h </w:instrText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DD389B" w:rsidRDefault="00DD389B">
      <w:pPr>
        <w:pStyle w:val="TOC1"/>
        <w:rPr>
          <w:rFonts w:ascii="Calibri" w:eastAsia="MS Mincho" w:hAnsi="Calibri"/>
          <w:sz w:val="22"/>
          <w:szCs w:val="22"/>
        </w:rPr>
      </w:pPr>
      <w:hyperlink w:anchor="_Toc418668530" w:history="1">
        <w:r w:rsidRPr="00833DC0">
          <w:rPr>
            <w:rStyle w:val="Hyperlink"/>
          </w:rPr>
          <w:t>4.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_Toc418668530 \h </w:instrText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DD389B" w:rsidRDefault="00DD389B">
      <w:pPr>
        <w:pStyle w:val="TOC1"/>
        <w:rPr>
          <w:rFonts w:ascii="Calibri" w:eastAsia="MS Mincho" w:hAnsi="Calibri"/>
          <w:sz w:val="22"/>
          <w:szCs w:val="22"/>
        </w:rPr>
      </w:pPr>
      <w:hyperlink w:anchor="_Toc418668531" w:history="1">
        <w:r w:rsidRPr="00833DC0">
          <w:rPr>
            <w:rStyle w:val="Hyperlink"/>
          </w:rPr>
          <w:t>4.1.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_Toc418668531 \h </w:instrText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DD389B" w:rsidRPr="00D70DCF" w:rsidRDefault="00DD389B">
      <w:pPr>
        <w:pStyle w:val="TOC2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18668532" w:history="1">
        <w:r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З</w:t>
        </w:r>
        <w:r w:rsidRPr="00D70DCF"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аявка на участие в закупке (форма 1)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_Toc418668532 \h </w:instrText>
        </w:r>
        <w:r w:rsidRPr="00A85B3F">
          <w:rPr>
            <w:rFonts w:ascii="Times New Roman" w:hAnsi="Times New Roman" w:cs="Times New Roman"/>
            <w:b w:val="0"/>
            <w:bCs w:val="0"/>
            <w:sz w:val="22"/>
            <w:szCs w:val="22"/>
          </w:rPr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11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DD389B" w:rsidRPr="00D70DCF" w:rsidRDefault="00DD389B">
      <w:pPr>
        <w:pStyle w:val="TOC2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18668533" w:history="1">
        <w:r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С</w:t>
        </w:r>
        <w:r w:rsidRPr="00D70DCF"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ведения о принадлежности к субъектам малого и среднего предпринимательства (форма 1.1)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_Toc418668533 \h </w:instrText>
        </w:r>
        <w:r w:rsidRPr="00A85B3F">
          <w:rPr>
            <w:rFonts w:ascii="Times New Roman" w:hAnsi="Times New Roman" w:cs="Times New Roman"/>
            <w:b w:val="0"/>
            <w:bCs w:val="0"/>
            <w:sz w:val="22"/>
            <w:szCs w:val="22"/>
          </w:rPr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16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DD389B" w:rsidRPr="00D70DCF" w:rsidRDefault="00DD389B">
      <w:pPr>
        <w:pStyle w:val="TOC2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18668534" w:history="1">
        <w:r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С</w:t>
        </w:r>
        <w:r w:rsidRPr="00D70DCF"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ведения о цепочке собственников, включая бенефициаров (в том числе конечных) (форма 1.2)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_Toc418668534 \h </w:instrText>
        </w:r>
        <w:r w:rsidRPr="00A85B3F">
          <w:rPr>
            <w:rFonts w:ascii="Times New Roman" w:hAnsi="Times New Roman" w:cs="Times New Roman"/>
            <w:b w:val="0"/>
            <w:bCs w:val="0"/>
            <w:sz w:val="22"/>
            <w:szCs w:val="22"/>
          </w:rPr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18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DD389B" w:rsidRPr="005C1E93" w:rsidRDefault="00DD389B" w:rsidP="006F1D98">
      <w:pPr>
        <w:pStyle w:val="TOC2"/>
        <w:rPr>
          <w:rFonts w:ascii="Times New Roman" w:eastAsia="MS Mincho" w:hAnsi="Times New Roman"/>
          <w:b w:val="0"/>
          <w:bCs w:val="0"/>
          <w:sz w:val="24"/>
          <w:szCs w:val="24"/>
        </w:rPr>
      </w:pPr>
      <w:hyperlink w:anchor="_Toc418586796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Т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ехническое предложение (форма 2)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_Toc418586796 \h </w:instrText>
        </w:r>
        <w:r w:rsidRPr="00A85B3F">
          <w:rPr>
            <w:rFonts w:ascii="Times New Roman" w:hAnsi="Times New Roman" w:cs="Times New Roman"/>
            <w:b w:val="0"/>
            <w:bCs w:val="0"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22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DD389B" w:rsidRDefault="00DD389B" w:rsidP="002230A2">
      <w:pPr>
        <w:pStyle w:val="TOC1"/>
        <w:tabs>
          <w:tab w:val="clear" w:pos="9923"/>
          <w:tab w:val="right" w:pos="9922"/>
        </w:tabs>
        <w:rPr>
          <w:rFonts w:ascii="Calibri" w:eastAsia="MS Mincho" w:hAnsi="Calibri"/>
          <w:sz w:val="22"/>
          <w:szCs w:val="22"/>
        </w:rPr>
      </w:pPr>
      <w:hyperlink w:anchor="_ЧАСТЬ_2" w:history="1">
        <w:r>
          <w:rPr>
            <w:rStyle w:val="Hyperlink"/>
            <w:b/>
            <w:bCs/>
          </w:rPr>
          <w:t>ЧАСТЬ</w:t>
        </w:r>
      </w:hyperlink>
      <w:r>
        <w:t xml:space="preserve"> </w:t>
      </w:r>
      <w:r w:rsidRPr="002230A2">
        <w:rPr>
          <w:b/>
          <w:bCs/>
        </w:rPr>
        <w:t>2</w:t>
      </w:r>
      <w:r>
        <w:rPr>
          <w:b/>
          <w:bCs/>
        </w:rPr>
        <w:t xml:space="preserve"> </w:t>
      </w:r>
      <w:r>
        <w:rPr>
          <w:b/>
          <w:bCs/>
        </w:rPr>
        <w:tab/>
      </w:r>
      <w:r w:rsidRPr="002230A2">
        <w:t>23</w:t>
      </w:r>
    </w:p>
    <w:p w:rsidR="00DD389B" w:rsidRDefault="00DD389B">
      <w:pPr>
        <w:pStyle w:val="TOC1"/>
        <w:rPr>
          <w:rFonts w:ascii="Calibri" w:eastAsia="MS Mincho" w:hAnsi="Calibri"/>
          <w:sz w:val="22"/>
          <w:szCs w:val="22"/>
        </w:rPr>
      </w:pPr>
      <w:hyperlink w:anchor="_Toc418668536" w:history="1">
        <w:r w:rsidRPr="00833DC0">
          <w:rPr>
            <w:rStyle w:val="Hyperlink"/>
            <w:b/>
            <w:bCs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_Toc418668536 \h </w:instrText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DD389B" w:rsidRPr="00AA3DA4" w:rsidRDefault="00DD389B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3B1D17">
        <w:fldChar w:fldCharType="end"/>
      </w:r>
    </w:p>
    <w:p w:rsidR="00DD389B" w:rsidRPr="00F74A75" w:rsidRDefault="00DD389B" w:rsidP="005D6E3F">
      <w:pPr>
        <w:rPr>
          <w:sz w:val="28"/>
          <w:szCs w:val="28"/>
        </w:rPr>
      </w:pPr>
    </w:p>
    <w:p w:rsidR="00DD389B" w:rsidRDefault="00DD389B" w:rsidP="00600E86"/>
    <w:p w:rsidR="00DD389B" w:rsidRPr="00FC009D" w:rsidRDefault="00DD389B" w:rsidP="00600E86">
      <w:pPr>
        <w:sectPr w:rsidR="00DD389B" w:rsidRPr="00FC009D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DD389B" w:rsidRDefault="00DD389B" w:rsidP="004B3019">
      <w:pPr>
        <w:rPr>
          <w:sz w:val="28"/>
          <w:szCs w:val="28"/>
        </w:rPr>
      </w:pPr>
      <w:bookmarkStart w:id="8" w:name="_Toc397064010"/>
    </w:p>
    <w:p w:rsidR="00DD389B" w:rsidRPr="00FC009D" w:rsidRDefault="00DD389B" w:rsidP="0036794A">
      <w:pPr>
        <w:pStyle w:val="Heading1"/>
        <w:numPr>
          <w:ilvl w:val="0"/>
          <w:numId w:val="3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668522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>
        <w:rPr>
          <w:sz w:val="28"/>
          <w:szCs w:val="28"/>
        </w:rPr>
        <w:t>ЗАКУПКИ</w:t>
      </w:r>
      <w:bookmarkEnd w:id="11"/>
    </w:p>
    <w:p w:rsidR="00DD389B" w:rsidRPr="00347B82" w:rsidRDefault="00DD389B" w:rsidP="00347B82">
      <w:pPr>
        <w:rPr>
          <w:sz w:val="28"/>
          <w:szCs w:val="28"/>
        </w:rPr>
      </w:pPr>
    </w:p>
    <w:p w:rsidR="00DD389B" w:rsidRPr="004923FA" w:rsidRDefault="00DD389B" w:rsidP="0036794A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23FA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923FA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DD389B" w:rsidRPr="005C0EFF" w:rsidRDefault="00DD389B" w:rsidP="0036794A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Закупка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 w:rsidRPr="005C0EFF">
        <w:rPr>
          <w:rFonts w:ascii="Times New Roman" w:hAnsi="Times New Roman" w:cs="Times New Roman"/>
          <w:sz w:val="28"/>
          <w:szCs w:val="28"/>
          <w:lang w:eastAsia="ru-RU"/>
        </w:rPr>
        <w:t>отраслев</w:t>
      </w:r>
      <w:r>
        <w:rPr>
          <w:rFonts w:ascii="Times New Roman" w:hAnsi="Times New Roman" w:cs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стандарт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C0EFF">
        <w:rPr>
          <w:rFonts w:ascii="Times New Roman" w:hAnsi="Times New Roman" w:cs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 w:cs="Times New Roman"/>
        </w:rPr>
        <w:t xml:space="preserve"> </w:t>
      </w:r>
      <w:r w:rsidRPr="004B0F9E">
        <w:rPr>
          <w:rFonts w:ascii="Times New Roman" w:hAnsi="Times New Roman" w:cs="Times New Roman"/>
          <w:sz w:val="28"/>
          <w:szCs w:val="28"/>
        </w:rPr>
        <w:t>(протокол от 29.04.</w:t>
      </w:r>
      <w:r>
        <w:rPr>
          <w:rFonts w:ascii="Times New Roman" w:hAnsi="Times New Roman" w:cs="Times New Roman"/>
          <w:sz w:val="28"/>
          <w:szCs w:val="28"/>
        </w:rPr>
        <w:t>2015 г. № 72), с учетом приказа</w:t>
      </w:r>
      <w:r w:rsidRPr="004B0F9E">
        <w:rPr>
          <w:rFonts w:ascii="Times New Roman" w:hAnsi="Times New Roman" w:cs="Times New Roman"/>
          <w:sz w:val="28"/>
          <w:szCs w:val="28"/>
        </w:rPr>
        <w:t xml:space="preserve"> генерального директора Госкорпорации «Росатом» от 29.04.2015 г.  № 1/431-П</w:t>
      </w:r>
      <w:r>
        <w:rPr>
          <w:rFonts w:ascii="Times New Roman" w:hAnsi="Times New Roman" w:cs="Times New Roman"/>
          <w:b/>
          <w:bCs/>
          <w:i/>
          <w:iCs/>
        </w:rPr>
        <w:t>.</w:t>
      </w:r>
    </w:p>
    <w:p w:rsidR="00DD389B" w:rsidRDefault="00DD389B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На Заказчика </w:t>
      </w:r>
      <w:r w:rsidRPr="004923FA">
        <w:rPr>
          <w:sz w:val="28"/>
          <w:szCs w:val="28"/>
          <w:lang w:eastAsia="en-US"/>
        </w:rPr>
        <w:t>распространяется</w:t>
      </w:r>
      <w:r>
        <w:rPr>
          <w:sz w:val="28"/>
          <w:szCs w:val="28"/>
          <w:lang w:eastAsia="en-US"/>
        </w:rPr>
        <w:t xml:space="preserve"> действие </w:t>
      </w:r>
      <w:r w:rsidRPr="00B34CAB">
        <w:rPr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sz w:val="28"/>
          <w:szCs w:val="28"/>
          <w:lang w:eastAsia="en-US"/>
        </w:rPr>
        <w:t>.</w:t>
      </w:r>
    </w:p>
    <w:p w:rsidR="00DD389B" w:rsidRPr="005C18F4" w:rsidRDefault="00DD389B" w:rsidP="0036794A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>Предмет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: право заключения договора </w:t>
      </w:r>
      <w:r w:rsidRPr="005C18F4">
        <w:rPr>
          <w:rFonts w:ascii="Times New Roman" w:hAnsi="Times New Roman" w:cs="Times New Roman"/>
          <w:spacing w:val="-6"/>
          <w:sz w:val="28"/>
          <w:szCs w:val="28"/>
        </w:rPr>
        <w:t xml:space="preserve">на поставку </w:t>
      </w:r>
      <w:r w:rsidRPr="005C18F4">
        <w:rPr>
          <w:rFonts w:ascii="Times New Roman" w:hAnsi="Times New Roman" w:cs="Times New Roman"/>
          <w:sz w:val="28"/>
          <w:szCs w:val="28"/>
        </w:rPr>
        <w:t xml:space="preserve">седельного тягача </w:t>
      </w:r>
      <w:r w:rsidRPr="005C18F4">
        <w:rPr>
          <w:rFonts w:ascii="Times New Roman" w:hAnsi="Times New Roman" w:cs="Times New Roman"/>
          <w:sz w:val="28"/>
          <w:szCs w:val="28"/>
          <w:lang w:val="en-US"/>
        </w:rPr>
        <w:t>IVECO</w:t>
      </w:r>
      <w:r w:rsidRPr="005C18F4">
        <w:rPr>
          <w:rFonts w:ascii="Times New Roman" w:hAnsi="Times New Roman" w:cs="Times New Roman"/>
          <w:sz w:val="28"/>
          <w:szCs w:val="28"/>
        </w:rPr>
        <w:t>-</w:t>
      </w:r>
      <w:r w:rsidRPr="005C18F4">
        <w:rPr>
          <w:rFonts w:ascii="Times New Roman" w:hAnsi="Times New Roman" w:cs="Times New Roman"/>
          <w:sz w:val="28"/>
          <w:szCs w:val="28"/>
          <w:lang w:val="en-US"/>
        </w:rPr>
        <w:t>AMT</w:t>
      </w:r>
      <w:r w:rsidRPr="005C18F4">
        <w:rPr>
          <w:rFonts w:ascii="Times New Roman" w:hAnsi="Times New Roman" w:cs="Times New Roman"/>
          <w:sz w:val="28"/>
          <w:szCs w:val="28"/>
        </w:rPr>
        <w:t xml:space="preserve"> 633910</w:t>
      </w:r>
      <w:r w:rsidRPr="005C18F4">
        <w:rPr>
          <w:rFonts w:ascii="Times New Roman" w:hAnsi="Times New Roman" w:cs="Times New Roman"/>
          <w:spacing w:val="-6"/>
          <w:sz w:val="28"/>
          <w:szCs w:val="28"/>
        </w:rPr>
        <w:t xml:space="preserve">. </w:t>
      </w:r>
      <w:r w:rsidRPr="00563720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В наименовании товара не указываются слова «или эквивалент»/«или аналог»  </w:t>
      </w:r>
      <w:r>
        <w:rPr>
          <w:rFonts w:ascii="Times New Roman" w:hAnsi="Times New Roman" w:cs="Times New Roman"/>
          <w:b/>
          <w:bCs/>
          <w:spacing w:val="-6"/>
          <w:sz w:val="28"/>
          <w:szCs w:val="28"/>
        </w:rPr>
        <w:t>в соответствии с подпунктом д) пункта 12.2.2 Единого отраслевого стандарта закупок (Положения о закупке) Госкорпорации «Росатом», к документации прикладывается файл «Обоснование закупки без эквивалента</w:t>
      </w:r>
      <w:r w:rsidRPr="00563720">
        <w:rPr>
          <w:rFonts w:ascii="Times New Roman" w:hAnsi="Times New Roman" w:cs="Times New Roman"/>
          <w:b/>
          <w:bCs/>
          <w:spacing w:val="-6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pacing w:val="-6"/>
          <w:sz w:val="28"/>
          <w:szCs w:val="28"/>
          <w:lang w:val="en-US"/>
        </w:rPr>
        <w:t>pdf</w:t>
      </w:r>
      <w:r>
        <w:rPr>
          <w:rFonts w:ascii="Times New Roman" w:hAnsi="Times New Roman" w:cs="Times New Roman"/>
          <w:b/>
          <w:bCs/>
          <w:spacing w:val="-6"/>
          <w:sz w:val="28"/>
          <w:szCs w:val="28"/>
        </w:rPr>
        <w:t>» с приложением «Расчет дополнительных затрат</w:t>
      </w:r>
      <w:r w:rsidRPr="0009293E">
        <w:rPr>
          <w:rFonts w:ascii="Times New Roman" w:hAnsi="Times New Roman" w:cs="Times New Roman"/>
          <w:b/>
          <w:bCs/>
          <w:spacing w:val="-6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pacing w:val="-6"/>
          <w:sz w:val="28"/>
          <w:szCs w:val="28"/>
          <w:lang w:val="en-US"/>
        </w:rPr>
        <w:t>pdf</w:t>
      </w:r>
      <w:r>
        <w:rPr>
          <w:rFonts w:ascii="Times New Roman" w:hAnsi="Times New Roman" w:cs="Times New Roman"/>
          <w:b/>
          <w:bCs/>
          <w:spacing w:val="-6"/>
          <w:sz w:val="28"/>
          <w:szCs w:val="28"/>
        </w:rPr>
        <w:t>».</w:t>
      </w:r>
    </w:p>
    <w:p w:rsidR="00DD389B" w:rsidRPr="00C01FAD" w:rsidRDefault="00DD389B" w:rsidP="0036794A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C18F4">
        <w:rPr>
          <w:rFonts w:ascii="Times New Roman" w:hAnsi="Times New Roman" w:cs="Times New Roman"/>
          <w:sz w:val="28"/>
          <w:szCs w:val="28"/>
        </w:rPr>
        <w:t>Заказчик:</w:t>
      </w:r>
      <w:r w:rsidRPr="005C18F4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5C18F4">
        <w:rPr>
          <w:rFonts w:ascii="Times New Roman" w:hAnsi="Times New Roman" w:cs="Times New Roman"/>
          <w:sz w:val="28"/>
          <w:szCs w:val="28"/>
        </w:rPr>
        <w:t>Акционерное общество «Федеральный</w:t>
      </w:r>
      <w:r w:rsidRPr="00484DC2">
        <w:rPr>
          <w:rFonts w:ascii="Times New Roman" w:hAnsi="Times New Roman" w:cs="Times New Roman"/>
          <w:sz w:val="28"/>
          <w:szCs w:val="28"/>
        </w:rPr>
        <w:t xml:space="preserve"> центр науки и высоких технологий «Специальное научно-производственное объединение «Элерон» (АО «ФЦНИВТ «СНПО «Элерон»)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D389B" w:rsidRPr="00563F70" w:rsidRDefault="00DD389B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DD389B" w:rsidRPr="00563F70" w:rsidRDefault="00DD389B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DD389B" w:rsidRPr="00563FFA" w:rsidRDefault="00DD389B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0" w:history="1">
        <w:r w:rsidRPr="00853E59">
          <w:rPr>
            <w:rStyle w:val="Hyperlink"/>
            <w:sz w:val="28"/>
            <w:szCs w:val="28"/>
            <w:lang w:val="en-US"/>
          </w:rPr>
          <w:t>oz</w:t>
        </w:r>
        <w:r w:rsidRPr="00853E59">
          <w:rPr>
            <w:rStyle w:val="Hyperlink"/>
            <w:sz w:val="28"/>
            <w:szCs w:val="28"/>
          </w:rPr>
          <w:t>@</w:t>
        </w:r>
        <w:r w:rsidRPr="00853E59">
          <w:rPr>
            <w:rStyle w:val="Hyperlink"/>
            <w:sz w:val="28"/>
            <w:szCs w:val="28"/>
            <w:lang w:val="en-US"/>
          </w:rPr>
          <w:t>eleron</w:t>
        </w:r>
        <w:r w:rsidRPr="00F12BD3">
          <w:rPr>
            <w:rStyle w:val="Hyperlink"/>
            <w:sz w:val="28"/>
            <w:szCs w:val="28"/>
          </w:rPr>
          <w:t>.</w:t>
        </w:r>
        <w:r w:rsidRPr="00853E59">
          <w:rPr>
            <w:rStyle w:val="Hyperlink"/>
            <w:sz w:val="28"/>
            <w:szCs w:val="28"/>
            <w:lang w:val="en-US"/>
          </w:rPr>
          <w:t>org</w:t>
        </w:r>
      </w:hyperlink>
    </w:p>
    <w:p w:rsidR="00DD389B" w:rsidRPr="005C0EFF" w:rsidRDefault="00DD389B" w:rsidP="00C01FA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DD389B" w:rsidRPr="00EC5CDB" w:rsidRDefault="00DD389B" w:rsidP="0036794A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 w:rsidRPr="00C01FAD">
        <w:rPr>
          <w:rFonts w:ascii="Times New Roman" w:hAnsi="Times New Roman" w:cs="Times New Roman"/>
          <w:sz w:val="28"/>
          <w:szCs w:val="28"/>
        </w:rPr>
        <w:t>1 (один)</w:t>
      </w:r>
      <w:r w:rsidRPr="00EC5CD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D389B" w:rsidRPr="005C0EFF" w:rsidRDefault="00DD389B" w:rsidP="0036794A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</w:rPr>
        <w:t xml:space="preserve">поставка </w:t>
      </w:r>
      <w:r w:rsidRPr="005C18F4">
        <w:rPr>
          <w:rFonts w:ascii="Times New Roman" w:hAnsi="Times New Roman" w:cs="Times New Roman"/>
          <w:sz w:val="28"/>
          <w:szCs w:val="28"/>
        </w:rPr>
        <w:t xml:space="preserve">седельного тягача </w:t>
      </w:r>
      <w:r w:rsidRPr="005C18F4">
        <w:rPr>
          <w:rFonts w:ascii="Times New Roman" w:hAnsi="Times New Roman" w:cs="Times New Roman"/>
          <w:sz w:val="28"/>
          <w:szCs w:val="28"/>
          <w:lang w:val="en-US"/>
        </w:rPr>
        <w:t>IVECO</w:t>
      </w:r>
      <w:r w:rsidRPr="005C18F4">
        <w:rPr>
          <w:rFonts w:ascii="Times New Roman" w:hAnsi="Times New Roman" w:cs="Times New Roman"/>
          <w:sz w:val="28"/>
          <w:szCs w:val="28"/>
        </w:rPr>
        <w:t>-</w:t>
      </w:r>
      <w:r w:rsidRPr="005C18F4">
        <w:rPr>
          <w:rFonts w:ascii="Times New Roman" w:hAnsi="Times New Roman" w:cs="Times New Roman"/>
          <w:sz w:val="28"/>
          <w:szCs w:val="28"/>
          <w:lang w:val="en-US"/>
        </w:rPr>
        <w:t>AMT</w:t>
      </w:r>
      <w:r w:rsidRPr="005C18F4">
        <w:rPr>
          <w:rFonts w:ascii="Times New Roman" w:hAnsi="Times New Roman" w:cs="Times New Roman"/>
          <w:sz w:val="28"/>
          <w:szCs w:val="28"/>
        </w:rPr>
        <w:t xml:space="preserve"> 633910.</w:t>
      </w:r>
    </w:p>
    <w:p w:rsidR="00DD389B" w:rsidRPr="00835D51" w:rsidRDefault="00DD389B" w:rsidP="00835D5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Срок</w:t>
      </w:r>
      <w:r>
        <w:rPr>
          <w:sz w:val="28"/>
          <w:szCs w:val="28"/>
        </w:rPr>
        <w:t>и</w:t>
      </w:r>
      <w:r w:rsidRPr="005C0EFF">
        <w:rPr>
          <w:sz w:val="28"/>
          <w:szCs w:val="28"/>
        </w:rPr>
        <w:t xml:space="preserve"> </w:t>
      </w:r>
      <w:r w:rsidRPr="00144C23">
        <w:rPr>
          <w:sz w:val="28"/>
          <w:szCs w:val="28"/>
        </w:rPr>
        <w:t xml:space="preserve">выполнения </w:t>
      </w:r>
      <w:r w:rsidRPr="00C01FAD">
        <w:rPr>
          <w:sz w:val="28"/>
          <w:szCs w:val="28"/>
        </w:rPr>
        <w:t>поставки товара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– с даты подписания договора, окончание – не позднее </w:t>
      </w:r>
      <w:r w:rsidRPr="00A52253">
        <w:rPr>
          <w:b/>
          <w:bCs/>
          <w:sz w:val="28"/>
          <w:szCs w:val="28"/>
        </w:rPr>
        <w:t xml:space="preserve">20 дней с даты внесения авансового платежа </w:t>
      </w:r>
      <w:r w:rsidRPr="00A52253">
        <w:rPr>
          <w:b/>
          <w:bCs/>
          <w:i/>
          <w:iCs/>
          <w:sz w:val="28"/>
          <w:szCs w:val="28"/>
        </w:rPr>
        <w:t>либо с даты подписания договора в случае отказа поставщика от аванса</w:t>
      </w:r>
      <w:r w:rsidRPr="00A52253">
        <w:rPr>
          <w:i/>
          <w:iCs/>
          <w:sz w:val="28"/>
          <w:szCs w:val="28"/>
        </w:rPr>
        <w:t>.</w:t>
      </w:r>
    </w:p>
    <w:p w:rsidR="00DD389B" w:rsidRDefault="00DD389B" w:rsidP="00CD52D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>
        <w:rPr>
          <w:sz w:val="28"/>
          <w:szCs w:val="28"/>
        </w:rPr>
        <w:t>поставки: самовывоз техники со склада Поставщика в Челябинске или в Челябинской области</w:t>
      </w:r>
      <w:r w:rsidRPr="008A471C">
        <w:rPr>
          <w:sz w:val="28"/>
          <w:szCs w:val="28"/>
        </w:rPr>
        <w:t xml:space="preserve">, силами и средствами </w:t>
      </w:r>
      <w:r>
        <w:rPr>
          <w:sz w:val="28"/>
          <w:szCs w:val="28"/>
        </w:rPr>
        <w:t>Покупателя.</w:t>
      </w:r>
    </w:p>
    <w:p w:rsidR="00DD389B" w:rsidRPr="00563FFA" w:rsidRDefault="00DD389B" w:rsidP="00C01FA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DD389B" w:rsidRPr="00C36048" w:rsidRDefault="00DD389B" w:rsidP="000129E6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  <w:r>
        <w:rPr>
          <w:b/>
          <w:bCs/>
          <w:sz w:val="28"/>
          <w:szCs w:val="28"/>
          <w:u w:val="single"/>
        </w:rPr>
        <w:t>.</w:t>
      </w:r>
    </w:p>
    <w:p w:rsidR="00DD389B" w:rsidRDefault="00DD389B" w:rsidP="00835D51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Условия оплаты: </w:t>
      </w:r>
      <w:r w:rsidRPr="00D23F1D">
        <w:rPr>
          <w:rFonts w:ascii="Times New Roman" w:hAnsi="Times New Roman" w:cs="Times New Roman"/>
          <w:b/>
          <w:bCs/>
          <w:sz w:val="28"/>
          <w:szCs w:val="28"/>
        </w:rPr>
        <w:t>Аванс – предусмотрен.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389B" w:rsidRDefault="00DD389B" w:rsidP="00835D51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01FAD">
        <w:rPr>
          <w:rFonts w:ascii="Times New Roman" w:hAnsi="Times New Roman" w:cs="Times New Roman"/>
          <w:sz w:val="28"/>
          <w:szCs w:val="28"/>
        </w:rPr>
        <w:t>Порядок оплаты – безналичный расчет.</w:t>
      </w:r>
      <w:r w:rsidRPr="00C01FA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01FAD">
        <w:rPr>
          <w:rFonts w:ascii="Times New Roman" w:hAnsi="Times New Roman" w:cs="Times New Roman"/>
          <w:sz w:val="28"/>
          <w:szCs w:val="28"/>
        </w:rPr>
        <w:t xml:space="preserve">0% </w:t>
      </w:r>
      <w:r>
        <w:rPr>
          <w:rFonts w:ascii="Times New Roman" w:hAnsi="Times New Roman" w:cs="Times New Roman"/>
          <w:sz w:val="28"/>
          <w:szCs w:val="28"/>
        </w:rPr>
        <w:t>пред</w:t>
      </w:r>
      <w:r w:rsidRPr="00C01FAD">
        <w:rPr>
          <w:rFonts w:ascii="Times New Roman" w:hAnsi="Times New Roman" w:cs="Times New Roman"/>
          <w:sz w:val="28"/>
          <w:szCs w:val="28"/>
        </w:rPr>
        <w:t xml:space="preserve">оплата производится в течение </w:t>
      </w:r>
      <w:r>
        <w:rPr>
          <w:rFonts w:ascii="Times New Roman" w:hAnsi="Times New Roman" w:cs="Times New Roman"/>
          <w:sz w:val="28"/>
          <w:szCs w:val="28"/>
        </w:rPr>
        <w:t>5 банковских</w:t>
      </w:r>
      <w:r w:rsidRPr="00C01F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дней </w:t>
      </w:r>
      <w:r w:rsidRPr="00C01FAD">
        <w:rPr>
          <w:rFonts w:ascii="Times New Roman" w:hAnsi="Times New Roman" w:cs="Times New Roman"/>
          <w:sz w:val="28"/>
          <w:szCs w:val="28"/>
        </w:rPr>
        <w:t xml:space="preserve">с момента </w:t>
      </w:r>
      <w:r>
        <w:rPr>
          <w:rFonts w:ascii="Times New Roman" w:hAnsi="Times New Roman" w:cs="Times New Roman"/>
          <w:sz w:val="28"/>
          <w:szCs w:val="28"/>
        </w:rPr>
        <w:t>подписания договора, остальные 80% в течение 5 банковских дней с момента подписания акта приема-передачи техники</w:t>
      </w:r>
      <w:r w:rsidRPr="00C01FAD">
        <w:rPr>
          <w:rFonts w:ascii="Times New Roman" w:hAnsi="Times New Roman" w:cs="Times New Roman"/>
          <w:sz w:val="28"/>
          <w:szCs w:val="28"/>
        </w:rPr>
        <w:t xml:space="preserve"> (при наличии всех необходимых документов: паспор</w:t>
      </w:r>
      <w:r>
        <w:rPr>
          <w:rFonts w:ascii="Times New Roman" w:hAnsi="Times New Roman" w:cs="Times New Roman"/>
          <w:sz w:val="28"/>
          <w:szCs w:val="28"/>
        </w:rPr>
        <w:t xml:space="preserve">та, сертификаты, счета-фактуры </w:t>
      </w:r>
      <w:r w:rsidRPr="00C01FAD">
        <w:rPr>
          <w:rFonts w:ascii="Times New Roman" w:hAnsi="Times New Roman" w:cs="Times New Roman"/>
          <w:sz w:val="28"/>
          <w:szCs w:val="28"/>
        </w:rPr>
        <w:t>и т.д.)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D389B" w:rsidRPr="00835D51" w:rsidRDefault="00DD389B" w:rsidP="00835D51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23F1D">
        <w:rPr>
          <w:rFonts w:ascii="Times New Roman" w:hAnsi="Times New Roman" w:cs="Times New Roman"/>
          <w:b/>
          <w:bCs/>
          <w:sz w:val="28"/>
          <w:szCs w:val="28"/>
        </w:rPr>
        <w:t xml:space="preserve">Допускается на усмотрение Поставщика возможность уменьшения размера авансового платежа, либо </w:t>
      </w:r>
      <w:r w:rsidRPr="00706E91">
        <w:rPr>
          <w:rFonts w:ascii="Times New Roman" w:hAnsi="Times New Roman" w:cs="Times New Roman"/>
          <w:b/>
          <w:bCs/>
          <w:sz w:val="28"/>
          <w:szCs w:val="28"/>
          <w:u w:val="single"/>
        </w:rPr>
        <w:t>отказ от аванса, в случае отказа</w:t>
      </w:r>
      <w:r w:rsidRPr="00D23F1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- п</w:t>
      </w:r>
      <w:r w:rsidRPr="00D23F1D">
        <w:rPr>
          <w:rFonts w:ascii="Times New Roman" w:hAnsi="Times New Roman" w:cs="Times New Roman"/>
          <w:b/>
          <w:bCs/>
          <w:sz w:val="28"/>
          <w:szCs w:val="28"/>
        </w:rPr>
        <w:t xml:space="preserve">орядок оплаты – безналичный расчет. 100% оплата производится в течение </w:t>
      </w:r>
      <w:r>
        <w:rPr>
          <w:rFonts w:ascii="Times New Roman" w:hAnsi="Times New Roman" w:cs="Times New Roman"/>
          <w:b/>
          <w:bCs/>
          <w:sz w:val="28"/>
          <w:szCs w:val="28"/>
        </w:rPr>
        <w:t>5 банковских</w:t>
      </w:r>
      <w:r w:rsidRPr="00D23F1D">
        <w:rPr>
          <w:rFonts w:ascii="Times New Roman" w:hAnsi="Times New Roman" w:cs="Times New Roman"/>
          <w:b/>
          <w:bCs/>
          <w:sz w:val="28"/>
          <w:szCs w:val="28"/>
        </w:rPr>
        <w:t xml:space="preserve"> дней с момента подписания акта </w:t>
      </w:r>
      <w:r>
        <w:rPr>
          <w:rFonts w:ascii="Times New Roman" w:hAnsi="Times New Roman" w:cs="Times New Roman"/>
          <w:b/>
          <w:bCs/>
          <w:sz w:val="28"/>
          <w:szCs w:val="28"/>
        </w:rPr>
        <w:t>приема-передачи техники</w:t>
      </w:r>
      <w:r w:rsidRPr="00D23F1D">
        <w:rPr>
          <w:rFonts w:ascii="Times New Roman" w:hAnsi="Times New Roman" w:cs="Times New Roman"/>
          <w:b/>
          <w:bCs/>
          <w:sz w:val="28"/>
          <w:szCs w:val="28"/>
        </w:rPr>
        <w:t xml:space="preserve"> (при наличии всех необходимых документов: паспорта, сертификаты, счета-фактуры и т.д.).</w:t>
      </w:r>
    </w:p>
    <w:p w:rsidR="00DD389B" w:rsidRDefault="00DD389B" w:rsidP="005C0EFF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>
        <w:rPr>
          <w:b/>
          <w:bCs/>
          <w:i/>
          <w:iCs/>
          <w:sz w:val="22"/>
          <w:szCs w:val="22"/>
          <w:lang w:eastAsia="en-US"/>
        </w:rPr>
        <w:t xml:space="preserve"> </w:t>
      </w:r>
      <w:r w:rsidRPr="005C0EFF">
        <w:rPr>
          <w:sz w:val="28"/>
          <w:szCs w:val="28"/>
        </w:rPr>
        <w:t>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</w:t>
      </w:r>
      <w:r w:rsidRPr="00590C50">
        <w:rPr>
          <w:b/>
          <w:bCs/>
          <w:sz w:val="28"/>
          <w:szCs w:val="28"/>
        </w:rPr>
        <w:t>не допускаются</w:t>
      </w:r>
      <w:r>
        <w:t>.</w:t>
      </w:r>
    </w:p>
    <w:p w:rsidR="00DD389B" w:rsidRPr="005C0EFF" w:rsidRDefault="00DD389B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DD389B" w:rsidRPr="005C0EFF" w:rsidRDefault="00DD389B" w:rsidP="0036794A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 w:rsidRPr="00835D51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835D51">
        <w:rPr>
          <w:rFonts w:ascii="Times New Roman" w:hAnsi="Times New Roman" w:cs="Times New Roman"/>
          <w:sz w:val="28"/>
          <w:szCs w:val="28"/>
        </w:rPr>
        <w:t>787 121</w:t>
      </w:r>
      <w:r>
        <w:rPr>
          <w:rFonts w:ascii="Times New Roman" w:hAnsi="Times New Roman" w:cs="Times New Roman"/>
          <w:sz w:val="28"/>
          <w:szCs w:val="28"/>
        </w:rPr>
        <w:t xml:space="preserve"> (Восемь миллионов семьсот восемьдесят семь тысяч сто двадцать один) рубль 00 копеек</w:t>
      </w:r>
      <w:r w:rsidRPr="004456D3">
        <w:rPr>
          <w:rFonts w:ascii="Times New Roman" w:hAnsi="Times New Roman" w:cs="Times New Roman"/>
          <w:sz w:val="28"/>
          <w:szCs w:val="28"/>
        </w:rPr>
        <w:t>, включая НДС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15DE5">
        <w:rPr>
          <w:rFonts w:ascii="Times New Roman" w:hAnsi="Times New Roman" w:cs="Times New Roman"/>
          <w:sz w:val="28"/>
          <w:szCs w:val="28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>Цена договора включает в себя: стоимость т</w:t>
      </w:r>
      <w:r>
        <w:rPr>
          <w:rFonts w:ascii="Times New Roman" w:hAnsi="Times New Roman" w:cs="Times New Roman"/>
          <w:sz w:val="28"/>
          <w:szCs w:val="28"/>
        </w:rPr>
        <w:t xml:space="preserve">ехники, </w:t>
      </w:r>
      <w:r w:rsidRPr="00CC25E6">
        <w:rPr>
          <w:rFonts w:ascii="Times New Roman" w:hAnsi="Times New Roman" w:cs="Times New Roman"/>
          <w:sz w:val="28"/>
          <w:szCs w:val="28"/>
        </w:rPr>
        <w:t>страхование, полный комплект документации, налог</w:t>
      </w:r>
      <w:r>
        <w:rPr>
          <w:rFonts w:ascii="Times New Roman" w:hAnsi="Times New Roman" w:cs="Times New Roman"/>
          <w:sz w:val="28"/>
          <w:szCs w:val="28"/>
        </w:rPr>
        <w:t>и и другие обязательные платежи</w:t>
      </w:r>
      <w:r w:rsidRPr="00CC25E6">
        <w:rPr>
          <w:rFonts w:ascii="Times New Roman" w:hAnsi="Times New Roman" w:cs="Times New Roman"/>
          <w:sz w:val="28"/>
          <w:szCs w:val="28"/>
        </w:rPr>
        <w:t>.</w:t>
      </w:r>
    </w:p>
    <w:p w:rsidR="00DD389B" w:rsidRPr="00594882" w:rsidRDefault="00DD389B" w:rsidP="0036794A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882">
        <w:rPr>
          <w:rFonts w:ascii="Times New Roman" w:hAnsi="Times New Roman" w:cs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 w:cs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 w:cs="Times New Roman"/>
          <w:sz w:val="28"/>
          <w:szCs w:val="28"/>
        </w:rPr>
        <w:t>русский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D389B" w:rsidRPr="00594882" w:rsidRDefault="00DD389B" w:rsidP="0036794A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14282D">
        <w:rPr>
          <w:rFonts w:ascii="Times New Roman" w:hAnsi="Times New Roman" w:cs="Times New Roman"/>
          <w:sz w:val="28"/>
          <w:szCs w:val="28"/>
        </w:rPr>
        <w:t>российский рубль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:rsidR="00DD389B" w:rsidRPr="005C0EFF" w:rsidRDefault="00DD389B" w:rsidP="0036794A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 w:cs="Times New Roman"/>
          <w:sz w:val="28"/>
          <w:szCs w:val="28"/>
        </w:rPr>
        <w:t xml:space="preserve">закупке: </w:t>
      </w:r>
      <w:r w:rsidRPr="0014282D">
        <w:rPr>
          <w:rFonts w:ascii="Times New Roman" w:hAnsi="Times New Roman" w:cs="Times New Roman"/>
          <w:b/>
          <w:bCs/>
          <w:sz w:val="28"/>
          <w:szCs w:val="28"/>
        </w:rPr>
        <w:t>не требуется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D389B" w:rsidRPr="005C0EFF" w:rsidRDefault="00DD389B" w:rsidP="0036794A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 w:cs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 w:cs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 w:cs="Times New Roman"/>
          <w:sz w:val="28"/>
          <w:szCs w:val="28"/>
        </w:rPr>
        <w:t>закупку</w:t>
      </w:r>
      <w:r w:rsidRPr="005C0EFF">
        <w:rPr>
          <w:rFonts w:ascii="Times New Roman" w:hAnsi="Times New Roman" w:cs="Times New Roman"/>
          <w:sz w:val="28"/>
          <w:szCs w:val="28"/>
        </w:rPr>
        <w:t>:</w:t>
      </w:r>
    </w:p>
    <w:p w:rsidR="00DD389B" w:rsidRPr="005C0EFF" w:rsidRDefault="00DD389B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334EF8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334EF8">
        <w:rPr>
          <w:sz w:val="28"/>
          <w:szCs w:val="28"/>
        </w:rPr>
        <w:t xml:space="preserve">»  в сети «Интернет»  по  адресу: </w:t>
      </w:r>
      <w:hyperlink r:id="rId11" w:history="1">
        <w:r w:rsidRPr="0027506A">
          <w:rPr>
            <w:rStyle w:val="Hyperlink"/>
            <w:sz w:val="28"/>
            <w:szCs w:val="28"/>
            <w:lang w:val="en-US"/>
          </w:rPr>
          <w:t>www</w:t>
        </w:r>
        <w:r w:rsidRPr="0027506A">
          <w:rPr>
            <w:rStyle w:val="Hyperlink"/>
            <w:sz w:val="28"/>
            <w:szCs w:val="28"/>
          </w:rPr>
          <w:t>.</w:t>
        </w:r>
        <w:r w:rsidRPr="0027506A">
          <w:rPr>
            <w:rStyle w:val="Hyperlink"/>
            <w:sz w:val="28"/>
            <w:szCs w:val="28"/>
            <w:lang w:val="en-US"/>
          </w:rPr>
          <w:t>a</w:t>
        </w:r>
        <w:r w:rsidRPr="0027506A">
          <w:rPr>
            <w:rStyle w:val="Hyperlink"/>
            <w:sz w:val="28"/>
            <w:szCs w:val="28"/>
          </w:rPr>
          <w:t>-</w:t>
        </w:r>
        <w:r w:rsidRPr="0027506A">
          <w:rPr>
            <w:rStyle w:val="Hyperlink"/>
            <w:sz w:val="28"/>
            <w:szCs w:val="28"/>
            <w:lang w:val="en-US"/>
          </w:rPr>
          <w:t>k</w:t>
        </w:r>
        <w:r w:rsidRPr="0027506A">
          <w:rPr>
            <w:rStyle w:val="Hyperlink"/>
            <w:sz w:val="28"/>
            <w:szCs w:val="28"/>
          </w:rPr>
          <w:t>-</w:t>
        </w:r>
        <w:r w:rsidRPr="0027506A">
          <w:rPr>
            <w:rStyle w:val="Hyperlink"/>
            <w:sz w:val="28"/>
            <w:szCs w:val="28"/>
            <w:lang w:val="en-US"/>
          </w:rPr>
          <w:t>d</w:t>
        </w:r>
        <w:r w:rsidRPr="0027506A">
          <w:rPr>
            <w:rStyle w:val="Hyperlink"/>
            <w:sz w:val="28"/>
            <w:szCs w:val="28"/>
          </w:rPr>
          <w:t>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DD389B" w:rsidRPr="005C0EFF" w:rsidRDefault="00DD389B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DD389B" w:rsidRPr="005C0EFF" w:rsidRDefault="00DD389B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DD389B" w:rsidRDefault="00DD389B" w:rsidP="0036794A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13D60">
        <w:rPr>
          <w:rFonts w:ascii="Times New Roman" w:hAnsi="Times New Roman" w:cs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B13D60">
        <w:rPr>
          <w:rFonts w:ascii="Times New Roman" w:hAnsi="Times New Roman" w:cs="Times New Roman"/>
          <w:sz w:val="28"/>
          <w:szCs w:val="28"/>
        </w:rPr>
        <w:t xml:space="preserve"> документации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D389B" w:rsidRPr="0046204A" w:rsidRDefault="00DD389B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>
        <w:rPr>
          <w:sz w:val="28"/>
          <w:szCs w:val="28"/>
        </w:rPr>
        <w:t xml:space="preserve">На </w:t>
      </w:r>
      <w:r w:rsidRPr="0046204A">
        <w:rPr>
          <w:sz w:val="28"/>
          <w:szCs w:val="28"/>
        </w:rPr>
        <w:t>официальных сайтах закупочная документация находится в открытом доступе, начиная с даты официальной публикации.</w:t>
      </w:r>
      <w:r w:rsidRPr="0046204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DD389B" w:rsidRPr="0046204A" w:rsidRDefault="00DD389B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6204A">
        <w:rPr>
          <w:sz w:val="28"/>
          <w:szCs w:val="28"/>
        </w:rPr>
        <w:t xml:space="preserve">Официальная публикация документов по данной закупке: </w:t>
      </w:r>
      <w:bookmarkStart w:id="12" w:name="_Ref320025392"/>
      <w:r w:rsidRPr="0046204A">
        <w:rPr>
          <w:sz w:val="28"/>
          <w:szCs w:val="28"/>
        </w:rPr>
        <w:t>Официальный</w:t>
      </w:r>
      <w:r w:rsidRPr="0046204A">
        <w:rPr>
          <w:spacing w:val="-6"/>
          <w:sz w:val="28"/>
          <w:szCs w:val="28"/>
        </w:rPr>
        <w:t xml:space="preserve"> государственный сайт </w:t>
      </w:r>
      <w:r w:rsidRPr="0046204A">
        <w:rPr>
          <w:sz w:val="28"/>
          <w:szCs w:val="28"/>
        </w:rPr>
        <w:t>(</w:t>
      </w:r>
      <w:hyperlink r:id="rId12" w:history="1">
        <w:r w:rsidRPr="0046204A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46204A">
        <w:rPr>
          <w:sz w:val="28"/>
          <w:szCs w:val="28"/>
        </w:rPr>
        <w:t>),</w:t>
      </w:r>
      <w:bookmarkEnd w:id="12"/>
      <w:r w:rsidRPr="0046204A">
        <w:rPr>
          <w:sz w:val="28"/>
          <w:szCs w:val="28"/>
        </w:rPr>
        <w:t xml:space="preserve"> </w:t>
      </w:r>
    </w:p>
    <w:p w:rsidR="00DD389B" w:rsidRPr="0046204A" w:rsidRDefault="00DD389B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6204A">
        <w:rPr>
          <w:sz w:val="28"/>
          <w:szCs w:val="28"/>
        </w:rPr>
        <w:t>Копии публикации документов по данной закупке:</w:t>
      </w:r>
    </w:p>
    <w:p w:rsidR="00DD389B" w:rsidRPr="0046204A" w:rsidRDefault="00DD389B" w:rsidP="0036794A">
      <w:pPr>
        <w:pStyle w:val="ListParagraph"/>
        <w:numPr>
          <w:ilvl w:val="0"/>
          <w:numId w:val="30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46204A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46204A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3" w:history="1">
        <w:r w:rsidRPr="0046204A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46204A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DD389B" w:rsidRPr="0046204A" w:rsidRDefault="00DD389B" w:rsidP="0036794A">
      <w:pPr>
        <w:pStyle w:val="ListParagraph"/>
        <w:numPr>
          <w:ilvl w:val="0"/>
          <w:numId w:val="30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6204A">
        <w:rPr>
          <w:rFonts w:ascii="Times New Roman" w:hAnsi="Times New Roman" w:cs="Times New Roman"/>
          <w:sz w:val="28"/>
          <w:szCs w:val="28"/>
        </w:rPr>
        <w:t xml:space="preserve">ЭТП «Аукционный Конкурсный Дом» </w:t>
      </w:r>
      <w:r w:rsidRPr="0046204A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www</w:t>
      </w:r>
      <w:hyperlink r:id="rId14" w:history="1">
        <w:r w:rsidRPr="0046204A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46204A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46204A">
          <w:rPr>
            <w:rStyle w:val="Hyperlink"/>
            <w:rFonts w:ascii="Times New Roman" w:hAnsi="Times New Roman" w:cs="Times New Roman"/>
            <w:sz w:val="28"/>
            <w:szCs w:val="28"/>
          </w:rPr>
          <w:t>-</w:t>
        </w:r>
        <w:r w:rsidRPr="0046204A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46204A">
          <w:rPr>
            <w:rStyle w:val="Hyperlink"/>
            <w:rFonts w:ascii="Times New Roman" w:hAnsi="Times New Roman" w:cs="Times New Roman"/>
            <w:sz w:val="28"/>
            <w:szCs w:val="28"/>
          </w:rPr>
          <w:t>-</w:t>
        </w:r>
        <w:r w:rsidRPr="0046204A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46204A">
          <w:rPr>
            <w:rStyle w:val="Hyperlink"/>
            <w:rFonts w:ascii="Times New Roman" w:hAnsi="Times New Roman" w:cs="Times New Roman"/>
            <w:sz w:val="28"/>
            <w:szCs w:val="28"/>
          </w:rPr>
          <w:t>.ru</w:t>
        </w:r>
      </w:hyperlink>
    </w:p>
    <w:p w:rsidR="00DD389B" w:rsidRDefault="00DD389B" w:rsidP="0036794A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 w:cs="Times New Roman"/>
          <w:sz w:val="28"/>
          <w:szCs w:val="28"/>
        </w:rPr>
        <w:t>окончания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>
        <w:rPr>
          <w:rFonts w:ascii="Times New Roman" w:hAnsi="Times New Roman" w:cs="Times New Roman"/>
          <w:spacing w:val="-6"/>
          <w:sz w:val="28"/>
          <w:szCs w:val="28"/>
        </w:rPr>
        <w:t>2</w:t>
      </w:r>
      <w:r w:rsidRPr="00D11B8D">
        <w:rPr>
          <w:rFonts w:ascii="Times New Roman" w:hAnsi="Times New Roman" w:cs="Times New Roman"/>
          <w:spacing w:val="-6"/>
          <w:sz w:val="28"/>
          <w:szCs w:val="28"/>
        </w:rPr>
        <w:t>9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июля 2015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DD389B" w:rsidRPr="005C0EFF" w:rsidRDefault="00DD389B" w:rsidP="005C0EF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DD389B" w:rsidRPr="005C0EFF" w:rsidRDefault="00DD389B" w:rsidP="005C0EFF">
      <w:pPr>
        <w:tabs>
          <w:tab w:val="left" w:pos="1134"/>
        </w:tabs>
        <w:ind w:left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</w:p>
    <w:p w:rsidR="00DD389B" w:rsidRPr="005C0EFF" w:rsidRDefault="00DD389B" w:rsidP="005C0EFF">
      <w:pPr>
        <w:tabs>
          <w:tab w:val="left" w:pos="1134"/>
        </w:tabs>
        <w:ind w:left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Pr="005C0EFF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  <w:lang w:val="en-US"/>
        </w:rPr>
        <w:t>29</w:t>
      </w:r>
      <w:r w:rsidRPr="005C0EF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июля 2015</w:t>
      </w:r>
      <w:r w:rsidRPr="005C0EFF">
        <w:rPr>
          <w:spacing w:val="-6"/>
          <w:sz w:val="28"/>
          <w:szCs w:val="28"/>
        </w:rPr>
        <w:t xml:space="preserve"> года</w:t>
      </w:r>
    </w:p>
    <w:p w:rsidR="00DD389B" w:rsidRDefault="00DD389B" w:rsidP="0036794A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 w:cs="Times New Roman"/>
          <w:sz w:val="28"/>
          <w:szCs w:val="28"/>
        </w:rPr>
        <w:t>дата</w:t>
      </w: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</w:p>
    <w:p w:rsidR="00DD389B" w:rsidRPr="00563FFA" w:rsidRDefault="00DD389B" w:rsidP="006739C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bCs/>
          <w:i/>
          <w:iCs/>
        </w:rPr>
        <w:t xml:space="preserve"> </w:t>
      </w:r>
      <w:r w:rsidRPr="007D75CE">
        <w:rPr>
          <w:sz w:val="28"/>
          <w:szCs w:val="28"/>
        </w:rPr>
        <w:t>не позднее «</w:t>
      </w:r>
      <w:r>
        <w:rPr>
          <w:sz w:val="28"/>
          <w:szCs w:val="28"/>
        </w:rPr>
        <w:t>1</w:t>
      </w:r>
      <w:r w:rsidRPr="00D11B8D">
        <w:rPr>
          <w:sz w:val="28"/>
          <w:szCs w:val="28"/>
        </w:rPr>
        <w:t>4</w:t>
      </w:r>
      <w:r w:rsidRPr="007D75CE">
        <w:rPr>
          <w:sz w:val="28"/>
          <w:szCs w:val="28"/>
        </w:rPr>
        <w:t xml:space="preserve">» </w:t>
      </w:r>
      <w:r>
        <w:rPr>
          <w:sz w:val="28"/>
          <w:szCs w:val="28"/>
        </w:rPr>
        <w:t>августа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DD389B" w:rsidRDefault="00DD389B" w:rsidP="0036794A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32"/>
          <w:szCs w:val="32"/>
        </w:rPr>
      </w:pP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 w:cs="Times New Roman"/>
          <w:sz w:val="28"/>
          <w:szCs w:val="28"/>
        </w:rPr>
        <w:t>заключения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договора</w:t>
      </w:r>
      <w:r>
        <w:rPr>
          <w:rFonts w:ascii="Times New Roman" w:hAnsi="Times New Roman" w:cs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17C31">
        <w:rPr>
          <w:rFonts w:ascii="Times New Roman" w:hAnsi="Times New Roman" w:cs="Times New Roman"/>
          <w:b/>
          <w:bCs/>
          <w:sz w:val="28"/>
          <w:szCs w:val="28"/>
        </w:rPr>
        <w:t>не позднее 20 (двадцати) дней</w:t>
      </w:r>
      <w:r w:rsidRPr="005C0EFF">
        <w:rPr>
          <w:rFonts w:ascii="Times New Roman" w:hAnsi="Times New Roman" w:cs="Times New Roman"/>
          <w:sz w:val="28"/>
          <w:szCs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A4DA1">
        <w:rPr>
          <w:rFonts w:ascii="Times New Roman" w:hAnsi="Times New Roman" w:cs="Times New Roman"/>
          <w:sz w:val="28"/>
          <w:szCs w:val="28"/>
        </w:rPr>
        <w:t>, за исключением следующих случаев: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389B" w:rsidRDefault="00DD389B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2CE7">
        <w:rPr>
          <w:sz w:val="28"/>
          <w:szCs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  <w:szCs w:val="28"/>
        </w:rPr>
        <w:t>требуется</w:t>
      </w:r>
      <w:r w:rsidRPr="00B62CE7">
        <w:rPr>
          <w:sz w:val="28"/>
          <w:szCs w:val="28"/>
        </w:rPr>
        <w:t xml:space="preserve"> более длительный срок</w:t>
      </w:r>
      <w:r>
        <w:rPr>
          <w:sz w:val="28"/>
          <w:szCs w:val="28"/>
        </w:rPr>
        <w:t>;</w:t>
      </w:r>
    </w:p>
    <w:p w:rsidR="00DD389B" w:rsidRDefault="00DD389B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DD389B" w:rsidRDefault="00DD389B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DD389B" w:rsidRDefault="00DD389B" w:rsidP="00FC72B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117DD4">
        <w:rPr>
          <w:spacing w:val="-6"/>
          <w:sz w:val="28"/>
          <w:szCs w:val="28"/>
          <w:lang w:eastAsia="en-US"/>
        </w:rPr>
        <w:t>5 (пяти)  рабочих</w:t>
      </w:r>
      <w:r>
        <w:rPr>
          <w:spacing w:val="-6"/>
          <w:sz w:val="28"/>
          <w:szCs w:val="28"/>
          <w:lang w:eastAsia="en-US"/>
        </w:rPr>
        <w:t xml:space="preserve">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DD389B" w:rsidRDefault="00DD389B" w:rsidP="00FC72B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DD389B" w:rsidRDefault="00DD389B" w:rsidP="00FC72B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95ABF">
        <w:rPr>
          <w:spacing w:val="-6"/>
          <w:sz w:val="28"/>
          <w:szCs w:val="28"/>
          <w:lang w:eastAsia="en-US"/>
        </w:rPr>
        <w:t>5 (пяти)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DD389B" w:rsidRPr="003651B9" w:rsidRDefault="00DD389B" w:rsidP="0036794A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 w:cs="Times New Roman"/>
          <w:sz w:val="28"/>
          <w:szCs w:val="28"/>
        </w:rPr>
        <w:t>Обеспечение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326333">
        <w:rPr>
          <w:rFonts w:ascii="Times New Roman" w:hAnsi="Times New Roman" w:cs="Times New Roman"/>
          <w:b/>
          <w:bCs/>
          <w:spacing w:val="-6"/>
          <w:sz w:val="28"/>
          <w:szCs w:val="28"/>
        </w:rPr>
        <w:t>не требуется</w:t>
      </w:r>
      <w:r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DD389B" w:rsidRDefault="00DD389B" w:rsidP="0036794A">
      <w:pPr>
        <w:numPr>
          <w:ilvl w:val="0"/>
          <w:numId w:val="31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>
        <w:rPr>
          <w:b/>
          <w:bCs/>
          <w:i/>
          <w:iCs/>
        </w:rPr>
        <w:t xml:space="preserve"> </w:t>
      </w:r>
      <w:r w:rsidRPr="009E2559">
        <w:rPr>
          <w:sz w:val="28"/>
          <w:szCs w:val="28"/>
        </w:rPr>
        <w:t>запроса цен</w:t>
      </w:r>
      <w:r w:rsidRPr="004A7987">
        <w:rPr>
          <w:b/>
          <w:bCs/>
          <w:i/>
          <w:iCs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DD389B" w:rsidRDefault="00DD389B" w:rsidP="0036794A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 w:cs="Times New Roman"/>
          <w:sz w:val="28"/>
          <w:szCs w:val="28"/>
        </w:rPr>
        <w:t>организатора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от проведения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по решению заказчика в указанных ниже случаях, </w:t>
      </w:r>
    </w:p>
    <w:p w:rsidR="00DD389B" w:rsidRDefault="00DD389B" w:rsidP="00A4214D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A4214D">
        <w:rPr>
          <w:rFonts w:ascii="Times New Roman" w:hAnsi="Times New Roman" w:cs="Times New Roman"/>
          <w:sz w:val="28"/>
          <w:szCs w:val="28"/>
        </w:rPr>
        <w:t xml:space="preserve">в любое время вплоть до подведения итогов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A4214D">
        <w:rPr>
          <w:rFonts w:ascii="Times New Roman" w:hAnsi="Times New Roman" w:cs="Times New Roman"/>
          <w:sz w:val="28"/>
          <w:szCs w:val="28"/>
        </w:rPr>
        <w:t>,</w:t>
      </w:r>
    </w:p>
    <w:p w:rsidR="00DD389B" w:rsidRPr="00A4214D" w:rsidRDefault="00DD389B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приводит к каким-либо последствиям для организатора закупки:</w:t>
      </w:r>
    </w:p>
    <w:p w:rsidR="00DD389B" w:rsidRPr="005C0EFF" w:rsidRDefault="00DD389B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D389B" w:rsidRPr="005C0EFF" w:rsidRDefault="00DD389B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D389B" w:rsidRPr="005C0EFF" w:rsidRDefault="00DD389B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D389B" w:rsidRDefault="00DD389B" w:rsidP="00DB0FDD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DD389B" w:rsidRDefault="00DD389B" w:rsidP="0036794A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 w:cs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CD6C4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CD6C43">
        <w:rPr>
          <w:rFonts w:ascii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389B" w:rsidRDefault="00DD389B" w:rsidP="00CD6C43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C43">
        <w:rPr>
          <w:rFonts w:ascii="Times New Roman" w:hAnsi="Times New Roman" w:cs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DD389B" w:rsidRPr="008A0248" w:rsidRDefault="00DD389B" w:rsidP="00391B01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0248">
        <w:rPr>
          <w:rFonts w:ascii="Times New Roman" w:hAnsi="Times New Roman" w:cs="Times New Roman"/>
          <w:sz w:val="28"/>
          <w:szCs w:val="28"/>
        </w:rPr>
        <w:t xml:space="preserve">По факту нарушения процедуры закупки можно обращаться к Помощнику генерального директора-внутреннему контролеру АО «ФЦНИВТ «СНПО «Элерон»  Бодренко Александру Борисовичу: адрес эл. почты </w:t>
      </w:r>
      <w:hyperlink r:id="rId16" w:history="1"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bodrenko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@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eleron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Pr="008A0248">
        <w:rPr>
          <w:rFonts w:ascii="Times New Roman" w:hAnsi="Times New Roman" w:cs="Times New Roman"/>
          <w:sz w:val="28"/>
          <w:szCs w:val="28"/>
        </w:rPr>
        <w:t>, тел. (499)725-00-17.</w:t>
      </w:r>
    </w:p>
    <w:p w:rsidR="00DD389B" w:rsidRDefault="00DD389B" w:rsidP="00CD6C43">
      <w:pPr>
        <w:pStyle w:val="NormalWeb"/>
        <w:spacing w:before="0" w:beforeAutospacing="0" w:after="0" w:afterAutospacing="0"/>
        <w:ind w:right="153"/>
        <w:jc w:val="both"/>
      </w:pPr>
    </w:p>
    <w:p w:rsidR="00DD389B" w:rsidRDefault="00DD389B" w:rsidP="00CD6C43">
      <w:pPr>
        <w:pStyle w:val="NormalWeb"/>
        <w:spacing w:before="0" w:beforeAutospacing="0" w:after="0" w:afterAutospacing="0"/>
        <w:ind w:right="153"/>
        <w:jc w:val="both"/>
        <w:sectPr w:rsidR="00DD389B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DD389B" w:rsidRPr="00FC009D" w:rsidRDefault="00DD389B" w:rsidP="00BA3C22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3" w:name="_Toc398564571"/>
      <w:bookmarkStart w:id="14" w:name="_Toc399408081"/>
      <w:bookmarkStart w:id="15" w:name="_Toc418668523"/>
      <w:r w:rsidRPr="00FC009D">
        <w:rPr>
          <w:b/>
          <w:bCs/>
          <w:sz w:val="28"/>
          <w:szCs w:val="28"/>
        </w:rPr>
        <w:t>ЧАСТЬ 1</w:t>
      </w:r>
      <w:bookmarkEnd w:id="13"/>
      <w:bookmarkEnd w:id="14"/>
      <w:bookmarkEnd w:id="15"/>
    </w:p>
    <w:p w:rsidR="00DD389B" w:rsidRDefault="00DD389B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DD389B" w:rsidRDefault="00DD389B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DD389B" w:rsidRDefault="00DD389B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DD389B" w:rsidRPr="003841A6" w:rsidRDefault="00DD389B" w:rsidP="0036794A">
      <w:pPr>
        <w:pStyle w:val="Heading1"/>
        <w:numPr>
          <w:ilvl w:val="0"/>
          <w:numId w:val="3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8668524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6"/>
      <w:bookmarkEnd w:id="17"/>
      <w:bookmarkEnd w:id="18"/>
    </w:p>
    <w:p w:rsidR="00DD389B" w:rsidRPr="003841A6" w:rsidRDefault="00DD389B" w:rsidP="0036794A">
      <w:pPr>
        <w:pStyle w:val="Heading1"/>
        <w:numPr>
          <w:ilvl w:val="1"/>
          <w:numId w:val="32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866852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39"/>
      <w:bookmarkEnd w:id="40"/>
      <w:bookmarkEnd w:id="41"/>
    </w:p>
    <w:p w:rsidR="00DD389B" w:rsidRPr="00703F4C" w:rsidRDefault="00DD389B" w:rsidP="0036794A">
      <w:pPr>
        <w:pStyle w:val="Heading1"/>
        <w:numPr>
          <w:ilvl w:val="2"/>
          <w:numId w:val="3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18668526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42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"/>
        <w:gridCol w:w="851"/>
        <w:gridCol w:w="6377"/>
        <w:gridCol w:w="8218"/>
      </w:tblGrid>
      <w:tr w:rsidR="00DD389B" w:rsidRPr="00CE4D26">
        <w:trPr>
          <w:trHeight w:val="440"/>
          <w:tblHeader/>
        </w:trPr>
        <w:tc>
          <w:tcPr>
            <w:tcW w:w="851" w:type="dxa"/>
            <w:gridSpan w:val="2"/>
            <w:tcBorders>
              <w:left w:val="single" w:sz="4" w:space="0" w:color="808080"/>
            </w:tcBorders>
            <w:vAlign w:val="center"/>
          </w:tcPr>
          <w:p w:rsidR="00DD389B" w:rsidRPr="00CE4D26" w:rsidRDefault="00DD389B" w:rsidP="00CE4D26">
            <w:pPr>
              <w:jc w:val="center"/>
            </w:pPr>
            <w:r w:rsidRPr="00CE4D26">
              <w:t>№ п/п</w:t>
            </w:r>
          </w:p>
        </w:tc>
        <w:tc>
          <w:tcPr>
            <w:tcW w:w="6379" w:type="dxa"/>
            <w:tcBorders>
              <w:right w:val="single" w:sz="4" w:space="0" w:color="808080"/>
            </w:tcBorders>
            <w:vAlign w:val="center"/>
          </w:tcPr>
          <w:p w:rsidR="00DD389B" w:rsidRPr="00CE4D26" w:rsidRDefault="00DD389B" w:rsidP="00CE4D26">
            <w:pPr>
              <w:ind w:right="153"/>
              <w:jc w:val="center"/>
            </w:pPr>
            <w:r w:rsidRPr="00CE4D26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DD389B" w:rsidRPr="00CE4D26" w:rsidRDefault="00DD389B" w:rsidP="00CE4D26">
            <w:pPr>
              <w:ind w:right="153"/>
              <w:jc w:val="center"/>
            </w:pPr>
            <w:r w:rsidRPr="00CE4D26">
              <w:t>Документы, подтверждающие соответствие установленным требованиям</w:t>
            </w:r>
          </w:p>
        </w:tc>
      </w:tr>
      <w:tr w:rsidR="00DD389B" w:rsidRPr="00CE4D26">
        <w:trPr>
          <w:trHeight w:val="367"/>
        </w:trPr>
        <w:tc>
          <w:tcPr>
            <w:tcW w:w="851" w:type="dxa"/>
            <w:gridSpan w:val="2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DD389B" w:rsidRPr="00CE4D26" w:rsidRDefault="00DD389B" w:rsidP="003C45CC">
            <w:pPr>
              <w:numPr>
                <w:ilvl w:val="0"/>
                <w:numId w:val="40"/>
              </w:numPr>
              <w:tabs>
                <w:tab w:val="num" w:pos="426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/>
            </w:tcBorders>
            <w:vAlign w:val="center"/>
          </w:tcPr>
          <w:p w:rsidR="00DD389B" w:rsidRPr="00CE4D26" w:rsidRDefault="00DD389B" w:rsidP="00CE4D26">
            <w:pPr>
              <w:ind w:right="153"/>
              <w:jc w:val="both"/>
            </w:pPr>
            <w:r w:rsidRPr="00CE4D26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DD389B" w:rsidRPr="00CE4D26">
        <w:trPr>
          <w:trHeight w:val="1514"/>
        </w:trPr>
        <w:tc>
          <w:tcPr>
            <w:tcW w:w="851" w:type="dxa"/>
            <w:gridSpan w:val="2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DD389B" w:rsidRPr="00CE4D26" w:rsidRDefault="00DD389B" w:rsidP="00EB4E95">
            <w:pPr>
              <w:numPr>
                <w:ilvl w:val="0"/>
                <w:numId w:val="42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3" w:name="_Ref405790941"/>
          </w:p>
        </w:tc>
        <w:bookmarkEnd w:id="43"/>
        <w:tc>
          <w:tcPr>
            <w:tcW w:w="6379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DD389B" w:rsidRPr="00CE4D26" w:rsidRDefault="00DD389B" w:rsidP="00CE4D26">
            <w:pPr>
              <w:ind w:right="153" w:firstLine="495"/>
              <w:jc w:val="both"/>
            </w:pPr>
            <w:r w:rsidRPr="00CE4D2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DD389B" w:rsidRPr="00CE4D26" w:rsidRDefault="00DD389B" w:rsidP="00CE4D26">
            <w:pPr>
              <w:ind w:right="153" w:firstLine="495"/>
              <w:jc w:val="both"/>
            </w:pPr>
            <w:r w:rsidRPr="00CE4D2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DD389B" w:rsidRPr="00CE4D26" w:rsidRDefault="00DD389B" w:rsidP="0036794A">
            <w:pPr>
              <w:numPr>
                <w:ilvl w:val="0"/>
                <w:numId w:val="41"/>
              </w:numPr>
              <w:tabs>
                <w:tab w:val="left" w:pos="300"/>
              </w:tabs>
              <w:ind w:left="0" w:right="153" w:firstLine="493"/>
              <w:jc w:val="both"/>
            </w:pPr>
            <w:bookmarkStart w:id="44" w:name="_Ref405791406"/>
            <w:r w:rsidRPr="00CE4D26">
              <w:t>копии документов о государственной регистрации из следующих:</w:t>
            </w:r>
            <w:bookmarkEnd w:id="44"/>
          </w:p>
          <w:p w:rsidR="00DD389B" w:rsidRPr="00CE4D26" w:rsidRDefault="00DD389B" w:rsidP="0036794A">
            <w:pPr>
              <w:numPr>
                <w:ilvl w:val="0"/>
                <w:numId w:val="38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DD389B" w:rsidRPr="00CE4D26" w:rsidRDefault="00DD389B" w:rsidP="0036794A">
            <w:pPr>
              <w:numPr>
                <w:ilvl w:val="0"/>
                <w:numId w:val="38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индивидуальных предпринимателей</w:t>
            </w:r>
            <w:r w:rsidRPr="00CE4D26" w:rsidDel="007B2165">
              <w:t xml:space="preserve"> </w:t>
            </w:r>
            <w:r w:rsidRPr="00CE4D26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DD389B" w:rsidRPr="00CE4D26" w:rsidRDefault="00DD389B" w:rsidP="0036794A">
            <w:pPr>
              <w:numPr>
                <w:ilvl w:val="0"/>
                <w:numId w:val="38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иных физических лиц – копии документов, удостоверяющих личность;</w:t>
            </w:r>
          </w:p>
          <w:p w:rsidR="00DD389B" w:rsidRPr="00CE4D26" w:rsidRDefault="00DD389B" w:rsidP="0036794A">
            <w:pPr>
              <w:numPr>
                <w:ilvl w:val="0"/>
                <w:numId w:val="38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иностранных лиц:</w:t>
            </w:r>
          </w:p>
          <w:p w:rsidR="00DD389B" w:rsidRPr="00CE4D26" w:rsidRDefault="00DD389B" w:rsidP="0036794A">
            <w:pPr>
              <w:numPr>
                <w:ilvl w:val="0"/>
                <w:numId w:val="43"/>
              </w:numPr>
              <w:tabs>
                <w:tab w:val="left" w:pos="300"/>
              </w:tabs>
              <w:ind w:left="0" w:right="153" w:firstLine="493"/>
              <w:jc w:val="both"/>
              <w:rPr>
                <w:b/>
                <w:bCs/>
                <w:caps/>
              </w:rPr>
            </w:pPr>
            <w:r w:rsidRPr="00CE4D26"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DD389B" w:rsidRPr="00CE4D26" w:rsidRDefault="00DD389B" w:rsidP="0036794A">
            <w:pPr>
              <w:numPr>
                <w:ilvl w:val="0"/>
                <w:numId w:val="43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краткая пояснительная записка, содержащая:</w:t>
            </w:r>
          </w:p>
          <w:p w:rsidR="00DD389B" w:rsidRPr="00CE4D26" w:rsidRDefault="00DD389B" w:rsidP="0036794A">
            <w:pPr>
              <w:numPr>
                <w:ilvl w:val="0"/>
                <w:numId w:val="44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DD389B" w:rsidRPr="00CE4D26" w:rsidRDefault="00DD389B" w:rsidP="0036794A">
            <w:pPr>
              <w:numPr>
                <w:ilvl w:val="0"/>
                <w:numId w:val="44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DD389B" w:rsidRPr="00CE4D26">
        <w:trPr>
          <w:trHeight w:val="24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DD389B" w:rsidRPr="00CE4D26" w:rsidRDefault="00DD389B" w:rsidP="00EB4E95">
            <w:pPr>
              <w:numPr>
                <w:ilvl w:val="2"/>
                <w:numId w:val="40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DD389B" w:rsidRPr="00CE4D26" w:rsidRDefault="00DD389B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DD389B" w:rsidRPr="00CE4D26" w:rsidRDefault="00DD389B" w:rsidP="0036794A">
            <w:pPr>
              <w:numPr>
                <w:ilvl w:val="0"/>
                <w:numId w:val="41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E4D26" w:rsidDel="00BA2715">
              <w:t xml:space="preserve"> </w:t>
            </w:r>
            <w:r w:rsidRPr="00CE4D26"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DD389B" w:rsidRPr="00CE4D26">
        <w:trPr>
          <w:trHeight w:val="7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DD389B" w:rsidRPr="00CE4D26" w:rsidRDefault="00DD389B" w:rsidP="00EB4E95">
            <w:pPr>
              <w:numPr>
                <w:ilvl w:val="2"/>
                <w:numId w:val="40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DD389B" w:rsidRPr="00CE4D26" w:rsidRDefault="00DD389B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DD389B" w:rsidRPr="00CE4D26" w:rsidRDefault="00DD389B" w:rsidP="0036794A">
            <w:pPr>
              <w:numPr>
                <w:ilvl w:val="0"/>
                <w:numId w:val="41"/>
              </w:numPr>
              <w:tabs>
                <w:tab w:val="left" w:pos="300"/>
              </w:tabs>
              <w:ind w:left="0" w:right="153" w:firstLine="493"/>
              <w:jc w:val="both"/>
            </w:pPr>
            <w:bookmarkStart w:id="45" w:name="_Ref405791408"/>
            <w:r w:rsidRPr="00CE4D26"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DD389B" w:rsidRPr="00CE4D26">
        <w:trPr>
          <w:trHeight w:val="24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DD389B" w:rsidRPr="00CE4D26" w:rsidRDefault="00DD389B" w:rsidP="00EB4E95">
            <w:pPr>
              <w:numPr>
                <w:ilvl w:val="2"/>
                <w:numId w:val="40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DD389B" w:rsidRPr="00CE4D26" w:rsidRDefault="00DD389B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DD389B" w:rsidRPr="00CE4D26" w:rsidRDefault="00DD389B" w:rsidP="0036794A">
            <w:pPr>
              <w:numPr>
                <w:ilvl w:val="0"/>
                <w:numId w:val="41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DD389B" w:rsidRPr="00CE4D26">
        <w:trPr>
          <w:trHeight w:val="30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D389B" w:rsidRPr="00CE4D26" w:rsidRDefault="00DD389B" w:rsidP="00EB4E95">
            <w:pPr>
              <w:numPr>
                <w:ilvl w:val="2"/>
                <w:numId w:val="40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D389B" w:rsidRPr="00CE4D26" w:rsidRDefault="00DD389B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DD389B" w:rsidRPr="00CE4D26" w:rsidRDefault="00DD389B" w:rsidP="0036794A">
            <w:pPr>
              <w:numPr>
                <w:ilvl w:val="0"/>
                <w:numId w:val="41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D389B" w:rsidRPr="00CE4D26" w:rsidRDefault="00DD389B" w:rsidP="0036794A">
            <w:pPr>
              <w:numPr>
                <w:ilvl w:val="0"/>
                <w:numId w:val="38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D389B" w:rsidRPr="00CE4D26" w:rsidRDefault="00DD389B" w:rsidP="0036794A">
            <w:pPr>
              <w:numPr>
                <w:ilvl w:val="0"/>
                <w:numId w:val="38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DD389B" w:rsidRPr="00CE4D26" w:rsidRDefault="00DD389B" w:rsidP="00E253D0">
            <w:pPr>
              <w:tabs>
                <w:tab w:val="left" w:pos="353"/>
              </w:tabs>
              <w:ind w:right="153" w:firstLine="493"/>
              <w:jc w:val="both"/>
            </w:pPr>
            <w:r w:rsidRPr="00CE4D2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D389B" w:rsidRPr="00CE4D26">
        <w:trPr>
          <w:gridBefore w:val="1"/>
          <w:trHeight w:val="699"/>
        </w:trPr>
        <w:tc>
          <w:tcPr>
            <w:tcW w:w="851" w:type="dxa"/>
            <w:vAlign w:val="center"/>
          </w:tcPr>
          <w:p w:rsidR="00DD389B" w:rsidRPr="00CE4D26" w:rsidRDefault="00DD389B" w:rsidP="00EB4E95">
            <w:pPr>
              <w:numPr>
                <w:ilvl w:val="0"/>
                <w:numId w:val="42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6" w:name="_Ref405791536"/>
          </w:p>
        </w:tc>
        <w:bookmarkEnd w:id="46"/>
        <w:tc>
          <w:tcPr>
            <w:tcW w:w="6379" w:type="dxa"/>
            <w:vAlign w:val="center"/>
          </w:tcPr>
          <w:p w:rsidR="00DD389B" w:rsidRPr="00CE4D26" w:rsidRDefault="00DD389B" w:rsidP="00CE4D26">
            <w:pPr>
              <w:ind w:right="153"/>
              <w:jc w:val="both"/>
            </w:pPr>
            <w:r w:rsidRPr="00CE4D2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DD389B" w:rsidRPr="00CE4D26" w:rsidRDefault="00DD389B" w:rsidP="0036794A">
            <w:pPr>
              <w:numPr>
                <w:ilvl w:val="0"/>
                <w:numId w:val="41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заполненное участником закупки по форме 1 «Заявка на участие в закупке» подтверждение:</w:t>
            </w:r>
          </w:p>
          <w:p w:rsidR="00DD389B" w:rsidRPr="00CE4D26" w:rsidRDefault="00DD389B" w:rsidP="0036794A">
            <w:pPr>
              <w:numPr>
                <w:ilvl w:val="0"/>
                <w:numId w:val="38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 ненахождении участника закупки в процессе ликвидации (для юридического лица);</w:t>
            </w:r>
          </w:p>
          <w:p w:rsidR="00DD389B" w:rsidRPr="00CE4D26" w:rsidRDefault="00DD389B" w:rsidP="0036794A">
            <w:pPr>
              <w:numPr>
                <w:ilvl w:val="0"/>
                <w:numId w:val="38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D389B" w:rsidRPr="00CE4D26" w:rsidRDefault="00DD389B" w:rsidP="0036794A">
            <w:pPr>
              <w:numPr>
                <w:ilvl w:val="0"/>
                <w:numId w:val="38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D389B" w:rsidRPr="00CE4D26" w:rsidRDefault="00DD389B" w:rsidP="0036794A">
            <w:pPr>
              <w:numPr>
                <w:ilvl w:val="0"/>
                <w:numId w:val="38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 неприостановлении деятельности участника закупки.</w:t>
            </w:r>
          </w:p>
        </w:tc>
      </w:tr>
      <w:tr w:rsidR="00DD389B" w:rsidRPr="00CE4D26">
        <w:trPr>
          <w:gridBefore w:val="1"/>
          <w:trHeight w:val="440"/>
        </w:trPr>
        <w:tc>
          <w:tcPr>
            <w:tcW w:w="851" w:type="dxa"/>
            <w:vAlign w:val="center"/>
          </w:tcPr>
          <w:p w:rsidR="00DD389B" w:rsidRPr="00CE4D26" w:rsidRDefault="00DD389B" w:rsidP="00EB4E95">
            <w:pPr>
              <w:numPr>
                <w:ilvl w:val="0"/>
                <w:numId w:val="42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7" w:name="_Ref405791537"/>
          </w:p>
        </w:tc>
        <w:bookmarkEnd w:id="47"/>
        <w:tc>
          <w:tcPr>
            <w:tcW w:w="6379" w:type="dxa"/>
          </w:tcPr>
          <w:p w:rsidR="00DD389B" w:rsidRPr="00CE4D26" w:rsidRDefault="00DD389B" w:rsidP="00CE4D26">
            <w:pPr>
              <w:ind w:right="153"/>
              <w:jc w:val="both"/>
            </w:pPr>
            <w:r w:rsidRPr="00CE4D2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DD389B" w:rsidRPr="00CE4D26" w:rsidRDefault="00DD389B" w:rsidP="00EB4E95">
            <w:pPr>
              <w:numPr>
                <w:ilvl w:val="0"/>
                <w:numId w:val="37"/>
              </w:numPr>
              <w:tabs>
                <w:tab w:val="left" w:pos="300"/>
              </w:tabs>
              <w:spacing w:before="120" w:line="360" w:lineRule="auto"/>
              <w:ind w:right="153"/>
              <w:jc w:val="both"/>
            </w:pPr>
          </w:p>
        </w:tc>
      </w:tr>
      <w:tr w:rsidR="00DD389B" w:rsidRPr="00CE4D26">
        <w:trPr>
          <w:gridBefore w:val="1"/>
          <w:trHeight w:val="440"/>
        </w:trPr>
        <w:tc>
          <w:tcPr>
            <w:tcW w:w="851" w:type="dxa"/>
            <w:vAlign w:val="center"/>
          </w:tcPr>
          <w:p w:rsidR="00DD389B" w:rsidRPr="00CE4D26" w:rsidRDefault="00DD389B" w:rsidP="00EB4E95">
            <w:pPr>
              <w:numPr>
                <w:ilvl w:val="0"/>
                <w:numId w:val="42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8" w:name="_Ref407691222"/>
          </w:p>
        </w:tc>
        <w:bookmarkEnd w:id="48"/>
        <w:tc>
          <w:tcPr>
            <w:tcW w:w="6379" w:type="dxa"/>
          </w:tcPr>
          <w:p w:rsidR="00DD389B" w:rsidRPr="00CE4D26" w:rsidRDefault="00DD389B" w:rsidP="00CE4D26">
            <w:pPr>
              <w:ind w:right="153"/>
              <w:jc w:val="both"/>
            </w:pPr>
            <w:r w:rsidRPr="00CE4D2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D389B" w:rsidRPr="00CE4D26" w:rsidRDefault="00DD389B" w:rsidP="00CE4D26">
            <w:pPr>
              <w:ind w:right="153"/>
              <w:jc w:val="both"/>
            </w:pPr>
            <w:r w:rsidRPr="00CE4D2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DD389B" w:rsidRPr="00CE4D26" w:rsidRDefault="00DD389B" w:rsidP="0036794A">
            <w:pPr>
              <w:numPr>
                <w:ilvl w:val="0"/>
                <w:numId w:val="41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DD389B" w:rsidRPr="00CE4D26">
        <w:trPr>
          <w:gridBefore w:val="1"/>
          <w:trHeight w:val="70"/>
        </w:trPr>
        <w:tc>
          <w:tcPr>
            <w:tcW w:w="851" w:type="dxa"/>
            <w:vAlign w:val="center"/>
          </w:tcPr>
          <w:p w:rsidR="00DD389B" w:rsidRPr="00CE4D26" w:rsidRDefault="00DD389B" w:rsidP="00EB4E95">
            <w:pPr>
              <w:numPr>
                <w:ilvl w:val="0"/>
                <w:numId w:val="42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9" w:name="_Ref405792235"/>
          </w:p>
        </w:tc>
        <w:bookmarkEnd w:id="49"/>
        <w:tc>
          <w:tcPr>
            <w:tcW w:w="6379" w:type="dxa"/>
          </w:tcPr>
          <w:p w:rsidR="00DD389B" w:rsidRPr="00CE4D26" w:rsidRDefault="00DD389B" w:rsidP="00CE4D26">
            <w:pPr>
              <w:tabs>
                <w:tab w:val="left" w:pos="778"/>
              </w:tabs>
              <w:ind w:right="153"/>
              <w:jc w:val="both"/>
            </w:pPr>
            <w:r w:rsidRPr="00CE4D26">
              <w:t>отсутствие сведений об участнике закупки в следующих реестрах недобросовестных поставщиков:</w:t>
            </w:r>
          </w:p>
          <w:p w:rsidR="00DD389B" w:rsidRPr="00CE4D26" w:rsidRDefault="00DD389B" w:rsidP="0036794A">
            <w:pPr>
              <w:numPr>
                <w:ilvl w:val="0"/>
                <w:numId w:val="39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D389B" w:rsidRPr="00CE4D26" w:rsidRDefault="00DD389B" w:rsidP="0036794A">
            <w:pPr>
              <w:numPr>
                <w:ilvl w:val="0"/>
                <w:numId w:val="39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D389B" w:rsidRPr="00CE4D26" w:rsidRDefault="00DD389B" w:rsidP="0036794A">
            <w:pPr>
              <w:numPr>
                <w:ilvl w:val="0"/>
                <w:numId w:val="39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</w:tcPr>
          <w:p w:rsidR="00DD389B" w:rsidRPr="00CE4D26" w:rsidRDefault="00DD389B" w:rsidP="00CE4D26">
            <w:pPr>
              <w:jc w:val="both"/>
            </w:pPr>
            <w:r w:rsidRPr="00CE4D26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DD389B" w:rsidRPr="009312BD" w:rsidRDefault="00DD389B" w:rsidP="00526072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p w:rsidR="00DD389B" w:rsidRDefault="00DD389B" w:rsidP="0036794A">
      <w:pPr>
        <w:pStyle w:val="Heading1"/>
        <w:numPr>
          <w:ilvl w:val="2"/>
          <w:numId w:val="3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18668527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DD389B" w:rsidRP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DD389B" w:rsidRPr="00703F4C" w:rsidRDefault="00DD389B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703F4C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DD389B" w:rsidRPr="00703F4C" w:rsidRDefault="00DD389B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Требование</w:t>
            </w:r>
          </w:p>
        </w:tc>
        <w:tc>
          <w:tcPr>
            <w:tcW w:w="2431" w:type="pct"/>
            <w:vAlign w:val="center"/>
          </w:tcPr>
          <w:p w:rsidR="00DD389B" w:rsidRPr="00703F4C" w:rsidRDefault="00DD389B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Документ, подтверждающий соответствие требованиям</w:t>
            </w:r>
          </w:p>
        </w:tc>
      </w:tr>
      <w:tr w:rsidR="00DD389B" w:rsidRP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DD389B" w:rsidRPr="00C20EDB" w:rsidRDefault="00DD389B" w:rsidP="0036794A">
            <w:pPr>
              <w:widowControl w:val="0"/>
              <w:numPr>
                <w:ilvl w:val="0"/>
                <w:numId w:val="3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DD389B" w:rsidRPr="00703F4C" w:rsidRDefault="00DD389B" w:rsidP="006C2D59">
            <w:pPr>
              <w:widowControl w:val="0"/>
              <w:shd w:val="clear" w:color="auto" w:fill="FFFFFF"/>
              <w:ind w:left="-57" w:right="-57"/>
              <w:jc w:val="both"/>
            </w:pPr>
            <w:r>
              <w:t>Продукция</w:t>
            </w:r>
            <w:r w:rsidRPr="00C20EDB">
              <w:t xml:space="preserve"> </w:t>
            </w:r>
            <w:r>
              <w:t>должна</w:t>
            </w:r>
            <w:r w:rsidRPr="00C20EDB"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DD389B" w:rsidRDefault="00DD389B" w:rsidP="00584ADF">
            <w:pPr>
              <w:widowControl w:val="0"/>
              <w:shd w:val="clear" w:color="auto" w:fill="FFFFFF"/>
              <w:jc w:val="both"/>
            </w:pPr>
            <w:r w:rsidRPr="00703F4C">
              <w:t>Техническое предложение</w:t>
            </w:r>
            <w:r>
              <w:t xml:space="preserve"> </w:t>
            </w:r>
            <w:r w:rsidRPr="00EA3525">
              <w:t>(</w:t>
            </w:r>
            <w:r>
              <w:t xml:space="preserve">соответствующая </w:t>
            </w:r>
            <w:hyperlink w:anchor="_ТЕХНИЧЕСКОЕ_ПРЕДЛОЖЕНИЕ_(Форма_2)" w:history="1">
              <w:r w:rsidRPr="00A36E8D">
                <w:rPr>
                  <w:rStyle w:val="Hyperlink"/>
                </w:rPr>
                <w:t>Форма2</w:t>
              </w:r>
            </w:hyperlink>
            <w:r w:rsidRPr="00EA3525">
              <w:t>)</w:t>
            </w:r>
            <w:r w:rsidRPr="00703F4C"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DD389B" w:rsidRPr="00703F4C" w:rsidRDefault="00DD389B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</w:pPr>
          </w:p>
        </w:tc>
      </w:tr>
      <w:tr w:rsidR="00DD389B" w:rsidRP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DD389B" w:rsidRPr="00C20EDB" w:rsidRDefault="00DD389B" w:rsidP="0036794A">
            <w:pPr>
              <w:widowControl w:val="0"/>
              <w:numPr>
                <w:ilvl w:val="0"/>
                <w:numId w:val="3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DD389B" w:rsidRPr="00703F4C" w:rsidRDefault="00DD389B" w:rsidP="00C20EDB">
            <w:pPr>
              <w:widowControl w:val="0"/>
              <w:shd w:val="clear" w:color="auto" w:fill="FFFFFF"/>
              <w:ind w:left="-57" w:right="-57"/>
              <w:jc w:val="both"/>
            </w:pPr>
            <w:r w:rsidRPr="00703F4C">
              <w:t xml:space="preserve">Срок представляемой гарантии качества </w:t>
            </w:r>
            <w:r>
              <w:t>продукции</w:t>
            </w:r>
          </w:p>
        </w:tc>
        <w:tc>
          <w:tcPr>
            <w:tcW w:w="2431" w:type="pct"/>
            <w:vMerge/>
          </w:tcPr>
          <w:p w:rsidR="00DD389B" w:rsidRPr="00703F4C" w:rsidRDefault="00DD389B" w:rsidP="00703F4C">
            <w:pPr>
              <w:widowControl w:val="0"/>
              <w:shd w:val="clear" w:color="auto" w:fill="FFFFFF"/>
              <w:jc w:val="both"/>
            </w:pPr>
          </w:p>
        </w:tc>
      </w:tr>
    </w:tbl>
    <w:p w:rsidR="00DD389B" w:rsidRPr="00703F4C" w:rsidRDefault="00DD389B" w:rsidP="00703F4C"/>
    <w:p w:rsidR="00DD389B" w:rsidRPr="00EA3525" w:rsidRDefault="00DD389B" w:rsidP="00EB4E95">
      <w:pPr>
        <w:pStyle w:val="Heading1"/>
        <w:numPr>
          <w:ilvl w:val="1"/>
          <w:numId w:val="32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18668528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DD389B" w:rsidRPr="0072366F" w:rsidRDefault="00DD389B" w:rsidP="0036794A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4"/>
    </w:p>
    <w:p w:rsidR="00DD389B" w:rsidRPr="00EA3525" w:rsidRDefault="00DD389B" w:rsidP="0036794A">
      <w:pPr>
        <w:numPr>
          <w:ilvl w:val="0"/>
          <w:numId w:val="29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DD389B" w:rsidRPr="00DF4E46" w:rsidRDefault="00DD389B" w:rsidP="0036794A">
      <w:pPr>
        <w:numPr>
          <w:ilvl w:val="0"/>
          <w:numId w:val="35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b/>
          <w:bCs/>
          <w:i/>
          <w:iCs/>
        </w:rPr>
        <w:t>без учета НДС</w:t>
      </w:r>
      <w:r>
        <w:rPr>
          <w:b/>
          <w:bCs/>
          <w:i/>
          <w:iCs/>
        </w:rPr>
        <w:t>;</w:t>
      </w:r>
    </w:p>
    <w:p w:rsidR="00DD389B" w:rsidRPr="00DF4E46" w:rsidRDefault="00DD389B" w:rsidP="0036794A">
      <w:pPr>
        <w:numPr>
          <w:ilvl w:val="0"/>
          <w:numId w:val="35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количество</w:t>
      </w:r>
      <w:r w:rsidRPr="00DF4E46">
        <w:rPr>
          <w:b/>
          <w:bCs/>
          <w:i/>
          <w:iCs/>
        </w:rPr>
        <w:t>;</w:t>
      </w:r>
    </w:p>
    <w:p w:rsidR="00DD389B" w:rsidRPr="00DF4E46" w:rsidRDefault="00DD389B" w:rsidP="0036794A">
      <w:pPr>
        <w:numPr>
          <w:ilvl w:val="0"/>
          <w:numId w:val="35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>ставка НДС.</w:t>
      </w:r>
    </w:p>
    <w:p w:rsidR="00DD389B" w:rsidRPr="00EA3525" w:rsidRDefault="00DD389B" w:rsidP="0036794A">
      <w:pPr>
        <w:numPr>
          <w:ilvl w:val="0"/>
          <w:numId w:val="29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график оплаты с указанием следующей информации:</w:t>
      </w:r>
    </w:p>
    <w:p w:rsidR="00DD389B" w:rsidRPr="00EA3525" w:rsidRDefault="00DD389B" w:rsidP="0036794A">
      <w:pPr>
        <w:numPr>
          <w:ilvl w:val="0"/>
          <w:numId w:val="28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 xml:space="preserve">ы (сроки) </w:t>
      </w:r>
      <w:r w:rsidRPr="00EA3525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DD389B" w:rsidRPr="00EA3525" w:rsidRDefault="00DD389B" w:rsidP="0036794A">
      <w:pPr>
        <w:numPr>
          <w:ilvl w:val="0"/>
          <w:numId w:val="28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размеры авансовых платежей, в</w:t>
      </w:r>
      <w:r>
        <w:rPr>
          <w:b/>
          <w:bCs/>
          <w:i/>
          <w:iCs/>
        </w:rPr>
        <w:t xml:space="preserve"> </w:t>
      </w:r>
      <w:r w:rsidRPr="00EA3525">
        <w:rPr>
          <w:b/>
          <w:bCs/>
          <w:i/>
          <w:iCs/>
        </w:rPr>
        <w:t>рублях</w:t>
      </w:r>
      <w:r>
        <w:rPr>
          <w:b/>
          <w:bCs/>
          <w:i/>
          <w:iCs/>
        </w:rPr>
        <w:t xml:space="preserve"> с НДС </w:t>
      </w:r>
      <w:r w:rsidRPr="00E43F2E">
        <w:rPr>
          <w:b/>
          <w:bCs/>
          <w:i/>
          <w:iCs/>
        </w:rPr>
        <w:t>(при наличии авансов в условиях платежей)</w:t>
      </w:r>
      <w:r w:rsidRPr="00EA3525">
        <w:rPr>
          <w:b/>
          <w:bCs/>
          <w:i/>
          <w:iCs/>
        </w:rPr>
        <w:t>;</w:t>
      </w:r>
    </w:p>
    <w:p w:rsidR="00DD389B" w:rsidRPr="00EA3525" w:rsidRDefault="00DD389B" w:rsidP="0036794A">
      <w:pPr>
        <w:numPr>
          <w:ilvl w:val="0"/>
          <w:numId w:val="28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>ы (сроки)</w:t>
      </w:r>
      <w:r w:rsidRPr="00EA3525">
        <w:rPr>
          <w:b/>
          <w:bCs/>
          <w:i/>
          <w:iCs/>
        </w:rPr>
        <w:t xml:space="preserve"> остальных платежей;</w:t>
      </w:r>
    </w:p>
    <w:p w:rsidR="00DD389B" w:rsidRDefault="00DD389B" w:rsidP="0036794A">
      <w:pPr>
        <w:numPr>
          <w:ilvl w:val="0"/>
          <w:numId w:val="28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 остальных платежей, в рублях</w:t>
      </w:r>
      <w:r w:rsidRPr="00D568B6">
        <w:rPr>
          <w:b/>
          <w:bCs/>
          <w:i/>
          <w:iCs/>
        </w:rPr>
        <w:t xml:space="preserve"> с НДС</w:t>
      </w:r>
      <w:r w:rsidRPr="00EA3525">
        <w:rPr>
          <w:b/>
          <w:bCs/>
          <w:i/>
          <w:iCs/>
        </w:rPr>
        <w:t>.</w:t>
      </w:r>
    </w:p>
    <w:p w:rsidR="00DD389B" w:rsidRDefault="00DD389B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(сроки)</w:t>
      </w:r>
      <w:r w:rsidRPr="00D568B6">
        <w:rPr>
          <w:b/>
          <w:bCs/>
          <w:i/>
          <w:iCs/>
        </w:rPr>
        <w:t xml:space="preserve"> должны быть рассчитаны исходя из условий </w:t>
      </w:r>
      <w:r>
        <w:rPr>
          <w:b/>
          <w:bCs/>
          <w:i/>
          <w:iCs/>
        </w:rPr>
        <w:t>закупочной</w:t>
      </w:r>
      <w:r w:rsidRPr="00D568B6">
        <w:rPr>
          <w:b/>
          <w:bCs/>
          <w:i/>
          <w:iCs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bCs/>
          <w:i/>
          <w:iCs/>
        </w:rPr>
        <w:t>закупки</w:t>
      </w:r>
      <w:r w:rsidRPr="00D568B6">
        <w:rPr>
          <w:b/>
          <w:bCs/>
          <w:i/>
          <w:iCs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DD389B" w:rsidRDefault="00DD389B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2C5FFB">
        <w:rPr>
          <w:b/>
          <w:bCs/>
          <w:i/>
          <w:iCs/>
        </w:rPr>
        <w:t xml:space="preserve">В </w:t>
      </w:r>
      <w:r>
        <w:rPr>
          <w:b/>
          <w:bCs/>
          <w:i/>
          <w:iCs/>
        </w:rPr>
        <w:t>случае</w:t>
      </w:r>
      <w:r w:rsidRPr="002C5FFB">
        <w:rPr>
          <w:b/>
          <w:bCs/>
          <w:i/>
          <w:iCs/>
        </w:rPr>
        <w:t xml:space="preserve"> отсутстви</w:t>
      </w:r>
      <w:r>
        <w:rPr>
          <w:b/>
          <w:bCs/>
          <w:i/>
          <w:iCs/>
        </w:rPr>
        <w:t>я</w:t>
      </w:r>
      <w:r w:rsidRPr="002C5FFB">
        <w:rPr>
          <w:b/>
          <w:bCs/>
          <w:i/>
          <w:iCs/>
        </w:rPr>
        <w:t xml:space="preserve"> авансовых платежей, поля с информацией об авансовых платежах не заполняются</w:t>
      </w:r>
      <w:r>
        <w:rPr>
          <w:b/>
          <w:bCs/>
          <w:i/>
          <w:iCs/>
        </w:rPr>
        <w:t>.</w:t>
      </w:r>
    </w:p>
    <w:p w:rsidR="00DD389B" w:rsidRPr="00563FFA" w:rsidRDefault="00DD389B" w:rsidP="0036794A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55"/>
    </w:p>
    <w:p w:rsidR="00DD389B" w:rsidRPr="00563FFA" w:rsidRDefault="00DD389B" w:rsidP="0036794A">
      <w:pPr>
        <w:numPr>
          <w:ilvl w:val="0"/>
          <w:numId w:val="3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fldSimple w:instr=" REF _Ref401131967 \r \h  \* MERGEFORMAT ">
        <w:r>
          <w:t>4.1</w:t>
        </w:r>
      </w:fldSimple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ЗАЯВКА_НА_УЧАСТИЕ_В ЗАКУПКЕ (Форма " w:history="1">
        <w:r w:rsidRPr="00EC7246">
          <w:rPr>
            <w:rStyle w:val="Hyperlink"/>
          </w:rPr>
          <w:t>Форма1</w:t>
        </w:r>
      </w:hyperlink>
      <w:r>
        <w:rPr>
          <w:color w:val="0000FF"/>
          <w:u w:val="single"/>
        </w:rPr>
        <w:t>)</w:t>
      </w:r>
      <w:r w:rsidRPr="00563FFA">
        <w:t>;</w:t>
      </w:r>
      <w:bookmarkEnd w:id="56"/>
    </w:p>
    <w:p w:rsidR="00DD389B" w:rsidRDefault="00DD389B" w:rsidP="0036794A">
      <w:pPr>
        <w:numPr>
          <w:ilvl w:val="0"/>
          <w:numId w:val="3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 w:rsidRPr="00D7067E">
        <w:t>подраздел </w:t>
      </w:r>
      <w:fldSimple w:instr=" REF _Ref401131967 \r \h  \* MERGEFORMAT ">
        <w:r>
          <w:t>4.1</w:t>
        </w:r>
      </w:fldSimple>
      <w:r w:rsidRPr="00563FFA">
        <w:t xml:space="preserve">, соответствующая </w:t>
      </w:r>
      <w:hyperlink w:anchor="_СВЕДЕНИЯ_О_ПРИНАДЛЕЖНОСТИ_К СУБЪЕКТ" w:history="1">
        <w:r w:rsidRPr="00463DDA">
          <w:rPr>
            <w:rStyle w:val="Hyperlink"/>
          </w:rPr>
          <w:t>Форма 1.1</w:t>
        </w:r>
      </w:hyperlink>
      <w:r w:rsidRPr="00563FFA">
        <w:t xml:space="preserve">), предоставляются в составе заявки на участие в закупке в двух форматах: *.pdf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*.xls</w:t>
      </w:r>
      <w:r w:rsidRPr="00563FFA">
        <w:t>.</w:t>
      </w:r>
    </w:p>
    <w:p w:rsidR="00DD389B" w:rsidRDefault="00DD389B" w:rsidP="002C2D0A">
      <w:pPr>
        <w:pStyle w:val="Times12"/>
        <w:ind w:firstLine="0"/>
      </w:pPr>
      <w:r w:rsidRPr="00563FFA">
        <w:t>документы, указанные в подразделе </w:t>
      </w:r>
      <w:fldSimple w:instr=" REF _Ref394995094 \r \h  \* MERGEFORMAT ">
        <w:r>
          <w:t>2.1</w:t>
        </w:r>
      </w:fldSimple>
      <w:r w:rsidRPr="00563FFA">
        <w:t xml:space="preserve"> настоящей закупочной документации.</w:t>
      </w:r>
    </w:p>
    <w:p w:rsidR="00DD389B" w:rsidRDefault="00DD389B" w:rsidP="005D6E3F">
      <w:pPr>
        <w:pStyle w:val="Times12"/>
        <w:ind w:firstLine="0"/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DD389B" w:rsidRDefault="00DD389B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DD389B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D389B" w:rsidRPr="00FC009D" w:rsidRDefault="00DD389B" w:rsidP="0036794A">
      <w:pPr>
        <w:pStyle w:val="Heading1"/>
        <w:numPr>
          <w:ilvl w:val="0"/>
          <w:numId w:val="3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866852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DD389B" w:rsidRDefault="00DD389B" w:rsidP="003D5380">
      <w:pPr>
        <w:ind w:right="153" w:firstLine="636"/>
        <w:jc w:val="both"/>
        <w:rPr>
          <w:b/>
          <w:bCs/>
          <w:i/>
          <w:iCs/>
        </w:rPr>
      </w:pPr>
    </w:p>
    <w:p w:rsidR="00DD389B" w:rsidRDefault="00DD389B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DD389B" w:rsidRDefault="00DD389B" w:rsidP="003D5380">
      <w:pPr>
        <w:ind w:right="153" w:firstLine="636"/>
        <w:jc w:val="both"/>
        <w:rPr>
          <w:b/>
          <w:bCs/>
          <w:i/>
          <w:iCs/>
        </w:rPr>
      </w:pPr>
    </w:p>
    <w:p w:rsidR="00DD389B" w:rsidRPr="00FC009D" w:rsidRDefault="00DD389B" w:rsidP="0036794A">
      <w:pPr>
        <w:pStyle w:val="Heading1"/>
        <w:numPr>
          <w:ilvl w:val="0"/>
          <w:numId w:val="3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866853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DD389B" w:rsidRDefault="00DD389B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DD389B" w:rsidRPr="0086357F" w:rsidRDefault="00DD389B" w:rsidP="0036794A">
      <w:pPr>
        <w:pStyle w:val="Heading1"/>
        <w:numPr>
          <w:ilvl w:val="0"/>
          <w:numId w:val="34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1" w:name="_Ref401131967"/>
      <w:bookmarkStart w:id="72" w:name="_Toc41866853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1"/>
      <w:bookmarkEnd w:id="72"/>
    </w:p>
    <w:p w:rsidR="00DD389B" w:rsidRDefault="00DD389B" w:rsidP="00144C23">
      <w:pPr>
        <w:pStyle w:val="Times12"/>
        <w:ind w:right="-29"/>
        <w:rPr>
          <w:b/>
          <w:bCs/>
          <w:i/>
          <w:iCs/>
        </w:rPr>
      </w:pPr>
    </w:p>
    <w:p w:rsidR="00DD389B" w:rsidRDefault="00DD389B" w:rsidP="009D43FD">
      <w:pPr>
        <w:pStyle w:val="Times12"/>
        <w:ind w:firstLine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>Форма 1.</w:t>
      </w:r>
    </w:p>
    <w:p w:rsidR="00DD389B" w:rsidRPr="00FC009D" w:rsidRDefault="00DD389B" w:rsidP="009D43FD">
      <w:pPr>
        <w:pStyle w:val="Times12"/>
        <w:jc w:val="right"/>
        <w:rPr>
          <w:sz w:val="28"/>
          <w:szCs w:val="28"/>
        </w:rPr>
      </w:pPr>
    </w:p>
    <w:p w:rsidR="00DD389B" w:rsidRPr="00FC009D" w:rsidRDefault="00DD389B" w:rsidP="009D43FD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DD389B" w:rsidRPr="00FC009D" w:rsidRDefault="00DD389B" w:rsidP="009D43FD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DD389B" w:rsidRPr="00FC009D" w:rsidRDefault="00DD389B" w:rsidP="009D43FD">
      <w:pPr>
        <w:pStyle w:val="Times12"/>
        <w:spacing w:before="120"/>
        <w:ind w:firstLine="0"/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DD389B" w:rsidRPr="00FC009D" w:rsidRDefault="00DD389B" w:rsidP="009D43FD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3" w:name="_ЗАЯВКА_НА_УЧАСТИЕ_В ЗАКУПКЕ (Форма "/>
      <w:bookmarkStart w:id="74" w:name="_ЗАЯВКА_НА_УЧАСТИЕ_В_ЗАКУПКЕ__Форма_"/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8668532"/>
      <w:bookmarkEnd w:id="73"/>
      <w:bookmarkEnd w:id="74"/>
      <w:bookmarkEnd w:id="75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76"/>
      <w:bookmarkEnd w:id="77"/>
      <w:bookmarkEnd w:id="78"/>
      <w:bookmarkEnd w:id="79"/>
      <w:bookmarkEnd w:id="80"/>
    </w:p>
    <w:p w:rsidR="00DD389B" w:rsidRPr="00FC009D" w:rsidRDefault="00DD389B" w:rsidP="009D43FD">
      <w:pPr>
        <w:tabs>
          <w:tab w:val="left" w:pos="7938"/>
        </w:tabs>
        <w:ind w:firstLine="4820"/>
        <w:jc w:val="center"/>
        <w:rPr>
          <w:b/>
          <w:bCs/>
        </w:rPr>
      </w:pPr>
    </w:p>
    <w:p w:rsidR="00DD389B" w:rsidRPr="00FC009D" w:rsidRDefault="00DD389B" w:rsidP="009D43FD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bCs/>
          <w:i/>
          <w:iCs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DD389B" w:rsidRDefault="00DD389B" w:rsidP="009D43FD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DD389B" w:rsidRPr="00FC009D" w:rsidRDefault="00DD389B" w:rsidP="009D43FD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DD389B" w:rsidRPr="00FC009D" w:rsidRDefault="00DD389B" w:rsidP="009D43FD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DD389B" w:rsidRPr="00FC009D" w:rsidRDefault="00DD389B" w:rsidP="009D43FD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DD389B" w:rsidRPr="00FC009D" w:rsidRDefault="00DD389B" w:rsidP="009D43FD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DD389B" w:rsidRPr="00FC009D" w:rsidRDefault="00DD389B" w:rsidP="009D43FD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DD389B" w:rsidRPr="00FC009D" w:rsidRDefault="00DD389B" w:rsidP="009D43FD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DD389B" w:rsidRPr="00FC009D" w:rsidRDefault="00DD389B" w:rsidP="009D43FD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DD389B" w:rsidRPr="00FC009D" w:rsidRDefault="00DD389B" w:rsidP="009D43FD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DD389B" w:rsidRPr="00FC009D" w:rsidRDefault="00DD389B" w:rsidP="009D43FD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предлагает заключить договор на: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DD389B" w:rsidRPr="00FC009D" w:rsidRDefault="00DD389B" w:rsidP="009D43FD">
      <w:pPr>
        <w:pStyle w:val="af4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DD389B" w:rsidRPr="00FC009D" w:rsidRDefault="00DD389B" w:rsidP="009D43FD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  <w:iCs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DD389B" w:rsidRPr="00FC009D">
        <w:trPr>
          <w:cantSplit/>
          <w:tblHeader/>
        </w:trPr>
        <w:tc>
          <w:tcPr>
            <w:tcW w:w="709" w:type="dxa"/>
            <w:vAlign w:val="center"/>
          </w:tcPr>
          <w:p w:rsidR="00DD389B" w:rsidRPr="00FC009D" w:rsidRDefault="00DD389B" w:rsidP="00C4519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DD389B" w:rsidRPr="00FC009D" w:rsidRDefault="00DD389B" w:rsidP="00C4519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DD389B" w:rsidRPr="00FC009D" w:rsidRDefault="00DD389B" w:rsidP="00C4519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DD389B" w:rsidRPr="00FC009D">
        <w:trPr>
          <w:cantSplit/>
        </w:trPr>
        <w:tc>
          <w:tcPr>
            <w:tcW w:w="709" w:type="dxa"/>
            <w:vAlign w:val="center"/>
          </w:tcPr>
          <w:p w:rsidR="00DD389B" w:rsidRPr="00FC009D" w:rsidRDefault="00DD389B" w:rsidP="0036794A">
            <w:pPr>
              <w:numPr>
                <w:ilvl w:val="0"/>
                <w:numId w:val="4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389B" w:rsidRPr="00FC009D" w:rsidRDefault="00DD389B" w:rsidP="00C4519B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D389B" w:rsidRPr="00FC009D" w:rsidRDefault="00DD389B" w:rsidP="00C4519B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DD389B" w:rsidRPr="00FC009D">
        <w:trPr>
          <w:cantSplit/>
        </w:trPr>
        <w:tc>
          <w:tcPr>
            <w:tcW w:w="709" w:type="dxa"/>
            <w:vAlign w:val="center"/>
          </w:tcPr>
          <w:p w:rsidR="00DD389B" w:rsidRPr="00FC009D" w:rsidRDefault="00DD389B" w:rsidP="0036794A">
            <w:pPr>
              <w:numPr>
                <w:ilvl w:val="0"/>
                <w:numId w:val="4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389B" w:rsidRPr="00FC009D" w:rsidRDefault="00DD389B" w:rsidP="00C4519B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D389B" w:rsidRPr="00FC009D" w:rsidRDefault="00DD389B" w:rsidP="00C4519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DD389B" w:rsidRPr="00FC009D">
        <w:trPr>
          <w:cantSplit/>
        </w:trPr>
        <w:tc>
          <w:tcPr>
            <w:tcW w:w="709" w:type="dxa"/>
            <w:vAlign w:val="center"/>
          </w:tcPr>
          <w:p w:rsidR="00DD389B" w:rsidRPr="00FC009D" w:rsidRDefault="00DD389B" w:rsidP="0036794A">
            <w:pPr>
              <w:numPr>
                <w:ilvl w:val="0"/>
                <w:numId w:val="4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389B" w:rsidRPr="00FC009D" w:rsidRDefault="00DD389B" w:rsidP="00C4519B">
            <w:pPr>
              <w:ind w:left="57" w:right="57"/>
            </w:pPr>
            <w:r w:rsidRPr="00FC009D">
              <w:t xml:space="preserve">Срок </w:t>
            </w:r>
            <w:r w:rsidRPr="00FC009D">
              <w:rPr>
                <w:b/>
                <w:bCs/>
                <w:i/>
                <w:iCs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DD389B" w:rsidRPr="00FC009D" w:rsidRDefault="00DD389B" w:rsidP="00C4519B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DD389B" w:rsidRPr="00FC009D">
        <w:trPr>
          <w:cantSplit/>
        </w:trPr>
        <w:tc>
          <w:tcPr>
            <w:tcW w:w="709" w:type="dxa"/>
            <w:vAlign w:val="center"/>
          </w:tcPr>
          <w:p w:rsidR="00DD389B" w:rsidRPr="00FC009D" w:rsidRDefault="00DD389B" w:rsidP="0036794A">
            <w:pPr>
              <w:numPr>
                <w:ilvl w:val="0"/>
                <w:numId w:val="4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389B" w:rsidRPr="00FC009D" w:rsidRDefault="00DD389B" w:rsidP="00C4519B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D389B" w:rsidRPr="00FC009D" w:rsidRDefault="00DD389B" w:rsidP="00C4519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DD389B" w:rsidRPr="00FC009D" w:rsidRDefault="00DD389B" w:rsidP="009D43FD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D389B" w:rsidRDefault="00DD389B" w:rsidP="009D43FD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bCs/>
          <w:i/>
          <w:iCs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bCs/>
          <w:i/>
          <w:iCs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D389B" w:rsidRDefault="00DD389B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DD389B" w:rsidRDefault="00DD389B" w:rsidP="009D43FD">
      <w:pPr>
        <w:pStyle w:val="NormalWeb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DD389B" w:rsidRPr="00100970" w:rsidRDefault="00DD389B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D389B" w:rsidRPr="00FC009D" w:rsidRDefault="00DD389B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D389B" w:rsidRDefault="00DD389B" w:rsidP="0036794A">
      <w:pPr>
        <w:pStyle w:val="NormalWeb"/>
        <w:numPr>
          <w:ilvl w:val="0"/>
          <w:numId w:val="4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D389B" w:rsidRPr="00FC009D" w:rsidRDefault="00DD389B" w:rsidP="0036794A">
      <w:pPr>
        <w:pStyle w:val="NormalWeb"/>
        <w:numPr>
          <w:ilvl w:val="0"/>
          <w:numId w:val="4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DD389B" w:rsidRDefault="00DD389B" w:rsidP="0036794A">
      <w:pPr>
        <w:pStyle w:val="NormalWeb"/>
        <w:numPr>
          <w:ilvl w:val="0"/>
          <w:numId w:val="4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EE184C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DD389B" w:rsidRDefault="00DD389B" w:rsidP="009D43FD">
      <w:pPr>
        <w:pStyle w:val="Times12"/>
        <w:suppressAutoHyphens/>
        <w:ind w:right="62" w:firstLine="539"/>
      </w:pPr>
      <w:r w:rsidRPr="001D235F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bCs/>
          <w:i/>
          <w:iCs/>
        </w:rPr>
        <w:t xml:space="preserve"> в составе поставляемого товара указывается:</w:t>
      </w:r>
    </w:p>
    <w:p w:rsidR="00DD389B" w:rsidRPr="00FC009D" w:rsidRDefault="00DD389B" w:rsidP="009D43FD">
      <w:pPr>
        <w:pStyle w:val="Times12"/>
        <w:suppressAutoHyphens/>
        <w:ind w:right="62" w:firstLine="539"/>
      </w:pPr>
      <w:r>
        <w:t>выполнение</w:t>
      </w:r>
      <w:r w:rsidRPr="001D235F"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t xml:space="preserve"> без изменения стоимости предложения</w:t>
      </w:r>
      <w:r w:rsidRPr="00FC009D">
        <w:t>.</w:t>
      </w:r>
    </w:p>
    <w:p w:rsidR="00DD389B" w:rsidRDefault="00DD389B" w:rsidP="009D43FD">
      <w:pPr>
        <w:pStyle w:val="Times12"/>
        <w:suppressAutoHyphens/>
        <w:ind w:right="62" w:firstLine="539"/>
        <w:rPr>
          <w:b/>
          <w:bCs/>
          <w:i/>
          <w:iCs/>
        </w:rPr>
      </w:pPr>
      <w:r w:rsidRPr="001D235F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bCs/>
          <w:i/>
          <w:iCs/>
        </w:rPr>
        <w:t xml:space="preserve"> указывается:</w:t>
      </w:r>
    </w:p>
    <w:p w:rsidR="00DD389B" w:rsidRPr="00FC009D" w:rsidRDefault="00DD389B" w:rsidP="009D43FD">
      <w:pPr>
        <w:pStyle w:val="Times12"/>
        <w:suppressAutoHyphens/>
        <w:ind w:right="62" w:firstLine="539"/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bCs/>
          <w:i/>
          <w:iCs/>
        </w:rPr>
        <w:t>]</w:t>
      </w:r>
    </w:p>
    <w:p w:rsidR="00DD389B" w:rsidRDefault="00DD389B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DD389B" w:rsidRPr="00C35EF7" w:rsidRDefault="00DD389B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DD389B" w:rsidRDefault="00DD389B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DD389B" w:rsidRPr="00FC009D" w:rsidRDefault="00DD389B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D389B" w:rsidRDefault="00DD389B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DD389B" w:rsidRPr="00FC009D" w:rsidRDefault="00DD389B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D389B" w:rsidRPr="00FC009D" w:rsidRDefault="00DD389B" w:rsidP="0036794A">
      <w:pPr>
        <w:pStyle w:val="NormalWeb"/>
        <w:numPr>
          <w:ilvl w:val="0"/>
          <w:numId w:val="4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D389B" w:rsidRDefault="00DD389B" w:rsidP="0036794A">
      <w:pPr>
        <w:pStyle w:val="NormalWeb"/>
        <w:numPr>
          <w:ilvl w:val="0"/>
          <w:numId w:val="4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DD389B" w:rsidRPr="00DF05AF" w:rsidRDefault="00DD389B" w:rsidP="0036794A">
      <w:pPr>
        <w:pStyle w:val="NormalWeb"/>
        <w:numPr>
          <w:ilvl w:val="0"/>
          <w:numId w:val="4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кадровых ресурсов]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sz w:val="28"/>
          <w:szCs w:val="28"/>
        </w:rPr>
        <w:t>;</w:t>
      </w:r>
    </w:p>
    <w:p w:rsidR="00DD389B" w:rsidRDefault="00DD389B" w:rsidP="0036794A">
      <w:pPr>
        <w:pStyle w:val="NormalWeb"/>
        <w:numPr>
          <w:ilvl w:val="0"/>
          <w:numId w:val="4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 xml:space="preserve">представить до заключения договора </w:t>
      </w:r>
      <w:r>
        <w:rPr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D389B" w:rsidRDefault="00DD389B" w:rsidP="0036794A">
      <w:pPr>
        <w:pStyle w:val="NormalWeb"/>
        <w:numPr>
          <w:ilvl w:val="0"/>
          <w:numId w:val="48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DD389B" w:rsidRPr="00914AB9" w:rsidRDefault="00DD389B" w:rsidP="0036794A">
      <w:pPr>
        <w:pStyle w:val="NormalWeb"/>
        <w:numPr>
          <w:ilvl w:val="0"/>
          <w:numId w:val="48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DD389B" w:rsidRDefault="00DD389B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в случае,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DD389B" w:rsidRDefault="00DD389B" w:rsidP="009D43F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для 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DD389B" w:rsidRDefault="00DD389B" w:rsidP="009D43FD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DD389B" w:rsidRPr="00881537" w:rsidRDefault="00DD389B" w:rsidP="009D43F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DD389B" w:rsidRDefault="00DD389B" w:rsidP="009D43F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для </w:t>
      </w: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DD389B" w:rsidRDefault="00DD389B" w:rsidP="009D43FD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DD389B" w:rsidRPr="001205C1" w:rsidRDefault="00DD389B" w:rsidP="009D43F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</w:p>
    <w:p w:rsidR="00DD389B" w:rsidRPr="00FC009D" w:rsidRDefault="00DD389B" w:rsidP="009D43FD">
      <w:pPr>
        <w:pStyle w:val="NormalWeb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D389B" w:rsidRDefault="00DD389B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DD389B" w:rsidRPr="002C5C15" w:rsidRDefault="00DD389B" w:rsidP="0036794A">
      <w:pPr>
        <w:pStyle w:val="NormalWeb"/>
        <w:numPr>
          <w:ilvl w:val="0"/>
          <w:numId w:val="5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DD389B" w:rsidRPr="002C5C15" w:rsidRDefault="00DD389B" w:rsidP="0036794A">
      <w:pPr>
        <w:pStyle w:val="NormalWeb"/>
        <w:numPr>
          <w:ilvl w:val="0"/>
          <w:numId w:val="5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DD389B" w:rsidRPr="00FC009D" w:rsidRDefault="00DD389B" w:rsidP="0036794A">
      <w:pPr>
        <w:pStyle w:val="NormalWeb"/>
        <w:numPr>
          <w:ilvl w:val="0"/>
          <w:numId w:val="5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DD389B" w:rsidRPr="00FC009D" w:rsidRDefault="00DD389B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D389B" w:rsidRPr="00FC009D" w:rsidRDefault="00DD389B" w:rsidP="009D43FD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DD389B" w:rsidRPr="00FC009D" w:rsidRDefault="00DD389B" w:rsidP="009D43FD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DD389B" w:rsidRPr="00FC009D">
        <w:trPr>
          <w:tblHeader/>
        </w:trPr>
        <w:tc>
          <w:tcPr>
            <w:tcW w:w="1091" w:type="dxa"/>
            <w:vAlign w:val="center"/>
          </w:tcPr>
          <w:p w:rsidR="00DD389B" w:rsidRPr="00FC009D" w:rsidRDefault="00DD389B" w:rsidP="00C4519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DD389B" w:rsidRPr="00FC009D" w:rsidRDefault="00DD389B" w:rsidP="00C4519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7414" w:type="dxa"/>
            <w:vAlign w:val="center"/>
          </w:tcPr>
          <w:p w:rsidR="00DD389B" w:rsidRPr="00FC009D" w:rsidRDefault="00DD389B" w:rsidP="00C4519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DD389B" w:rsidRPr="00FC009D" w:rsidRDefault="00DD389B" w:rsidP="00C4519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DD389B" w:rsidRPr="00FC009D">
        <w:tc>
          <w:tcPr>
            <w:tcW w:w="1091" w:type="dxa"/>
            <w:vAlign w:val="center"/>
          </w:tcPr>
          <w:p w:rsidR="00DD389B" w:rsidRPr="00FC009D" w:rsidRDefault="00DD389B" w:rsidP="0036794A">
            <w:pPr>
              <w:numPr>
                <w:ilvl w:val="0"/>
                <w:numId w:val="4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DD389B" w:rsidRPr="00FC009D" w:rsidRDefault="00DD389B" w:rsidP="00C4519B">
            <w:pPr>
              <w:pStyle w:val="af6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iCs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iCs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DD389B" w:rsidRPr="00FC009D" w:rsidRDefault="00DD389B" w:rsidP="00C4519B">
            <w:pPr>
              <w:pStyle w:val="af6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DD389B" w:rsidRPr="00FC009D">
        <w:tc>
          <w:tcPr>
            <w:tcW w:w="1091" w:type="dxa"/>
            <w:vAlign w:val="center"/>
          </w:tcPr>
          <w:p w:rsidR="00DD389B" w:rsidRPr="0083031A" w:rsidRDefault="00DD389B" w:rsidP="0036794A">
            <w:pPr>
              <w:numPr>
                <w:ilvl w:val="0"/>
                <w:numId w:val="4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D389B" w:rsidRPr="0083031A" w:rsidRDefault="00DD389B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DD389B" w:rsidRPr="00FC009D" w:rsidRDefault="00DD389B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DD389B" w:rsidRPr="00FC009D">
        <w:tc>
          <w:tcPr>
            <w:tcW w:w="1091" w:type="dxa"/>
            <w:vAlign w:val="center"/>
          </w:tcPr>
          <w:p w:rsidR="00DD389B" w:rsidRPr="0083031A" w:rsidRDefault="00DD389B" w:rsidP="0036794A">
            <w:pPr>
              <w:numPr>
                <w:ilvl w:val="0"/>
                <w:numId w:val="4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D389B" w:rsidRPr="0083031A" w:rsidRDefault="00DD389B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DD389B" w:rsidRPr="00FC009D" w:rsidRDefault="00DD389B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DD389B" w:rsidRPr="00FC009D">
        <w:tc>
          <w:tcPr>
            <w:tcW w:w="1091" w:type="dxa"/>
            <w:vAlign w:val="center"/>
          </w:tcPr>
          <w:p w:rsidR="00DD389B" w:rsidRPr="0083031A" w:rsidRDefault="00DD389B" w:rsidP="00C4519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D389B" w:rsidRPr="0083031A" w:rsidRDefault="00DD389B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DD389B" w:rsidRPr="00FC009D" w:rsidRDefault="00DD389B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DD389B" w:rsidRPr="00FC009D">
        <w:tc>
          <w:tcPr>
            <w:tcW w:w="1091" w:type="dxa"/>
            <w:vAlign w:val="center"/>
          </w:tcPr>
          <w:p w:rsidR="00DD389B" w:rsidRPr="0083031A" w:rsidRDefault="00DD389B" w:rsidP="00C4519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D389B" w:rsidRPr="0083031A" w:rsidRDefault="00DD389B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DD389B" w:rsidRPr="00FC009D" w:rsidRDefault="00DD389B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DD389B" w:rsidRPr="00FC009D">
        <w:tc>
          <w:tcPr>
            <w:tcW w:w="1091" w:type="dxa"/>
            <w:vAlign w:val="center"/>
          </w:tcPr>
          <w:p w:rsidR="00DD389B" w:rsidRPr="0083031A" w:rsidRDefault="00DD389B" w:rsidP="00C4519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DD389B" w:rsidRPr="0083031A" w:rsidRDefault="00DD389B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DD389B" w:rsidRPr="00FC009D" w:rsidRDefault="00DD389B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DD389B" w:rsidRPr="00FC009D">
        <w:tc>
          <w:tcPr>
            <w:tcW w:w="1091" w:type="dxa"/>
            <w:vAlign w:val="center"/>
          </w:tcPr>
          <w:p w:rsidR="00DD389B" w:rsidRPr="0083031A" w:rsidRDefault="00DD389B" w:rsidP="00C4519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D389B" w:rsidRPr="0083031A" w:rsidRDefault="00DD389B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DD389B" w:rsidRPr="0083031A" w:rsidRDefault="00DD389B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DD389B" w:rsidRPr="00FC009D" w:rsidRDefault="00DD389B" w:rsidP="009D43FD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389B" w:rsidRPr="00FC009D" w:rsidRDefault="00DD389B" w:rsidP="009D43FD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D389B" w:rsidRPr="00FC009D" w:rsidRDefault="00DD389B" w:rsidP="009D43FD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DD389B" w:rsidRPr="00FC009D" w:rsidRDefault="00DD389B" w:rsidP="009D43FD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DD389B" w:rsidRPr="00FC009D" w:rsidRDefault="00DD389B" w:rsidP="009D43FD">
      <w:pPr>
        <w:pStyle w:val="af4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DD389B" w:rsidRPr="00FC009D" w:rsidRDefault="00DD389B" w:rsidP="009D43FD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DD389B" w:rsidRPr="00FC009D" w:rsidRDefault="00DD389B" w:rsidP="0036794A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DD389B" w:rsidRPr="00FC009D" w:rsidRDefault="00DD389B" w:rsidP="0036794A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DD389B" w:rsidRPr="00FC009D" w:rsidRDefault="00DD389B" w:rsidP="0036794A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DD389B" w:rsidRPr="00FC009D" w:rsidRDefault="00DD389B" w:rsidP="0036794A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DD389B" w:rsidRPr="00FC009D" w:rsidRDefault="00DD389B" w:rsidP="0036794A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FC009D">
        <w:rPr>
          <w:b/>
          <w:bCs/>
          <w:i/>
          <w:iCs/>
        </w:rPr>
        <w:t>поставки товара/ выполнения работ/ оказания услуг</w:t>
      </w:r>
      <w:r w:rsidRPr="00FC009D"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D389B" w:rsidRPr="009449E0" w:rsidRDefault="00DD389B" w:rsidP="0036794A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r w:rsidRPr="000E429E">
        <w:t>Форму</w:t>
      </w:r>
      <w:r w:rsidRPr="000E429E" w:rsidDel="00EC0238">
        <w:t> 1.1</w:t>
      </w:r>
      <w:r w:rsidRPr="000E429E">
        <w:t xml:space="preserve"> «Сведения</w:t>
      </w:r>
      <w:r>
        <w:t xml:space="preserve"> о принадлежности</w:t>
      </w:r>
      <w:r w:rsidRPr="009449E0" w:rsidDel="00EC0238">
        <w:t xml:space="preserve"> к субъектам малого и среднего предпринимательства</w:t>
      </w:r>
      <w:r>
        <w:t>»</w:t>
      </w:r>
      <w:r w:rsidRPr="009449E0" w:rsidDel="00EC0238">
        <w:t>.</w:t>
      </w:r>
    </w:p>
    <w:p w:rsidR="00DD389B" w:rsidRDefault="00DD389B" w:rsidP="0036794A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DD389B" w:rsidRPr="007639FA" w:rsidRDefault="00DD389B" w:rsidP="009D43FD">
      <w:pPr>
        <w:pStyle w:val="Times12"/>
        <w:tabs>
          <w:tab w:val="left" w:pos="1134"/>
        </w:tabs>
        <w:ind w:left="709" w:firstLine="0"/>
        <w:rPr>
          <w:b/>
          <w:bCs/>
          <w:i/>
          <w:iCs/>
        </w:rPr>
      </w:pPr>
      <w:r w:rsidRPr="007639FA">
        <w:rPr>
          <w:b/>
          <w:bCs/>
          <w:i/>
          <w:iCs/>
        </w:rPr>
        <w:t xml:space="preserve">[далее устанавливается для закупок, проводимых </w:t>
      </w:r>
      <w:r>
        <w:rPr>
          <w:b/>
          <w:bCs/>
          <w:i/>
          <w:iCs/>
        </w:rPr>
        <w:t>в электронной форме</w:t>
      </w:r>
      <w:r w:rsidRPr="007639FA">
        <w:rPr>
          <w:b/>
          <w:bCs/>
          <w:i/>
          <w:iCs/>
        </w:rPr>
        <w:t>]</w:t>
      </w:r>
    </w:p>
    <w:p w:rsidR="00DD389B" w:rsidRPr="00100970" w:rsidRDefault="00DD389B" w:rsidP="0036794A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bookmarkStart w:id="81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81"/>
    </w:p>
    <w:p w:rsidR="00DD389B" w:rsidRPr="00100970" w:rsidRDefault="00DD389B" w:rsidP="0036794A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bookmarkStart w:id="82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82"/>
    </w:p>
    <w:p w:rsidR="00DD389B" w:rsidRPr="00100970" w:rsidRDefault="00DD389B" w:rsidP="0036794A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DD389B" w:rsidRDefault="00DD389B" w:rsidP="0036794A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bookmarkStart w:id="83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83"/>
    </w:p>
    <w:p w:rsidR="00DD389B" w:rsidRPr="00A356CF" w:rsidRDefault="00DD389B" w:rsidP="0036794A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DD389B" w:rsidRDefault="00DD389B" w:rsidP="00144C23">
      <w:pPr>
        <w:pStyle w:val="Times12"/>
        <w:ind w:right="-29"/>
        <w:rPr>
          <w:b/>
          <w:bCs/>
          <w:i/>
          <w:iCs/>
        </w:rPr>
      </w:pPr>
    </w:p>
    <w:p w:rsidR="00DD389B" w:rsidRDefault="00DD389B" w:rsidP="00144C23">
      <w:pPr>
        <w:pStyle w:val="Times12"/>
        <w:ind w:right="-29"/>
        <w:rPr>
          <w:b/>
          <w:bCs/>
          <w:i/>
          <w:iCs/>
        </w:rPr>
      </w:pPr>
    </w:p>
    <w:p w:rsidR="00DD389B" w:rsidRDefault="00DD389B" w:rsidP="00144C23">
      <w:pPr>
        <w:pStyle w:val="Times12"/>
        <w:ind w:right="-29"/>
        <w:rPr>
          <w:b/>
          <w:bCs/>
          <w:i/>
          <w:iCs/>
        </w:rPr>
      </w:pPr>
    </w:p>
    <w:p w:rsidR="00DD389B" w:rsidRPr="00FC009D" w:rsidRDefault="00DD389B" w:rsidP="00144C23">
      <w:pPr>
        <w:pStyle w:val="Times12"/>
        <w:ind w:right="-29"/>
        <w:rPr>
          <w:b/>
          <w:bCs/>
          <w:i/>
          <w:iCs/>
        </w:rPr>
      </w:pPr>
    </w:p>
    <w:p w:rsidR="00DD389B" w:rsidRPr="00FC009D" w:rsidRDefault="00DD389B" w:rsidP="00A478D9">
      <w:pPr>
        <w:jc w:val="right"/>
        <w:rPr>
          <w:sz w:val="28"/>
          <w:szCs w:val="28"/>
        </w:rPr>
      </w:pPr>
      <w:bookmarkStart w:id="84" w:name="_Справка_об_участии_в_судебных_разби"/>
      <w:bookmarkStart w:id="85" w:name="_Справка_об_участии"/>
      <w:bookmarkStart w:id="86" w:name="_Ref401060816"/>
      <w:bookmarkEnd w:id="84"/>
      <w:bookmarkEnd w:id="85"/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DD389B" w:rsidRPr="0022001A" w:rsidRDefault="00DD389B" w:rsidP="00A478D9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DD389B" w:rsidRPr="0022001A" w:rsidRDefault="00DD389B" w:rsidP="00A478D9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DD389B" w:rsidRPr="00FC009D" w:rsidRDefault="00DD389B" w:rsidP="00A478D9">
      <w:pPr>
        <w:jc w:val="right"/>
        <w:rPr>
          <w:b/>
          <w:bCs/>
          <w:sz w:val="22"/>
          <w:szCs w:val="22"/>
        </w:rPr>
      </w:pPr>
    </w:p>
    <w:p w:rsidR="00DD389B" w:rsidRPr="00B03ADB" w:rsidRDefault="00DD389B" w:rsidP="00A478D9">
      <w:pPr>
        <w:jc w:val="center"/>
        <w:rPr>
          <w:sz w:val="28"/>
          <w:szCs w:val="28"/>
        </w:rPr>
      </w:pPr>
      <w:bookmarkStart w:id="87" w:name="_Анкета_Претендента_на"/>
      <w:bookmarkStart w:id="88" w:name="_Анкета_Участника_процедуры"/>
      <w:bookmarkStart w:id="89" w:name="_АНКЕТА_УЧАСТНИКА_КОНКУРСА"/>
      <w:bookmarkEnd w:id="87"/>
      <w:bookmarkEnd w:id="88"/>
      <w:bookmarkEnd w:id="89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DD389B" w:rsidRDefault="00DD389B" w:rsidP="00A478D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DD389B" w:rsidRPr="00FC009D" w:rsidRDefault="00DD389B" w:rsidP="00A478D9">
      <w:pPr>
        <w:jc w:val="right"/>
        <w:rPr>
          <w:b/>
          <w:bCs/>
          <w:i/>
          <w:iCs/>
        </w:rPr>
      </w:pPr>
    </w:p>
    <w:p w:rsidR="00DD389B" w:rsidRPr="00936804" w:rsidDel="00EC0238" w:rsidRDefault="00DD389B" w:rsidP="00A478D9">
      <w:pPr>
        <w:pStyle w:val="Heading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90" w:name="_СВЕДЕНИЯ_О_ПРИНАДЛЕЖНОСТИ_К СУБЪЕКТ"/>
      <w:bookmarkStart w:id="91" w:name="_СВЕДЕНИЯ_О_ПРИНАДЛЕЖНОСТИ_1"/>
      <w:bookmarkStart w:id="92" w:name="_Toc402520353"/>
      <w:bookmarkStart w:id="93" w:name="_Toc412201948"/>
      <w:bookmarkStart w:id="94" w:name="_Toc418584578"/>
      <w:bookmarkStart w:id="95" w:name="_Toc418668533"/>
      <w:bookmarkEnd w:id="90"/>
      <w:bookmarkEnd w:id="91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92"/>
      <w:bookmarkEnd w:id="93"/>
      <w:bookmarkEnd w:id="94"/>
      <w:bookmarkEnd w:id="95"/>
    </w:p>
    <w:p w:rsidR="00DD389B" w:rsidRPr="00FC009D" w:rsidRDefault="00DD389B" w:rsidP="00A478D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DD389B" w:rsidRDefault="00DD389B" w:rsidP="00A478D9">
      <w:pPr>
        <w:jc w:val="both"/>
        <w:rPr>
          <w:lang w:eastAsia="en-US"/>
        </w:rPr>
      </w:pPr>
    </w:p>
    <w:p w:rsidR="00DD389B" w:rsidDel="00EC0238" w:rsidRDefault="00DD389B" w:rsidP="00A478D9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DD389B" w:rsidRPr="002B303E" w:rsidDel="00EC0238" w:rsidRDefault="00DD389B" w:rsidP="00A478D9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DD389B" w:rsidRPr="002B303E" w:rsidDel="00EC0238">
        <w:trPr>
          <w:tblHeader/>
        </w:trPr>
        <w:tc>
          <w:tcPr>
            <w:tcW w:w="540" w:type="dxa"/>
            <w:vAlign w:val="center"/>
          </w:tcPr>
          <w:p w:rsidR="00DD389B" w:rsidRPr="005F6473" w:rsidDel="00EC0238" w:rsidRDefault="00DD389B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DD389B" w:rsidRPr="005F6473" w:rsidDel="00EC0238" w:rsidRDefault="00DD389B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DD389B" w:rsidRPr="005F6473" w:rsidDel="00EC0238" w:rsidRDefault="00DD389B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DD389B" w:rsidRPr="005F6473" w:rsidDel="00EC0238" w:rsidRDefault="00DD389B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DD389B" w:rsidRPr="005F6473" w:rsidDel="00EC0238" w:rsidRDefault="00DD389B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DD389B" w:rsidRPr="002B303E" w:rsidDel="00EC0238">
        <w:trPr>
          <w:tblHeader/>
        </w:trPr>
        <w:tc>
          <w:tcPr>
            <w:tcW w:w="540" w:type="dxa"/>
            <w:vAlign w:val="center"/>
          </w:tcPr>
          <w:p w:rsidR="00DD389B" w:rsidRPr="002B303E" w:rsidDel="00EC0238" w:rsidRDefault="00DD389B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DD389B" w:rsidRPr="005F6473" w:rsidDel="00EC0238" w:rsidRDefault="00DD389B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DD389B" w:rsidRPr="005F6473" w:rsidDel="00EC0238" w:rsidRDefault="00DD389B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DD389B" w:rsidRPr="005F6473" w:rsidDel="00EC0238" w:rsidRDefault="00DD389B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DD389B" w:rsidRPr="005F6473" w:rsidDel="00EC0238" w:rsidRDefault="00DD389B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DD389B" w:rsidRPr="002B303E" w:rsidDel="00EC0238">
        <w:tc>
          <w:tcPr>
            <w:tcW w:w="540" w:type="dxa"/>
          </w:tcPr>
          <w:p w:rsidR="00DD389B" w:rsidRPr="002B303E" w:rsidDel="00EC0238" w:rsidRDefault="00DD389B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DD389B" w:rsidRPr="002B303E" w:rsidDel="00EC0238" w:rsidRDefault="00DD389B" w:rsidP="00C4519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DD389B" w:rsidRPr="002B303E" w:rsidDel="00EC0238" w:rsidRDefault="00DD389B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D389B" w:rsidRPr="002B303E" w:rsidDel="00EC0238" w:rsidRDefault="00DD389B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DD389B" w:rsidRPr="005F6473" w:rsidDel="00EC0238" w:rsidRDefault="00DD389B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DD389B" w:rsidRPr="005F6473" w:rsidDel="00EC0238" w:rsidRDefault="00DD389B" w:rsidP="00C4519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DD389B" w:rsidRPr="002B303E" w:rsidDel="00EC0238">
        <w:tc>
          <w:tcPr>
            <w:tcW w:w="540" w:type="dxa"/>
          </w:tcPr>
          <w:p w:rsidR="00DD389B" w:rsidRPr="002B303E" w:rsidDel="00EC0238" w:rsidRDefault="00DD389B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DD389B" w:rsidRPr="002B303E" w:rsidDel="00EC0238" w:rsidRDefault="00DD389B" w:rsidP="00C4519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DD389B" w:rsidRPr="002B303E" w:rsidDel="00EC0238" w:rsidRDefault="00DD389B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DD389B" w:rsidRPr="005F6473" w:rsidDel="00EC0238" w:rsidRDefault="00DD389B" w:rsidP="00C4519B">
            <w:pPr>
              <w:jc w:val="center"/>
              <w:rPr>
                <w:rFonts w:ascii="Calibri" w:hAnsi="Calibri" w:cs="Calibri"/>
                <w:i/>
                <w:iCs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DD389B" w:rsidRPr="005F6473" w:rsidDel="00EC0238" w:rsidRDefault="00DD389B" w:rsidP="00C4519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DD389B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DD389B" w:rsidRPr="002B303E" w:rsidDel="00EC0238" w:rsidRDefault="00DD389B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DD389B" w:rsidRPr="002B303E" w:rsidDel="00EC0238" w:rsidRDefault="00DD389B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DD389B" w:rsidRPr="002B303E" w:rsidDel="00EC0238" w:rsidRDefault="00DD389B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DD389B" w:rsidRPr="002B303E" w:rsidDel="00EC0238" w:rsidRDefault="00DD389B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DD389B" w:rsidRPr="002B303E" w:rsidDel="00EC0238" w:rsidRDefault="00DD389B" w:rsidP="00C4519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DD389B" w:rsidRPr="002B303E" w:rsidDel="00EC0238" w:rsidRDefault="00DD389B" w:rsidP="00C4519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DD389B" w:rsidRPr="002B303E" w:rsidDel="00EC0238">
        <w:trPr>
          <w:trHeight w:val="1903"/>
        </w:trPr>
        <w:tc>
          <w:tcPr>
            <w:tcW w:w="540" w:type="dxa"/>
            <w:vMerge/>
          </w:tcPr>
          <w:p w:rsidR="00DD389B" w:rsidRPr="002B303E" w:rsidDel="00EC0238" w:rsidRDefault="00DD389B" w:rsidP="00C4519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DD389B" w:rsidRPr="002B303E" w:rsidDel="00EC0238" w:rsidRDefault="00DD389B" w:rsidP="00C4519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DD389B" w:rsidRPr="005F6473" w:rsidDel="00EC0238" w:rsidRDefault="00DD389B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DD389B" w:rsidRPr="005F6473" w:rsidDel="00EC0238" w:rsidRDefault="00DD389B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DD389B" w:rsidRPr="002B303E" w:rsidDel="00EC0238" w:rsidRDefault="00DD389B" w:rsidP="00C4519B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DD389B" w:rsidRPr="002B303E" w:rsidDel="00EC0238" w:rsidRDefault="00DD389B" w:rsidP="00C4519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  <w:tr w:rsidR="00DD389B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DD389B" w:rsidRPr="002B303E" w:rsidDel="00EC0238" w:rsidRDefault="00DD389B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DD389B" w:rsidRPr="005F6473" w:rsidDel="00EC0238" w:rsidRDefault="00DD389B" w:rsidP="00C4519B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DD389B" w:rsidRPr="005F6473" w:rsidDel="00EC0238" w:rsidRDefault="00DD389B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DD389B" w:rsidRPr="00241B8D" w:rsidDel="00EC0238" w:rsidRDefault="00DD389B" w:rsidP="00C4519B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DD389B" w:rsidRPr="00241B8D" w:rsidDel="00EC0238" w:rsidRDefault="00DD389B" w:rsidP="00C4519B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DD389B" w:rsidRPr="002B303E" w:rsidDel="00EC0238">
        <w:trPr>
          <w:trHeight w:val="1267"/>
        </w:trPr>
        <w:tc>
          <w:tcPr>
            <w:tcW w:w="540" w:type="dxa"/>
            <w:vMerge/>
          </w:tcPr>
          <w:p w:rsidR="00DD389B" w:rsidRPr="002B303E" w:rsidDel="00EC0238" w:rsidRDefault="00DD389B" w:rsidP="00C4519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DD389B" w:rsidRPr="002B303E" w:rsidDel="00EC0238" w:rsidRDefault="00DD389B" w:rsidP="00C4519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DD389B" w:rsidRPr="005F6473" w:rsidDel="00EC0238" w:rsidRDefault="00DD389B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DD389B" w:rsidRPr="005F6473" w:rsidDel="00EC0238" w:rsidRDefault="00DD389B" w:rsidP="00C4519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  <w:tc>
          <w:tcPr>
            <w:tcW w:w="1589" w:type="dxa"/>
            <w:vMerge/>
          </w:tcPr>
          <w:p w:rsidR="00DD389B" w:rsidRPr="002B303E" w:rsidDel="00EC0238" w:rsidRDefault="00DD389B" w:rsidP="00C4519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</w:tbl>
    <w:p w:rsidR="00DD389B" w:rsidRPr="00012898" w:rsidDel="00EC0238" w:rsidRDefault="00DD389B" w:rsidP="00A478D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D389B" w:rsidRPr="008B0FDE" w:rsidDel="00EC0238" w:rsidRDefault="00DD389B" w:rsidP="00A478D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DD389B" w:rsidRPr="008B0FDE" w:rsidDel="00EC0238" w:rsidRDefault="00DD389B" w:rsidP="00A478D9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DD389B" w:rsidDel="00EC0238" w:rsidRDefault="00DD389B" w:rsidP="00A478D9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DD389B" w:rsidRPr="00FC009D" w:rsidDel="00EC0238" w:rsidRDefault="00DD389B" w:rsidP="00A478D9">
      <w:pPr>
        <w:jc w:val="center"/>
        <w:rPr>
          <w:b/>
          <w:bCs/>
        </w:rPr>
      </w:pPr>
    </w:p>
    <w:p w:rsidR="00DD389B" w:rsidRPr="00FC009D" w:rsidDel="00EC0238" w:rsidRDefault="00DD389B" w:rsidP="00A478D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DD389B" w:rsidRDefault="00DD389B" w:rsidP="0036794A">
      <w:pPr>
        <w:pStyle w:val="Times12"/>
        <w:numPr>
          <w:ilvl w:val="1"/>
          <w:numId w:val="51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DD389B" w:rsidRPr="00FC009D" w:rsidDel="00EC0238" w:rsidRDefault="00DD389B" w:rsidP="0036794A">
      <w:pPr>
        <w:pStyle w:val="Times12"/>
        <w:numPr>
          <w:ilvl w:val="1"/>
          <w:numId w:val="51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DD389B" w:rsidRPr="00FC009D" w:rsidDel="00EC0238" w:rsidRDefault="00DD389B" w:rsidP="0036794A">
      <w:pPr>
        <w:pStyle w:val="Times12"/>
        <w:numPr>
          <w:ilvl w:val="1"/>
          <w:numId w:val="51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DD389B" w:rsidRPr="0076483D" w:rsidDel="00EC0238" w:rsidRDefault="00DD389B" w:rsidP="0036794A">
      <w:pPr>
        <w:pStyle w:val="Times12"/>
        <w:numPr>
          <w:ilvl w:val="1"/>
          <w:numId w:val="51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DD389B" w:rsidRPr="00770FB1" w:rsidDel="00EC0238" w:rsidRDefault="00DD389B" w:rsidP="0036794A">
      <w:pPr>
        <w:pStyle w:val="Times12"/>
        <w:numPr>
          <w:ilvl w:val="1"/>
          <w:numId w:val="51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DD389B" w:rsidDel="00EC0238" w:rsidRDefault="00DD389B" w:rsidP="00A478D9">
      <w:pPr>
        <w:pStyle w:val="Times12"/>
        <w:tabs>
          <w:tab w:val="left" w:pos="1134"/>
        </w:tabs>
      </w:pPr>
    </w:p>
    <w:p w:rsidR="00DD389B" w:rsidRDefault="00DD389B" w:rsidP="00A478D9">
      <w:pPr>
        <w:pStyle w:val="Heading1"/>
        <w:numPr>
          <w:ilvl w:val="0"/>
          <w:numId w:val="0"/>
        </w:numPr>
        <w:tabs>
          <w:tab w:val="left" w:pos="709"/>
        </w:tabs>
        <w:ind w:left="142"/>
        <w:jc w:val="both"/>
        <w:rPr>
          <w:sz w:val="28"/>
          <w:szCs w:val="28"/>
        </w:rPr>
      </w:pPr>
    </w:p>
    <w:p w:rsidR="00DD389B" w:rsidRDefault="00DD389B" w:rsidP="00A478D9"/>
    <w:p w:rsidR="00DD389B" w:rsidRDefault="00DD389B" w:rsidP="00A478D9"/>
    <w:p w:rsidR="00DD389B" w:rsidRDefault="00DD389B" w:rsidP="00A478D9"/>
    <w:p w:rsidR="00DD389B" w:rsidRDefault="00DD389B" w:rsidP="00A478D9"/>
    <w:p w:rsidR="00DD389B" w:rsidRDefault="00DD389B" w:rsidP="00A478D9"/>
    <w:p w:rsidR="00DD389B" w:rsidRDefault="00DD389B" w:rsidP="00A478D9"/>
    <w:p w:rsidR="00DD389B" w:rsidRDefault="00DD389B" w:rsidP="00A478D9"/>
    <w:p w:rsidR="00DD389B" w:rsidRPr="00A478D9" w:rsidRDefault="00DD389B" w:rsidP="00A478D9"/>
    <w:bookmarkEnd w:id="69"/>
    <w:bookmarkEnd w:id="70"/>
    <w:bookmarkEnd w:id="86"/>
    <w:p w:rsidR="00DD389B" w:rsidRDefault="00DD389B" w:rsidP="00EA3525">
      <w:pPr>
        <w:pStyle w:val="Times12"/>
        <w:ind w:left="5387" w:firstLine="0"/>
        <w:jc w:val="left"/>
      </w:pPr>
    </w:p>
    <w:p w:rsidR="00DD389B" w:rsidRDefault="00DD389B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  <w:sectPr w:rsidR="00DD389B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389B" w:rsidRPr="00A478D9" w:rsidRDefault="00DD389B" w:rsidP="00A478D9">
      <w:pPr>
        <w:pStyle w:val="Times12"/>
        <w:ind w:left="2977" w:right="2806" w:firstLine="0"/>
        <w:jc w:val="center"/>
        <w:rPr>
          <w:b/>
          <w:bCs/>
          <w:i/>
          <w:iCs/>
          <w:color w:val="FF0000"/>
        </w:rPr>
      </w:pPr>
      <w:r w:rsidRPr="00A478D9">
        <w:rPr>
          <w:b/>
          <w:bCs/>
          <w:i/>
          <w:iCs/>
          <w:color w:val="FF0000"/>
        </w:rPr>
        <w:t>Данная форма предоставляется до заключения договора победителем закупки, либо лицом, с которым принято решение заключить договор</w:t>
      </w:r>
    </w:p>
    <w:p w:rsidR="00DD389B" w:rsidRPr="00FC009D" w:rsidRDefault="00DD389B" w:rsidP="00A478D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DD389B" w:rsidRPr="00FC009D" w:rsidRDefault="00DD389B" w:rsidP="00A478D9">
      <w:pPr>
        <w:pStyle w:val="Times12"/>
        <w:ind w:left="10065" w:firstLine="0"/>
        <w:jc w:val="left"/>
      </w:pPr>
    </w:p>
    <w:p w:rsidR="00DD389B" w:rsidRPr="00FC009D" w:rsidRDefault="00DD389B" w:rsidP="00A478D9">
      <w:pPr>
        <w:jc w:val="right"/>
        <w:rPr>
          <w:b/>
          <w:bCs/>
          <w:sz w:val="22"/>
          <w:szCs w:val="22"/>
        </w:rPr>
      </w:pPr>
    </w:p>
    <w:p w:rsidR="00DD389B" w:rsidRPr="00FC009D" w:rsidRDefault="00DD389B" w:rsidP="00A478D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6" w:name="_СВЕДЕНИЯ_О_ПРИНАДЛЕЖНОСТИ"/>
      <w:bookmarkStart w:id="97" w:name="_СВЕДЕНИЯ_О_ЦЕПОЧКЕ"/>
      <w:bookmarkStart w:id="98" w:name="_Toc402520354"/>
      <w:bookmarkStart w:id="99" w:name="_Toc412201949"/>
      <w:bookmarkStart w:id="100" w:name="_Toc418586795"/>
      <w:bookmarkStart w:id="101" w:name="_Toc418668534"/>
      <w:bookmarkEnd w:id="96"/>
      <w:bookmarkEnd w:id="97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98"/>
      <w:bookmarkEnd w:id="99"/>
      <w:bookmarkEnd w:id="100"/>
      <w:bookmarkEnd w:id="101"/>
    </w:p>
    <w:p w:rsidR="00DD389B" w:rsidRPr="00FC009D" w:rsidRDefault="00DD389B" w:rsidP="00A478D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DD389B" w:rsidRPr="00FC009D" w:rsidRDefault="00DD389B" w:rsidP="00A478D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DD389B" w:rsidRPr="00FC009D" w:rsidRDefault="00DD389B" w:rsidP="00A478D9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D389B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DD389B" w:rsidRPr="00FC009D" w:rsidRDefault="00DD389B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DD389B" w:rsidRPr="00FC009D" w:rsidRDefault="00DD389B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DD389B" w:rsidRPr="00FC009D" w:rsidRDefault="00DD389B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D389B" w:rsidRPr="00FC009D" w:rsidRDefault="00DD389B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D389B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DD389B" w:rsidRPr="00FC009D" w:rsidRDefault="00DD389B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DD389B" w:rsidRPr="00FC009D" w:rsidRDefault="00DD389B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DD389B" w:rsidRPr="00FC009D" w:rsidRDefault="00DD389B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DD389B" w:rsidRPr="00FC009D" w:rsidRDefault="00DD389B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DD389B" w:rsidRPr="00FC009D" w:rsidRDefault="00DD389B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DD389B" w:rsidRPr="00FC009D" w:rsidRDefault="00DD389B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DD389B" w:rsidRPr="00FC009D" w:rsidRDefault="00DD389B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DD389B" w:rsidRPr="00FC009D" w:rsidRDefault="00DD389B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DD389B" w:rsidRPr="00FC009D" w:rsidRDefault="00DD389B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DD389B" w:rsidRPr="00FC009D" w:rsidRDefault="00DD389B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DD389B" w:rsidRPr="00FC009D" w:rsidRDefault="00DD389B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DD389B" w:rsidRPr="00FC009D" w:rsidRDefault="00DD389B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DD389B" w:rsidRPr="00FC009D" w:rsidRDefault="00DD389B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</w:tr>
      <w:tr w:rsidR="00DD389B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DD389B" w:rsidRPr="00FC009D" w:rsidRDefault="00DD389B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D389B" w:rsidRPr="00FC009D" w:rsidRDefault="00DD389B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D389B" w:rsidRPr="00FC009D" w:rsidRDefault="00DD389B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D389B" w:rsidRPr="00FC009D" w:rsidRDefault="00DD389B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D389B" w:rsidRPr="00FC009D" w:rsidRDefault="00DD389B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D389B" w:rsidRPr="00FC009D" w:rsidRDefault="00DD389B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D389B" w:rsidRPr="00FC009D" w:rsidRDefault="00DD389B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D389B" w:rsidRPr="00FC009D" w:rsidRDefault="00DD389B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D389B" w:rsidRPr="00FC009D" w:rsidRDefault="00DD389B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D389B" w:rsidRPr="00FC009D" w:rsidRDefault="00DD389B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D389B" w:rsidRPr="00FC009D" w:rsidRDefault="00DD389B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D389B" w:rsidRPr="00FC009D" w:rsidRDefault="00DD389B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D389B" w:rsidRPr="00FC009D" w:rsidRDefault="00DD389B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D389B" w:rsidRPr="00FC009D" w:rsidRDefault="00DD389B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D389B" w:rsidRPr="00FC009D" w:rsidRDefault="00DD389B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DD389B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DD389B" w:rsidRPr="00FC009D" w:rsidRDefault="00DD389B" w:rsidP="00C451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DD389B" w:rsidRPr="00FC009D" w:rsidRDefault="00DD389B" w:rsidP="00C451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</w:tr>
      <w:tr w:rsidR="00DD389B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</w:tr>
      <w:tr w:rsidR="00DD389B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DD389B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</w:tr>
      <w:tr w:rsidR="00DD389B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DD389B" w:rsidRPr="00FC009D" w:rsidRDefault="00DD389B" w:rsidP="00C4519B">
            <w:pPr>
              <w:rPr>
                <w:sz w:val="20"/>
                <w:szCs w:val="20"/>
              </w:rPr>
            </w:pPr>
          </w:p>
        </w:tc>
      </w:tr>
    </w:tbl>
    <w:p w:rsidR="00DD389B" w:rsidRPr="00FC009D" w:rsidRDefault="00DD389B" w:rsidP="00A478D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389B" w:rsidRPr="00FC009D" w:rsidRDefault="00DD389B" w:rsidP="00A478D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D389B" w:rsidRPr="00FC009D" w:rsidRDefault="00DD389B" w:rsidP="00A478D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DD389B" w:rsidRPr="00FC009D" w:rsidRDefault="00DD389B" w:rsidP="00A478D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DD389B" w:rsidRPr="00FC009D" w:rsidRDefault="00DD389B" w:rsidP="00A478D9">
      <w:pPr>
        <w:jc w:val="center"/>
        <w:rPr>
          <w:b/>
          <w:bCs/>
        </w:rPr>
      </w:pPr>
    </w:p>
    <w:p w:rsidR="00DD389B" w:rsidRPr="00FC009D" w:rsidRDefault="00DD389B" w:rsidP="00A478D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DD389B" w:rsidRPr="00FC009D" w:rsidRDefault="00DD389B" w:rsidP="0036794A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DD389B" w:rsidRPr="00FC009D" w:rsidRDefault="00DD389B" w:rsidP="0036794A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DD389B" w:rsidRPr="00FC009D" w:rsidRDefault="00DD389B" w:rsidP="0036794A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DD389B" w:rsidRPr="00FC009D" w:rsidRDefault="00DD389B" w:rsidP="0036794A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D389B" w:rsidRPr="00FC009D" w:rsidRDefault="00DD389B" w:rsidP="0036794A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D389B" w:rsidRPr="00FC009D" w:rsidRDefault="00DD389B" w:rsidP="0036794A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DD389B" w:rsidRPr="00FC009D" w:rsidRDefault="00DD389B" w:rsidP="0036794A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D389B" w:rsidRPr="00FC009D" w:rsidRDefault="00DD389B" w:rsidP="0036794A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DD389B" w:rsidRPr="00FC009D" w:rsidRDefault="00DD389B" w:rsidP="0036794A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D389B" w:rsidRPr="00FC009D" w:rsidRDefault="00DD389B" w:rsidP="0036794A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DD389B" w:rsidRPr="00FC009D" w:rsidRDefault="00DD389B" w:rsidP="0036794A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DD389B" w:rsidRPr="00FC009D" w:rsidRDefault="00DD389B" w:rsidP="0036794A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D389B" w:rsidRPr="00FC009D" w:rsidRDefault="00DD389B" w:rsidP="0036794A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DD389B" w:rsidRPr="00FC009D" w:rsidRDefault="00DD389B" w:rsidP="0036794A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DD389B" w:rsidRPr="00FC009D" w:rsidRDefault="00DD389B" w:rsidP="0036794A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D389B" w:rsidRPr="00FC009D" w:rsidRDefault="00DD389B" w:rsidP="0036794A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D389B" w:rsidRPr="00FC009D" w:rsidRDefault="00DD389B" w:rsidP="00A478D9">
      <w:pPr>
        <w:pStyle w:val="Times12"/>
        <w:ind w:firstLine="0"/>
        <w:jc w:val="left"/>
      </w:pPr>
    </w:p>
    <w:p w:rsidR="00DD389B" w:rsidRPr="00023AED" w:rsidRDefault="00DD389B" w:rsidP="00A478D9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023AED">
        <w:rPr>
          <w:i/>
          <w:iCs/>
        </w:rPr>
        <w:t>ОБРАЗЕЦ ЗАПОЛНЕНИЯ ТАБЛИЦЫ СВЕДЕНИЙ О ЦЕПОЧКЕ СОБСТВЕННИКОВ</w:t>
      </w:r>
    </w:p>
    <w:p w:rsidR="00DD389B" w:rsidRPr="00023AED" w:rsidRDefault="00DD389B" w:rsidP="00A478D9">
      <w:pPr>
        <w:overflowPunct w:val="0"/>
        <w:autoSpaceDE w:val="0"/>
        <w:autoSpaceDN w:val="0"/>
        <w:adjustRightInd w:val="0"/>
        <w:ind w:left="10635" w:firstLine="709"/>
        <w:jc w:val="center"/>
        <w:rPr>
          <w:i/>
          <w:iCs/>
        </w:rPr>
      </w:pPr>
      <w:r w:rsidRPr="00023AE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DD389B" w:rsidRPr="00023AED">
        <w:trPr>
          <w:trHeight w:val="510"/>
        </w:trPr>
        <w:tc>
          <w:tcPr>
            <w:tcW w:w="566" w:type="dxa"/>
            <w:vMerge w:val="restart"/>
            <w:vAlign w:val="center"/>
          </w:tcPr>
          <w:p w:rsidR="00DD389B" w:rsidRPr="00023AED" w:rsidRDefault="00DD389B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DD389B" w:rsidRPr="00023AED" w:rsidRDefault="00DD389B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об участнике закупки</w:t>
            </w:r>
          </w:p>
        </w:tc>
      </w:tr>
      <w:tr w:rsidR="00DD389B" w:rsidRPr="00023AED">
        <w:trPr>
          <w:trHeight w:val="1590"/>
        </w:trPr>
        <w:tc>
          <w:tcPr>
            <w:tcW w:w="566" w:type="dxa"/>
            <w:vMerge/>
            <w:vAlign w:val="center"/>
          </w:tcPr>
          <w:p w:rsidR="00DD389B" w:rsidRPr="00023AED" w:rsidRDefault="00DD389B" w:rsidP="00C4519B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DD389B" w:rsidRPr="00023AED" w:rsidRDefault="00DD389B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DD389B" w:rsidRPr="00023AED" w:rsidRDefault="00DD389B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DD389B" w:rsidRPr="00023AED" w:rsidRDefault="00DD389B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DD389B" w:rsidRPr="00023AED" w:rsidRDefault="00DD389B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DD389B" w:rsidRPr="00023AED" w:rsidRDefault="00DD389B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DD389B" w:rsidRPr="00023AED" w:rsidRDefault="00DD389B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D389B" w:rsidRPr="00023AED">
        <w:trPr>
          <w:trHeight w:val="315"/>
        </w:trPr>
        <w:tc>
          <w:tcPr>
            <w:tcW w:w="566" w:type="dxa"/>
            <w:noWrap/>
            <w:vAlign w:val="center"/>
          </w:tcPr>
          <w:p w:rsidR="00DD389B" w:rsidRPr="00023AED" w:rsidRDefault="00DD389B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DD389B" w:rsidRPr="00023AED" w:rsidRDefault="00DD389B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DD389B" w:rsidRPr="00023AED" w:rsidRDefault="00DD389B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DD389B" w:rsidRPr="00023AED" w:rsidRDefault="00DD389B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DD389B" w:rsidRPr="00023AED" w:rsidRDefault="00DD389B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DD389B" w:rsidRPr="00023AED" w:rsidRDefault="00DD389B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DD389B" w:rsidRPr="00023AED" w:rsidRDefault="00DD389B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D389B" w:rsidRPr="00023AED">
        <w:trPr>
          <w:trHeight w:val="630"/>
        </w:trPr>
        <w:tc>
          <w:tcPr>
            <w:tcW w:w="566" w:type="dxa"/>
            <w:noWrap/>
            <w:vAlign w:val="bottom"/>
          </w:tcPr>
          <w:p w:rsidR="00DD389B" w:rsidRPr="00023AED" w:rsidRDefault="00DD389B" w:rsidP="00C4519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DD389B" w:rsidRPr="00023AED" w:rsidRDefault="00DD389B" w:rsidP="00C4519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D389B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</w:tr>
      <w:tr w:rsidR="00DD389B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</w:tr>
      <w:tr w:rsidR="00DD389B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</w:tr>
      <w:tr w:rsidR="00DD389B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</w:tr>
      <w:tr w:rsidR="00DD389B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</w:tr>
      <w:tr w:rsidR="00DD389B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</w:tr>
      <w:tr w:rsidR="00DD389B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</w:tr>
      <w:tr w:rsidR="00DD389B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</w:tr>
      <w:tr w:rsidR="00DD389B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</w:tr>
      <w:tr w:rsidR="00DD389B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</w:tr>
      <w:tr w:rsidR="00DD389B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</w:tr>
      <w:tr w:rsidR="00DD389B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</w:tr>
      <w:tr w:rsidR="00DD389B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</w:tr>
      <w:tr w:rsidR="00DD389B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</w:p>
        </w:tc>
      </w:tr>
    </w:tbl>
    <w:p w:rsidR="00DD389B" w:rsidRPr="00023AED" w:rsidRDefault="00DD389B" w:rsidP="00A478D9">
      <w:pPr>
        <w:overflowPunct w:val="0"/>
        <w:autoSpaceDE w:val="0"/>
        <w:autoSpaceDN w:val="0"/>
        <w:adjustRightInd w:val="0"/>
        <w:sectPr w:rsidR="00DD389B" w:rsidRPr="00023AED" w:rsidSect="00C4519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DD389B" w:rsidRPr="00023AED" w:rsidRDefault="00DD389B" w:rsidP="00A478D9">
      <w:pPr>
        <w:overflowPunct w:val="0"/>
        <w:autoSpaceDE w:val="0"/>
        <w:autoSpaceDN w:val="0"/>
        <w:adjustRightInd w:val="0"/>
        <w:ind w:left="11344" w:firstLine="709"/>
        <w:jc w:val="center"/>
        <w:rPr>
          <w:i/>
          <w:iCs/>
        </w:rPr>
      </w:pPr>
      <w:r w:rsidRPr="00023AE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DD389B" w:rsidRPr="00023AED">
        <w:trPr>
          <w:trHeight w:val="510"/>
        </w:trPr>
        <w:tc>
          <w:tcPr>
            <w:tcW w:w="12475" w:type="dxa"/>
            <w:gridSpan w:val="7"/>
            <w:vAlign w:val="bottom"/>
          </w:tcPr>
          <w:p w:rsidR="00DD389B" w:rsidRPr="00023AED" w:rsidRDefault="00DD389B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DD389B" w:rsidRPr="00023AED" w:rsidRDefault="00DD389B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D389B" w:rsidRPr="00023AED">
        <w:trPr>
          <w:trHeight w:val="1590"/>
        </w:trPr>
        <w:tc>
          <w:tcPr>
            <w:tcW w:w="851" w:type="dxa"/>
            <w:vAlign w:val="center"/>
          </w:tcPr>
          <w:p w:rsidR="00DD389B" w:rsidRPr="00023AED" w:rsidRDefault="00DD389B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DD389B" w:rsidRPr="00023AED" w:rsidRDefault="00DD389B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DD389B" w:rsidRPr="00023AED" w:rsidRDefault="00DD389B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DD389B" w:rsidRPr="00023AED" w:rsidRDefault="00DD389B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DD389B" w:rsidRPr="00023AED" w:rsidRDefault="00DD389B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DD389B" w:rsidRPr="00023AED" w:rsidRDefault="00DD389B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DD389B" w:rsidRPr="00023AED" w:rsidRDefault="00DD389B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DD389B" w:rsidRPr="00023AED" w:rsidRDefault="00DD389B" w:rsidP="00C4519B">
            <w:pPr>
              <w:rPr>
                <w:i/>
                <w:iCs/>
                <w:sz w:val="20"/>
                <w:szCs w:val="20"/>
              </w:rPr>
            </w:pPr>
          </w:p>
        </w:tc>
      </w:tr>
      <w:tr w:rsidR="00DD389B" w:rsidRPr="00023AED">
        <w:trPr>
          <w:trHeight w:val="315"/>
        </w:trPr>
        <w:tc>
          <w:tcPr>
            <w:tcW w:w="851" w:type="dxa"/>
            <w:noWrap/>
            <w:vAlign w:val="center"/>
          </w:tcPr>
          <w:p w:rsidR="00DD389B" w:rsidRPr="00023AED" w:rsidRDefault="00DD389B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DD389B" w:rsidRPr="00023AED" w:rsidRDefault="00DD389B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DD389B" w:rsidRPr="00023AED" w:rsidRDefault="00DD389B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DD389B" w:rsidRPr="00023AED" w:rsidRDefault="00DD389B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DD389B" w:rsidRPr="00023AED" w:rsidRDefault="00DD389B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D389B" w:rsidRPr="00023AED" w:rsidRDefault="00DD389B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DD389B" w:rsidRPr="00023AED" w:rsidRDefault="00DD389B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DD389B" w:rsidRPr="00023AED" w:rsidRDefault="00DD389B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D389B" w:rsidRPr="00023AED">
        <w:trPr>
          <w:trHeight w:val="386"/>
        </w:trPr>
        <w:tc>
          <w:tcPr>
            <w:tcW w:w="85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D389B" w:rsidRPr="00023AED">
        <w:trPr>
          <w:trHeight w:val="407"/>
        </w:trPr>
        <w:tc>
          <w:tcPr>
            <w:tcW w:w="85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DD389B" w:rsidRPr="00023AED">
        <w:trPr>
          <w:trHeight w:val="427"/>
        </w:trPr>
        <w:tc>
          <w:tcPr>
            <w:tcW w:w="85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D389B" w:rsidRPr="00023AED">
        <w:trPr>
          <w:trHeight w:val="405"/>
        </w:trPr>
        <w:tc>
          <w:tcPr>
            <w:tcW w:w="85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D389B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DD389B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D389B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D389B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D389B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DD389B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D389B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D389B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D389B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D389B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D389B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DD389B" w:rsidRPr="00023AED" w:rsidRDefault="00DD389B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D389B" w:rsidRDefault="00DD389B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  <w:sectPr w:rsidR="00DD389B" w:rsidSect="00A478D9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DD389B" w:rsidRPr="00FC009D" w:rsidRDefault="00DD389B" w:rsidP="00E10747">
      <w:pPr>
        <w:pStyle w:val="Times12"/>
        <w:jc w:val="right"/>
        <w:rPr>
          <w:sz w:val="28"/>
          <w:szCs w:val="28"/>
        </w:rPr>
      </w:pPr>
      <w:bookmarkStart w:id="102" w:name="_Toc418668535"/>
      <w:r>
        <w:rPr>
          <w:sz w:val="28"/>
          <w:szCs w:val="28"/>
        </w:rPr>
        <w:t>Форма 2</w:t>
      </w:r>
      <w:r w:rsidRPr="00FC009D">
        <w:rPr>
          <w:sz w:val="28"/>
          <w:szCs w:val="28"/>
        </w:rPr>
        <w:t>.</w:t>
      </w:r>
    </w:p>
    <w:p w:rsidR="00DD389B" w:rsidRPr="00FC009D" w:rsidRDefault="00DD389B" w:rsidP="00E10747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DD389B" w:rsidRPr="00FC009D" w:rsidRDefault="00DD389B" w:rsidP="00E10747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DD389B" w:rsidRPr="00FC009D" w:rsidRDefault="00DD389B" w:rsidP="00E10747">
      <w:pPr>
        <w:pStyle w:val="Times12"/>
        <w:jc w:val="center"/>
        <w:rPr>
          <w:b/>
          <w:bCs/>
          <w:snapToGrid w:val="0"/>
        </w:rPr>
      </w:pPr>
    </w:p>
    <w:p w:rsidR="00DD389B" w:rsidRPr="00B03ADB" w:rsidRDefault="00DD389B" w:rsidP="00E1074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DD389B" w:rsidRPr="00FC009D" w:rsidRDefault="00DD389B" w:rsidP="00E10747">
      <w:pPr>
        <w:widowControl w:val="0"/>
        <w:autoSpaceDE w:val="0"/>
        <w:autoSpaceDN w:val="0"/>
        <w:adjustRightInd w:val="0"/>
        <w:jc w:val="center"/>
      </w:pPr>
    </w:p>
    <w:p w:rsidR="00DD389B" w:rsidRPr="00FC009D" w:rsidRDefault="00DD389B" w:rsidP="00E10747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3" w:name="_ТЕХНИЧЕСКОЕ_ПРЕДЛОЖЕНИЕ_(Форма_2)"/>
      <w:bookmarkStart w:id="104" w:name="_ТЕХНИЧЕСКОЕ_ПРЕДЛОЖЕНИЕ__Форма_2_"/>
      <w:bookmarkStart w:id="105" w:name="_Техническое_предложение__Форма"/>
      <w:bookmarkStart w:id="106" w:name="_Toc235439567"/>
      <w:bookmarkStart w:id="107" w:name="_Toc390267515"/>
      <w:bookmarkStart w:id="108" w:name="_Toc412201950"/>
      <w:bookmarkStart w:id="109" w:name="_Ref418089088"/>
      <w:bookmarkStart w:id="110" w:name="_Toc418586796"/>
      <w:bookmarkEnd w:id="103"/>
      <w:bookmarkEnd w:id="104"/>
      <w:bookmarkEnd w:id="105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06"/>
      <w:bookmarkEnd w:id="107"/>
      <w:bookmarkEnd w:id="108"/>
      <w:bookmarkEnd w:id="109"/>
      <w:bookmarkEnd w:id="110"/>
    </w:p>
    <w:p w:rsidR="00DD389B" w:rsidRPr="00FC009D" w:rsidRDefault="00DD389B" w:rsidP="00E10747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DD389B" w:rsidRPr="00927CFA" w:rsidRDefault="00DD389B" w:rsidP="00E10747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DD389B" w:rsidRPr="00FC009D" w:rsidRDefault="00DD389B" w:rsidP="00E10747">
      <w:pPr>
        <w:pStyle w:val="Times12"/>
        <w:rPr>
          <w:i/>
          <w:iCs/>
          <w:sz w:val="22"/>
          <w:szCs w:val="22"/>
        </w:rPr>
      </w:pPr>
    </w:p>
    <w:p w:rsidR="00DD389B" w:rsidRPr="00FC009D" w:rsidRDefault="00DD389B" w:rsidP="00E10747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DD389B" w:rsidRPr="00FC009D" w:rsidRDefault="00DD389B" w:rsidP="00E10747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389B" w:rsidRPr="00102E0C" w:rsidRDefault="00DD389B" w:rsidP="00E10747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DD389B" w:rsidRPr="00102E0C" w:rsidRDefault="00DD389B" w:rsidP="00E10747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DD389B" w:rsidRPr="00102E0C" w:rsidRDefault="00DD389B" w:rsidP="00E10747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DD389B" w:rsidRPr="00FC009D" w:rsidRDefault="00DD389B" w:rsidP="00E10747">
      <w:pPr>
        <w:jc w:val="center"/>
        <w:rPr>
          <w:b/>
          <w:bCs/>
        </w:rPr>
      </w:pPr>
    </w:p>
    <w:p w:rsidR="00DD389B" w:rsidRPr="00FC009D" w:rsidRDefault="00DD389B" w:rsidP="00E10747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DD389B" w:rsidRPr="00FC009D" w:rsidRDefault="00DD389B" w:rsidP="0036794A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DD389B" w:rsidRPr="00FC009D" w:rsidRDefault="00DD389B" w:rsidP="0036794A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DD389B" w:rsidRPr="00102E0C" w:rsidRDefault="00DD389B" w:rsidP="0036794A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DD389B" w:rsidRPr="00FC009D" w:rsidRDefault="00DD389B" w:rsidP="0036794A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DD389B" w:rsidRPr="00FC009D" w:rsidRDefault="00DD389B" w:rsidP="0036794A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DD389B" w:rsidRPr="00FC009D" w:rsidRDefault="00DD389B" w:rsidP="0036794A">
      <w:pPr>
        <w:pStyle w:val="a"/>
        <w:numPr>
          <w:ilvl w:val="4"/>
          <w:numId w:val="5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DD389B" w:rsidRPr="00FC009D" w:rsidRDefault="00DD389B" w:rsidP="0036794A">
      <w:pPr>
        <w:pStyle w:val="a"/>
        <w:numPr>
          <w:ilvl w:val="4"/>
          <w:numId w:val="5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D389B" w:rsidRPr="00FC009D" w:rsidRDefault="00DD389B" w:rsidP="0036794A">
      <w:pPr>
        <w:pStyle w:val="a"/>
        <w:numPr>
          <w:ilvl w:val="4"/>
          <w:numId w:val="5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D389B" w:rsidRPr="00FC009D" w:rsidRDefault="00DD389B" w:rsidP="0036794A">
      <w:pPr>
        <w:pStyle w:val="a"/>
        <w:numPr>
          <w:ilvl w:val="4"/>
          <w:numId w:val="5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DD389B" w:rsidRPr="00FC009D" w:rsidRDefault="00DD389B" w:rsidP="0036794A">
      <w:pPr>
        <w:pStyle w:val="a"/>
        <w:numPr>
          <w:ilvl w:val="4"/>
          <w:numId w:val="5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товаров;</w:t>
      </w:r>
    </w:p>
    <w:p w:rsidR="00DD389B" w:rsidRDefault="00DD389B" w:rsidP="00E10747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  <w:iCs/>
        </w:rPr>
      </w:pPr>
    </w:p>
    <w:p w:rsidR="00DD389B" w:rsidRPr="00FC009D" w:rsidRDefault="00DD389B" w:rsidP="00E10747">
      <w:pPr>
        <w:spacing w:before="60" w:after="60"/>
        <w:ind w:firstLine="709"/>
        <w:jc w:val="both"/>
        <w:rPr>
          <w:i/>
          <w:iCs/>
        </w:rPr>
      </w:pPr>
      <w:r w:rsidRPr="00FC009D">
        <w:rPr>
          <w:i/>
          <w:iCs/>
        </w:rPr>
        <w:t xml:space="preserve">В случае представления в составе заявки участника </w:t>
      </w:r>
      <w:r>
        <w:rPr>
          <w:i/>
          <w:iCs/>
        </w:rPr>
        <w:t>закупки</w:t>
      </w:r>
      <w:r w:rsidRPr="00FC009D">
        <w:rPr>
          <w:i/>
          <w:iCs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i/>
          <w:iCs/>
        </w:rPr>
        <w:t>дение выполнения требований ИТТ.</w:t>
      </w:r>
    </w:p>
    <w:p w:rsidR="00DD389B" w:rsidRPr="00FC009D" w:rsidRDefault="00DD389B" w:rsidP="00E10747">
      <w:pPr>
        <w:pStyle w:val="a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D389B" w:rsidRPr="00FC009D" w:rsidRDefault="00DD389B" w:rsidP="0036794A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3"/>
        <w:gridCol w:w="1134"/>
        <w:gridCol w:w="1632"/>
        <w:gridCol w:w="3830"/>
        <w:gridCol w:w="2051"/>
        <w:gridCol w:w="280"/>
      </w:tblGrid>
      <w:tr w:rsidR="00DD389B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389B" w:rsidRPr="00FC009D" w:rsidRDefault="00DD389B" w:rsidP="00C4519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389B" w:rsidRPr="00FC009D" w:rsidRDefault="00DD389B" w:rsidP="00C4519B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389B" w:rsidRPr="00FC009D" w:rsidRDefault="00DD389B" w:rsidP="00C4519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389B" w:rsidRPr="00FC009D" w:rsidRDefault="00DD389B" w:rsidP="00C4519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389B" w:rsidRPr="00FC009D" w:rsidRDefault="00DD389B" w:rsidP="00C4519B">
            <w:pPr>
              <w:jc w:val="center"/>
            </w:pPr>
            <w:r w:rsidRPr="00FC009D">
              <w:t>Ссылки на ПП</w:t>
            </w:r>
          </w:p>
        </w:tc>
      </w:tr>
      <w:tr w:rsidR="00DD389B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389B" w:rsidRPr="00FC009D" w:rsidRDefault="00DD389B" w:rsidP="00C4519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389B" w:rsidRPr="00FC009D" w:rsidRDefault="00DD389B" w:rsidP="00C4519B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389B" w:rsidRPr="00FC009D" w:rsidRDefault="00DD389B" w:rsidP="00C4519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389B" w:rsidRPr="00FC009D" w:rsidRDefault="00DD389B" w:rsidP="00C4519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389B" w:rsidRPr="00FC009D" w:rsidRDefault="00DD389B" w:rsidP="00C4519B">
            <w:pPr>
              <w:jc w:val="center"/>
            </w:pPr>
          </w:p>
        </w:tc>
      </w:tr>
      <w:tr w:rsidR="00DD389B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DD389B" w:rsidRPr="00FC009D" w:rsidRDefault="00DD389B" w:rsidP="00C4519B"/>
          <w:p w:rsidR="00DD389B" w:rsidRPr="00FC009D" w:rsidRDefault="00DD389B" w:rsidP="00C4519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D389B" w:rsidRPr="00FC009D" w:rsidRDefault="00DD389B" w:rsidP="00C4519B"/>
          <w:p w:rsidR="00DD389B" w:rsidRPr="00FC009D" w:rsidRDefault="00DD389B" w:rsidP="00C4519B">
            <w:r w:rsidRPr="00FC009D">
              <w:t>порядковый номер</w:t>
            </w:r>
          </w:p>
        </w:tc>
      </w:tr>
      <w:tr w:rsidR="00DD389B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DD389B" w:rsidRPr="00FC009D" w:rsidRDefault="00DD389B" w:rsidP="00C4519B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DD389B" w:rsidRPr="00FC009D" w:rsidRDefault="00DD389B" w:rsidP="00C4519B">
            <w:r w:rsidRPr="00FC009D">
              <w:t xml:space="preserve">номер пункта Технических требований </w:t>
            </w:r>
          </w:p>
        </w:tc>
      </w:tr>
      <w:tr w:rsidR="00DD389B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DD389B" w:rsidRPr="00FC009D" w:rsidRDefault="00DD389B" w:rsidP="00C4519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D389B" w:rsidRPr="00FC009D" w:rsidRDefault="00DD389B" w:rsidP="00C4519B"/>
        </w:tc>
      </w:tr>
      <w:tr w:rsidR="00DD389B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DD389B" w:rsidRPr="00FC009D" w:rsidRDefault="00DD389B" w:rsidP="00C4519B"/>
        </w:tc>
        <w:tc>
          <w:tcPr>
            <w:tcW w:w="7513" w:type="dxa"/>
            <w:gridSpan w:val="3"/>
          </w:tcPr>
          <w:p w:rsidR="00DD389B" w:rsidRPr="00FC009D" w:rsidRDefault="00DD389B" w:rsidP="00C4519B">
            <w:r w:rsidRPr="00FC009D">
              <w:t>"да" - будет выполнен полностью</w:t>
            </w:r>
          </w:p>
        </w:tc>
      </w:tr>
      <w:tr w:rsidR="00DD389B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DD389B" w:rsidRPr="00FC009D" w:rsidRDefault="00DD389B" w:rsidP="00C4519B"/>
        </w:tc>
        <w:tc>
          <w:tcPr>
            <w:tcW w:w="7513" w:type="dxa"/>
            <w:gridSpan w:val="3"/>
          </w:tcPr>
          <w:p w:rsidR="00DD389B" w:rsidRPr="00FC009D" w:rsidRDefault="00DD389B" w:rsidP="00C4519B">
            <w:r w:rsidRPr="00FC009D">
              <w:t>"нет" - не будет выполнен</w:t>
            </w:r>
          </w:p>
        </w:tc>
      </w:tr>
      <w:tr w:rsidR="00DD389B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DD389B" w:rsidRPr="00FC009D" w:rsidRDefault="00DD389B" w:rsidP="00C4519B"/>
        </w:tc>
        <w:tc>
          <w:tcPr>
            <w:tcW w:w="7513" w:type="dxa"/>
            <w:gridSpan w:val="3"/>
          </w:tcPr>
          <w:p w:rsidR="00DD389B" w:rsidRPr="00FC009D" w:rsidRDefault="00DD389B" w:rsidP="00C4519B">
            <w:r w:rsidRPr="00FC009D">
              <w:t>"частично" – выполняется с "такими-то" ограничениями</w:t>
            </w:r>
          </w:p>
        </w:tc>
      </w:tr>
      <w:tr w:rsidR="00DD389B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DD389B" w:rsidRPr="00FC009D" w:rsidRDefault="00DD389B" w:rsidP="00C4519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D389B" w:rsidRPr="00FC009D" w:rsidRDefault="00DD389B" w:rsidP="00C4519B">
            <w:r w:rsidRPr="00FC009D">
              <w:t>необходимые пояснения</w:t>
            </w:r>
          </w:p>
        </w:tc>
      </w:tr>
      <w:tr w:rsidR="00DD389B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DD389B" w:rsidRPr="00FC009D" w:rsidRDefault="00DD389B" w:rsidP="00C4519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D389B" w:rsidRPr="00FC009D" w:rsidRDefault="00DD389B" w:rsidP="00C4519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D389B" w:rsidRPr="00FC009D" w:rsidRDefault="00DD389B" w:rsidP="00E10747">
      <w:pPr>
        <w:shd w:val="clear" w:color="auto" w:fill="FFFFFF"/>
        <w:tabs>
          <w:tab w:val="left" w:pos="1080"/>
        </w:tabs>
        <w:suppressAutoHyphens/>
        <w:ind w:firstLine="540"/>
      </w:pPr>
    </w:p>
    <w:p w:rsidR="00DD389B" w:rsidRPr="00FC009D" w:rsidRDefault="00DD389B" w:rsidP="00E10747">
      <w:pPr>
        <w:shd w:val="clear" w:color="auto" w:fill="FFFFFF"/>
        <w:tabs>
          <w:tab w:val="left" w:pos="1080"/>
        </w:tabs>
        <w:suppressAutoHyphens/>
        <w:ind w:firstLine="540"/>
      </w:pPr>
    </w:p>
    <w:p w:rsidR="00DD389B" w:rsidRPr="00FC009D" w:rsidRDefault="00DD389B" w:rsidP="00E10747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DD389B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DD389B" w:rsidRPr="00FC009D" w:rsidRDefault="00DD389B" w:rsidP="00C4519B">
            <w:pPr>
              <w:jc w:val="center"/>
            </w:pPr>
            <w:r w:rsidRPr="00FC009D"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DD389B" w:rsidRPr="00FC009D" w:rsidRDefault="00DD389B" w:rsidP="00C4519B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DD389B" w:rsidRPr="00FC009D" w:rsidRDefault="00DD389B" w:rsidP="00C4519B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DD389B" w:rsidRPr="00FC009D" w:rsidRDefault="00DD389B" w:rsidP="00C4519B">
            <w:pPr>
              <w:ind w:left="-108" w:right="-108"/>
              <w:jc w:val="center"/>
            </w:pPr>
            <w:r w:rsidRPr="00FC009D">
              <w:t xml:space="preserve">Предлагаемое участником </w:t>
            </w:r>
            <w:r>
              <w:t>закупки</w:t>
            </w:r>
          </w:p>
        </w:tc>
      </w:tr>
      <w:tr w:rsidR="00DD389B" w:rsidRPr="00FC009D">
        <w:trPr>
          <w:trHeight w:val="371"/>
        </w:trPr>
        <w:tc>
          <w:tcPr>
            <w:tcW w:w="600" w:type="dxa"/>
          </w:tcPr>
          <w:p w:rsidR="00DD389B" w:rsidRPr="00FC009D" w:rsidRDefault="00DD389B" w:rsidP="00C4519B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DD389B" w:rsidRPr="00FC009D" w:rsidRDefault="00DD389B" w:rsidP="00C4519B"/>
        </w:tc>
        <w:tc>
          <w:tcPr>
            <w:tcW w:w="1440" w:type="dxa"/>
          </w:tcPr>
          <w:p w:rsidR="00DD389B" w:rsidRPr="00FC009D" w:rsidRDefault="00DD389B" w:rsidP="00C4519B"/>
        </w:tc>
        <w:tc>
          <w:tcPr>
            <w:tcW w:w="2880" w:type="dxa"/>
          </w:tcPr>
          <w:p w:rsidR="00DD389B" w:rsidRPr="00FC009D" w:rsidRDefault="00DD389B" w:rsidP="00C4519B">
            <w:pPr>
              <w:ind w:firstLine="16"/>
              <w:jc w:val="center"/>
            </w:pPr>
          </w:p>
        </w:tc>
      </w:tr>
      <w:tr w:rsidR="00DD389B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DD389B" w:rsidRPr="00FC009D" w:rsidRDefault="00DD389B" w:rsidP="00C4519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DD389B" w:rsidRPr="00FC009D" w:rsidRDefault="00DD389B" w:rsidP="00C4519B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DD389B" w:rsidRPr="00FC009D" w:rsidRDefault="00DD389B" w:rsidP="00C4519B"/>
        </w:tc>
        <w:tc>
          <w:tcPr>
            <w:tcW w:w="2880" w:type="dxa"/>
            <w:tcBorders>
              <w:bottom w:val="double" w:sz="4" w:space="0" w:color="auto"/>
            </w:tcBorders>
          </w:tcPr>
          <w:p w:rsidR="00DD389B" w:rsidRPr="00FC009D" w:rsidRDefault="00DD389B" w:rsidP="00C4519B">
            <w:pPr>
              <w:ind w:firstLine="16"/>
              <w:jc w:val="center"/>
            </w:pPr>
          </w:p>
        </w:tc>
      </w:tr>
    </w:tbl>
    <w:p w:rsidR="00DD389B" w:rsidRPr="00FC009D" w:rsidRDefault="00DD389B" w:rsidP="00E1074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D389B" w:rsidRPr="00FC009D" w:rsidRDefault="00DD389B" w:rsidP="0036794A">
      <w:pPr>
        <w:pStyle w:val="a"/>
        <w:numPr>
          <w:ilvl w:val="4"/>
          <w:numId w:val="53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DD389B" w:rsidRPr="00FC009D" w:rsidRDefault="00DD389B" w:rsidP="0036794A">
      <w:pPr>
        <w:pStyle w:val="a"/>
        <w:numPr>
          <w:ilvl w:val="4"/>
          <w:numId w:val="53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DD389B" w:rsidRPr="00FC009D" w:rsidRDefault="00DD389B" w:rsidP="0036794A">
      <w:pPr>
        <w:pStyle w:val="a"/>
        <w:numPr>
          <w:ilvl w:val="4"/>
          <w:numId w:val="53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DD389B" w:rsidRDefault="00DD389B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</w:p>
    <w:p w:rsidR="00DD389B" w:rsidRDefault="00DD389B" w:rsidP="00E10747"/>
    <w:p w:rsidR="00DD389B" w:rsidRDefault="00DD389B" w:rsidP="00E10747"/>
    <w:p w:rsidR="00DD389B" w:rsidRDefault="00DD389B" w:rsidP="00E10747"/>
    <w:p w:rsidR="00DD389B" w:rsidRDefault="00DD389B" w:rsidP="00E10747"/>
    <w:p w:rsidR="00DD389B" w:rsidRDefault="00DD389B" w:rsidP="00E10747"/>
    <w:p w:rsidR="00DD389B" w:rsidRDefault="00DD389B" w:rsidP="00E10747"/>
    <w:p w:rsidR="00DD389B" w:rsidRDefault="00DD389B" w:rsidP="00E10747"/>
    <w:p w:rsidR="00DD389B" w:rsidRDefault="00DD389B" w:rsidP="00E10747"/>
    <w:p w:rsidR="00DD389B" w:rsidRDefault="00DD389B" w:rsidP="00E10747"/>
    <w:p w:rsidR="00DD389B" w:rsidRDefault="00DD389B" w:rsidP="00E10747"/>
    <w:p w:rsidR="00DD389B" w:rsidRDefault="00DD389B" w:rsidP="00E10747"/>
    <w:p w:rsidR="00DD389B" w:rsidRDefault="00DD389B" w:rsidP="00E10747"/>
    <w:p w:rsidR="00DD389B" w:rsidRDefault="00DD389B" w:rsidP="00E10747"/>
    <w:p w:rsidR="00DD389B" w:rsidRDefault="00DD389B" w:rsidP="00E10747"/>
    <w:p w:rsidR="00DD389B" w:rsidRDefault="00DD389B" w:rsidP="00E10747"/>
    <w:p w:rsidR="00DD389B" w:rsidRDefault="00DD389B" w:rsidP="00E10747"/>
    <w:p w:rsidR="00DD389B" w:rsidRDefault="00DD389B" w:rsidP="00E10747"/>
    <w:p w:rsidR="00DD389B" w:rsidRDefault="00DD389B" w:rsidP="00E10747"/>
    <w:p w:rsidR="00DD389B" w:rsidRDefault="00DD389B" w:rsidP="00E10747"/>
    <w:p w:rsidR="00DD389B" w:rsidRDefault="00DD389B" w:rsidP="00E10747"/>
    <w:p w:rsidR="00DD389B" w:rsidRDefault="00DD389B" w:rsidP="00E10747"/>
    <w:p w:rsidR="00DD389B" w:rsidRDefault="00DD389B" w:rsidP="00E10747"/>
    <w:p w:rsidR="00DD389B" w:rsidRDefault="00DD389B" w:rsidP="00E10747"/>
    <w:p w:rsidR="00DD389B" w:rsidRDefault="00DD389B" w:rsidP="00E10747"/>
    <w:p w:rsidR="00DD389B" w:rsidRDefault="00DD389B" w:rsidP="00E10747"/>
    <w:p w:rsidR="00DD389B" w:rsidRDefault="00DD389B" w:rsidP="00E10747"/>
    <w:bookmarkStart w:id="111" w:name="_ЧАСТЬ_2"/>
    <w:bookmarkEnd w:id="111"/>
    <w:p w:rsidR="00DD389B" w:rsidRPr="00BD6884" w:rsidRDefault="00DD389B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r w:rsidRPr="00BD6884">
        <w:rPr>
          <w:b/>
          <w:bCs/>
          <w:sz w:val="28"/>
          <w:szCs w:val="28"/>
        </w:rPr>
        <w:fldChar w:fldCharType="begin"/>
      </w:r>
      <w:r w:rsidRPr="00BD6884">
        <w:rPr>
          <w:b/>
          <w:bCs/>
          <w:sz w:val="28"/>
          <w:szCs w:val="28"/>
        </w:rPr>
        <w:instrText xml:space="preserve"> HYPERLINK  \l "_ЧАСТЬ_2" </w:instrText>
      </w:r>
      <w:r w:rsidRPr="00A85B3F">
        <w:rPr>
          <w:b/>
          <w:bCs/>
          <w:sz w:val="28"/>
          <w:szCs w:val="28"/>
        </w:rPr>
      </w:r>
      <w:r w:rsidRPr="00BD6884">
        <w:rPr>
          <w:b/>
          <w:bCs/>
          <w:sz w:val="28"/>
          <w:szCs w:val="28"/>
        </w:rPr>
        <w:fldChar w:fldCharType="separate"/>
      </w:r>
      <w:bookmarkStart w:id="112" w:name="_Ref418673225"/>
      <w:r w:rsidRPr="00BD6884">
        <w:rPr>
          <w:rStyle w:val="Hyperlink"/>
          <w:b/>
          <w:bCs/>
          <w:color w:val="auto"/>
          <w:sz w:val="28"/>
          <w:szCs w:val="28"/>
          <w:u w:val="none"/>
        </w:rPr>
        <w:t>ЧАСТЬ 2</w:t>
      </w:r>
      <w:bookmarkEnd w:id="102"/>
      <w:bookmarkEnd w:id="112"/>
      <w:r w:rsidRPr="00BD6884">
        <w:rPr>
          <w:b/>
          <w:bCs/>
          <w:sz w:val="28"/>
          <w:szCs w:val="28"/>
        </w:rPr>
        <w:fldChar w:fldCharType="end"/>
      </w:r>
    </w:p>
    <w:p w:rsidR="00DD389B" w:rsidRDefault="00DD389B" w:rsidP="00EA3525">
      <w:pPr>
        <w:pStyle w:val="Times12"/>
        <w:ind w:left="5387" w:firstLine="0"/>
        <w:jc w:val="left"/>
      </w:pPr>
    </w:p>
    <w:p w:rsidR="00DD389B" w:rsidRDefault="00DD389B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3" w:name="_Ref317259044"/>
      <w:bookmarkStart w:id="114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13"/>
      <w:bookmarkEnd w:id="114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DD389B" w:rsidRPr="00DF507B" w:rsidRDefault="00DD389B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D389B" w:rsidRPr="00FC009D" w:rsidRDefault="00DD389B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15" w:name="_Toc418668536"/>
      <w:r>
        <w:rPr>
          <w:b/>
          <w:bCs/>
          <w:sz w:val="28"/>
          <w:szCs w:val="28"/>
        </w:rPr>
        <w:t>ЧАСТЬ 3</w:t>
      </w:r>
      <w:bookmarkEnd w:id="115"/>
    </w:p>
    <w:p w:rsidR="00DD389B" w:rsidRPr="00186EE7" w:rsidRDefault="00DD389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r w:rsidRPr="00DB66F3">
        <w:rPr>
          <w:b/>
          <w:bCs/>
          <w:i/>
          <w:iCs/>
          <w:sz w:val="28"/>
          <w:szCs w:val="28"/>
        </w:rPr>
        <w:t>Word</w:t>
      </w:r>
      <w:r w:rsidRPr="00DB66F3">
        <w:rPr>
          <w:sz w:val="28"/>
          <w:szCs w:val="28"/>
        </w:rPr>
        <w:t>.</w:t>
      </w:r>
    </w:p>
    <w:p w:rsidR="00DD389B" w:rsidRDefault="00DD389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DD389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389B" w:rsidRDefault="00DD389B">
      <w:r>
        <w:separator/>
      </w:r>
    </w:p>
  </w:endnote>
  <w:endnote w:type="continuationSeparator" w:id="0">
    <w:p w:rsidR="00DD389B" w:rsidRDefault="00DD389B">
      <w:r>
        <w:continuationSeparator/>
      </w:r>
    </w:p>
  </w:endnote>
  <w:endnote w:type="continuationNotice" w:id="1">
    <w:p w:rsidR="00DD389B" w:rsidRDefault="00DD389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89B" w:rsidRPr="00FE6219" w:rsidRDefault="00DD389B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89B" w:rsidRPr="00FE6219" w:rsidRDefault="00DD389B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389B" w:rsidRDefault="00DD389B">
      <w:r>
        <w:separator/>
      </w:r>
    </w:p>
  </w:footnote>
  <w:footnote w:type="continuationSeparator" w:id="0">
    <w:p w:rsidR="00DD389B" w:rsidRDefault="00DD389B">
      <w:r>
        <w:continuationSeparator/>
      </w:r>
    </w:p>
  </w:footnote>
  <w:footnote w:type="continuationNotice" w:id="1">
    <w:p w:rsidR="00DD389B" w:rsidRDefault="00DD389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89B" w:rsidRPr="00157639" w:rsidRDefault="00DD389B" w:rsidP="0027633A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DD389B" w:rsidRPr="00157639" w:rsidRDefault="00DD389B" w:rsidP="0027633A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DD389B" w:rsidRPr="00157639" w:rsidRDefault="00DD389B" w:rsidP="0027633A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DD389B" w:rsidRPr="00157639" w:rsidRDefault="00DD389B" w:rsidP="0027633A">
    <w:pPr>
      <w:jc w:val="center"/>
      <w:rPr>
        <w:b/>
        <w:bCs/>
        <w:caps/>
      </w:rPr>
    </w:pPr>
  </w:p>
  <w:p w:rsidR="00DD389B" w:rsidRPr="00157639" w:rsidRDefault="00DD389B" w:rsidP="0027633A">
    <w:pPr>
      <w:spacing w:beforeAutospacing="1" w:after="100" w:afterAutospacing="1"/>
      <w:jc w:val="both"/>
      <w:rPr>
        <w:sz w:val="22"/>
        <w:szCs w:val="22"/>
      </w:rPr>
    </w:pPr>
    <w:r>
      <w:rPr>
        <w:noProof/>
      </w:rPr>
      <w:pict>
        <v:line id="_x0000_s2049" style="position:absolute;left:0;text-align:left;z-index:251660288" from="7.25pt,3.15pt" to="484.85pt,3.15pt" strokeweight="1.59mm">
          <v:stroke joinstyle="miter"/>
        </v:line>
      </w:pict>
    </w:r>
    <w:r w:rsidRPr="00157639">
      <w:rPr>
        <w:sz w:val="22"/>
        <w:szCs w:val="22"/>
      </w:rPr>
      <w:t xml:space="preserve"> </w:t>
    </w:r>
  </w:p>
  <w:p w:rsidR="00DD389B" w:rsidRPr="0027633A" w:rsidRDefault="00DD389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89B" w:rsidRPr="00F429FC" w:rsidRDefault="00DD389B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2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89B" w:rsidRPr="00F429FC" w:rsidRDefault="00DD389B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12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3558009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FEBACD0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5A54B6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hint="default"/>
      </w:rPr>
    </w:lvl>
    <w:lvl w:ilvl="2" w:tplc="80F227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580D0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73473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FE21F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55425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9">
    <w:nsid w:val="66C017C0"/>
    <w:multiLevelType w:val="hybridMultilevel"/>
    <w:tmpl w:val="3BDCED4A"/>
    <w:lvl w:ilvl="0" w:tplc="D6F86078">
      <w:start w:val="1"/>
      <w:numFmt w:val="decimal"/>
      <w:lvlText w:val="4.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4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3"/>
  </w:num>
  <w:num w:numId="16">
    <w:abstractNumId w:val="2"/>
  </w:num>
  <w:num w:numId="17">
    <w:abstractNumId w:val="36"/>
  </w:num>
  <w:num w:numId="18">
    <w:abstractNumId w:val="26"/>
  </w:num>
  <w:num w:numId="19">
    <w:abstractNumId w:val="24"/>
  </w:num>
  <w:num w:numId="20">
    <w:abstractNumId w:val="21"/>
  </w:num>
  <w:num w:numId="21">
    <w:abstractNumId w:val="19"/>
  </w:num>
  <w:num w:numId="22">
    <w:abstractNumId w:val="11"/>
  </w:num>
  <w:num w:numId="23">
    <w:abstractNumId w:val="9"/>
  </w:num>
  <w:num w:numId="24">
    <w:abstractNumId w:val="15"/>
  </w:num>
  <w:num w:numId="25">
    <w:abstractNumId w:val="33"/>
  </w:num>
  <w:num w:numId="26">
    <w:abstractNumId w:val="25"/>
  </w:num>
  <w:num w:numId="27">
    <w:abstractNumId w:val="14"/>
  </w:num>
  <w:num w:numId="28">
    <w:abstractNumId w:val="39"/>
  </w:num>
  <w:num w:numId="29">
    <w:abstractNumId w:val="22"/>
  </w:num>
  <w:num w:numId="30">
    <w:abstractNumId w:val="37"/>
  </w:num>
  <w:num w:numId="31">
    <w:abstractNumId w:val="23"/>
  </w:num>
  <w:num w:numId="32">
    <w:abstractNumId w:val="30"/>
  </w:num>
  <w:num w:numId="33">
    <w:abstractNumId w:val="12"/>
  </w:num>
  <w:num w:numId="34">
    <w:abstractNumId w:val="29"/>
  </w:num>
  <w:num w:numId="35">
    <w:abstractNumId w:val="39"/>
  </w:num>
  <w:num w:numId="36">
    <w:abstractNumId w:val="34"/>
  </w:num>
  <w:num w:numId="37">
    <w:abstractNumId w:val="7"/>
  </w:num>
  <w:num w:numId="38">
    <w:abstractNumId w:val="32"/>
  </w:num>
  <w:num w:numId="39">
    <w:abstractNumId w:val="5"/>
  </w:num>
  <w:num w:numId="40">
    <w:abstractNumId w:val="38"/>
  </w:num>
  <w:num w:numId="41">
    <w:abstractNumId w:val="20"/>
  </w:num>
  <w:num w:numId="42">
    <w:abstractNumId w:val="8"/>
  </w:num>
  <w:num w:numId="43">
    <w:abstractNumId w:val="17"/>
  </w:num>
  <w:num w:numId="44">
    <w:abstractNumId w:val="16"/>
  </w:num>
  <w:num w:numId="45">
    <w:abstractNumId w:val="40"/>
  </w:num>
  <w:num w:numId="46">
    <w:abstractNumId w:val="13"/>
  </w:num>
  <w:num w:numId="47">
    <w:abstractNumId w:val="35"/>
  </w:num>
  <w:num w:numId="48">
    <w:abstractNumId w:val="18"/>
  </w:num>
  <w:num w:numId="49">
    <w:abstractNumId w:val="4"/>
  </w:num>
  <w:num w:numId="50">
    <w:abstractNumId w:val="28"/>
  </w:num>
  <w:num w:numId="51">
    <w:abstractNumId w:val="27"/>
  </w:num>
  <w:num w:numId="52">
    <w:abstractNumId w:val="6"/>
  </w:num>
  <w:num w:numId="53">
    <w:abstractNumId w:val="10"/>
  </w:num>
  <w:num w:numId="54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22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3AED"/>
    <w:rsid w:val="0002404A"/>
    <w:rsid w:val="00026CCB"/>
    <w:rsid w:val="000272AF"/>
    <w:rsid w:val="0002786D"/>
    <w:rsid w:val="00027AE0"/>
    <w:rsid w:val="00027DE8"/>
    <w:rsid w:val="00030F49"/>
    <w:rsid w:val="0003114E"/>
    <w:rsid w:val="000316C6"/>
    <w:rsid w:val="00033B70"/>
    <w:rsid w:val="00035143"/>
    <w:rsid w:val="00035643"/>
    <w:rsid w:val="0003635B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668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2122"/>
    <w:rsid w:val="0009293E"/>
    <w:rsid w:val="00093C94"/>
    <w:rsid w:val="000945DD"/>
    <w:rsid w:val="00094D62"/>
    <w:rsid w:val="00095F70"/>
    <w:rsid w:val="00096DC9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BB9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70"/>
    <w:rsid w:val="00101D5D"/>
    <w:rsid w:val="00102E0C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17DD4"/>
    <w:rsid w:val="001205C1"/>
    <w:rsid w:val="001209EA"/>
    <w:rsid w:val="0012137B"/>
    <w:rsid w:val="00121396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82D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6F4C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873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99B"/>
    <w:rsid w:val="001B4E72"/>
    <w:rsid w:val="001B6AE7"/>
    <w:rsid w:val="001B7A84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C78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0F79"/>
    <w:rsid w:val="002119C7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0A2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63D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050"/>
    <w:rsid w:val="00263B0A"/>
    <w:rsid w:val="00264F3C"/>
    <w:rsid w:val="00265509"/>
    <w:rsid w:val="00265BE7"/>
    <w:rsid w:val="00266729"/>
    <w:rsid w:val="002669A1"/>
    <w:rsid w:val="002669C2"/>
    <w:rsid w:val="00266B57"/>
    <w:rsid w:val="00267E20"/>
    <w:rsid w:val="002719DF"/>
    <w:rsid w:val="00271AF7"/>
    <w:rsid w:val="00271B9A"/>
    <w:rsid w:val="00271E60"/>
    <w:rsid w:val="0027242F"/>
    <w:rsid w:val="00272FDC"/>
    <w:rsid w:val="0027506A"/>
    <w:rsid w:val="00275F52"/>
    <w:rsid w:val="0027633A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2C40"/>
    <w:rsid w:val="002B3004"/>
    <w:rsid w:val="002B303E"/>
    <w:rsid w:val="002B619A"/>
    <w:rsid w:val="002C0E1F"/>
    <w:rsid w:val="002C2178"/>
    <w:rsid w:val="002C21CC"/>
    <w:rsid w:val="002C2B00"/>
    <w:rsid w:val="002C2D0A"/>
    <w:rsid w:val="002C4259"/>
    <w:rsid w:val="002C4414"/>
    <w:rsid w:val="002C48C5"/>
    <w:rsid w:val="002C4D45"/>
    <w:rsid w:val="002C57D9"/>
    <w:rsid w:val="002C5C15"/>
    <w:rsid w:val="002C5F3A"/>
    <w:rsid w:val="002C5FFB"/>
    <w:rsid w:val="002C6A8B"/>
    <w:rsid w:val="002C7077"/>
    <w:rsid w:val="002C7173"/>
    <w:rsid w:val="002D0554"/>
    <w:rsid w:val="002D0BE1"/>
    <w:rsid w:val="002D176D"/>
    <w:rsid w:val="002D3705"/>
    <w:rsid w:val="002D3F7A"/>
    <w:rsid w:val="002D4606"/>
    <w:rsid w:val="002D5062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8F8"/>
    <w:rsid w:val="002F081A"/>
    <w:rsid w:val="002F0913"/>
    <w:rsid w:val="002F21D9"/>
    <w:rsid w:val="002F552B"/>
    <w:rsid w:val="002F704A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6E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2E35"/>
    <w:rsid w:val="0032303A"/>
    <w:rsid w:val="0032365F"/>
    <w:rsid w:val="00323673"/>
    <w:rsid w:val="00323FE8"/>
    <w:rsid w:val="00325E3D"/>
    <w:rsid w:val="003260B3"/>
    <w:rsid w:val="00326333"/>
    <w:rsid w:val="00326C48"/>
    <w:rsid w:val="00327639"/>
    <w:rsid w:val="00327EBB"/>
    <w:rsid w:val="00330613"/>
    <w:rsid w:val="0033184B"/>
    <w:rsid w:val="00331BA8"/>
    <w:rsid w:val="003324CB"/>
    <w:rsid w:val="003336CC"/>
    <w:rsid w:val="00334EF8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94A"/>
    <w:rsid w:val="00367AFA"/>
    <w:rsid w:val="00370BA0"/>
    <w:rsid w:val="003714C8"/>
    <w:rsid w:val="003719F0"/>
    <w:rsid w:val="00372241"/>
    <w:rsid w:val="00373EEC"/>
    <w:rsid w:val="00373F51"/>
    <w:rsid w:val="003740D1"/>
    <w:rsid w:val="00375E68"/>
    <w:rsid w:val="00375F3C"/>
    <w:rsid w:val="00376862"/>
    <w:rsid w:val="0037691A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54EC"/>
    <w:rsid w:val="00386828"/>
    <w:rsid w:val="00386C50"/>
    <w:rsid w:val="00387ED1"/>
    <w:rsid w:val="003904DA"/>
    <w:rsid w:val="00390623"/>
    <w:rsid w:val="00391B01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45CC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C0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2BA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6929"/>
    <w:rsid w:val="00427865"/>
    <w:rsid w:val="0043025A"/>
    <w:rsid w:val="004304B8"/>
    <w:rsid w:val="00431009"/>
    <w:rsid w:val="0043151B"/>
    <w:rsid w:val="00431E0E"/>
    <w:rsid w:val="00432AC0"/>
    <w:rsid w:val="004335F0"/>
    <w:rsid w:val="004344C8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04A"/>
    <w:rsid w:val="0046305E"/>
    <w:rsid w:val="004634CA"/>
    <w:rsid w:val="00463DD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9D9"/>
    <w:rsid w:val="0047403E"/>
    <w:rsid w:val="00474975"/>
    <w:rsid w:val="0047567D"/>
    <w:rsid w:val="00475C2C"/>
    <w:rsid w:val="00475C30"/>
    <w:rsid w:val="004773B2"/>
    <w:rsid w:val="0048246A"/>
    <w:rsid w:val="00482B9C"/>
    <w:rsid w:val="00483438"/>
    <w:rsid w:val="00483C33"/>
    <w:rsid w:val="00484DC2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3FA"/>
    <w:rsid w:val="0049249C"/>
    <w:rsid w:val="0049396B"/>
    <w:rsid w:val="00494977"/>
    <w:rsid w:val="00497DE7"/>
    <w:rsid w:val="004A0F6B"/>
    <w:rsid w:val="004A13D9"/>
    <w:rsid w:val="004A1597"/>
    <w:rsid w:val="004A26B1"/>
    <w:rsid w:val="004A270E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76E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4871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04EC"/>
    <w:rsid w:val="004F1A53"/>
    <w:rsid w:val="004F1C4B"/>
    <w:rsid w:val="004F3153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0E29"/>
    <w:rsid w:val="00511019"/>
    <w:rsid w:val="00513217"/>
    <w:rsid w:val="00514770"/>
    <w:rsid w:val="00515446"/>
    <w:rsid w:val="00515F3D"/>
    <w:rsid w:val="005171E3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042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2AF6"/>
    <w:rsid w:val="00562F59"/>
    <w:rsid w:val="00563720"/>
    <w:rsid w:val="00563F70"/>
    <w:rsid w:val="00563FFA"/>
    <w:rsid w:val="005649B9"/>
    <w:rsid w:val="0056542A"/>
    <w:rsid w:val="00570391"/>
    <w:rsid w:val="00570BFF"/>
    <w:rsid w:val="00570CBD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0C50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95ABF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3B75"/>
    <w:rsid w:val="005A4B93"/>
    <w:rsid w:val="005A4DA1"/>
    <w:rsid w:val="005A524B"/>
    <w:rsid w:val="005A5EF5"/>
    <w:rsid w:val="005A68FD"/>
    <w:rsid w:val="005B07C7"/>
    <w:rsid w:val="005B188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8F4"/>
    <w:rsid w:val="005C1E93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16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683"/>
    <w:rsid w:val="00600E86"/>
    <w:rsid w:val="0060110F"/>
    <w:rsid w:val="0060117D"/>
    <w:rsid w:val="00601291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1DA9"/>
    <w:rsid w:val="0062378E"/>
    <w:rsid w:val="00624786"/>
    <w:rsid w:val="006267FE"/>
    <w:rsid w:val="00626E55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FE5"/>
    <w:rsid w:val="006624A0"/>
    <w:rsid w:val="006624C1"/>
    <w:rsid w:val="00664075"/>
    <w:rsid w:val="006642D6"/>
    <w:rsid w:val="00664DF9"/>
    <w:rsid w:val="0066511F"/>
    <w:rsid w:val="00665464"/>
    <w:rsid w:val="006662F6"/>
    <w:rsid w:val="0066630D"/>
    <w:rsid w:val="00667182"/>
    <w:rsid w:val="006704C6"/>
    <w:rsid w:val="006708B5"/>
    <w:rsid w:val="00671936"/>
    <w:rsid w:val="00671FDB"/>
    <w:rsid w:val="0067329D"/>
    <w:rsid w:val="0067380D"/>
    <w:rsid w:val="006739CD"/>
    <w:rsid w:val="00673DFC"/>
    <w:rsid w:val="00674280"/>
    <w:rsid w:val="00674E6B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6BE4"/>
    <w:rsid w:val="006A7E58"/>
    <w:rsid w:val="006B034F"/>
    <w:rsid w:val="006B0AF6"/>
    <w:rsid w:val="006B0D0B"/>
    <w:rsid w:val="006B1CA7"/>
    <w:rsid w:val="006B20CC"/>
    <w:rsid w:val="006B23C5"/>
    <w:rsid w:val="006B26CC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70EC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98"/>
    <w:rsid w:val="006F1DFC"/>
    <w:rsid w:val="006F2D16"/>
    <w:rsid w:val="006F2F43"/>
    <w:rsid w:val="006F31FB"/>
    <w:rsid w:val="006F3DAC"/>
    <w:rsid w:val="006F6161"/>
    <w:rsid w:val="006F7BAB"/>
    <w:rsid w:val="006F7C4E"/>
    <w:rsid w:val="00700C97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91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377EA"/>
    <w:rsid w:val="0074087C"/>
    <w:rsid w:val="00740A5F"/>
    <w:rsid w:val="00740DEE"/>
    <w:rsid w:val="00741530"/>
    <w:rsid w:val="00741AC4"/>
    <w:rsid w:val="00742633"/>
    <w:rsid w:val="00743734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9FA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502"/>
    <w:rsid w:val="00790634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2C7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165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FBE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5C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4CA7"/>
    <w:rsid w:val="00805000"/>
    <w:rsid w:val="0080514B"/>
    <w:rsid w:val="00805445"/>
    <w:rsid w:val="00805543"/>
    <w:rsid w:val="00805829"/>
    <w:rsid w:val="008058C8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31A"/>
    <w:rsid w:val="00830DA7"/>
    <w:rsid w:val="00832D34"/>
    <w:rsid w:val="00833ADB"/>
    <w:rsid w:val="00833DC0"/>
    <w:rsid w:val="00834060"/>
    <w:rsid w:val="00834659"/>
    <w:rsid w:val="0083518C"/>
    <w:rsid w:val="008353FC"/>
    <w:rsid w:val="00835D51"/>
    <w:rsid w:val="00836B0F"/>
    <w:rsid w:val="00836D2D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5C4C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57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1537"/>
    <w:rsid w:val="00882FDA"/>
    <w:rsid w:val="00886236"/>
    <w:rsid w:val="008866DC"/>
    <w:rsid w:val="00886969"/>
    <w:rsid w:val="008876F4"/>
    <w:rsid w:val="008900C3"/>
    <w:rsid w:val="0089022A"/>
    <w:rsid w:val="00890DF7"/>
    <w:rsid w:val="00890FA5"/>
    <w:rsid w:val="008916AF"/>
    <w:rsid w:val="00891AA2"/>
    <w:rsid w:val="00891D06"/>
    <w:rsid w:val="00892256"/>
    <w:rsid w:val="00892260"/>
    <w:rsid w:val="00894FCC"/>
    <w:rsid w:val="0089519D"/>
    <w:rsid w:val="008952CB"/>
    <w:rsid w:val="0089590F"/>
    <w:rsid w:val="008960E6"/>
    <w:rsid w:val="008961E3"/>
    <w:rsid w:val="00896884"/>
    <w:rsid w:val="00896A55"/>
    <w:rsid w:val="0089772B"/>
    <w:rsid w:val="00897AF9"/>
    <w:rsid w:val="008A0248"/>
    <w:rsid w:val="008A0786"/>
    <w:rsid w:val="008A1A81"/>
    <w:rsid w:val="008A35BB"/>
    <w:rsid w:val="008A35C0"/>
    <w:rsid w:val="008A471C"/>
    <w:rsid w:val="008A644E"/>
    <w:rsid w:val="008A7596"/>
    <w:rsid w:val="008A765F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0FC8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13F8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1EDA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191D"/>
    <w:rsid w:val="009033B3"/>
    <w:rsid w:val="00904567"/>
    <w:rsid w:val="009049B0"/>
    <w:rsid w:val="00904A85"/>
    <w:rsid w:val="00904F39"/>
    <w:rsid w:val="009056D2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01E1"/>
    <w:rsid w:val="009211D1"/>
    <w:rsid w:val="0092139C"/>
    <w:rsid w:val="00923855"/>
    <w:rsid w:val="00923B4A"/>
    <w:rsid w:val="00924804"/>
    <w:rsid w:val="00925B43"/>
    <w:rsid w:val="00926242"/>
    <w:rsid w:val="009265D2"/>
    <w:rsid w:val="009278D2"/>
    <w:rsid w:val="009279F6"/>
    <w:rsid w:val="00927AAF"/>
    <w:rsid w:val="00927AED"/>
    <w:rsid w:val="00927CFA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242F"/>
    <w:rsid w:val="00942ADF"/>
    <w:rsid w:val="00942C2D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1057"/>
    <w:rsid w:val="00953477"/>
    <w:rsid w:val="00954E81"/>
    <w:rsid w:val="00955EB5"/>
    <w:rsid w:val="0095711F"/>
    <w:rsid w:val="00957B7B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02B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2E"/>
    <w:rsid w:val="00987FA0"/>
    <w:rsid w:val="00990804"/>
    <w:rsid w:val="00991E6C"/>
    <w:rsid w:val="00992EBF"/>
    <w:rsid w:val="009936F6"/>
    <w:rsid w:val="009951D3"/>
    <w:rsid w:val="00995637"/>
    <w:rsid w:val="0099563D"/>
    <w:rsid w:val="0099571A"/>
    <w:rsid w:val="00995CB5"/>
    <w:rsid w:val="00996482"/>
    <w:rsid w:val="00996539"/>
    <w:rsid w:val="0099714F"/>
    <w:rsid w:val="00997528"/>
    <w:rsid w:val="00997A5C"/>
    <w:rsid w:val="009A05CD"/>
    <w:rsid w:val="009A19E3"/>
    <w:rsid w:val="009A1E04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5C3"/>
    <w:rsid w:val="009C5F84"/>
    <w:rsid w:val="009C61E7"/>
    <w:rsid w:val="009C7110"/>
    <w:rsid w:val="009D2544"/>
    <w:rsid w:val="009D2A4C"/>
    <w:rsid w:val="009D2C70"/>
    <w:rsid w:val="009D350D"/>
    <w:rsid w:val="009D403F"/>
    <w:rsid w:val="009D43FD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559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4DB"/>
    <w:rsid w:val="009F5224"/>
    <w:rsid w:val="009F5798"/>
    <w:rsid w:val="009F5CA3"/>
    <w:rsid w:val="009F62E4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656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8F2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094"/>
    <w:rsid w:val="00A330AA"/>
    <w:rsid w:val="00A338BB"/>
    <w:rsid w:val="00A33BC5"/>
    <w:rsid w:val="00A356CF"/>
    <w:rsid w:val="00A36E8D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7CE"/>
    <w:rsid w:val="00A43926"/>
    <w:rsid w:val="00A43937"/>
    <w:rsid w:val="00A43962"/>
    <w:rsid w:val="00A44380"/>
    <w:rsid w:val="00A46310"/>
    <w:rsid w:val="00A467D6"/>
    <w:rsid w:val="00A46D79"/>
    <w:rsid w:val="00A470A6"/>
    <w:rsid w:val="00A4754C"/>
    <w:rsid w:val="00A478D9"/>
    <w:rsid w:val="00A47C3C"/>
    <w:rsid w:val="00A508FA"/>
    <w:rsid w:val="00A520CB"/>
    <w:rsid w:val="00A52253"/>
    <w:rsid w:val="00A52F3D"/>
    <w:rsid w:val="00A54A94"/>
    <w:rsid w:val="00A5522E"/>
    <w:rsid w:val="00A555A1"/>
    <w:rsid w:val="00A55C9B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6474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776BE"/>
    <w:rsid w:val="00A80925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5B3F"/>
    <w:rsid w:val="00A85D8F"/>
    <w:rsid w:val="00A8648A"/>
    <w:rsid w:val="00A86549"/>
    <w:rsid w:val="00A8795B"/>
    <w:rsid w:val="00A91AF0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153"/>
    <w:rsid w:val="00AA17C8"/>
    <w:rsid w:val="00AA1A8F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F52"/>
    <w:rsid w:val="00AD6F5B"/>
    <w:rsid w:val="00AD6F69"/>
    <w:rsid w:val="00AD716A"/>
    <w:rsid w:val="00AE0985"/>
    <w:rsid w:val="00AE2915"/>
    <w:rsid w:val="00AE2F18"/>
    <w:rsid w:val="00AE35D2"/>
    <w:rsid w:val="00AE3E73"/>
    <w:rsid w:val="00AE43CB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527C"/>
    <w:rsid w:val="00AF6714"/>
    <w:rsid w:val="00AF6C55"/>
    <w:rsid w:val="00B018BA"/>
    <w:rsid w:val="00B02943"/>
    <w:rsid w:val="00B02F01"/>
    <w:rsid w:val="00B03906"/>
    <w:rsid w:val="00B03ADB"/>
    <w:rsid w:val="00B04815"/>
    <w:rsid w:val="00B06A01"/>
    <w:rsid w:val="00B106C2"/>
    <w:rsid w:val="00B106F2"/>
    <w:rsid w:val="00B10D28"/>
    <w:rsid w:val="00B113F1"/>
    <w:rsid w:val="00B12FB7"/>
    <w:rsid w:val="00B130FC"/>
    <w:rsid w:val="00B13723"/>
    <w:rsid w:val="00B13D60"/>
    <w:rsid w:val="00B1482B"/>
    <w:rsid w:val="00B14BD7"/>
    <w:rsid w:val="00B15A9F"/>
    <w:rsid w:val="00B15DE5"/>
    <w:rsid w:val="00B16151"/>
    <w:rsid w:val="00B164E2"/>
    <w:rsid w:val="00B16F53"/>
    <w:rsid w:val="00B17064"/>
    <w:rsid w:val="00B1763B"/>
    <w:rsid w:val="00B17C31"/>
    <w:rsid w:val="00B20C8B"/>
    <w:rsid w:val="00B21E08"/>
    <w:rsid w:val="00B22F40"/>
    <w:rsid w:val="00B24165"/>
    <w:rsid w:val="00B24392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B78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579A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CE7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DF3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31FE"/>
    <w:rsid w:val="00BC4BB5"/>
    <w:rsid w:val="00BC4D6B"/>
    <w:rsid w:val="00BC4F8B"/>
    <w:rsid w:val="00BC5310"/>
    <w:rsid w:val="00BC5E7A"/>
    <w:rsid w:val="00BC66E3"/>
    <w:rsid w:val="00BC68E7"/>
    <w:rsid w:val="00BC6E89"/>
    <w:rsid w:val="00BC7644"/>
    <w:rsid w:val="00BC7849"/>
    <w:rsid w:val="00BD057D"/>
    <w:rsid w:val="00BD1ED3"/>
    <w:rsid w:val="00BD369E"/>
    <w:rsid w:val="00BD378F"/>
    <w:rsid w:val="00BD3C76"/>
    <w:rsid w:val="00BD6884"/>
    <w:rsid w:val="00BD6905"/>
    <w:rsid w:val="00BD6A19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11C"/>
    <w:rsid w:val="00BF5DCE"/>
    <w:rsid w:val="00BF7D12"/>
    <w:rsid w:val="00C0122E"/>
    <w:rsid w:val="00C017B7"/>
    <w:rsid w:val="00C01EAB"/>
    <w:rsid w:val="00C01FAD"/>
    <w:rsid w:val="00C04EB4"/>
    <w:rsid w:val="00C05770"/>
    <w:rsid w:val="00C057A1"/>
    <w:rsid w:val="00C07672"/>
    <w:rsid w:val="00C10208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D2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3A8"/>
    <w:rsid w:val="00C334A3"/>
    <w:rsid w:val="00C34419"/>
    <w:rsid w:val="00C34C59"/>
    <w:rsid w:val="00C35577"/>
    <w:rsid w:val="00C357D7"/>
    <w:rsid w:val="00C35999"/>
    <w:rsid w:val="00C35EE5"/>
    <w:rsid w:val="00C35EF7"/>
    <w:rsid w:val="00C36048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19B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6B51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F6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3E5"/>
    <w:rsid w:val="00CA761C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5E6"/>
    <w:rsid w:val="00CC3538"/>
    <w:rsid w:val="00CC4144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52DD"/>
    <w:rsid w:val="00CD5882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26"/>
    <w:rsid w:val="00CE5235"/>
    <w:rsid w:val="00CE57A3"/>
    <w:rsid w:val="00CE5D38"/>
    <w:rsid w:val="00CE6B99"/>
    <w:rsid w:val="00CE6E2B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73E"/>
    <w:rsid w:val="00D10F8A"/>
    <w:rsid w:val="00D11620"/>
    <w:rsid w:val="00D1173F"/>
    <w:rsid w:val="00D11B8D"/>
    <w:rsid w:val="00D11FBC"/>
    <w:rsid w:val="00D121E5"/>
    <w:rsid w:val="00D1238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3F1D"/>
    <w:rsid w:val="00D24ACD"/>
    <w:rsid w:val="00D25769"/>
    <w:rsid w:val="00D2582E"/>
    <w:rsid w:val="00D25855"/>
    <w:rsid w:val="00D266F2"/>
    <w:rsid w:val="00D27AE2"/>
    <w:rsid w:val="00D27C6D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1DB"/>
    <w:rsid w:val="00D40A11"/>
    <w:rsid w:val="00D411CE"/>
    <w:rsid w:val="00D413CC"/>
    <w:rsid w:val="00D41E31"/>
    <w:rsid w:val="00D4200C"/>
    <w:rsid w:val="00D42224"/>
    <w:rsid w:val="00D427EC"/>
    <w:rsid w:val="00D428BD"/>
    <w:rsid w:val="00D43372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8B6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67E"/>
    <w:rsid w:val="00D70DCF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109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20E9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89B"/>
    <w:rsid w:val="00DD4932"/>
    <w:rsid w:val="00DD4FCC"/>
    <w:rsid w:val="00DD5D17"/>
    <w:rsid w:val="00DD5EEB"/>
    <w:rsid w:val="00DD6BF6"/>
    <w:rsid w:val="00DD6CBC"/>
    <w:rsid w:val="00DD77FB"/>
    <w:rsid w:val="00DE0B73"/>
    <w:rsid w:val="00DE419C"/>
    <w:rsid w:val="00DE4871"/>
    <w:rsid w:val="00DE5685"/>
    <w:rsid w:val="00DE56F3"/>
    <w:rsid w:val="00DE5767"/>
    <w:rsid w:val="00DF05AF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E74"/>
    <w:rsid w:val="00E06D9E"/>
    <w:rsid w:val="00E1038C"/>
    <w:rsid w:val="00E10747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3D0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2E"/>
    <w:rsid w:val="00E43FC6"/>
    <w:rsid w:val="00E44F7D"/>
    <w:rsid w:val="00E454FB"/>
    <w:rsid w:val="00E455A6"/>
    <w:rsid w:val="00E4774F"/>
    <w:rsid w:val="00E50268"/>
    <w:rsid w:val="00E5027E"/>
    <w:rsid w:val="00E5135A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FA4"/>
    <w:rsid w:val="00E627E4"/>
    <w:rsid w:val="00E63156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129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4EB2"/>
    <w:rsid w:val="00E973EB"/>
    <w:rsid w:val="00E979B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0D8F"/>
    <w:rsid w:val="00EB13B6"/>
    <w:rsid w:val="00EB1F47"/>
    <w:rsid w:val="00EB247C"/>
    <w:rsid w:val="00EB29B7"/>
    <w:rsid w:val="00EB3229"/>
    <w:rsid w:val="00EB3E51"/>
    <w:rsid w:val="00EB452A"/>
    <w:rsid w:val="00EB4E95"/>
    <w:rsid w:val="00EB50AF"/>
    <w:rsid w:val="00EB6A53"/>
    <w:rsid w:val="00EB72B5"/>
    <w:rsid w:val="00EB7A60"/>
    <w:rsid w:val="00EB7BB8"/>
    <w:rsid w:val="00EC01D0"/>
    <w:rsid w:val="00EC0238"/>
    <w:rsid w:val="00EC02F0"/>
    <w:rsid w:val="00EC14CD"/>
    <w:rsid w:val="00EC1A60"/>
    <w:rsid w:val="00EC1EEB"/>
    <w:rsid w:val="00EC2C6D"/>
    <w:rsid w:val="00EC3767"/>
    <w:rsid w:val="00EC5239"/>
    <w:rsid w:val="00EC5CDB"/>
    <w:rsid w:val="00EC7246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84C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A1C"/>
    <w:rsid w:val="00F04CEF"/>
    <w:rsid w:val="00F0523F"/>
    <w:rsid w:val="00F0595D"/>
    <w:rsid w:val="00F05B20"/>
    <w:rsid w:val="00F061FA"/>
    <w:rsid w:val="00F0679B"/>
    <w:rsid w:val="00F10715"/>
    <w:rsid w:val="00F107EC"/>
    <w:rsid w:val="00F10A3D"/>
    <w:rsid w:val="00F117F5"/>
    <w:rsid w:val="00F11E83"/>
    <w:rsid w:val="00F12222"/>
    <w:rsid w:val="00F125F2"/>
    <w:rsid w:val="00F12BD3"/>
    <w:rsid w:val="00F12CDF"/>
    <w:rsid w:val="00F13295"/>
    <w:rsid w:val="00F13476"/>
    <w:rsid w:val="00F14A07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A3F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379C9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F2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5E3B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847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5F0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20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2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2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2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A43926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6642D6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6642D6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6642D6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642D6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6642D6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6642D6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6642D6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A43926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642D6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6642D6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6642D6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642D6"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6642D6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20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6642D6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642D6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6642D6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9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6642D6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A43926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6642D6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A43926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A43926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A43926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A43926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A43926"/>
    <w:pPr>
      <w:numPr>
        <w:ilvl w:val="2"/>
        <w:numId w:val="17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A43926"/>
    <w:pPr>
      <w:numPr>
        <w:numId w:val="1"/>
      </w:numPr>
    </w:pPr>
  </w:style>
  <w:style w:type="paragraph" w:styleId="ListNumber3">
    <w:name w:val="List Number 3"/>
    <w:basedOn w:val="Normal"/>
    <w:uiPriority w:val="99"/>
    <w:rsid w:val="00A43926"/>
    <w:pPr>
      <w:numPr>
        <w:numId w:val="3"/>
      </w:numPr>
      <w:tabs>
        <w:tab w:val="clear" w:pos="360"/>
        <w:tab w:val="num" w:pos="926"/>
      </w:tabs>
      <w:ind w:left="926"/>
    </w:pPr>
  </w:style>
  <w:style w:type="paragraph" w:styleId="ListContinue">
    <w:name w:val="List Continue"/>
    <w:basedOn w:val="Normal"/>
    <w:uiPriority w:val="99"/>
    <w:rsid w:val="00A43926"/>
    <w:pPr>
      <w:spacing w:after="120"/>
      <w:ind w:left="283"/>
    </w:pPr>
  </w:style>
  <w:style w:type="paragraph" w:styleId="ListNumber">
    <w:name w:val="List Number"/>
    <w:basedOn w:val="Normal"/>
    <w:uiPriority w:val="99"/>
    <w:rsid w:val="00A43926"/>
    <w:pPr>
      <w:numPr>
        <w:numId w:val="4"/>
      </w:numPr>
      <w:tabs>
        <w:tab w:val="clear" w:pos="643"/>
        <w:tab w:val="num" w:pos="360"/>
      </w:tabs>
      <w:ind w:left="360"/>
    </w:pPr>
  </w:style>
  <w:style w:type="paragraph" w:customStyle="1" w:styleId="ConsNonformat">
    <w:name w:val="ConsNonformat"/>
    <w:uiPriority w:val="99"/>
    <w:rsid w:val="00A43926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A43926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A43926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Normal"/>
    <w:uiPriority w:val="99"/>
    <w:rsid w:val="00A43926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A43926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A43926"/>
    <w:pPr>
      <w:numPr>
        <w:numId w:val="22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A43926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A43926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A43926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A43926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A43926"/>
    <w:pPr>
      <w:numPr>
        <w:numId w:val="2"/>
      </w:numPr>
      <w:tabs>
        <w:tab w:val="clear" w:pos="926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A43926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A43926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A43926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A43926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A4392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A43926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A4392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A43926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A4392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Основной шрифт1"/>
    <w:uiPriority w:val="99"/>
    <w:semiHidden/>
    <w:rsid w:val="00A43926"/>
  </w:style>
  <w:style w:type="character" w:customStyle="1" w:styleId="af9">
    <w:name w:val="Подпункт Знак"/>
    <w:uiPriority w:val="99"/>
    <w:rsid w:val="00A43926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A43926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A43926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A43926"/>
    <w:rPr>
      <w:b/>
      <w:bCs/>
      <w:kern w:val="24"/>
      <w:sz w:val="24"/>
      <w:szCs w:val="24"/>
      <w:lang w:val="ru-RU" w:eastAsia="ru-RU"/>
    </w:rPr>
  </w:style>
  <w:style w:type="paragraph" w:customStyle="1" w:styleId="afa">
    <w:name w:val="Стиль начало"/>
    <w:basedOn w:val="Normal"/>
    <w:uiPriority w:val="99"/>
    <w:rsid w:val="00A43926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A43926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A4392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A4392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A4392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A43926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A43926"/>
    <w:pPr>
      <w:numPr>
        <w:ilvl w:val="3"/>
        <w:numId w:val="18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A43926"/>
    <w:rPr>
      <w:sz w:val="28"/>
      <w:szCs w:val="28"/>
    </w:rPr>
  </w:style>
  <w:style w:type="paragraph" w:customStyle="1" w:styleId="afb">
    <w:name w:val="Примечание"/>
    <w:basedOn w:val="Normal"/>
    <w:link w:val="a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c">
    <w:name w:val="Примечание Знак"/>
    <w:link w:val="afb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hAnsi="Calibri" w:cs="Calibri"/>
      <w:sz w:val="22"/>
      <w:szCs w:val="22"/>
      <w:lang w:eastAsia="en-US"/>
    </w:rPr>
  </w:style>
  <w:style w:type="paragraph" w:customStyle="1" w:styleId="150">
    <w:name w:val="Знак Знак15"/>
    <w:basedOn w:val="Normal"/>
    <w:uiPriority w:val="99"/>
    <w:rsid w:val="00A32094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21">
    <w:name w:val="Стиль21"/>
    <w:rsid w:val="00F7769A"/>
    <w:pPr>
      <w:numPr>
        <w:numId w:val="27"/>
      </w:numPr>
    </w:pPr>
  </w:style>
  <w:style w:type="numbering" w:customStyle="1" w:styleId="1">
    <w:name w:val="Стиль1"/>
    <w:rsid w:val="00F7769A"/>
    <w:pPr>
      <w:numPr>
        <w:numId w:val="24"/>
      </w:numPr>
    </w:pPr>
  </w:style>
  <w:style w:type="numbering" w:customStyle="1" w:styleId="11">
    <w:name w:val="Стиль11"/>
    <w:rsid w:val="00F7769A"/>
    <w:pPr>
      <w:numPr>
        <w:numId w:val="26"/>
      </w:numPr>
    </w:pPr>
  </w:style>
  <w:style w:type="numbering" w:customStyle="1" w:styleId="2">
    <w:name w:val="Стиль2"/>
    <w:rsid w:val="00F7769A"/>
    <w:pPr>
      <w:numPr>
        <w:numId w:val="2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383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3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3833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383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3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3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3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3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3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3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3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3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3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3833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383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3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3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3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mailto:bodrenko@eleron.org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oz@eleron.org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277</TotalTime>
  <Pages>24</Pages>
  <Words>6896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safronov</cp:lastModifiedBy>
  <cp:revision>27</cp:revision>
  <cp:lastPrinted>2015-07-23T13:18:00Z</cp:lastPrinted>
  <dcterms:created xsi:type="dcterms:W3CDTF">2015-05-29T13:28:00Z</dcterms:created>
  <dcterms:modified xsi:type="dcterms:W3CDTF">2015-07-23T12:08:00Z</dcterms:modified>
</cp:coreProperties>
</file>