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09" w:rsidRPr="006B420C" w:rsidRDefault="00D25D09" w:rsidP="00BE24D9">
      <w:pPr>
        <w:jc w:val="center"/>
        <w:outlineLvl w:val="0"/>
        <w:rPr>
          <w:rFonts w:ascii="Times New Roman" w:hAnsi="Times New Roman" w:cs="Times New Roman"/>
        </w:rPr>
      </w:pPr>
      <w:r w:rsidRPr="006B420C">
        <w:rPr>
          <w:rFonts w:ascii="Times New Roman" w:hAnsi="Times New Roman" w:cs="Times New Roman"/>
        </w:rPr>
        <w:t>ИЗВЕЩЕНИЕ О ПРОДЛЕНИИ СРОКА ПОДАЧИ ЗАЯВОК</w:t>
      </w:r>
    </w:p>
    <w:p w:rsidR="00D25D09" w:rsidRDefault="00D25D09" w:rsidP="00BE24D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224/67-03/13-86/2 ОЗЦЭ</w:t>
      </w:r>
    </w:p>
    <w:p w:rsidR="00D25D09" w:rsidRPr="00A6215E" w:rsidRDefault="00D25D09" w:rsidP="00BE24D9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25D09" w:rsidRPr="00A6215E" w:rsidRDefault="00D25D09" w:rsidP="00BE24D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25D09" w:rsidRDefault="00D25D09" w:rsidP="00BE24D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25D09" w:rsidRPr="006F3094" w:rsidRDefault="00D25D09" w:rsidP="00BE24D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083F9C">
        <w:rPr>
          <w:rFonts w:ascii="Times New Roman" w:hAnsi="Times New Roman" w:cs="Times New Roman"/>
          <w:lang w:val="en-US"/>
        </w:rPr>
        <w:t>nfenina</w:t>
      </w:r>
      <w:r w:rsidRPr="00083F9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D25D09" w:rsidRPr="00BD1E5B" w:rsidRDefault="00D25D09" w:rsidP="00BE24D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520DB2">
        <w:rPr>
          <w:rFonts w:ascii="Times New Roman" w:hAnsi="Times New Roman" w:cs="Times New Roman"/>
        </w:rPr>
        <w:t xml:space="preserve">Поставка </w:t>
      </w:r>
      <w:r w:rsidRPr="00083F9C">
        <w:rPr>
          <w:rFonts w:ascii="Times New Roman" w:hAnsi="Times New Roman" w:cs="Times New Roman"/>
        </w:rPr>
        <w:t xml:space="preserve">пластикатовой спецодежды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D25D09" w:rsidRPr="00A6215E" w:rsidRDefault="00D25D09" w:rsidP="00BE24D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25D09" w:rsidRPr="00A6215E" w:rsidRDefault="00D25D09" w:rsidP="00BE24D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5D09" w:rsidRPr="00A6215E" w:rsidRDefault="00D25D09" w:rsidP="00BE24D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5D09" w:rsidRPr="00A6215E" w:rsidRDefault="00D25D09" w:rsidP="00BE24D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5D09" w:rsidRPr="00EC7BA3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C7BA3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EC7BA3">
        <w:rPr>
          <w:rFonts w:ascii="Times New Roman" w:hAnsi="Times New Roman" w:cs="Times New Roman"/>
        </w:rPr>
        <w:t xml:space="preserve">: 719 793, 60 (семьсот девятнадцать тысяч семьсот девяносто три рубля 60 копеек) рубля с НДС. </w:t>
      </w:r>
      <w:r>
        <w:rPr>
          <w:rFonts w:ascii="Times New Roman" w:hAnsi="Times New Roman" w:cs="Times New Roman"/>
        </w:rPr>
        <w:t>В</w:t>
      </w:r>
      <w:r w:rsidRPr="00EC7BA3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EC7BA3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25D09" w:rsidRPr="00EC7BA3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C7BA3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EC7BA3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25D09" w:rsidRPr="00A6215E" w:rsidRDefault="00D25D09" w:rsidP="00BE24D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25D09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25D09" w:rsidRPr="00151446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5144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5144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51446">
        <w:rPr>
          <w:rFonts w:ascii="Times New Roman" w:hAnsi="Times New Roman" w:cs="Times New Roman"/>
          <w:b/>
          <w:bCs/>
        </w:rPr>
        <w:t>:</w:t>
      </w:r>
    </w:p>
    <w:p w:rsidR="00D25D09" w:rsidRPr="00151446" w:rsidRDefault="00D25D09" w:rsidP="0015144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15144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51446">
        <w:rPr>
          <w:rFonts w:ascii="Times New Roman" w:hAnsi="Times New Roman" w:cs="Times New Roman"/>
          <w:color w:val="0000FF"/>
        </w:rPr>
        <w:t xml:space="preserve"> </w:t>
      </w:r>
      <w:r w:rsidRPr="0015144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51446">
        <w:rPr>
          <w:rFonts w:ascii="Times New Roman" w:hAnsi="Times New Roman" w:cs="Times New Roman"/>
          <w:spacing w:val="-6"/>
        </w:rPr>
        <w:t>на участие в запросе цен</w:t>
      </w:r>
      <w:r w:rsidRPr="00151446">
        <w:rPr>
          <w:rFonts w:ascii="Times New Roman" w:hAnsi="Times New Roman" w:cs="Times New Roman"/>
        </w:rPr>
        <w:t xml:space="preserve"> продлевается на 4 рабочих дня.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25D09" w:rsidRPr="00A6215E" w:rsidRDefault="00D25D09" w:rsidP="00BE24D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>
        <w:rPr>
          <w:rFonts w:ascii="Times New Roman" w:hAnsi="Times New Roman" w:cs="Times New Roman"/>
          <w:spacing w:val="-6"/>
          <w:highlight w:val="yellow"/>
        </w:rPr>
        <w:t>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26</w:t>
      </w:r>
      <w:r>
        <w:rPr>
          <w:rFonts w:ascii="Times New Roman" w:hAnsi="Times New Roman" w:cs="Times New Roman"/>
          <w:spacing w:val="-6"/>
          <w:highlight w:val="yellow"/>
        </w:rPr>
        <w:t>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5D09" w:rsidRPr="00D55FE5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5D09" w:rsidRPr="00A6215E" w:rsidRDefault="00D25D0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25D09" w:rsidRPr="00A6215E" w:rsidRDefault="00D25D09" w:rsidP="00BE24D9">
      <w:pPr>
        <w:jc w:val="center"/>
        <w:rPr>
          <w:rFonts w:ascii="Times New Roman" w:hAnsi="Times New Roman" w:cs="Times New Roman"/>
          <w:color w:val="000000"/>
        </w:rPr>
      </w:pPr>
    </w:p>
    <w:p w:rsidR="00D25D09" w:rsidRDefault="00D25D09" w:rsidP="00BE24D9">
      <w:pPr>
        <w:jc w:val="center"/>
        <w:rPr>
          <w:rFonts w:ascii="Times New Roman" w:hAnsi="Times New Roman" w:cs="Times New Roman"/>
          <w:b/>
          <w:bCs/>
        </w:rPr>
      </w:pPr>
    </w:p>
    <w:p w:rsidR="00D25D09" w:rsidRDefault="00D25D09" w:rsidP="00BE24D9">
      <w:pPr>
        <w:jc w:val="both"/>
      </w:pPr>
    </w:p>
    <w:sectPr w:rsidR="00D25D09" w:rsidSect="00B47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7524"/>
    <w:rsid w:val="000648DD"/>
    <w:rsid w:val="00083F9C"/>
    <w:rsid w:val="00151446"/>
    <w:rsid w:val="002C0313"/>
    <w:rsid w:val="0036723D"/>
    <w:rsid w:val="003D771F"/>
    <w:rsid w:val="00454708"/>
    <w:rsid w:val="004E5D69"/>
    <w:rsid w:val="00520DB2"/>
    <w:rsid w:val="006B420C"/>
    <w:rsid w:val="006B7B13"/>
    <w:rsid w:val="006F3094"/>
    <w:rsid w:val="00887A00"/>
    <w:rsid w:val="008E3C0C"/>
    <w:rsid w:val="009474EF"/>
    <w:rsid w:val="00947524"/>
    <w:rsid w:val="0098204C"/>
    <w:rsid w:val="009910E7"/>
    <w:rsid w:val="00A6215E"/>
    <w:rsid w:val="00B15C4C"/>
    <w:rsid w:val="00B47673"/>
    <w:rsid w:val="00BA40B6"/>
    <w:rsid w:val="00BD1E5B"/>
    <w:rsid w:val="00BE24D9"/>
    <w:rsid w:val="00C572F3"/>
    <w:rsid w:val="00D14104"/>
    <w:rsid w:val="00D25D09"/>
    <w:rsid w:val="00D42E6F"/>
    <w:rsid w:val="00D55FE5"/>
    <w:rsid w:val="00D822F8"/>
    <w:rsid w:val="00DA6B67"/>
    <w:rsid w:val="00EC7BA3"/>
    <w:rsid w:val="00FF0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4D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BE24D9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6B420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733</Words>
  <Characters>4181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2013-04-02T13:35:00Z</dcterms:created>
  <dcterms:modified xsi:type="dcterms:W3CDTF">2013-04-09T09:34:00Z</dcterms:modified>
</cp:coreProperties>
</file>