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826752" w:rsidRPr="005942D4">
        <w:tc>
          <w:tcPr>
            <w:tcW w:w="4001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826752" w:rsidRPr="005942D4">
        <w:tc>
          <w:tcPr>
            <w:tcW w:w="4140" w:type="dxa"/>
            <w:gridSpan w:val="3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826752" w:rsidRPr="005942D4" w:rsidRDefault="00826752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826752" w:rsidRPr="005942D4"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826752" w:rsidRPr="005942D4"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26752" w:rsidRPr="005942D4"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26752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826752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826752" w:rsidRPr="005942D4">
        <w:trPr>
          <w:gridAfter w:val="3"/>
          <w:wAfter w:w="5847" w:type="dxa"/>
        </w:trPr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826752" w:rsidRPr="005942D4">
        <w:trPr>
          <w:gridAfter w:val="3"/>
          <w:wAfter w:w="5847" w:type="dxa"/>
        </w:trPr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826752" w:rsidRPr="005942D4">
        <w:trPr>
          <w:gridAfter w:val="4"/>
          <w:wAfter w:w="5986" w:type="dxa"/>
        </w:trPr>
        <w:tc>
          <w:tcPr>
            <w:tcW w:w="1971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826752" w:rsidRPr="005942D4" w:rsidRDefault="0082675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pStyle w:val="110"/>
        <w:keepNext w:val="0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480745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826752" w:rsidRPr="00BA276C" w:rsidRDefault="00826752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вентиляционного оборудования</w:t>
      </w: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Default="00826752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826752" w:rsidRDefault="00826752" w:rsidP="007D34D5">
      <w:pPr>
        <w:jc w:val="center"/>
        <w:rPr>
          <w:sz w:val="28"/>
          <w:szCs w:val="28"/>
        </w:rPr>
      </w:pPr>
    </w:p>
    <w:p w:rsidR="00826752" w:rsidRDefault="00826752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9E2915">
        <w:rPr>
          <w:sz w:val="28"/>
          <w:szCs w:val="28"/>
        </w:rPr>
        <w:t>2</w:t>
      </w:r>
      <w:r w:rsidRPr="00823A23">
        <w:rPr>
          <w:sz w:val="28"/>
          <w:szCs w:val="28"/>
        </w:rPr>
        <w:t>4</w:t>
      </w:r>
      <w:r w:rsidRPr="00266B57">
        <w:rPr>
          <w:sz w:val="28"/>
          <w:szCs w:val="28"/>
        </w:rPr>
        <w:t>.</w:t>
      </w:r>
      <w:r w:rsidRPr="00823A23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823A23">
        <w:rPr>
          <w:sz w:val="28"/>
          <w:szCs w:val="28"/>
        </w:rPr>
        <w:t>254-</w:t>
      </w:r>
      <w:r>
        <w:rPr>
          <w:sz w:val="28"/>
          <w:szCs w:val="28"/>
        </w:rPr>
        <w:t>ЗЦ-Э</w:t>
      </w: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jc w:val="center"/>
        <w:rPr>
          <w:sz w:val="28"/>
          <w:szCs w:val="28"/>
        </w:rPr>
      </w:pPr>
    </w:p>
    <w:p w:rsidR="00826752" w:rsidRPr="00563FFA" w:rsidRDefault="00826752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826752" w:rsidRPr="00563FFA" w:rsidRDefault="00826752" w:rsidP="00CA2886">
      <w:pPr>
        <w:sectPr w:rsidR="00826752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26752" w:rsidRPr="00563FFA" w:rsidRDefault="00826752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4807456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826752" w:rsidRPr="00CD4D2F" w:rsidRDefault="00826752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4807455" w:history="1">
        <w:r w:rsidRPr="00E67347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56" w:history="1">
        <w:r w:rsidRPr="00E67347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57" w:history="1">
        <w:r w:rsidRPr="00E67347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58" w:history="1">
        <w:r w:rsidRPr="00E67347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59" w:history="1">
        <w:r w:rsidRPr="00E67347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60" w:history="1">
        <w:r w:rsidRPr="00E67347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807461" w:history="1">
        <w:r w:rsidRPr="00E67347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807462" w:history="1">
        <w:r w:rsidRPr="00E67347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63" w:history="1">
        <w:r w:rsidRPr="00E67347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64" w:history="1">
        <w:r w:rsidRPr="00E67347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65" w:history="1">
        <w:r w:rsidRPr="00E67347">
          <w:rPr>
            <w:rStyle w:val="Hyperlink"/>
            <w:lang w:val="en-US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66" w:history="1">
        <w:r w:rsidRPr="00E67347">
          <w:rPr>
            <w:rStyle w:val="Hyperlink"/>
          </w:rPr>
          <w:t>4.1.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7" w:history="1">
        <w:r w:rsidRPr="00E67347">
          <w:rPr>
            <w:rStyle w:val="Hyperlink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8" w:history="1">
        <w:r w:rsidRPr="00E67347">
          <w:rPr>
            <w:rStyle w:val="Hyperlink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9" w:history="1">
        <w:r w:rsidRPr="00E67347">
          <w:rPr>
            <w:rStyle w:val="Hyperlink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70" w:history="1">
        <w:r w:rsidRPr="00E67347">
          <w:rPr>
            <w:rStyle w:val="Hyperlink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71" w:history="1">
        <w:r w:rsidRPr="00E67347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26752" w:rsidRDefault="00826752">
      <w:pPr>
        <w:pStyle w:val="TOC1"/>
        <w:rPr>
          <w:rFonts w:ascii="Calibri" w:hAnsi="Calibri" w:cs="Calibri"/>
          <w:sz w:val="22"/>
          <w:szCs w:val="22"/>
        </w:rPr>
      </w:pPr>
      <w:hyperlink w:anchor="_Toc424807472" w:history="1">
        <w:r w:rsidRPr="00E67347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26752" w:rsidRPr="00563FFA" w:rsidRDefault="00826752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826752" w:rsidRPr="00563FFA" w:rsidRDefault="00826752" w:rsidP="005D6E3F">
      <w:pPr>
        <w:rPr>
          <w:sz w:val="28"/>
          <w:szCs w:val="28"/>
        </w:rPr>
      </w:pPr>
    </w:p>
    <w:p w:rsidR="00826752" w:rsidRPr="00563FFA" w:rsidRDefault="00826752" w:rsidP="00600E86"/>
    <w:p w:rsidR="00826752" w:rsidRPr="00563FFA" w:rsidRDefault="00826752" w:rsidP="00600E86">
      <w:pPr>
        <w:sectPr w:rsidR="00826752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826752" w:rsidRPr="00563FFA" w:rsidRDefault="00826752" w:rsidP="004B3019">
      <w:pPr>
        <w:rPr>
          <w:sz w:val="28"/>
          <w:szCs w:val="28"/>
        </w:rPr>
      </w:pPr>
      <w:bookmarkStart w:id="8" w:name="_Toc397064010"/>
    </w:p>
    <w:p w:rsidR="00826752" w:rsidRPr="00563FFA" w:rsidRDefault="00826752" w:rsidP="00823A23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480745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826752" w:rsidRPr="00563FFA" w:rsidRDefault="00826752" w:rsidP="00347B82">
      <w:pPr>
        <w:rPr>
          <w:sz w:val="28"/>
          <w:szCs w:val="28"/>
        </w:rPr>
      </w:pPr>
    </w:p>
    <w:p w:rsidR="00826752" w:rsidRPr="0099548E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826752" w:rsidRPr="00C561B5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6165D8">
        <w:rPr>
          <w:rFonts w:ascii="Times New Roman" w:hAnsi="Times New Roman" w:cs="Times New Roman"/>
          <w:sz w:val="28"/>
          <w:szCs w:val="28"/>
        </w:rPr>
        <w:t>вентиляционного оборудования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826752" w:rsidRPr="00563F70" w:rsidRDefault="0082675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826752" w:rsidRPr="00563F70" w:rsidRDefault="0082675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826752" w:rsidRPr="00563FFA" w:rsidRDefault="0082675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826752" w:rsidRPr="00563FFA" w:rsidRDefault="00826752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 w:rsidRPr="006165D8">
        <w:rPr>
          <w:rFonts w:ascii="Times New Roman" w:hAnsi="Times New Roman" w:cs="Times New Roman"/>
          <w:sz w:val="28"/>
          <w:szCs w:val="28"/>
        </w:rPr>
        <w:t>вентиляционного оборудования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6752" w:rsidRDefault="0082675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подписания договора.</w:t>
      </w:r>
      <w:bookmarkStart w:id="12" w:name="_GoBack"/>
      <w:bookmarkEnd w:id="12"/>
    </w:p>
    <w:p w:rsidR="00826752" w:rsidRDefault="0082675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 10 недель</w:t>
      </w:r>
      <w:r w:rsidRPr="00C91459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>.</w:t>
      </w:r>
    </w:p>
    <w:p w:rsidR="00826752" w:rsidRPr="00563FFA" w:rsidRDefault="0082675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826752" w:rsidRPr="00563FFA" w:rsidRDefault="0082675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826752" w:rsidRPr="00563FFA" w:rsidRDefault="00826752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826752" w:rsidRPr="00C91459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Условия оплаты: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459">
        <w:rPr>
          <w:rFonts w:ascii="Times New Roman" w:hAnsi="Times New Roman" w:cs="Times New Roman"/>
          <w:sz w:val="28"/>
          <w:szCs w:val="28"/>
        </w:rPr>
        <w:t xml:space="preserve">Аванс – не предусмотрен. </w:t>
      </w:r>
    </w:p>
    <w:p w:rsidR="00826752" w:rsidRPr="00C91459" w:rsidRDefault="00826752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>
        <w:rPr>
          <w:sz w:val="28"/>
          <w:szCs w:val="28"/>
        </w:rPr>
        <w:t>5 рабочих</w:t>
      </w:r>
      <w:r w:rsidRPr="00C91459">
        <w:rPr>
          <w:sz w:val="28"/>
          <w:szCs w:val="28"/>
        </w:rPr>
        <w:t xml:space="preserve">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826752" w:rsidRPr="00A043E8" w:rsidRDefault="00826752" w:rsidP="00C91459">
      <w:pPr>
        <w:tabs>
          <w:tab w:val="left" w:pos="0"/>
          <w:tab w:val="left" w:pos="1134"/>
        </w:tabs>
        <w:jc w:val="both"/>
        <w:rPr>
          <w:b/>
          <w:bCs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826752" w:rsidRPr="00563FFA" w:rsidRDefault="00826752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2 635 412</w:t>
      </w:r>
      <w:r w:rsidRPr="006205D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Два миллиона шестьсот тридцать пять тысяч четыреста двенадцать</w:t>
      </w:r>
      <w:r w:rsidRPr="006205DF">
        <w:rPr>
          <w:rFonts w:ascii="Times New Roman" w:hAnsi="Times New Roman" w:cs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826752" w:rsidRPr="00B90FC8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8D218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8D2186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26752" w:rsidRPr="00563FFA" w:rsidRDefault="0082675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826752" w:rsidRDefault="0082675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26752" w:rsidRPr="00563FFA" w:rsidRDefault="00826752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826752" w:rsidRPr="00563FFA" w:rsidRDefault="00826752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826752" w:rsidRPr="00563FFA" w:rsidRDefault="0082675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826752" w:rsidRPr="00563FFA" w:rsidRDefault="0082675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826752" w:rsidRPr="00563FFA" w:rsidRDefault="00826752" w:rsidP="00823A23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826752" w:rsidRPr="00563FFA" w:rsidRDefault="00826752" w:rsidP="00823A23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823A23">
        <w:rPr>
          <w:rFonts w:ascii="Times New Roman" w:hAnsi="Times New Roman" w:cs="Times New Roman"/>
          <w:spacing w:val="-6"/>
          <w:sz w:val="28"/>
          <w:szCs w:val="28"/>
        </w:rPr>
        <w:t>30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826752" w:rsidRPr="00563FFA" w:rsidRDefault="00826752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826752" w:rsidRPr="00563FFA" w:rsidRDefault="00826752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Pr="00254066">
        <w:rPr>
          <w:spacing w:val="-6"/>
          <w:sz w:val="28"/>
          <w:szCs w:val="28"/>
        </w:rPr>
        <w:t>30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826752" w:rsidRPr="00563FFA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826752" w:rsidRPr="00563FFA" w:rsidRDefault="00826752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14»</w:t>
      </w:r>
      <w:r w:rsidRPr="007D75C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826752" w:rsidRPr="00117DD4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F73FD7">
        <w:rPr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26752" w:rsidRDefault="00826752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26752" w:rsidRPr="007212D4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826752" w:rsidRDefault="00826752" w:rsidP="00823A23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826752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826752" w:rsidRPr="00A4214D" w:rsidRDefault="00826752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826752" w:rsidRPr="005C0EFF" w:rsidRDefault="00826752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6752" w:rsidRPr="005C0EFF" w:rsidRDefault="00826752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6752" w:rsidRPr="005C0EFF" w:rsidRDefault="00826752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6752" w:rsidRDefault="00826752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26752" w:rsidRDefault="00826752" w:rsidP="00823A23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752" w:rsidRDefault="00826752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826752" w:rsidRPr="00CD4D2F" w:rsidRDefault="00826752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826752" w:rsidRPr="00563FFA" w:rsidRDefault="00826752" w:rsidP="00CD6C43">
      <w:pPr>
        <w:pStyle w:val="NormalWeb"/>
        <w:spacing w:before="0" w:beforeAutospacing="0" w:after="0" w:afterAutospacing="0"/>
        <w:ind w:right="153"/>
        <w:jc w:val="both"/>
        <w:sectPr w:rsidR="0082675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26752" w:rsidRPr="00FC009D" w:rsidRDefault="00826752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4807458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826752" w:rsidRDefault="00826752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826752" w:rsidRDefault="00826752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826752" w:rsidRDefault="00826752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826752" w:rsidRPr="003841A6" w:rsidRDefault="00826752" w:rsidP="00823A23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480745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826752" w:rsidRPr="003841A6" w:rsidRDefault="00826752" w:rsidP="00823A23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480746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826752" w:rsidRPr="00703F4C" w:rsidRDefault="00826752" w:rsidP="00823A23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480746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1134"/>
        <w:gridCol w:w="6094"/>
        <w:gridCol w:w="8218"/>
      </w:tblGrid>
      <w:tr w:rsidR="00826752" w:rsidRPr="003A2D2C">
        <w:trPr>
          <w:trHeight w:val="440"/>
          <w:tblHeader/>
        </w:trPr>
        <w:tc>
          <w:tcPr>
            <w:tcW w:w="1134" w:type="dxa"/>
            <w:gridSpan w:val="2"/>
            <w:tcBorders>
              <w:lef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jc w:val="center"/>
            </w:pPr>
            <w:bookmarkStart w:id="52" w:name="_Ref405814560"/>
            <w:bookmarkStart w:id="53" w:name="_Toc414869546"/>
            <w:bookmarkStart w:id="54" w:name="_Ref395172188"/>
            <w:bookmarkStart w:id="55" w:name="_Toc395190385"/>
            <w:bookmarkStart w:id="56" w:name="_Toc418584573"/>
            <w:bookmarkStart w:id="57" w:name="_Toc419879487"/>
            <w:r w:rsidRPr="003A2D2C">
              <w:t>№ п/п</w:t>
            </w:r>
          </w:p>
        </w:tc>
        <w:tc>
          <w:tcPr>
            <w:tcW w:w="6096" w:type="dxa"/>
            <w:tcBorders>
              <w:righ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center"/>
            </w:pPr>
            <w:r w:rsidRPr="003A2D2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center"/>
            </w:pPr>
            <w:r w:rsidRPr="003A2D2C">
              <w:t>Документы, подтверждающие соответствие установленным требованиям</w:t>
            </w:r>
          </w:p>
        </w:tc>
      </w:tr>
      <w:tr w:rsidR="00826752" w:rsidRPr="003A2D2C">
        <w:trPr>
          <w:trHeight w:val="367"/>
        </w:trPr>
        <w:tc>
          <w:tcPr>
            <w:tcW w:w="1134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0"/>
                <w:numId w:val="48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  <w:r w:rsidRPr="003A2D2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26752" w:rsidRPr="003A2D2C">
        <w:trPr>
          <w:trHeight w:val="1514"/>
        </w:trPr>
        <w:tc>
          <w:tcPr>
            <w:tcW w:w="1134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26752" w:rsidRPr="003A2D2C" w:rsidRDefault="00826752" w:rsidP="00823A23">
            <w:pPr>
              <w:numPr>
                <w:ilvl w:val="0"/>
                <w:numId w:val="50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58" w:name="_Ref405790941"/>
          </w:p>
        </w:tc>
        <w:bookmarkEnd w:id="58"/>
        <w:tc>
          <w:tcPr>
            <w:tcW w:w="609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26752" w:rsidRPr="003A2D2C" w:rsidRDefault="00826752" w:rsidP="003A2D2C">
            <w:pPr>
              <w:ind w:right="153" w:firstLine="495"/>
              <w:jc w:val="both"/>
            </w:pPr>
            <w:r w:rsidRPr="003A2D2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26752" w:rsidRPr="003A2D2C" w:rsidRDefault="00826752" w:rsidP="003A2D2C">
            <w:pPr>
              <w:ind w:right="153" w:firstLine="495"/>
              <w:jc w:val="both"/>
            </w:pPr>
            <w:r w:rsidRPr="003A2D2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826752" w:rsidRPr="003A2D2C" w:rsidRDefault="00826752" w:rsidP="00211B98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right="153"/>
              <w:jc w:val="both"/>
            </w:pPr>
            <w:bookmarkStart w:id="59" w:name="_Ref405791406"/>
            <w:r w:rsidRPr="003A2D2C">
              <w:t>копии документов о государственной регистрации из следующих:</w:t>
            </w:r>
            <w:bookmarkEnd w:id="59"/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индивидуальных предпринимателей</w:t>
            </w:r>
            <w:r w:rsidRPr="003A2D2C" w:rsidDel="007B2165">
              <w:t xml:space="preserve"> </w:t>
            </w:r>
            <w:r w:rsidRPr="003A2D2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иных физических лиц – копии документов, удостоверяющих личность;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00"/>
              </w:tabs>
              <w:spacing w:before="120" w:line="360" w:lineRule="auto"/>
              <w:ind w:left="0" w:right="153" w:firstLine="0"/>
              <w:jc w:val="both"/>
            </w:pPr>
            <w:r w:rsidRPr="003A2D2C">
              <w:t>для иностранных лиц:</w:t>
            </w:r>
          </w:p>
          <w:p w:rsidR="00826752" w:rsidRPr="003A2D2C" w:rsidRDefault="00826752" w:rsidP="00211B98">
            <w:pPr>
              <w:numPr>
                <w:ilvl w:val="0"/>
                <w:numId w:val="51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/>
                <w:bCs/>
                <w:caps/>
              </w:rPr>
            </w:pPr>
            <w:r w:rsidRPr="003A2D2C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26752" w:rsidRPr="003A2D2C" w:rsidRDefault="00826752" w:rsidP="00211B98">
            <w:pPr>
              <w:numPr>
                <w:ilvl w:val="0"/>
                <w:numId w:val="51"/>
              </w:numPr>
              <w:tabs>
                <w:tab w:val="left" w:pos="300"/>
              </w:tabs>
              <w:spacing w:before="120"/>
              <w:ind w:right="153"/>
              <w:jc w:val="both"/>
            </w:pPr>
            <w:r w:rsidRPr="003A2D2C">
              <w:t>краткая пояснительная записка, содержащая:</w:t>
            </w:r>
          </w:p>
          <w:p w:rsidR="00826752" w:rsidRPr="003A2D2C" w:rsidRDefault="00826752" w:rsidP="00823A23">
            <w:pPr>
              <w:numPr>
                <w:ilvl w:val="0"/>
                <w:numId w:val="52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</w:pPr>
            <w:r w:rsidRPr="003A2D2C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26752" w:rsidRPr="003A2D2C" w:rsidRDefault="00826752" w:rsidP="00823A23">
            <w:pPr>
              <w:numPr>
                <w:ilvl w:val="0"/>
                <w:numId w:val="52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</w:pPr>
            <w:r w:rsidRPr="003A2D2C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26752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2"/>
                <w:numId w:val="48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A2D2C" w:rsidDel="00BA2715">
              <w:t xml:space="preserve"> </w:t>
            </w:r>
            <w:r w:rsidRPr="003A2D2C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26752" w:rsidRPr="003A2D2C">
        <w:trPr>
          <w:trHeight w:val="7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2"/>
                <w:numId w:val="48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bookmarkStart w:id="60" w:name="_Ref405791408"/>
            <w:r w:rsidRPr="003A2D2C">
              <w:t>копии учредительных документов в действующей редакции (для юридических лиц);</w:t>
            </w:r>
            <w:bookmarkEnd w:id="60"/>
          </w:p>
        </w:tc>
      </w:tr>
      <w:tr w:rsidR="00826752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2"/>
                <w:numId w:val="48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26752" w:rsidRPr="003A2D2C">
        <w:trPr>
          <w:trHeight w:val="30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2"/>
                <w:numId w:val="48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26752" w:rsidRPr="003A2D2C" w:rsidRDefault="00826752" w:rsidP="003A2D2C">
            <w:pPr>
              <w:tabs>
                <w:tab w:val="left" w:pos="353"/>
              </w:tabs>
              <w:ind w:right="153" w:firstLine="353"/>
              <w:jc w:val="both"/>
            </w:pPr>
            <w:r w:rsidRPr="003A2D2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26752" w:rsidRPr="003A2D2C">
        <w:trPr>
          <w:trHeight w:val="699"/>
        </w:trPr>
        <w:tc>
          <w:tcPr>
            <w:tcW w:w="1134" w:type="dxa"/>
            <w:gridSpan w:val="2"/>
            <w:vAlign w:val="center"/>
          </w:tcPr>
          <w:p w:rsidR="00826752" w:rsidRPr="003A2D2C" w:rsidRDefault="00826752" w:rsidP="00823A23">
            <w:pPr>
              <w:numPr>
                <w:ilvl w:val="0"/>
                <w:numId w:val="50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1" w:name="_Ref405791536"/>
          </w:p>
        </w:tc>
        <w:bookmarkEnd w:id="61"/>
        <w:tc>
          <w:tcPr>
            <w:tcW w:w="6096" w:type="dxa"/>
            <w:vAlign w:val="center"/>
          </w:tcPr>
          <w:p w:rsidR="00826752" w:rsidRPr="003A2D2C" w:rsidRDefault="00826752" w:rsidP="003A2D2C">
            <w:pPr>
              <w:ind w:right="153"/>
              <w:jc w:val="both"/>
            </w:pPr>
            <w:r w:rsidRPr="003A2D2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подтверждение: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 ненахождении участника закупки в процессе ликвидации (для юридического лица);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26752" w:rsidRPr="003A2D2C" w:rsidRDefault="00826752" w:rsidP="00823A23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 неприостановлении деятельности участника закупки.</w:t>
            </w:r>
          </w:p>
        </w:tc>
      </w:tr>
      <w:tr w:rsidR="00826752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826752" w:rsidRPr="003A2D2C" w:rsidRDefault="00826752" w:rsidP="00823A23">
            <w:pPr>
              <w:numPr>
                <w:ilvl w:val="0"/>
                <w:numId w:val="50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2" w:name="_Ref405791537"/>
          </w:p>
        </w:tc>
        <w:bookmarkEnd w:id="62"/>
        <w:tc>
          <w:tcPr>
            <w:tcW w:w="6096" w:type="dxa"/>
          </w:tcPr>
          <w:p w:rsidR="00826752" w:rsidRPr="003A2D2C" w:rsidRDefault="00826752" w:rsidP="003A2D2C">
            <w:pPr>
              <w:ind w:right="153"/>
              <w:jc w:val="both"/>
            </w:pPr>
            <w:r w:rsidRPr="003A2D2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26752" w:rsidRPr="003A2D2C" w:rsidRDefault="00826752" w:rsidP="003A2D2C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826752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826752" w:rsidRPr="003A2D2C" w:rsidRDefault="00826752" w:rsidP="00823A23">
            <w:pPr>
              <w:numPr>
                <w:ilvl w:val="0"/>
                <w:numId w:val="50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3" w:name="_Ref407691222"/>
          </w:p>
        </w:tc>
        <w:bookmarkEnd w:id="63"/>
        <w:tc>
          <w:tcPr>
            <w:tcW w:w="6096" w:type="dxa"/>
          </w:tcPr>
          <w:p w:rsidR="00826752" w:rsidRPr="003A2D2C" w:rsidRDefault="00826752" w:rsidP="003A2D2C">
            <w:pPr>
              <w:ind w:right="153"/>
              <w:jc w:val="both"/>
            </w:pPr>
            <w:r w:rsidRPr="003A2D2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26752" w:rsidRPr="003A2D2C" w:rsidRDefault="00826752" w:rsidP="003A2D2C">
            <w:pPr>
              <w:ind w:right="153"/>
              <w:jc w:val="both"/>
            </w:pPr>
            <w:r w:rsidRPr="003A2D2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26752" w:rsidRPr="003A2D2C" w:rsidRDefault="00826752" w:rsidP="00823A23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26752" w:rsidRPr="003A2D2C">
        <w:trPr>
          <w:gridBefore w:val="1"/>
          <w:trHeight w:val="70"/>
        </w:trPr>
        <w:tc>
          <w:tcPr>
            <w:tcW w:w="1134" w:type="dxa"/>
            <w:vAlign w:val="center"/>
          </w:tcPr>
          <w:p w:rsidR="00826752" w:rsidRPr="003A2D2C" w:rsidRDefault="00826752" w:rsidP="00823A23">
            <w:pPr>
              <w:numPr>
                <w:ilvl w:val="0"/>
                <w:numId w:val="50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4" w:name="_Ref405792235"/>
          </w:p>
        </w:tc>
        <w:bookmarkEnd w:id="64"/>
        <w:tc>
          <w:tcPr>
            <w:tcW w:w="6096" w:type="dxa"/>
          </w:tcPr>
          <w:p w:rsidR="00826752" w:rsidRPr="003A2D2C" w:rsidRDefault="00826752" w:rsidP="003A2D2C">
            <w:pPr>
              <w:tabs>
                <w:tab w:val="left" w:pos="778"/>
              </w:tabs>
              <w:ind w:right="153"/>
              <w:jc w:val="both"/>
            </w:pPr>
            <w:r w:rsidRPr="003A2D2C">
              <w:t>отсутствие сведений об участнике закупки в следующих реестрах недобросовестных поставщиков:</w:t>
            </w:r>
          </w:p>
          <w:p w:rsidR="00826752" w:rsidRPr="003A2D2C" w:rsidRDefault="00826752" w:rsidP="00823A23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26752" w:rsidRPr="003A2D2C" w:rsidRDefault="00826752" w:rsidP="00823A23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26752" w:rsidRPr="003A2D2C" w:rsidRDefault="00826752" w:rsidP="00823A23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826752" w:rsidRPr="003A2D2C" w:rsidRDefault="00826752" w:rsidP="003A2D2C">
            <w:pPr>
              <w:jc w:val="both"/>
            </w:pPr>
            <w:r w:rsidRPr="003A2D2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26752" w:rsidRDefault="00826752" w:rsidP="00F03A79">
      <w:pPr>
        <w:shd w:val="clear" w:color="auto" w:fill="FFFFFF"/>
        <w:tabs>
          <w:tab w:val="left" w:pos="567"/>
        </w:tabs>
        <w:spacing w:before="120" w:after="120"/>
        <w:ind w:left="567"/>
        <w:jc w:val="both"/>
        <w:outlineLvl w:val="1"/>
        <w:rPr>
          <w:sz w:val="28"/>
          <w:szCs w:val="28"/>
        </w:rPr>
      </w:pPr>
    </w:p>
    <w:p w:rsidR="00826752" w:rsidRDefault="00826752" w:rsidP="00823A23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5" w:name="_Toc424807462"/>
      <w:bookmarkEnd w:id="52"/>
      <w:r>
        <w:rPr>
          <w:sz w:val="28"/>
          <w:szCs w:val="28"/>
        </w:rPr>
        <w:t>Требования к продукции</w:t>
      </w:r>
      <w:bookmarkEnd w:id="53"/>
      <w:bookmarkEnd w:id="6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826752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826752" w:rsidRPr="00703F4C" w:rsidRDefault="00826752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826752" w:rsidRPr="00703F4C" w:rsidRDefault="00826752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826752" w:rsidRPr="00703F4C" w:rsidRDefault="00826752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826752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6752" w:rsidRPr="00C20EDB" w:rsidRDefault="00826752" w:rsidP="00823A23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6752" w:rsidRPr="00703F4C" w:rsidRDefault="00826752" w:rsidP="00496B06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6752" w:rsidRDefault="00826752" w:rsidP="00496B06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6752" w:rsidRPr="00703F4C" w:rsidRDefault="00826752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826752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6752" w:rsidRPr="00C20EDB" w:rsidRDefault="00826752" w:rsidP="00823A23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6752" w:rsidRPr="00703F4C" w:rsidRDefault="00826752" w:rsidP="00496B06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826752" w:rsidRPr="00703F4C" w:rsidRDefault="00826752" w:rsidP="00496B06">
            <w:pPr>
              <w:widowControl w:val="0"/>
              <w:shd w:val="clear" w:color="auto" w:fill="FFFFFF"/>
              <w:jc w:val="both"/>
            </w:pPr>
          </w:p>
        </w:tc>
      </w:tr>
    </w:tbl>
    <w:p w:rsidR="00826752" w:rsidRPr="00703F4C" w:rsidRDefault="00826752" w:rsidP="004E4BAD"/>
    <w:p w:rsidR="00826752" w:rsidRPr="00EA3525" w:rsidRDefault="00826752" w:rsidP="00CD4D2F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66" w:name="_Toc42480746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66"/>
    </w:p>
    <w:p w:rsidR="00826752" w:rsidRPr="00EA3525" w:rsidRDefault="00826752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826752" w:rsidRPr="00EA3525" w:rsidRDefault="00826752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826752" w:rsidRPr="0072366F" w:rsidRDefault="00826752" w:rsidP="00823A23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7"/>
    </w:p>
    <w:p w:rsidR="00826752" w:rsidRPr="00EA3525" w:rsidRDefault="00826752" w:rsidP="00823A23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826752" w:rsidRPr="00DF4E46" w:rsidRDefault="00826752" w:rsidP="00823A23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826752" w:rsidRPr="00DF4E46" w:rsidRDefault="00826752" w:rsidP="00823A23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826752" w:rsidRPr="00DF4E46" w:rsidRDefault="00826752" w:rsidP="00823A23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826752" w:rsidRPr="00EA3525" w:rsidRDefault="00826752" w:rsidP="00823A23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826752" w:rsidRPr="00EA3525" w:rsidRDefault="00826752" w:rsidP="00823A23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826752" w:rsidRPr="00EA3525" w:rsidRDefault="00826752" w:rsidP="00823A23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826752" w:rsidRPr="00EA3525" w:rsidRDefault="00826752" w:rsidP="00823A23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826752" w:rsidRDefault="00826752" w:rsidP="00823A23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826752" w:rsidRDefault="00826752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826752" w:rsidRDefault="00826752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826752" w:rsidRPr="00EA3525" w:rsidRDefault="00826752" w:rsidP="00823A23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826752" w:rsidRPr="0072366F" w:rsidRDefault="00826752" w:rsidP="00823A23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8"/>
    </w:p>
    <w:p w:rsidR="00826752" w:rsidRPr="00EA3525" w:rsidRDefault="00826752" w:rsidP="00823A23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69"/>
    </w:p>
    <w:p w:rsidR="00826752" w:rsidRPr="00EA3525" w:rsidRDefault="00826752" w:rsidP="00823A23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826752" w:rsidRPr="00EA3525" w:rsidRDefault="00826752" w:rsidP="00823A23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826752" w:rsidRDefault="00826752" w:rsidP="00CD4D2F">
      <w:pPr>
        <w:pStyle w:val="Times12"/>
        <w:ind w:firstLine="0"/>
      </w:pPr>
    </w:p>
    <w:p w:rsidR="00826752" w:rsidRDefault="00826752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826752" w:rsidRDefault="00826752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826752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26752" w:rsidRDefault="00826752" w:rsidP="00CD4D2F">
      <w:pPr>
        <w:ind w:firstLine="709"/>
        <w:jc w:val="both"/>
        <w:rPr>
          <w:b/>
          <w:bCs/>
          <w:i/>
          <w:iCs/>
        </w:rPr>
      </w:pPr>
    </w:p>
    <w:p w:rsidR="00826752" w:rsidRPr="00FC009D" w:rsidRDefault="00826752" w:rsidP="00823A23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21475870"/>
      <w:bookmarkStart w:id="71" w:name="_Toc398564600"/>
      <w:bookmarkStart w:id="72" w:name="_Toc399408089"/>
      <w:bookmarkStart w:id="73" w:name="_Toc418584574"/>
      <w:bookmarkStart w:id="74" w:name="_Toc419879488"/>
      <w:bookmarkStart w:id="75" w:name="_Toc42480746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70"/>
      <w:bookmarkEnd w:id="71"/>
      <w:bookmarkEnd w:id="72"/>
      <w:bookmarkEnd w:id="73"/>
      <w:bookmarkEnd w:id="74"/>
      <w:bookmarkEnd w:id="75"/>
    </w:p>
    <w:p w:rsidR="00826752" w:rsidRDefault="00826752" w:rsidP="00CD4D2F">
      <w:pPr>
        <w:ind w:right="153" w:firstLine="636"/>
        <w:jc w:val="both"/>
        <w:rPr>
          <w:b/>
          <w:bCs/>
          <w:i/>
          <w:iCs/>
        </w:rPr>
      </w:pPr>
    </w:p>
    <w:p w:rsidR="00826752" w:rsidRDefault="00826752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826752" w:rsidRDefault="00826752" w:rsidP="00CD4D2F">
      <w:pPr>
        <w:ind w:right="153" w:firstLine="636"/>
        <w:jc w:val="both"/>
        <w:rPr>
          <w:b/>
          <w:bCs/>
          <w:i/>
          <w:iCs/>
        </w:rPr>
      </w:pPr>
    </w:p>
    <w:p w:rsidR="00826752" w:rsidRDefault="00826752" w:rsidP="00823A23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18584575"/>
      <w:bookmarkStart w:id="84" w:name="_Toc419879489"/>
      <w:bookmarkStart w:id="85" w:name="_Toc424807465"/>
      <w:bookmarkStart w:id="86" w:name="_Toc260130025"/>
      <w:bookmarkStart w:id="87" w:name="_Toc367283798"/>
      <w:bookmarkEnd w:id="76"/>
      <w:bookmarkEnd w:id="77"/>
      <w:bookmarkEnd w:id="78"/>
      <w:bookmarkEnd w:id="79"/>
      <w:r w:rsidRPr="00FC009D">
        <w:rPr>
          <w:sz w:val="28"/>
          <w:szCs w:val="28"/>
        </w:rPr>
        <w:t>ОБРАЗЦЫ ФОРМ ОСНОВНЫХ ДОКУМЕНТОВ</w:t>
      </w:r>
      <w:bookmarkEnd w:id="80"/>
      <w:bookmarkEnd w:id="81"/>
      <w:bookmarkEnd w:id="82"/>
      <w:bookmarkEnd w:id="83"/>
      <w:bookmarkEnd w:id="84"/>
      <w:bookmarkEnd w:id="85"/>
    </w:p>
    <w:p w:rsidR="00826752" w:rsidRPr="0086357F" w:rsidRDefault="00826752" w:rsidP="00823A23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8" w:name="_Ref401131967"/>
      <w:bookmarkStart w:id="89" w:name="_Toc418584576"/>
      <w:bookmarkStart w:id="90" w:name="_Toc419879490"/>
      <w:bookmarkStart w:id="91" w:name="_Toc42480746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8"/>
      <w:bookmarkEnd w:id="89"/>
      <w:bookmarkEnd w:id="90"/>
      <w:bookmarkEnd w:id="91"/>
    </w:p>
    <w:p w:rsidR="00826752" w:rsidRPr="00CC6698" w:rsidRDefault="00826752" w:rsidP="00CD4D2F"/>
    <w:p w:rsidR="00826752" w:rsidRDefault="00826752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826752" w:rsidRDefault="00826752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826752" w:rsidRPr="00FC009D" w:rsidRDefault="00826752" w:rsidP="00CD4D2F">
      <w:pPr>
        <w:pStyle w:val="Times12"/>
        <w:jc w:val="right"/>
        <w:rPr>
          <w:sz w:val="28"/>
          <w:szCs w:val="28"/>
        </w:rPr>
      </w:pPr>
    </w:p>
    <w:p w:rsidR="00826752" w:rsidRPr="00FC009D" w:rsidRDefault="00826752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826752" w:rsidRPr="00FC009D" w:rsidRDefault="00826752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826752" w:rsidRPr="00B02B63" w:rsidRDefault="00826752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2" w:name="_Письмо_о_подаче"/>
      <w:bookmarkStart w:id="93" w:name="_ЗАЯВКА_НА_УЧАСТИЕ"/>
      <w:bookmarkStart w:id="94" w:name="_Toc255987071"/>
      <w:bookmarkStart w:id="95" w:name="_Toc272505461"/>
      <w:bookmarkStart w:id="96" w:name="_Toc390267513"/>
      <w:bookmarkStart w:id="97" w:name="_Toc412201945"/>
      <w:bookmarkEnd w:id="92"/>
      <w:bookmarkEnd w:id="93"/>
    </w:p>
    <w:p w:rsidR="00826752" w:rsidRPr="00FC009D" w:rsidRDefault="00826752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8" w:name="_ЗАЯВКА_НА_УЧАСТИЕ_1"/>
      <w:bookmarkStart w:id="99" w:name="_Toc418584577"/>
      <w:bookmarkStart w:id="100" w:name="_Toc419879491"/>
      <w:bookmarkStart w:id="101" w:name="_Toc424807467"/>
      <w:bookmarkEnd w:id="9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94"/>
      <w:bookmarkEnd w:id="95"/>
      <w:bookmarkEnd w:id="96"/>
      <w:bookmarkEnd w:id="97"/>
      <w:bookmarkEnd w:id="99"/>
      <w:bookmarkEnd w:id="100"/>
      <w:bookmarkEnd w:id="101"/>
    </w:p>
    <w:p w:rsidR="00826752" w:rsidRPr="00FC009D" w:rsidRDefault="00826752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826752" w:rsidRPr="00FC009D" w:rsidRDefault="00826752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826752" w:rsidRDefault="00826752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826752" w:rsidRPr="00FC009D" w:rsidRDefault="00826752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826752" w:rsidRPr="00FC009D" w:rsidRDefault="00826752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826752" w:rsidRPr="00FC009D" w:rsidRDefault="00826752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826752" w:rsidRPr="00FC009D" w:rsidRDefault="00826752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826752" w:rsidRPr="00FC009D" w:rsidRDefault="00826752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826752" w:rsidRPr="00FC009D" w:rsidRDefault="00826752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26752" w:rsidRPr="00FC009D">
        <w:trPr>
          <w:cantSplit/>
          <w:tblHeader/>
        </w:trPr>
        <w:tc>
          <w:tcPr>
            <w:tcW w:w="709" w:type="dxa"/>
            <w:vAlign w:val="center"/>
          </w:tcPr>
          <w:p w:rsidR="00826752" w:rsidRPr="00FC009D" w:rsidRDefault="00826752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826752" w:rsidRPr="00FC009D" w:rsidRDefault="00826752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26752" w:rsidRPr="00FC009D" w:rsidRDefault="00826752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26752" w:rsidRPr="00FC009D">
        <w:trPr>
          <w:cantSplit/>
        </w:trPr>
        <w:tc>
          <w:tcPr>
            <w:tcW w:w="709" w:type="dxa"/>
            <w:vAlign w:val="center"/>
          </w:tcPr>
          <w:p w:rsidR="00826752" w:rsidRPr="00FC009D" w:rsidRDefault="00826752" w:rsidP="00823A23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752" w:rsidRPr="00FC009D" w:rsidRDefault="00826752" w:rsidP="00496B06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26752" w:rsidRPr="00FC009D" w:rsidRDefault="00826752" w:rsidP="00496B06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826752" w:rsidRPr="00FC009D">
        <w:trPr>
          <w:cantSplit/>
        </w:trPr>
        <w:tc>
          <w:tcPr>
            <w:tcW w:w="709" w:type="dxa"/>
            <w:vAlign w:val="center"/>
          </w:tcPr>
          <w:p w:rsidR="00826752" w:rsidRPr="00FC009D" w:rsidRDefault="00826752" w:rsidP="00823A23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752" w:rsidRPr="00FC009D" w:rsidRDefault="00826752" w:rsidP="00496B06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26752" w:rsidRPr="00FC009D" w:rsidRDefault="00826752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826752" w:rsidRPr="00FC009D">
        <w:trPr>
          <w:cantSplit/>
        </w:trPr>
        <w:tc>
          <w:tcPr>
            <w:tcW w:w="709" w:type="dxa"/>
            <w:vAlign w:val="center"/>
          </w:tcPr>
          <w:p w:rsidR="00826752" w:rsidRPr="00FC009D" w:rsidRDefault="00826752" w:rsidP="00823A23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752" w:rsidRPr="00FC009D" w:rsidRDefault="00826752" w:rsidP="00496B06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826752" w:rsidRPr="00FC009D" w:rsidRDefault="00826752" w:rsidP="00496B06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826752" w:rsidRPr="00FC009D">
        <w:trPr>
          <w:cantSplit/>
        </w:trPr>
        <w:tc>
          <w:tcPr>
            <w:tcW w:w="709" w:type="dxa"/>
            <w:vAlign w:val="center"/>
          </w:tcPr>
          <w:p w:rsidR="00826752" w:rsidRPr="00FC009D" w:rsidRDefault="00826752" w:rsidP="00823A23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752" w:rsidRPr="00FC009D" w:rsidRDefault="00826752" w:rsidP="00496B06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26752" w:rsidRPr="00FC009D" w:rsidRDefault="00826752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826752" w:rsidRPr="00FC009D" w:rsidRDefault="00826752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26752" w:rsidRDefault="00826752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826752" w:rsidRPr="00100970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26752" w:rsidRPr="00FC009D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26752" w:rsidRDefault="00826752" w:rsidP="00823A23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26752" w:rsidRPr="00FC009D" w:rsidRDefault="00826752" w:rsidP="00823A23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26752" w:rsidRPr="00FC009D" w:rsidRDefault="00826752" w:rsidP="00823A23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826752" w:rsidRPr="00FC009D" w:rsidRDefault="00826752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826752" w:rsidRPr="00FC009D" w:rsidRDefault="00826752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826752" w:rsidRPr="00FC009D" w:rsidRDefault="00826752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826752" w:rsidRPr="00C35EF7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826752" w:rsidRPr="00FC009D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826752" w:rsidRPr="00FC009D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26752" w:rsidRPr="00FC009D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26752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26752" w:rsidRPr="00DF05AF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826752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26752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826752" w:rsidRPr="00914AB9" w:rsidRDefault="00826752" w:rsidP="00823A23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826752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826752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826752" w:rsidRPr="00881537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826752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826752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826752" w:rsidRPr="001205C1" w:rsidRDefault="00826752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826752" w:rsidRPr="00FC009D" w:rsidRDefault="00826752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26752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26752" w:rsidRPr="002C5C15" w:rsidRDefault="00826752" w:rsidP="00823A23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26752" w:rsidRPr="002C5C15" w:rsidRDefault="00826752" w:rsidP="00823A23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26752" w:rsidRPr="00FC009D" w:rsidRDefault="00826752" w:rsidP="00823A23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26752" w:rsidRPr="00FC009D" w:rsidRDefault="00826752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6752" w:rsidRPr="00FC009D" w:rsidRDefault="00826752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826752" w:rsidRPr="00FC009D" w:rsidRDefault="00826752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26752" w:rsidRPr="00FC009D">
        <w:trPr>
          <w:tblHeader/>
        </w:trPr>
        <w:tc>
          <w:tcPr>
            <w:tcW w:w="1091" w:type="dxa"/>
            <w:vAlign w:val="center"/>
          </w:tcPr>
          <w:p w:rsidR="00826752" w:rsidRPr="00FC009D" w:rsidRDefault="00826752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826752" w:rsidRPr="00FC009D" w:rsidRDefault="00826752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826752" w:rsidRPr="00FC009D" w:rsidRDefault="00826752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26752" w:rsidRPr="00FC009D" w:rsidRDefault="00826752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FC009D" w:rsidRDefault="00826752" w:rsidP="00823A2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826752" w:rsidRPr="009F34DE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823A2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823A2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26752" w:rsidRPr="00FC009D" w:rsidRDefault="00826752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826752" w:rsidRPr="00FC009D">
        <w:tc>
          <w:tcPr>
            <w:tcW w:w="1091" w:type="dxa"/>
            <w:vAlign w:val="center"/>
          </w:tcPr>
          <w:p w:rsidR="00826752" w:rsidRPr="0083031A" w:rsidRDefault="00826752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826752" w:rsidRPr="0083031A" w:rsidRDefault="00826752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826752" w:rsidRPr="00FC009D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752" w:rsidRPr="00FC009D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26752" w:rsidRPr="00FC009D" w:rsidRDefault="00826752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826752" w:rsidRPr="00FC009D" w:rsidRDefault="00826752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826752" w:rsidRPr="00FC009D" w:rsidRDefault="00826752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826752" w:rsidRPr="00FC009D" w:rsidRDefault="00826752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826752" w:rsidRPr="00FC009D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26752" w:rsidRPr="00FC009D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826752" w:rsidRPr="00FC009D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826752" w:rsidRPr="00FC009D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26752" w:rsidRPr="00FC009D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26752" w:rsidRPr="009449E0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826752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826752" w:rsidRPr="00100970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102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02"/>
    </w:p>
    <w:p w:rsidR="00826752" w:rsidRPr="00100970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103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03"/>
    </w:p>
    <w:p w:rsidR="00826752" w:rsidRPr="00100970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826752" w:rsidRDefault="00826752" w:rsidP="00823A23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04"/>
    </w:p>
    <w:p w:rsidR="00826752" w:rsidRPr="00FC009D" w:rsidRDefault="00826752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Default="00826752" w:rsidP="00CD4D2F">
      <w:pPr>
        <w:jc w:val="right"/>
        <w:rPr>
          <w:sz w:val="28"/>
          <w:szCs w:val="28"/>
        </w:rPr>
      </w:pPr>
    </w:p>
    <w:p w:rsidR="00826752" w:rsidRPr="00FC009D" w:rsidRDefault="00826752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26752" w:rsidRPr="0022001A" w:rsidRDefault="00826752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826752" w:rsidRPr="0022001A" w:rsidRDefault="00826752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826752" w:rsidRPr="00FC009D" w:rsidRDefault="00826752" w:rsidP="00CD4D2F">
      <w:pPr>
        <w:jc w:val="right"/>
        <w:rPr>
          <w:b/>
          <w:bCs/>
          <w:sz w:val="22"/>
          <w:szCs w:val="22"/>
        </w:rPr>
      </w:pPr>
    </w:p>
    <w:p w:rsidR="00826752" w:rsidRPr="00B03ADB" w:rsidRDefault="00826752" w:rsidP="00CD4D2F">
      <w:pPr>
        <w:jc w:val="center"/>
        <w:rPr>
          <w:sz w:val="28"/>
          <w:szCs w:val="28"/>
        </w:rPr>
      </w:pPr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5"/>
      <w:bookmarkEnd w:id="106"/>
      <w:bookmarkEnd w:id="10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826752" w:rsidRDefault="00826752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826752" w:rsidRPr="00FC009D" w:rsidRDefault="00826752" w:rsidP="00CD4D2F">
      <w:pPr>
        <w:jc w:val="right"/>
        <w:rPr>
          <w:b/>
          <w:bCs/>
          <w:i/>
          <w:iCs/>
        </w:rPr>
      </w:pPr>
    </w:p>
    <w:p w:rsidR="00826752" w:rsidRPr="00936804" w:rsidDel="00EC0238" w:rsidRDefault="00826752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08" w:name="_СВЕДЕНИЯ_О_ПРИНАДЛЕЖНОСТИ_1"/>
      <w:bookmarkStart w:id="109" w:name="_Toc402520353"/>
      <w:bookmarkStart w:id="110" w:name="_Toc412201948"/>
      <w:bookmarkStart w:id="111" w:name="_Toc418584578"/>
      <w:bookmarkStart w:id="112" w:name="_Toc419879492"/>
      <w:bookmarkStart w:id="113" w:name="_Toc424807468"/>
      <w:bookmarkEnd w:id="10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09"/>
      <w:bookmarkEnd w:id="110"/>
      <w:bookmarkEnd w:id="111"/>
      <w:bookmarkEnd w:id="112"/>
      <w:bookmarkEnd w:id="113"/>
    </w:p>
    <w:p w:rsidR="00826752" w:rsidRPr="00FC009D" w:rsidRDefault="00826752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26752" w:rsidRDefault="00826752" w:rsidP="00CD4D2F">
      <w:pPr>
        <w:jc w:val="both"/>
        <w:rPr>
          <w:lang w:eastAsia="en-US"/>
        </w:rPr>
      </w:pPr>
    </w:p>
    <w:p w:rsidR="00826752" w:rsidDel="00EC0238" w:rsidRDefault="00826752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826752" w:rsidRPr="002B303E" w:rsidDel="00EC0238" w:rsidRDefault="00826752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826752" w:rsidRPr="002B303E" w:rsidDel="00EC0238">
        <w:trPr>
          <w:tblHeader/>
        </w:trPr>
        <w:tc>
          <w:tcPr>
            <w:tcW w:w="540" w:type="dxa"/>
            <w:vAlign w:val="center"/>
          </w:tcPr>
          <w:p w:rsidR="00826752" w:rsidRPr="005F6473" w:rsidDel="00EC0238" w:rsidRDefault="00826752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826752" w:rsidRPr="005F6473" w:rsidDel="00EC0238" w:rsidRDefault="00826752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826752" w:rsidRPr="005F6473" w:rsidDel="00EC0238" w:rsidRDefault="00826752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826752" w:rsidRPr="005F6473" w:rsidDel="00EC0238" w:rsidRDefault="00826752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826752" w:rsidRPr="005F6473" w:rsidDel="00EC0238" w:rsidRDefault="00826752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826752" w:rsidRPr="002B303E" w:rsidDel="00EC0238">
        <w:trPr>
          <w:tblHeader/>
        </w:trPr>
        <w:tc>
          <w:tcPr>
            <w:tcW w:w="540" w:type="dxa"/>
            <w:vAlign w:val="center"/>
          </w:tcPr>
          <w:p w:rsidR="00826752" w:rsidRPr="002B303E" w:rsidDel="00EC0238" w:rsidRDefault="00826752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826752" w:rsidRPr="002B303E" w:rsidDel="00EC0238">
        <w:tc>
          <w:tcPr>
            <w:tcW w:w="540" w:type="dxa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826752" w:rsidRPr="002B303E" w:rsidDel="00EC0238" w:rsidRDefault="00826752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826752" w:rsidRPr="002B303E" w:rsidDel="00EC0238">
        <w:tc>
          <w:tcPr>
            <w:tcW w:w="540" w:type="dxa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826752" w:rsidRPr="002B303E" w:rsidDel="00EC0238" w:rsidRDefault="00826752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826752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826752" w:rsidRPr="002B303E" w:rsidDel="00EC0238" w:rsidRDefault="00826752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826752" w:rsidRPr="002B303E" w:rsidDel="00EC0238" w:rsidRDefault="00826752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826752" w:rsidRPr="002B303E" w:rsidDel="00EC0238" w:rsidRDefault="00826752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826752" w:rsidRPr="002B303E" w:rsidDel="00EC0238" w:rsidRDefault="00826752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826752" w:rsidRPr="002B303E" w:rsidDel="00EC0238">
        <w:trPr>
          <w:trHeight w:val="1903"/>
        </w:trPr>
        <w:tc>
          <w:tcPr>
            <w:tcW w:w="540" w:type="dxa"/>
            <w:vMerge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826752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826752" w:rsidRPr="002B303E" w:rsidDel="00EC0238" w:rsidRDefault="00826752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826752" w:rsidRPr="005F6473" w:rsidDel="00EC0238" w:rsidRDefault="00826752" w:rsidP="00496B06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826752" w:rsidRPr="00241B8D" w:rsidDel="00EC0238" w:rsidRDefault="00826752" w:rsidP="00496B06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826752" w:rsidRPr="00241B8D" w:rsidDel="00EC0238" w:rsidRDefault="00826752" w:rsidP="00496B06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826752" w:rsidRPr="002B303E" w:rsidDel="00EC0238">
        <w:trPr>
          <w:trHeight w:val="1267"/>
        </w:trPr>
        <w:tc>
          <w:tcPr>
            <w:tcW w:w="540" w:type="dxa"/>
            <w:vMerge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26752" w:rsidRPr="005F6473" w:rsidDel="00EC0238" w:rsidRDefault="00826752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826752" w:rsidRPr="005F6473" w:rsidDel="00EC0238" w:rsidRDefault="00826752" w:rsidP="00496B06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826752" w:rsidRPr="002B303E" w:rsidDel="00EC0238" w:rsidRDefault="00826752" w:rsidP="00496B06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826752" w:rsidRPr="00012898" w:rsidDel="00EC0238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26752" w:rsidRPr="008B0FDE" w:rsidDel="00EC0238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826752" w:rsidRPr="008B0FDE" w:rsidDel="00EC0238" w:rsidRDefault="00826752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826752" w:rsidDel="00EC0238" w:rsidRDefault="00826752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826752" w:rsidRPr="00FC009D" w:rsidDel="00EC0238" w:rsidRDefault="00826752" w:rsidP="00CD4D2F">
      <w:pPr>
        <w:jc w:val="center"/>
        <w:rPr>
          <w:b/>
          <w:bCs/>
        </w:rPr>
      </w:pPr>
    </w:p>
    <w:p w:rsidR="00826752" w:rsidRPr="00FC009D" w:rsidDel="00EC0238" w:rsidRDefault="00826752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826752" w:rsidRDefault="00826752" w:rsidP="00823A2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826752" w:rsidRPr="00FC009D" w:rsidDel="00EC0238" w:rsidRDefault="00826752" w:rsidP="00823A2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826752" w:rsidRPr="00FC009D" w:rsidDel="00EC0238" w:rsidRDefault="00826752" w:rsidP="00823A2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826752" w:rsidRPr="0076483D" w:rsidDel="00EC0238" w:rsidRDefault="00826752" w:rsidP="00823A2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826752" w:rsidRPr="00770FB1" w:rsidDel="00EC0238" w:rsidRDefault="00826752" w:rsidP="00823A2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826752" w:rsidDel="00EC0238" w:rsidRDefault="00826752" w:rsidP="00CD4D2F">
      <w:pPr>
        <w:pStyle w:val="Times12"/>
        <w:tabs>
          <w:tab w:val="left" w:pos="1134"/>
        </w:tabs>
      </w:pPr>
    </w:p>
    <w:p w:rsidR="00826752" w:rsidRPr="00FC009D" w:rsidDel="00EC0238" w:rsidRDefault="00826752" w:rsidP="00CD4D2F">
      <w:pPr>
        <w:pStyle w:val="Times12"/>
        <w:ind w:left="600" w:firstLine="0"/>
        <w:rPr>
          <w:sz w:val="20"/>
          <w:szCs w:val="20"/>
        </w:rPr>
        <w:sectPr w:rsidR="0082675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752" w:rsidRPr="00774105" w:rsidRDefault="00826752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826752" w:rsidRPr="00FC009D" w:rsidRDefault="00826752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26752" w:rsidRPr="00FC009D" w:rsidRDefault="00826752" w:rsidP="00CD4D2F">
      <w:pPr>
        <w:pStyle w:val="Times12"/>
        <w:ind w:left="10065" w:firstLine="0"/>
        <w:jc w:val="left"/>
      </w:pPr>
    </w:p>
    <w:p w:rsidR="00826752" w:rsidRPr="00FC009D" w:rsidRDefault="00826752" w:rsidP="00CD4D2F">
      <w:pPr>
        <w:jc w:val="right"/>
        <w:rPr>
          <w:b/>
          <w:bCs/>
          <w:sz w:val="22"/>
          <w:szCs w:val="22"/>
        </w:rPr>
      </w:pPr>
    </w:p>
    <w:p w:rsidR="00826752" w:rsidRPr="00FC009D" w:rsidRDefault="00826752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18584579"/>
      <w:bookmarkStart w:id="119" w:name="_Toc419879493"/>
      <w:bookmarkStart w:id="120" w:name="_Toc424807469"/>
      <w:bookmarkEnd w:id="114"/>
      <w:bookmarkEnd w:id="11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16"/>
      <w:bookmarkEnd w:id="117"/>
      <w:bookmarkEnd w:id="118"/>
      <w:bookmarkEnd w:id="119"/>
      <w:bookmarkEnd w:id="120"/>
    </w:p>
    <w:p w:rsidR="00826752" w:rsidRPr="00FC009D" w:rsidRDefault="00826752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26752" w:rsidRPr="00FC009D" w:rsidRDefault="00826752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26752" w:rsidRPr="00FC009D" w:rsidRDefault="00826752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26752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752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826752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826752" w:rsidRPr="00FC009D" w:rsidRDefault="00826752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26752" w:rsidRPr="00FC009D" w:rsidRDefault="00826752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82675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</w:tbl>
    <w:p w:rsidR="00826752" w:rsidRPr="00FC009D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752" w:rsidRPr="00FC009D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26752" w:rsidRPr="00FC009D" w:rsidRDefault="00826752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826752" w:rsidRPr="00FC009D" w:rsidRDefault="00826752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826752" w:rsidRPr="00FC009D" w:rsidRDefault="00826752" w:rsidP="00CD4D2F">
      <w:pPr>
        <w:jc w:val="center"/>
        <w:rPr>
          <w:b/>
          <w:bCs/>
        </w:rPr>
      </w:pPr>
    </w:p>
    <w:p w:rsidR="00826752" w:rsidRPr="00FC009D" w:rsidRDefault="00826752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26752" w:rsidRPr="00FC009D" w:rsidRDefault="00826752" w:rsidP="00823A2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26752" w:rsidRPr="00FC009D" w:rsidRDefault="00826752" w:rsidP="00CD4D2F">
      <w:pPr>
        <w:pStyle w:val="Times12"/>
        <w:ind w:firstLine="0"/>
        <w:jc w:val="left"/>
      </w:pPr>
    </w:p>
    <w:p w:rsidR="00826752" w:rsidRPr="00FC009D" w:rsidRDefault="00826752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826752" w:rsidRPr="00FC009D" w:rsidRDefault="00826752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752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826752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826752" w:rsidRPr="00FC009D" w:rsidRDefault="00826752" w:rsidP="00496B06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752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</w:p>
        </w:tc>
      </w:tr>
    </w:tbl>
    <w:p w:rsidR="00826752" w:rsidRDefault="00826752" w:rsidP="00CD4D2F">
      <w:pPr>
        <w:pStyle w:val="Times12"/>
        <w:ind w:firstLine="0"/>
        <w:jc w:val="left"/>
        <w:sectPr w:rsidR="00826752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26752" w:rsidRPr="00FC009D" w:rsidRDefault="00826752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752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752" w:rsidRPr="00FC009D">
        <w:trPr>
          <w:trHeight w:val="1590"/>
        </w:trPr>
        <w:tc>
          <w:tcPr>
            <w:tcW w:w="851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752" w:rsidRPr="00FC009D" w:rsidRDefault="00826752" w:rsidP="00496B0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752" w:rsidRPr="00FC009D" w:rsidRDefault="00826752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752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752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26752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752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752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752" w:rsidRPr="00FC009D" w:rsidRDefault="00826752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752" w:rsidRPr="00FC009D" w:rsidRDefault="00826752" w:rsidP="00CD4D2F">
      <w:pPr>
        <w:jc w:val="right"/>
        <w:rPr>
          <w:sz w:val="22"/>
          <w:szCs w:val="22"/>
        </w:rPr>
      </w:pPr>
    </w:p>
    <w:p w:rsidR="00826752" w:rsidRPr="00FC009D" w:rsidRDefault="00826752" w:rsidP="00CD4D2F">
      <w:pPr>
        <w:pStyle w:val="Times12"/>
        <w:jc w:val="right"/>
        <w:rPr>
          <w:sz w:val="28"/>
          <w:szCs w:val="28"/>
        </w:rPr>
        <w:sectPr w:rsidR="00826752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Pr="00FC009D" w:rsidRDefault="00826752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826752" w:rsidRPr="00FC009D" w:rsidRDefault="00826752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826752" w:rsidRPr="00FC009D" w:rsidRDefault="00826752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826752" w:rsidRPr="00FC009D" w:rsidRDefault="00826752" w:rsidP="00CD4D2F">
      <w:pPr>
        <w:pStyle w:val="Times12"/>
        <w:jc w:val="center"/>
        <w:rPr>
          <w:b/>
          <w:bCs/>
          <w:snapToGrid w:val="0"/>
        </w:rPr>
      </w:pPr>
    </w:p>
    <w:p w:rsidR="00826752" w:rsidRPr="00B03ADB" w:rsidRDefault="00826752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826752" w:rsidRPr="00FC009D" w:rsidRDefault="00826752" w:rsidP="00CD4D2F">
      <w:pPr>
        <w:widowControl w:val="0"/>
        <w:autoSpaceDE w:val="0"/>
        <w:autoSpaceDN w:val="0"/>
        <w:adjustRightInd w:val="0"/>
        <w:jc w:val="center"/>
      </w:pPr>
    </w:p>
    <w:p w:rsidR="00826752" w:rsidRDefault="00826752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1" w:name="_Техническое_предложение__Форма"/>
      <w:bookmarkStart w:id="122" w:name="_Toc235439567"/>
      <w:bookmarkStart w:id="123" w:name="_Toc390267515"/>
      <w:bookmarkStart w:id="124" w:name="_Toc412201950"/>
      <w:bookmarkStart w:id="125" w:name="_Toc418584580"/>
      <w:bookmarkStart w:id="126" w:name="_Toc419879494"/>
      <w:bookmarkStart w:id="127" w:name="_Toc424807470"/>
      <w:bookmarkEnd w:id="12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2"/>
      <w:bookmarkEnd w:id="123"/>
      <w:bookmarkEnd w:id="124"/>
      <w:bookmarkEnd w:id="125"/>
      <w:bookmarkEnd w:id="126"/>
      <w:bookmarkEnd w:id="127"/>
    </w:p>
    <w:p w:rsidR="00826752" w:rsidRPr="00774105" w:rsidRDefault="00826752" w:rsidP="00CD4D2F"/>
    <w:p w:rsidR="00826752" w:rsidRPr="00927CFA" w:rsidRDefault="00826752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826752" w:rsidRPr="00FC009D" w:rsidRDefault="00826752" w:rsidP="00CD4D2F">
      <w:pPr>
        <w:pStyle w:val="Times12"/>
        <w:rPr>
          <w:i/>
          <w:iCs/>
          <w:sz w:val="22"/>
          <w:szCs w:val="22"/>
        </w:rPr>
      </w:pPr>
    </w:p>
    <w:p w:rsidR="00826752" w:rsidRPr="00FC009D" w:rsidRDefault="00826752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826752" w:rsidRPr="00FC009D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752" w:rsidRPr="00102E0C" w:rsidRDefault="00826752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826752" w:rsidRPr="00102E0C" w:rsidRDefault="00826752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826752" w:rsidRPr="00102E0C" w:rsidRDefault="00826752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826752" w:rsidRPr="00FC009D" w:rsidRDefault="00826752" w:rsidP="00CD4D2F">
      <w:pPr>
        <w:jc w:val="center"/>
        <w:rPr>
          <w:b/>
          <w:bCs/>
        </w:rPr>
      </w:pPr>
    </w:p>
    <w:p w:rsidR="00826752" w:rsidRPr="00FC009D" w:rsidRDefault="00826752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826752" w:rsidRPr="00FC009D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26752" w:rsidRPr="00FC009D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826752" w:rsidRPr="00102E0C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826752" w:rsidRPr="00FC009D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826752" w:rsidRPr="00FC009D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826752" w:rsidRPr="00FC009D" w:rsidRDefault="00826752" w:rsidP="00823A2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826752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Ссылки на ПП</w:t>
            </w:r>
          </w:p>
        </w:tc>
      </w:tr>
      <w:tr w:rsidR="00826752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752" w:rsidRPr="00FC009D" w:rsidRDefault="00826752" w:rsidP="00496B06">
            <w:pPr>
              <w:jc w:val="center"/>
            </w:pP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/>
          <w:p w:rsidR="00826752" w:rsidRPr="00FC009D" w:rsidRDefault="00826752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26752" w:rsidRPr="00FC009D" w:rsidRDefault="00826752" w:rsidP="00496B06"/>
          <w:p w:rsidR="00826752" w:rsidRPr="00FC009D" w:rsidRDefault="00826752" w:rsidP="00496B06">
            <w:r w:rsidRPr="00FC009D">
              <w:t>порядковый номер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 xml:space="preserve">номер пункта Технических требований 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26752" w:rsidRPr="00FC009D" w:rsidRDefault="00826752" w:rsidP="00496B06"/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/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>"да" - будет выполнен полностью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/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>"нет" - не будет выполнен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/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>"частично" – выполняется с "такими-то" ограничениями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>необходимые пояснения</w:t>
            </w:r>
          </w:p>
        </w:tc>
      </w:tr>
      <w:tr w:rsidR="0082675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26752" w:rsidRPr="00FC009D" w:rsidRDefault="00826752" w:rsidP="00496B0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26752" w:rsidRPr="00FC009D" w:rsidRDefault="00826752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26752" w:rsidRPr="00FC009D" w:rsidRDefault="00826752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826752" w:rsidRPr="00FC009D" w:rsidRDefault="00826752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826752" w:rsidRPr="00FC009D" w:rsidRDefault="00826752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26752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26752" w:rsidRPr="00FC009D" w:rsidRDefault="00826752" w:rsidP="00496B06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26752" w:rsidRPr="00FC009D" w:rsidRDefault="00826752" w:rsidP="00496B06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826752" w:rsidRPr="00FC009D">
        <w:trPr>
          <w:trHeight w:val="371"/>
        </w:trPr>
        <w:tc>
          <w:tcPr>
            <w:tcW w:w="600" w:type="dxa"/>
          </w:tcPr>
          <w:p w:rsidR="00826752" w:rsidRPr="00FC009D" w:rsidRDefault="00826752" w:rsidP="00496B06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826752" w:rsidRPr="00FC009D" w:rsidRDefault="00826752" w:rsidP="00496B06"/>
        </w:tc>
        <w:tc>
          <w:tcPr>
            <w:tcW w:w="1440" w:type="dxa"/>
          </w:tcPr>
          <w:p w:rsidR="00826752" w:rsidRPr="00FC009D" w:rsidRDefault="00826752" w:rsidP="00496B06"/>
        </w:tc>
        <w:tc>
          <w:tcPr>
            <w:tcW w:w="2880" w:type="dxa"/>
          </w:tcPr>
          <w:p w:rsidR="00826752" w:rsidRPr="00FC009D" w:rsidRDefault="00826752" w:rsidP="00496B06">
            <w:pPr>
              <w:ind w:firstLine="16"/>
              <w:jc w:val="center"/>
            </w:pPr>
          </w:p>
        </w:tc>
      </w:tr>
      <w:tr w:rsidR="00826752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26752" w:rsidRPr="00FC009D" w:rsidRDefault="00826752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26752" w:rsidRPr="00FC009D" w:rsidRDefault="00826752" w:rsidP="00496B0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26752" w:rsidRPr="00FC009D" w:rsidRDefault="00826752" w:rsidP="00496B06"/>
        </w:tc>
        <w:tc>
          <w:tcPr>
            <w:tcW w:w="2880" w:type="dxa"/>
            <w:tcBorders>
              <w:bottom w:val="double" w:sz="4" w:space="0" w:color="auto"/>
            </w:tcBorders>
          </w:tcPr>
          <w:p w:rsidR="00826752" w:rsidRPr="00FC009D" w:rsidRDefault="00826752" w:rsidP="00496B06">
            <w:pPr>
              <w:ind w:firstLine="16"/>
              <w:jc w:val="center"/>
            </w:pPr>
          </w:p>
        </w:tc>
      </w:tr>
    </w:tbl>
    <w:p w:rsidR="00826752" w:rsidRPr="00FC009D" w:rsidRDefault="00826752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826752" w:rsidRPr="00FC009D" w:rsidRDefault="00826752" w:rsidP="00823A23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right="-29"/>
        <w:rPr>
          <w:b/>
          <w:bCs/>
          <w:i/>
          <w:iCs/>
        </w:rPr>
      </w:pPr>
    </w:p>
    <w:p w:rsidR="00826752" w:rsidRDefault="00826752" w:rsidP="00CD4D2F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86"/>
      <w:bookmarkEnd w:id="87"/>
      <w:bookmarkEnd w:id="128"/>
      <w:bookmarkEnd w:id="129"/>
    </w:p>
    <w:p w:rsidR="00826752" w:rsidRPr="00FC009D" w:rsidRDefault="00826752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0" w:name="_Toc418584581"/>
      <w:bookmarkStart w:id="131" w:name="_Toc419879495"/>
      <w:bookmarkStart w:id="132" w:name="_Toc424807471"/>
      <w:r>
        <w:rPr>
          <w:b/>
          <w:bCs/>
          <w:sz w:val="28"/>
          <w:szCs w:val="28"/>
        </w:rPr>
        <w:t>ЧАСТЬ 2</w:t>
      </w:r>
      <w:bookmarkEnd w:id="130"/>
      <w:bookmarkEnd w:id="131"/>
      <w:bookmarkEnd w:id="132"/>
    </w:p>
    <w:p w:rsidR="00826752" w:rsidRDefault="00826752" w:rsidP="00CD4D2F">
      <w:pPr>
        <w:pStyle w:val="Times12"/>
        <w:ind w:left="5387" w:firstLine="0"/>
        <w:jc w:val="left"/>
      </w:pPr>
    </w:p>
    <w:p w:rsidR="00826752" w:rsidRDefault="00826752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3"/>
      <w:bookmarkEnd w:id="13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26752" w:rsidRPr="00DF507B" w:rsidRDefault="00826752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26752" w:rsidRPr="00FC009D" w:rsidRDefault="00826752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5" w:name="_Toc418584582"/>
      <w:bookmarkStart w:id="136" w:name="_Toc419879496"/>
      <w:bookmarkStart w:id="137" w:name="_Toc424807472"/>
      <w:r>
        <w:rPr>
          <w:b/>
          <w:bCs/>
          <w:sz w:val="28"/>
          <w:szCs w:val="28"/>
        </w:rPr>
        <w:t>ЧАСТЬ 3</w:t>
      </w:r>
      <w:bookmarkEnd w:id="135"/>
      <w:bookmarkEnd w:id="136"/>
      <w:bookmarkEnd w:id="137"/>
    </w:p>
    <w:p w:rsidR="00826752" w:rsidRDefault="00826752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826752" w:rsidRPr="00563FFA" w:rsidRDefault="00826752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826752" w:rsidRPr="00563FFA" w:rsidRDefault="00826752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826752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752" w:rsidRDefault="00826752">
      <w:r>
        <w:separator/>
      </w:r>
    </w:p>
  </w:endnote>
  <w:endnote w:type="continuationSeparator" w:id="0">
    <w:p w:rsidR="00826752" w:rsidRDefault="00826752">
      <w:r>
        <w:continuationSeparator/>
      </w:r>
    </w:p>
  </w:endnote>
  <w:endnote w:type="continuationNotice" w:id="1">
    <w:p w:rsidR="00826752" w:rsidRDefault="0082675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E6219" w:rsidRDefault="0082675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E6219" w:rsidRDefault="0082675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E6219" w:rsidRDefault="0082675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752" w:rsidRDefault="00826752">
      <w:r>
        <w:separator/>
      </w:r>
    </w:p>
  </w:footnote>
  <w:footnote w:type="continuationSeparator" w:id="0">
    <w:p w:rsidR="00826752" w:rsidRDefault="00826752">
      <w:r>
        <w:continuationSeparator/>
      </w:r>
    </w:p>
  </w:footnote>
  <w:footnote w:type="continuationNotice" w:id="1">
    <w:p w:rsidR="00826752" w:rsidRDefault="0082675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157639" w:rsidRDefault="00826752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826752" w:rsidRPr="00157639" w:rsidRDefault="0082675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826752" w:rsidRPr="00157639" w:rsidRDefault="0082675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826752" w:rsidRPr="00157639" w:rsidRDefault="00826752" w:rsidP="007D34D5">
    <w:pPr>
      <w:jc w:val="center"/>
      <w:rPr>
        <w:b/>
        <w:bCs/>
        <w:caps/>
      </w:rPr>
    </w:pPr>
  </w:p>
  <w:p w:rsidR="00826752" w:rsidRPr="007D34D5" w:rsidRDefault="00826752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429FC" w:rsidRDefault="0082675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429FC" w:rsidRDefault="0082675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52" w:rsidRPr="00F429FC" w:rsidRDefault="0082675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62DE3B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E767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6"/>
  </w:num>
  <w:num w:numId="18">
    <w:abstractNumId w:val="24"/>
  </w:num>
  <w:num w:numId="19">
    <w:abstractNumId w:val="21"/>
  </w:num>
  <w:num w:numId="20">
    <w:abstractNumId w:val="19"/>
  </w:num>
  <w:num w:numId="21">
    <w:abstractNumId w:val="11"/>
  </w:num>
  <w:num w:numId="22">
    <w:abstractNumId w:val="9"/>
  </w:num>
  <w:num w:numId="23">
    <w:abstractNumId w:val="15"/>
  </w:num>
  <w:num w:numId="24">
    <w:abstractNumId w:val="33"/>
  </w:num>
  <w:num w:numId="25">
    <w:abstractNumId w:val="25"/>
  </w:num>
  <w:num w:numId="26">
    <w:abstractNumId w:val="14"/>
  </w:num>
  <w:num w:numId="27">
    <w:abstractNumId w:val="39"/>
  </w:num>
  <w:num w:numId="28">
    <w:abstractNumId w:val="22"/>
  </w:num>
  <w:num w:numId="29">
    <w:abstractNumId w:val="37"/>
  </w:num>
  <w:num w:numId="30">
    <w:abstractNumId w:val="23"/>
  </w:num>
  <w:num w:numId="31">
    <w:abstractNumId w:val="30"/>
  </w:num>
  <w:num w:numId="32">
    <w:abstractNumId w:val="12"/>
  </w:num>
  <w:num w:numId="33">
    <w:abstractNumId w:val="29"/>
  </w:num>
  <w:num w:numId="34">
    <w:abstractNumId w:val="34"/>
  </w:num>
  <w:num w:numId="35">
    <w:abstractNumId w:val="40"/>
  </w:num>
  <w:num w:numId="36">
    <w:abstractNumId w:val="13"/>
  </w:num>
  <w:num w:numId="37">
    <w:abstractNumId w:val="35"/>
  </w:num>
  <w:num w:numId="38">
    <w:abstractNumId w:val="18"/>
  </w:num>
  <w:num w:numId="39">
    <w:abstractNumId w:val="4"/>
  </w:num>
  <w:num w:numId="40">
    <w:abstractNumId w:val="28"/>
  </w:num>
  <w:num w:numId="41">
    <w:abstractNumId w:val="27"/>
  </w:num>
  <w:num w:numId="42">
    <w:abstractNumId w:val="7"/>
  </w:num>
  <w:num w:numId="43">
    <w:abstractNumId w:val="10"/>
  </w:num>
  <w:num w:numId="44">
    <w:abstractNumId w:val="32"/>
  </w:num>
  <w:num w:numId="45">
    <w:abstractNumId w:val="5"/>
  </w:num>
  <w:num w:numId="46">
    <w:abstractNumId w:val="6"/>
  </w:num>
  <w:num w:numId="47">
    <w:abstractNumId w:val="31"/>
  </w:num>
  <w:num w:numId="48">
    <w:abstractNumId w:val="38"/>
  </w:num>
  <w:num w:numId="49">
    <w:abstractNumId w:val="20"/>
  </w:num>
  <w:num w:numId="50">
    <w:abstractNumId w:val="8"/>
  </w:num>
  <w:num w:numId="51">
    <w:abstractNumId w:val="17"/>
  </w:num>
  <w:num w:numId="5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0E81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9C6"/>
    <w:rsid w:val="00101D5D"/>
    <w:rsid w:val="00102E0C"/>
    <w:rsid w:val="001030DA"/>
    <w:rsid w:val="00103240"/>
    <w:rsid w:val="00103677"/>
    <w:rsid w:val="00103F9E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CC6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83A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1B98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406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1FDB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047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3FAC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3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73B"/>
    <w:rsid w:val="002E59BF"/>
    <w:rsid w:val="002E6928"/>
    <w:rsid w:val="002F081A"/>
    <w:rsid w:val="002F0913"/>
    <w:rsid w:val="002F21D9"/>
    <w:rsid w:val="002F3AC6"/>
    <w:rsid w:val="002F3B61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4CAF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2D2C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92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D59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5CC6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165D8"/>
    <w:rsid w:val="006200A4"/>
    <w:rsid w:val="006205DF"/>
    <w:rsid w:val="0062378E"/>
    <w:rsid w:val="00624786"/>
    <w:rsid w:val="006267FE"/>
    <w:rsid w:val="0063064B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6C5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CE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C2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649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55B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A23"/>
    <w:rsid w:val="008240C6"/>
    <w:rsid w:val="00826752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055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1AD"/>
    <w:rsid w:val="00872492"/>
    <w:rsid w:val="00872DEB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27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CF5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AB"/>
    <w:rsid w:val="009460B7"/>
    <w:rsid w:val="00946CE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4C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30E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915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3E3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B7F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9EA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40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887"/>
    <w:rsid w:val="00B90FC8"/>
    <w:rsid w:val="00B91750"/>
    <w:rsid w:val="00B91FB1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C34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47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B8D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7B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521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73"/>
    <w:rsid w:val="00DE3E66"/>
    <w:rsid w:val="00DE419C"/>
    <w:rsid w:val="00DE5685"/>
    <w:rsid w:val="00DE56F3"/>
    <w:rsid w:val="00DF05AF"/>
    <w:rsid w:val="00DF0A62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347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26A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33C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1D94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3A79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0D95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00E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A5521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721A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8721AD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721A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721AD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721AD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721AD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721AD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A5521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21AD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721AD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721AD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21AD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721AD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721AD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721AD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721AD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721AD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DA552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721AD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DA552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DA5521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DA5521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DA5521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DA5521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A5521"/>
    <w:pPr>
      <w:numPr>
        <w:numId w:val="1"/>
      </w:numPr>
    </w:pPr>
  </w:style>
  <w:style w:type="paragraph" w:styleId="ListNumber3">
    <w:name w:val="List Number 3"/>
    <w:basedOn w:val="Normal"/>
    <w:uiPriority w:val="99"/>
    <w:rsid w:val="00DA5521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DA5521"/>
    <w:pPr>
      <w:spacing w:after="120"/>
      <w:ind w:left="283"/>
    </w:pPr>
  </w:style>
  <w:style w:type="paragraph" w:styleId="ListNumber">
    <w:name w:val="List Number"/>
    <w:basedOn w:val="Normal"/>
    <w:uiPriority w:val="99"/>
    <w:rsid w:val="00DA5521"/>
    <w:pPr>
      <w:numPr>
        <w:numId w:val="7"/>
      </w:numPr>
    </w:pPr>
  </w:style>
  <w:style w:type="paragraph" w:customStyle="1" w:styleId="ConsNonformat">
    <w:name w:val="ConsNonformat"/>
    <w:uiPriority w:val="99"/>
    <w:rsid w:val="00DA5521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A5521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DA5521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DA5521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A5521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DA5521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A5521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A552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DA5521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A552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A5521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DA5521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A5521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DA5521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DA5521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A552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A5521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DA552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A552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DA552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DA5521"/>
  </w:style>
  <w:style w:type="character" w:customStyle="1" w:styleId="afa">
    <w:name w:val="Подпункт Знак"/>
    <w:uiPriority w:val="99"/>
    <w:rsid w:val="00DA5521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DA552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DA5521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DA5521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DA5521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DA552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DA552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DA552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DA552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DA5521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A5521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A5521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C361A2"/>
    <w:pPr>
      <w:numPr>
        <w:numId w:val="26"/>
      </w:numPr>
    </w:pPr>
  </w:style>
  <w:style w:type="numbering" w:customStyle="1" w:styleId="1">
    <w:name w:val="Стиль1"/>
    <w:rsid w:val="00C361A2"/>
    <w:pPr>
      <w:numPr>
        <w:numId w:val="23"/>
      </w:numPr>
    </w:pPr>
  </w:style>
  <w:style w:type="numbering" w:customStyle="1" w:styleId="11">
    <w:name w:val="Стиль11"/>
    <w:rsid w:val="00C361A2"/>
    <w:pPr>
      <w:numPr>
        <w:numId w:val="25"/>
      </w:numPr>
    </w:pPr>
  </w:style>
  <w:style w:type="numbering" w:customStyle="1" w:styleId="2">
    <w:name w:val="Стиль2"/>
    <w:rsid w:val="00C361A2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42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28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42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28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42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502</TotalTime>
  <Pages>24</Pages>
  <Words>6670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66</cp:revision>
  <cp:lastPrinted>2015-07-23T18:40:00Z</cp:lastPrinted>
  <dcterms:created xsi:type="dcterms:W3CDTF">2015-05-19T06:46:00Z</dcterms:created>
  <dcterms:modified xsi:type="dcterms:W3CDTF">2015-07-24T09:02:00Z</dcterms:modified>
</cp:coreProperties>
</file>