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58A" w:rsidRDefault="0069558A" w:rsidP="00A4173B">
      <w:pPr>
        <w:jc w:val="center"/>
        <w:rPr>
          <w:b/>
          <w:w w:val="115"/>
        </w:rPr>
      </w:pPr>
      <w:r w:rsidRPr="00290629">
        <w:rPr>
          <w:b/>
          <w:w w:val="115"/>
        </w:rPr>
        <w:t>ИЗВЕЩЕНИЕ О ПРОВЕДЕНИИЗАПРОСА КОТИРОВОК</w:t>
      </w:r>
    </w:p>
    <w:p w:rsidR="0069558A" w:rsidRPr="0056261D" w:rsidRDefault="0069558A" w:rsidP="005174E0">
      <w:pPr>
        <w:jc w:val="center"/>
        <w:rPr>
          <w:b/>
          <w:color w:val="000000"/>
          <w:w w:val="115"/>
        </w:rPr>
      </w:pPr>
      <w:r w:rsidRPr="00EB7907">
        <w:rPr>
          <w:b/>
          <w:color w:val="000000"/>
          <w:w w:val="115"/>
        </w:rPr>
        <w:t>В ЭЛЕКТРОННОЙ ФОРМЕ</w:t>
      </w:r>
    </w:p>
    <w:p w:rsidR="0069558A" w:rsidRPr="00A41A15" w:rsidRDefault="0069558A" w:rsidP="005174E0">
      <w:pPr>
        <w:jc w:val="center"/>
        <w:rPr>
          <w:b/>
          <w:w w:val="115"/>
        </w:rPr>
      </w:pPr>
      <w:r>
        <w:rPr>
          <w:b/>
          <w:w w:val="115"/>
        </w:rPr>
        <w:t xml:space="preserve">НА ПРАВО ЗАКЛЮЧЕНИЯ ДОГОВОРА </w:t>
      </w:r>
    </w:p>
    <w:p w:rsidR="0069558A" w:rsidRPr="00A61488" w:rsidRDefault="0069558A" w:rsidP="00A4173B">
      <w:pPr>
        <w:jc w:val="center"/>
        <w:rPr>
          <w:b/>
          <w:w w:val="115"/>
        </w:rPr>
      </w:pPr>
      <w:r>
        <w:rPr>
          <w:b/>
          <w:w w:val="115"/>
        </w:rPr>
        <w:t xml:space="preserve">НА ПОСТАВКУ </w:t>
      </w:r>
      <w:r w:rsidRPr="0056261D">
        <w:rPr>
          <w:b/>
          <w:caps/>
          <w:w w:val="115"/>
        </w:rPr>
        <w:t>12-ти канального блока амплитудного анализа кластера счетчиков  нейтронов детeктора УРАН уникальной научной установки НЕВОД</w:t>
      </w:r>
    </w:p>
    <w:p w:rsidR="0069558A" w:rsidRPr="00A61488" w:rsidRDefault="0069558A" w:rsidP="00A4173B">
      <w:pPr>
        <w:jc w:val="center"/>
        <w:rPr>
          <w:b/>
          <w:w w:val="115"/>
        </w:rPr>
      </w:pPr>
    </w:p>
    <w:p w:rsidR="0069558A" w:rsidRPr="006A67A7" w:rsidRDefault="0069558A" w:rsidP="00A4173B">
      <w:pPr>
        <w:jc w:val="center"/>
        <w:rPr>
          <w:b/>
          <w:w w:val="115"/>
          <w:u w:val="single"/>
        </w:rPr>
      </w:pPr>
      <w:r w:rsidRPr="006A67A7">
        <w:rPr>
          <w:b/>
          <w:w w:val="115"/>
          <w:u w:val="single"/>
        </w:rPr>
        <w:t xml:space="preserve">№ </w:t>
      </w:r>
      <w:r w:rsidRPr="006A67A7">
        <w:rPr>
          <w:b/>
          <w:w w:val="115"/>
          <w:u w:val="single"/>
          <w:lang w:val="en-US"/>
        </w:rPr>
        <w:t>381-173</w:t>
      </w:r>
      <w:r w:rsidRPr="006A67A7">
        <w:rPr>
          <w:b/>
          <w:w w:val="115"/>
          <w:u w:val="single"/>
        </w:rPr>
        <w:t>э от 29.05.2015г.</w:t>
      </w:r>
    </w:p>
    <w:p w:rsidR="0069558A" w:rsidRPr="009176BC" w:rsidRDefault="0069558A" w:rsidP="00F3791F">
      <w:pPr>
        <w:rPr>
          <w:b/>
          <w:color w:val="333399"/>
          <w:w w:val="115"/>
          <w:lang w:val="en-US"/>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69558A" w:rsidRPr="001B7641">
        <w:trPr>
          <w:trHeight w:val="343"/>
        </w:trPr>
        <w:tc>
          <w:tcPr>
            <w:tcW w:w="258" w:type="pct"/>
            <w:vAlign w:val="center"/>
          </w:tcPr>
          <w:p w:rsidR="0069558A" w:rsidRPr="00154C09" w:rsidRDefault="0069558A" w:rsidP="007B2188">
            <w:pPr>
              <w:jc w:val="center"/>
            </w:pPr>
            <w:r w:rsidRPr="00154C09">
              <w:t>1</w:t>
            </w:r>
          </w:p>
        </w:tc>
        <w:tc>
          <w:tcPr>
            <w:tcW w:w="1428" w:type="pct"/>
            <w:vAlign w:val="center"/>
          </w:tcPr>
          <w:p w:rsidR="0069558A" w:rsidRPr="00154C09" w:rsidRDefault="0069558A">
            <w:r w:rsidRPr="00154C09">
              <w:t>Способ закупки</w:t>
            </w:r>
          </w:p>
        </w:tc>
        <w:tc>
          <w:tcPr>
            <w:tcW w:w="3314" w:type="pct"/>
            <w:vAlign w:val="center"/>
          </w:tcPr>
          <w:p w:rsidR="0069558A" w:rsidRPr="009A16A7" w:rsidRDefault="0069558A">
            <w:pPr>
              <w:rPr>
                <w:color w:val="000000"/>
              </w:rPr>
            </w:pPr>
            <w:r w:rsidRPr="009A16A7">
              <w:rPr>
                <w:color w:val="000000"/>
              </w:rPr>
              <w:t>Запрос котировок</w:t>
            </w:r>
            <w:r>
              <w:rPr>
                <w:color w:val="000000"/>
              </w:rPr>
              <w:t xml:space="preserve"> </w:t>
            </w:r>
            <w:r w:rsidRPr="00532E6F">
              <w:rPr>
                <w:color w:val="000000"/>
              </w:rPr>
              <w:t>в электронной форме</w:t>
            </w:r>
          </w:p>
        </w:tc>
      </w:tr>
      <w:tr w:rsidR="0069558A" w:rsidRPr="001B7641">
        <w:trPr>
          <w:trHeight w:val="348"/>
        </w:trPr>
        <w:tc>
          <w:tcPr>
            <w:tcW w:w="258" w:type="pct"/>
            <w:vAlign w:val="center"/>
          </w:tcPr>
          <w:p w:rsidR="0069558A" w:rsidRPr="00154C09" w:rsidRDefault="0069558A" w:rsidP="007B2188">
            <w:pPr>
              <w:jc w:val="center"/>
            </w:pPr>
            <w:r w:rsidRPr="00154C09">
              <w:t>2</w:t>
            </w:r>
          </w:p>
        </w:tc>
        <w:tc>
          <w:tcPr>
            <w:tcW w:w="1428" w:type="pct"/>
            <w:vAlign w:val="center"/>
          </w:tcPr>
          <w:p w:rsidR="0069558A" w:rsidRPr="00154C09" w:rsidRDefault="0069558A">
            <w:r w:rsidRPr="00154C09">
              <w:t>Наименование Заказчика</w:t>
            </w:r>
          </w:p>
        </w:tc>
        <w:tc>
          <w:tcPr>
            <w:tcW w:w="3314" w:type="pct"/>
            <w:vAlign w:val="center"/>
          </w:tcPr>
          <w:p w:rsidR="0069558A" w:rsidRPr="007F0355" w:rsidRDefault="0069558A" w:rsidP="004B79E2">
            <w:pPr>
              <w:jc w:val="both"/>
            </w:pPr>
            <w:r>
              <w:t>ф</w:t>
            </w:r>
            <w:r w:rsidRPr="009A16A7">
              <w:t xml:space="preserve">едеральное государственное автономное образовательное </w:t>
            </w:r>
          </w:p>
          <w:p w:rsidR="0069558A" w:rsidRPr="009A16A7" w:rsidRDefault="0069558A" w:rsidP="004B79E2">
            <w:pPr>
              <w:jc w:val="both"/>
            </w:pPr>
            <w:r w:rsidRPr="009A16A7">
              <w:t xml:space="preserve">учреждение высшего профессионального образования </w:t>
            </w:r>
          </w:p>
          <w:p w:rsidR="0069558A" w:rsidRPr="009A16A7" w:rsidRDefault="0069558A" w:rsidP="004B79E2">
            <w:pPr>
              <w:jc w:val="both"/>
            </w:pPr>
            <w:r w:rsidRPr="009A16A7">
              <w:t>«Национальный исследовательский ядерный</w:t>
            </w:r>
          </w:p>
          <w:p w:rsidR="0069558A" w:rsidRPr="009A16A7" w:rsidRDefault="0069558A" w:rsidP="004B79E2">
            <w:pPr>
              <w:jc w:val="both"/>
              <w:rPr>
                <w:i/>
                <w:color w:val="3366CC"/>
              </w:rPr>
            </w:pPr>
            <w:r w:rsidRPr="009A16A7">
              <w:t>университет «МИФИ» (НИЯУ МИФИ)</w:t>
            </w:r>
          </w:p>
        </w:tc>
      </w:tr>
      <w:tr w:rsidR="0069558A" w:rsidRPr="001B7641">
        <w:trPr>
          <w:trHeight w:val="358"/>
        </w:trPr>
        <w:tc>
          <w:tcPr>
            <w:tcW w:w="258" w:type="pct"/>
            <w:vAlign w:val="center"/>
          </w:tcPr>
          <w:p w:rsidR="0069558A" w:rsidRPr="00154C09" w:rsidRDefault="0069558A" w:rsidP="007B2188">
            <w:pPr>
              <w:jc w:val="center"/>
            </w:pPr>
            <w:r w:rsidRPr="00154C09">
              <w:t>3</w:t>
            </w:r>
          </w:p>
        </w:tc>
        <w:tc>
          <w:tcPr>
            <w:tcW w:w="1428" w:type="pct"/>
            <w:vAlign w:val="center"/>
          </w:tcPr>
          <w:p w:rsidR="0069558A" w:rsidRPr="00154C09" w:rsidRDefault="0069558A"/>
          <w:p w:rsidR="0069558A" w:rsidRPr="00FA0C7C" w:rsidRDefault="0069558A">
            <w:pPr>
              <w:rPr>
                <w:lang w:val="en-US"/>
              </w:rPr>
            </w:pPr>
            <w:r w:rsidRPr="00154C09">
              <w:t>Место нахождения Заказчика</w:t>
            </w:r>
          </w:p>
        </w:tc>
        <w:tc>
          <w:tcPr>
            <w:tcW w:w="3314" w:type="pct"/>
            <w:vAlign w:val="center"/>
          </w:tcPr>
          <w:p w:rsidR="0069558A" w:rsidRPr="009A16A7" w:rsidRDefault="0069558A">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69558A" w:rsidRPr="001B7641">
        <w:trPr>
          <w:trHeight w:val="340"/>
        </w:trPr>
        <w:tc>
          <w:tcPr>
            <w:tcW w:w="258" w:type="pct"/>
            <w:vAlign w:val="center"/>
          </w:tcPr>
          <w:p w:rsidR="0069558A" w:rsidRPr="00154C09" w:rsidRDefault="0069558A" w:rsidP="007B2188">
            <w:pPr>
              <w:jc w:val="center"/>
            </w:pPr>
            <w:r w:rsidRPr="00154C09">
              <w:t>4</w:t>
            </w:r>
          </w:p>
        </w:tc>
        <w:tc>
          <w:tcPr>
            <w:tcW w:w="1428" w:type="pct"/>
            <w:vAlign w:val="center"/>
          </w:tcPr>
          <w:p w:rsidR="0069558A" w:rsidRPr="00154C09" w:rsidRDefault="0069558A"/>
          <w:p w:rsidR="0069558A" w:rsidRPr="00154C09" w:rsidRDefault="0069558A">
            <w:r w:rsidRPr="00154C09">
              <w:t>Почтовый адрес</w:t>
            </w:r>
          </w:p>
          <w:p w:rsidR="0069558A" w:rsidRPr="00154C09" w:rsidRDefault="0069558A"/>
        </w:tc>
        <w:tc>
          <w:tcPr>
            <w:tcW w:w="3314" w:type="pct"/>
            <w:vAlign w:val="center"/>
          </w:tcPr>
          <w:p w:rsidR="0069558A" w:rsidRPr="009A16A7" w:rsidRDefault="0069558A">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69558A" w:rsidRPr="001B7641">
        <w:trPr>
          <w:trHeight w:val="350"/>
        </w:trPr>
        <w:tc>
          <w:tcPr>
            <w:tcW w:w="258" w:type="pct"/>
            <w:vAlign w:val="center"/>
          </w:tcPr>
          <w:p w:rsidR="0069558A" w:rsidRPr="00154C09" w:rsidRDefault="0069558A" w:rsidP="007B2188">
            <w:pPr>
              <w:jc w:val="center"/>
            </w:pPr>
            <w:r w:rsidRPr="00154C09">
              <w:t>5</w:t>
            </w:r>
          </w:p>
        </w:tc>
        <w:tc>
          <w:tcPr>
            <w:tcW w:w="1428" w:type="pct"/>
            <w:vAlign w:val="center"/>
          </w:tcPr>
          <w:p w:rsidR="0069558A" w:rsidRPr="00154C09" w:rsidRDefault="0069558A">
            <w:r w:rsidRPr="00154C09">
              <w:t>Адрес электронной почты Заказчика</w:t>
            </w:r>
          </w:p>
        </w:tc>
        <w:tc>
          <w:tcPr>
            <w:tcW w:w="3314" w:type="pct"/>
            <w:vAlign w:val="center"/>
          </w:tcPr>
          <w:p w:rsidR="0069558A" w:rsidRPr="009A16A7" w:rsidRDefault="0069558A">
            <w:pPr>
              <w:rPr>
                <w:lang w:val="en-US"/>
              </w:rPr>
            </w:pPr>
            <w:r>
              <w:t>TBGuseva</w:t>
            </w:r>
            <w:hyperlink r:id="rId7"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69558A" w:rsidRPr="001B7641">
        <w:trPr>
          <w:trHeight w:val="346"/>
        </w:trPr>
        <w:tc>
          <w:tcPr>
            <w:tcW w:w="258" w:type="pct"/>
            <w:vAlign w:val="center"/>
          </w:tcPr>
          <w:p w:rsidR="0069558A" w:rsidRPr="00154C09" w:rsidRDefault="0069558A" w:rsidP="007B2188">
            <w:pPr>
              <w:jc w:val="center"/>
            </w:pPr>
            <w:r w:rsidRPr="00154C09">
              <w:t>6</w:t>
            </w:r>
          </w:p>
        </w:tc>
        <w:tc>
          <w:tcPr>
            <w:tcW w:w="1428" w:type="pct"/>
            <w:vAlign w:val="center"/>
          </w:tcPr>
          <w:p w:rsidR="0069558A" w:rsidRPr="00154C09" w:rsidRDefault="0069558A"/>
          <w:p w:rsidR="0069558A" w:rsidRPr="00154C09" w:rsidRDefault="0069558A">
            <w:r w:rsidRPr="00154C09">
              <w:t>Контактное лицо, телефон</w:t>
            </w:r>
          </w:p>
          <w:p w:rsidR="0069558A" w:rsidRPr="00154C09" w:rsidRDefault="0069558A">
            <w:pPr>
              <w:rPr>
                <w:lang w:val="en-US"/>
              </w:rPr>
            </w:pPr>
          </w:p>
        </w:tc>
        <w:tc>
          <w:tcPr>
            <w:tcW w:w="3314" w:type="pct"/>
            <w:vAlign w:val="center"/>
          </w:tcPr>
          <w:p w:rsidR="0069558A" w:rsidRPr="009A16A7" w:rsidRDefault="0069558A" w:rsidP="005A3C38">
            <w:smartTag w:uri="urn:schemas-microsoft-com:office:smarttags" w:element="PersonName">
              <w:r>
                <w:t>Гусева Татьяна Борисовна</w:t>
              </w:r>
            </w:smartTag>
            <w:r w:rsidRPr="009A16A7">
              <w:t>, т.8-499-324-97-93</w:t>
            </w:r>
          </w:p>
        </w:tc>
      </w:tr>
      <w:tr w:rsidR="0069558A" w:rsidRPr="001B7641">
        <w:trPr>
          <w:trHeight w:val="342"/>
        </w:trPr>
        <w:tc>
          <w:tcPr>
            <w:tcW w:w="258" w:type="pct"/>
            <w:vAlign w:val="center"/>
          </w:tcPr>
          <w:p w:rsidR="0069558A" w:rsidRPr="00154C09" w:rsidRDefault="0069558A" w:rsidP="007B2188">
            <w:pPr>
              <w:jc w:val="center"/>
            </w:pPr>
            <w:r w:rsidRPr="00154C09">
              <w:t>7</w:t>
            </w:r>
          </w:p>
        </w:tc>
        <w:tc>
          <w:tcPr>
            <w:tcW w:w="1428" w:type="pct"/>
            <w:vAlign w:val="center"/>
          </w:tcPr>
          <w:p w:rsidR="0069558A" w:rsidRPr="00154C09" w:rsidRDefault="0069558A">
            <w:r w:rsidRPr="00154C09">
              <w:t>Предмет договора с указанием количества поставляемых товаров</w:t>
            </w:r>
          </w:p>
        </w:tc>
        <w:tc>
          <w:tcPr>
            <w:tcW w:w="3314" w:type="pct"/>
            <w:vAlign w:val="center"/>
          </w:tcPr>
          <w:p w:rsidR="0069558A" w:rsidRPr="005C12E0" w:rsidRDefault="0069558A" w:rsidP="00721239">
            <w:r>
              <w:t xml:space="preserve">Поставка </w:t>
            </w:r>
            <w:r w:rsidRPr="00AD6B5C">
              <w:t>12-ти канальн</w:t>
            </w:r>
            <w:r>
              <w:t>ого</w:t>
            </w:r>
            <w:r w:rsidRPr="00AD6B5C">
              <w:t xml:space="preserve"> блок</w:t>
            </w:r>
            <w:r>
              <w:t>а</w:t>
            </w:r>
            <w:r w:rsidRPr="00AD6B5C">
              <w:t xml:space="preserve"> амплитудн</w:t>
            </w:r>
            <w:r>
              <w:t xml:space="preserve">ого анализа кластера счетчиков </w:t>
            </w:r>
            <w:r w:rsidRPr="00AD6B5C">
              <w:t>нейтронов детектора УРАН уникальной научной установки НЕВОД</w:t>
            </w:r>
          </w:p>
        </w:tc>
      </w:tr>
      <w:tr w:rsidR="0069558A" w:rsidRPr="001B7641">
        <w:trPr>
          <w:trHeight w:val="930"/>
        </w:trPr>
        <w:tc>
          <w:tcPr>
            <w:tcW w:w="258" w:type="pct"/>
            <w:vAlign w:val="center"/>
          </w:tcPr>
          <w:p w:rsidR="0069558A" w:rsidRPr="00154C09" w:rsidRDefault="0069558A" w:rsidP="007B2188">
            <w:pPr>
              <w:jc w:val="center"/>
            </w:pPr>
            <w:r w:rsidRPr="00154C09">
              <w:t>8</w:t>
            </w:r>
          </w:p>
        </w:tc>
        <w:tc>
          <w:tcPr>
            <w:tcW w:w="1428" w:type="pct"/>
            <w:vAlign w:val="center"/>
          </w:tcPr>
          <w:p w:rsidR="0069558A" w:rsidRPr="00154C09" w:rsidRDefault="0069558A" w:rsidP="0086036C"/>
          <w:p w:rsidR="0069558A" w:rsidRPr="00154C09" w:rsidRDefault="0069558A" w:rsidP="0086036C">
            <w:r>
              <w:t>М</w:t>
            </w:r>
            <w:r w:rsidRPr="00154C09">
              <w:t>аксимальн</w:t>
            </w:r>
            <w:r>
              <w:t>ая</w:t>
            </w:r>
            <w:r w:rsidRPr="00154C09">
              <w:t xml:space="preserve"> цен</w:t>
            </w:r>
            <w:r>
              <w:t>а</w:t>
            </w:r>
            <w:r w:rsidRPr="00154C09">
              <w:t xml:space="preserve"> договора</w:t>
            </w:r>
          </w:p>
          <w:p w:rsidR="0069558A" w:rsidRPr="00154C09" w:rsidRDefault="0069558A" w:rsidP="0086036C"/>
        </w:tc>
        <w:tc>
          <w:tcPr>
            <w:tcW w:w="3314" w:type="pct"/>
            <w:vAlign w:val="center"/>
          </w:tcPr>
          <w:p w:rsidR="0069558A" w:rsidRPr="00AD6B5C" w:rsidRDefault="0069558A" w:rsidP="00802DAC">
            <w:pPr>
              <w:jc w:val="center"/>
              <w:rPr>
                <w:i/>
              </w:rPr>
            </w:pPr>
            <w:r w:rsidRPr="00AD6B5C">
              <w:t>998340 рублей 00 копеек</w:t>
            </w:r>
          </w:p>
        </w:tc>
      </w:tr>
      <w:tr w:rsidR="0069558A" w:rsidRPr="001B7641">
        <w:tc>
          <w:tcPr>
            <w:tcW w:w="258" w:type="pct"/>
            <w:vAlign w:val="center"/>
          </w:tcPr>
          <w:p w:rsidR="0069558A" w:rsidRPr="00154C09" w:rsidRDefault="0069558A" w:rsidP="007B2188">
            <w:pPr>
              <w:jc w:val="center"/>
            </w:pPr>
            <w:r w:rsidRPr="00154C09">
              <w:t>9</w:t>
            </w:r>
          </w:p>
        </w:tc>
        <w:tc>
          <w:tcPr>
            <w:tcW w:w="1428" w:type="pct"/>
            <w:vAlign w:val="center"/>
          </w:tcPr>
          <w:p w:rsidR="0069558A" w:rsidRPr="00154C09" w:rsidRDefault="0069558A"/>
          <w:p w:rsidR="0069558A" w:rsidRPr="00154C09" w:rsidRDefault="0069558A">
            <w:r w:rsidRPr="00154C09">
              <w:t>Место поставки товаров</w:t>
            </w:r>
          </w:p>
          <w:p w:rsidR="0069558A" w:rsidRPr="00154C09" w:rsidRDefault="0069558A"/>
        </w:tc>
        <w:tc>
          <w:tcPr>
            <w:tcW w:w="3314" w:type="pct"/>
            <w:vAlign w:val="center"/>
          </w:tcPr>
          <w:p w:rsidR="0069558A" w:rsidRDefault="0069558A" w:rsidP="00AD6B5C">
            <w:smartTag w:uri="urn:schemas-microsoft-com:office:smarttags" w:element="metricconverter">
              <w:smartTagPr>
                <w:attr w:name="ProductID" w:val="115409, г"/>
              </w:smartTagPr>
              <w:r w:rsidRPr="009A16A7">
                <w:t>115409, г</w:t>
              </w:r>
            </w:smartTag>
            <w:r w:rsidRPr="009A16A7">
              <w:t>. Москва, Каширское шоссе, д. 31</w:t>
            </w:r>
          </w:p>
          <w:p w:rsidR="0069558A" w:rsidRPr="009A16A7" w:rsidRDefault="0069558A" w:rsidP="00AD6B5C">
            <w:pPr>
              <w:rPr>
                <w:i/>
                <w:color w:val="FF0000"/>
              </w:rPr>
            </w:pPr>
          </w:p>
        </w:tc>
      </w:tr>
      <w:tr w:rsidR="0069558A" w:rsidRPr="001B7641">
        <w:trPr>
          <w:trHeight w:val="398"/>
        </w:trPr>
        <w:tc>
          <w:tcPr>
            <w:tcW w:w="258" w:type="pct"/>
            <w:vAlign w:val="center"/>
          </w:tcPr>
          <w:p w:rsidR="0069558A" w:rsidRPr="00154C09" w:rsidRDefault="0069558A" w:rsidP="007B2188">
            <w:pPr>
              <w:jc w:val="center"/>
            </w:pPr>
          </w:p>
          <w:p w:rsidR="0069558A" w:rsidRPr="00154C09" w:rsidRDefault="0069558A" w:rsidP="007B2188">
            <w:pPr>
              <w:jc w:val="center"/>
            </w:pPr>
            <w:r w:rsidRPr="00154C09">
              <w:t>10</w:t>
            </w:r>
          </w:p>
          <w:p w:rsidR="0069558A" w:rsidRPr="00154C09" w:rsidRDefault="0069558A" w:rsidP="007B2188">
            <w:pPr>
              <w:jc w:val="center"/>
            </w:pPr>
          </w:p>
        </w:tc>
        <w:tc>
          <w:tcPr>
            <w:tcW w:w="1428" w:type="pct"/>
            <w:vAlign w:val="center"/>
          </w:tcPr>
          <w:p w:rsidR="0069558A" w:rsidRPr="00154C09" w:rsidRDefault="0069558A">
            <w:r w:rsidRPr="00154C09">
              <w:t>Сроки поставки товаров</w:t>
            </w:r>
          </w:p>
        </w:tc>
        <w:tc>
          <w:tcPr>
            <w:tcW w:w="3314" w:type="pct"/>
            <w:vAlign w:val="center"/>
          </w:tcPr>
          <w:p w:rsidR="0069558A" w:rsidRPr="009A16A7" w:rsidRDefault="0069558A" w:rsidP="00721239">
            <w:pPr>
              <w:jc w:val="center"/>
            </w:pPr>
            <w:r>
              <w:t xml:space="preserve">С даты заключения договора по 30 июня </w:t>
            </w:r>
            <w:smartTag w:uri="urn:schemas-microsoft-com:office:smarttags" w:element="metricconverter">
              <w:smartTagPr>
                <w:attr w:name="ProductID" w:val="2015 г"/>
              </w:smartTagPr>
              <w:r>
                <w:t>2015 г</w:t>
              </w:r>
            </w:smartTag>
            <w:r>
              <w:t>.</w:t>
            </w:r>
          </w:p>
        </w:tc>
      </w:tr>
      <w:tr w:rsidR="0069558A" w:rsidRPr="001B7641">
        <w:trPr>
          <w:trHeight w:val="398"/>
        </w:trPr>
        <w:tc>
          <w:tcPr>
            <w:tcW w:w="258" w:type="pct"/>
            <w:vAlign w:val="center"/>
          </w:tcPr>
          <w:p w:rsidR="0069558A" w:rsidRPr="00154C09" w:rsidRDefault="0069558A" w:rsidP="007B2188">
            <w:pPr>
              <w:jc w:val="center"/>
            </w:pPr>
            <w:r w:rsidRPr="00154C09">
              <w:t>11</w:t>
            </w:r>
          </w:p>
        </w:tc>
        <w:tc>
          <w:tcPr>
            <w:tcW w:w="1428" w:type="pct"/>
            <w:vAlign w:val="center"/>
          </w:tcPr>
          <w:p w:rsidR="0069558A" w:rsidRPr="00154C09" w:rsidRDefault="0069558A"/>
          <w:p w:rsidR="0069558A" w:rsidRPr="00154C09" w:rsidRDefault="0069558A">
            <w:r w:rsidRPr="00154C09">
              <w:t>Форма, срок и условия оплаты поставки товаров</w:t>
            </w:r>
          </w:p>
          <w:p w:rsidR="0069558A" w:rsidRPr="00154C09" w:rsidRDefault="0069558A"/>
        </w:tc>
        <w:tc>
          <w:tcPr>
            <w:tcW w:w="3314" w:type="pct"/>
            <w:vAlign w:val="center"/>
          </w:tcPr>
          <w:p w:rsidR="0069558A" w:rsidRPr="009A16A7" w:rsidRDefault="0069558A"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532E6F">
              <w:rPr>
                <w:iCs/>
                <w:color w:val="000000"/>
              </w:rPr>
              <w:t>в электронной форме</w:t>
            </w:r>
          </w:p>
        </w:tc>
      </w:tr>
      <w:tr w:rsidR="0069558A" w:rsidRPr="001B7641">
        <w:trPr>
          <w:trHeight w:val="398"/>
        </w:trPr>
        <w:tc>
          <w:tcPr>
            <w:tcW w:w="258" w:type="pct"/>
            <w:vAlign w:val="center"/>
          </w:tcPr>
          <w:p w:rsidR="0069558A" w:rsidRPr="00154C09" w:rsidRDefault="0069558A" w:rsidP="007B2188">
            <w:pPr>
              <w:jc w:val="center"/>
            </w:pPr>
            <w:r w:rsidRPr="00154C09">
              <w:t>12</w:t>
            </w:r>
          </w:p>
        </w:tc>
        <w:tc>
          <w:tcPr>
            <w:tcW w:w="1428" w:type="pct"/>
            <w:vAlign w:val="center"/>
          </w:tcPr>
          <w:p w:rsidR="0069558A" w:rsidRPr="00154C09" w:rsidRDefault="0069558A" w:rsidP="004B1ECA">
            <w:r>
              <w:t>Сведения о</w:t>
            </w:r>
            <w:r w:rsidRPr="00154C09">
              <w:t>включенных в цену товаров</w:t>
            </w:r>
            <w:r>
              <w:t xml:space="preserve"> расходах</w:t>
            </w:r>
            <w:r w:rsidRPr="00154C09">
              <w:t>,  в том числе расходах на перевозку,разгрузку, страхование, уплату таможенных пошлин, налогов, сборов и других обязательных платежей</w:t>
            </w:r>
          </w:p>
        </w:tc>
        <w:tc>
          <w:tcPr>
            <w:tcW w:w="3314" w:type="pct"/>
            <w:vAlign w:val="center"/>
          </w:tcPr>
          <w:p w:rsidR="0069558A" w:rsidRPr="009A16A7" w:rsidRDefault="0069558A" w:rsidP="004B79E2">
            <w:pPr>
              <w:jc w:val="both"/>
              <w:rPr>
                <w:color w:val="000000"/>
              </w:rPr>
            </w:pPr>
            <w:r w:rsidRPr="009A16A7">
              <w:rPr>
                <w:color w:val="000000"/>
              </w:rPr>
              <w:t xml:space="preserve">Цена включает все обязательные расходы, в том числе расходы </w:t>
            </w:r>
          </w:p>
          <w:p w:rsidR="0069558A" w:rsidRPr="009A16A7" w:rsidRDefault="0069558A" w:rsidP="004B79E2">
            <w:pPr>
              <w:jc w:val="both"/>
              <w:rPr>
                <w:color w:val="000000"/>
              </w:rPr>
            </w:pPr>
            <w:r w:rsidRPr="009A16A7">
              <w:rPr>
                <w:color w:val="000000"/>
              </w:rPr>
              <w:t xml:space="preserve">на перевозку, разгрузку, страхование, уплату таможенных пошлин, </w:t>
            </w:r>
          </w:p>
          <w:p w:rsidR="0069558A" w:rsidRPr="009A16A7" w:rsidRDefault="0069558A" w:rsidP="004B79E2">
            <w:pPr>
              <w:jc w:val="both"/>
              <w:rPr>
                <w:i/>
                <w:color w:val="3366CC"/>
              </w:rPr>
            </w:pPr>
            <w:r w:rsidRPr="009A16A7">
              <w:rPr>
                <w:color w:val="000000"/>
              </w:rPr>
              <w:t>налогов, сборов и другие обязательные платежи</w:t>
            </w:r>
          </w:p>
        </w:tc>
      </w:tr>
      <w:tr w:rsidR="0069558A" w:rsidRPr="001B7641">
        <w:trPr>
          <w:trHeight w:val="398"/>
        </w:trPr>
        <w:tc>
          <w:tcPr>
            <w:tcW w:w="258" w:type="pct"/>
            <w:vAlign w:val="center"/>
          </w:tcPr>
          <w:p w:rsidR="0069558A" w:rsidRPr="00154C09" w:rsidRDefault="0069558A" w:rsidP="007B2188">
            <w:pPr>
              <w:jc w:val="center"/>
            </w:pPr>
            <w:r w:rsidRPr="00154C09">
              <w:t>13</w:t>
            </w:r>
          </w:p>
        </w:tc>
        <w:tc>
          <w:tcPr>
            <w:tcW w:w="1428" w:type="pct"/>
            <w:vAlign w:val="center"/>
          </w:tcPr>
          <w:p w:rsidR="0069558A" w:rsidRPr="00154C09" w:rsidRDefault="0069558A" w:rsidP="004B1ECA">
            <w:r w:rsidRPr="00154C09">
              <w:t>Гарантийный срок и (или) объем предоставления гарантий качества товаров</w:t>
            </w:r>
          </w:p>
        </w:tc>
        <w:tc>
          <w:tcPr>
            <w:tcW w:w="3314" w:type="pct"/>
            <w:vAlign w:val="center"/>
          </w:tcPr>
          <w:p w:rsidR="0069558A" w:rsidRPr="00A93E41" w:rsidRDefault="0069558A" w:rsidP="00BB4F3D">
            <w:pPr>
              <w:jc w:val="center"/>
              <w:rPr>
                <w:color w:val="000000"/>
              </w:rPr>
            </w:pPr>
            <w:r w:rsidRPr="00A93E41">
              <w:t>12 месяцев</w:t>
            </w:r>
            <w:r>
              <w:t>с даты подписания акта сдачи-приемки исполнения обязательств по договору,</w:t>
            </w:r>
            <w:r w:rsidRPr="00A93E41">
              <w:t xml:space="preserve"> на весь объем поставляемого товара</w:t>
            </w:r>
          </w:p>
        </w:tc>
      </w:tr>
      <w:tr w:rsidR="0069558A" w:rsidRPr="001B7641">
        <w:trPr>
          <w:trHeight w:val="398"/>
        </w:trPr>
        <w:tc>
          <w:tcPr>
            <w:tcW w:w="258" w:type="pct"/>
            <w:vAlign w:val="center"/>
          </w:tcPr>
          <w:p w:rsidR="0069558A" w:rsidRPr="00154C09" w:rsidRDefault="0069558A" w:rsidP="007B2188">
            <w:pPr>
              <w:jc w:val="center"/>
            </w:pPr>
            <w:r w:rsidRPr="00154C09">
              <w:t>14</w:t>
            </w:r>
          </w:p>
        </w:tc>
        <w:tc>
          <w:tcPr>
            <w:tcW w:w="1428" w:type="pct"/>
            <w:vAlign w:val="center"/>
          </w:tcPr>
          <w:p w:rsidR="0069558A" w:rsidRPr="00154C09" w:rsidRDefault="0069558A">
            <w:r w:rsidRPr="00154C09">
              <w:t>Место подачи котировочных заявок</w:t>
            </w:r>
          </w:p>
        </w:tc>
        <w:tc>
          <w:tcPr>
            <w:tcW w:w="3314" w:type="pct"/>
            <w:vAlign w:val="center"/>
          </w:tcPr>
          <w:p w:rsidR="0069558A" w:rsidRPr="00CD48BB" w:rsidRDefault="0069558A" w:rsidP="00B654D8">
            <w:pPr>
              <w:autoSpaceDE w:val="0"/>
              <w:autoSpaceDN w:val="0"/>
              <w:adjustRightInd w:val="0"/>
              <w:jc w:val="both"/>
            </w:pPr>
            <w:r w:rsidRPr="00CD48BB">
              <w:t>Запрос котировокв электронной форме проводится на электронной торговой площадке</w:t>
            </w:r>
            <w:r>
              <w:t xml:space="preserve">«Аукционный Конкурсный Дом» </w:t>
            </w:r>
            <w:r w:rsidRPr="00CD48BB">
              <w:t xml:space="preserve">в сети «Интернет» по адресу: </w:t>
            </w:r>
            <w:hyperlink r:id="rId8"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9A79BD">
              <w:t xml:space="preserve"> </w:t>
            </w:r>
            <w:r w:rsidRPr="00CD48BB">
              <w:t xml:space="preserve">в порядке, установленномрегламентом работыданной электронной торговой площадки в соответствии с условиямии требованиями извещения о </w:t>
            </w:r>
            <w:r>
              <w:t xml:space="preserve">проведении </w:t>
            </w:r>
            <w:r w:rsidRPr="00CD48BB">
              <w:t>запрос</w:t>
            </w:r>
            <w:r>
              <w:t>а</w:t>
            </w:r>
            <w:r w:rsidRPr="00CD48BB">
              <w:t>котировок в электронной форме.</w:t>
            </w:r>
          </w:p>
          <w:p w:rsidR="0069558A" w:rsidRPr="0056261D" w:rsidRDefault="0069558A"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участникипроцедуры закупки должны быть аккредитованына указанной электронной торговой площадке.</w:t>
            </w:r>
          </w:p>
          <w:p w:rsidR="0069558A" w:rsidRPr="00741BA4" w:rsidRDefault="0069558A"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Pr>
                <w:rFonts w:cs="Times New Roman+FPEF"/>
              </w:rPr>
              <w:t>в порядке, установленном регламентом работы данной электронной торговой площадки.</w:t>
            </w:r>
          </w:p>
        </w:tc>
      </w:tr>
      <w:tr w:rsidR="0069558A" w:rsidRPr="001B7641">
        <w:trPr>
          <w:trHeight w:val="398"/>
        </w:trPr>
        <w:tc>
          <w:tcPr>
            <w:tcW w:w="258" w:type="pct"/>
            <w:vAlign w:val="center"/>
          </w:tcPr>
          <w:p w:rsidR="0069558A" w:rsidRPr="00154C09" w:rsidRDefault="0069558A" w:rsidP="007B2188">
            <w:pPr>
              <w:jc w:val="center"/>
            </w:pPr>
            <w:r w:rsidRPr="00154C09">
              <w:t>15</w:t>
            </w:r>
          </w:p>
        </w:tc>
        <w:tc>
          <w:tcPr>
            <w:tcW w:w="1428" w:type="pct"/>
            <w:vAlign w:val="center"/>
          </w:tcPr>
          <w:p w:rsidR="0069558A" w:rsidRPr="00154C09" w:rsidRDefault="0069558A">
            <w:r w:rsidRPr="00154C09">
              <w:t>Порядок подачи котировочных заявок</w:t>
            </w:r>
          </w:p>
        </w:tc>
        <w:tc>
          <w:tcPr>
            <w:tcW w:w="3314" w:type="pct"/>
            <w:vAlign w:val="center"/>
          </w:tcPr>
          <w:p w:rsidR="0069558A" w:rsidRDefault="0069558A" w:rsidP="004B79E2">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69558A" w:rsidRPr="003E4659" w:rsidRDefault="0069558A" w:rsidP="003E4659">
            <w:pPr>
              <w:pStyle w:val="BodyText"/>
              <w:spacing w:after="0" w:line="240" w:lineRule="atLeast"/>
            </w:pPr>
            <w:r w:rsidRPr="00F35635">
              <w:t>Котировочная заявка должна содержать:</w:t>
            </w:r>
          </w:p>
          <w:p w:rsidR="0069558A" w:rsidRPr="0056261D" w:rsidRDefault="0069558A" w:rsidP="003653CA">
            <w:pPr>
              <w:spacing w:line="240" w:lineRule="atLeast"/>
              <w:jc w:val="both"/>
            </w:pPr>
          </w:p>
          <w:p w:rsidR="0069558A" w:rsidRPr="003E4659" w:rsidRDefault="0069558A" w:rsidP="003653CA">
            <w:pPr>
              <w:spacing w:line="240" w:lineRule="atLeast"/>
              <w:jc w:val="both"/>
            </w:pPr>
            <w:r w:rsidRPr="00F35635">
              <w:t xml:space="preserve">для юридического и физического лица, в том числе </w:t>
            </w:r>
          </w:p>
          <w:p w:rsidR="0069558A" w:rsidRPr="00F35635" w:rsidRDefault="0069558A" w:rsidP="003653CA">
            <w:pPr>
              <w:spacing w:line="240" w:lineRule="atLeast"/>
              <w:jc w:val="both"/>
            </w:pPr>
            <w:r w:rsidRPr="00F35635">
              <w:t>индивидуального предпринимателя:</w:t>
            </w:r>
          </w:p>
          <w:p w:rsidR="0069558A" w:rsidRPr="00CD48BB" w:rsidRDefault="0069558A"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CD48BB">
              <w:t>в электронной форме;</w:t>
            </w:r>
          </w:p>
          <w:p w:rsidR="0069558A" w:rsidRPr="0014668F" w:rsidRDefault="0069558A" w:rsidP="009715A3">
            <w:pPr>
              <w:tabs>
                <w:tab w:val="left" w:pos="30"/>
                <w:tab w:val="left" w:pos="720"/>
              </w:tabs>
              <w:spacing w:line="240" w:lineRule="atLeast"/>
              <w:jc w:val="both"/>
            </w:pPr>
          </w:p>
          <w:p w:rsidR="0069558A" w:rsidRPr="00F35635" w:rsidRDefault="0069558A" w:rsidP="009715A3">
            <w:pPr>
              <w:tabs>
                <w:tab w:val="left" w:pos="30"/>
                <w:tab w:val="left" w:pos="720"/>
              </w:tabs>
              <w:spacing w:line="240" w:lineRule="atLeast"/>
              <w:jc w:val="both"/>
            </w:pPr>
            <w:r w:rsidRPr="00F35635">
              <w:t>для простого товарищества:</w:t>
            </w:r>
          </w:p>
          <w:p w:rsidR="0069558A" w:rsidRPr="00F35635" w:rsidRDefault="0069558A" w:rsidP="003653CA">
            <w:pPr>
              <w:tabs>
                <w:tab w:val="left" w:pos="720"/>
              </w:tabs>
              <w:spacing w:line="240" w:lineRule="atLeast"/>
              <w:jc w:val="both"/>
            </w:pPr>
            <w:r w:rsidRPr="00F35635">
              <w:t xml:space="preserve">     договор простого товарищества участников;</w:t>
            </w:r>
          </w:p>
          <w:p w:rsidR="0069558A" w:rsidRPr="003E4659" w:rsidRDefault="0069558A"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p>
          <w:p w:rsidR="0069558A" w:rsidRDefault="0069558A" w:rsidP="00FD6656">
            <w:pPr>
              <w:pStyle w:val="BodyText"/>
              <w:spacing w:after="0" w:line="240" w:lineRule="atLeast"/>
            </w:pPr>
          </w:p>
          <w:p w:rsidR="0069558A" w:rsidRPr="007F0355" w:rsidRDefault="0069558A" w:rsidP="009A02EC">
            <w:pPr>
              <w:pStyle w:val="BodyText"/>
              <w:spacing w:after="0" w:line="240" w:lineRule="atLeast"/>
              <w:jc w:val="both"/>
            </w:pPr>
            <w:r w:rsidRPr="009A16A7">
              <w:t>При представлении котировочной заявки, содержащей предложение о цене договора на 25 или более проце</w:t>
            </w:r>
            <w:r>
              <w:t>нтов ниже максимальной 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69558A" w:rsidRPr="001B7641">
        <w:trPr>
          <w:trHeight w:val="398"/>
        </w:trPr>
        <w:tc>
          <w:tcPr>
            <w:tcW w:w="258" w:type="pct"/>
            <w:vAlign w:val="center"/>
          </w:tcPr>
          <w:p w:rsidR="0069558A" w:rsidRPr="00154C09" w:rsidRDefault="0069558A" w:rsidP="007B2188">
            <w:pPr>
              <w:jc w:val="center"/>
            </w:pPr>
            <w:r w:rsidRPr="00154C09">
              <w:t>16</w:t>
            </w:r>
          </w:p>
        </w:tc>
        <w:tc>
          <w:tcPr>
            <w:tcW w:w="1428" w:type="pct"/>
            <w:vAlign w:val="center"/>
          </w:tcPr>
          <w:p w:rsidR="0069558A" w:rsidRPr="00154C09" w:rsidRDefault="0069558A"/>
          <w:p w:rsidR="0069558A" w:rsidRPr="00154C09" w:rsidRDefault="0069558A" w:rsidP="003B1193">
            <w:r w:rsidRPr="00154C09">
              <w:t>Дата начала подачи заявок</w:t>
            </w:r>
          </w:p>
        </w:tc>
        <w:tc>
          <w:tcPr>
            <w:tcW w:w="3314" w:type="pct"/>
            <w:vAlign w:val="center"/>
          </w:tcPr>
          <w:p w:rsidR="0069558A" w:rsidRPr="009A79BD" w:rsidRDefault="0069558A">
            <w:r>
              <w:rPr>
                <w:lang w:val="en-US"/>
              </w:rPr>
              <w:t xml:space="preserve">                      30</w:t>
            </w:r>
            <w:r>
              <w:t>.05.2015г.</w:t>
            </w:r>
          </w:p>
        </w:tc>
      </w:tr>
      <w:tr w:rsidR="0069558A" w:rsidRPr="001B7641">
        <w:trPr>
          <w:trHeight w:val="902"/>
        </w:trPr>
        <w:tc>
          <w:tcPr>
            <w:tcW w:w="258" w:type="pct"/>
            <w:vAlign w:val="center"/>
          </w:tcPr>
          <w:p w:rsidR="0069558A" w:rsidRPr="00154C09" w:rsidRDefault="0069558A" w:rsidP="007B2188">
            <w:pPr>
              <w:jc w:val="center"/>
            </w:pPr>
            <w:r w:rsidRPr="00154C09">
              <w:t>17</w:t>
            </w:r>
          </w:p>
        </w:tc>
        <w:tc>
          <w:tcPr>
            <w:tcW w:w="1428" w:type="pct"/>
            <w:vAlign w:val="center"/>
          </w:tcPr>
          <w:p w:rsidR="0069558A" w:rsidRPr="00154C09" w:rsidRDefault="0069558A"/>
          <w:p w:rsidR="0069558A" w:rsidRPr="00154C09" w:rsidRDefault="0069558A">
            <w:r w:rsidRPr="00154C09">
              <w:t>Дата и время окончания подачи заявок</w:t>
            </w:r>
          </w:p>
        </w:tc>
        <w:tc>
          <w:tcPr>
            <w:tcW w:w="3314" w:type="pct"/>
            <w:vAlign w:val="center"/>
          </w:tcPr>
          <w:p w:rsidR="0069558A" w:rsidRPr="00780BD1" w:rsidRDefault="0069558A">
            <w:r>
              <w:t xml:space="preserve">                       09.06.2015г.</w:t>
            </w:r>
            <w:r w:rsidRPr="00780BD1">
              <w:t>,  17 час. 00 мин.(время московское)</w:t>
            </w:r>
          </w:p>
        </w:tc>
      </w:tr>
      <w:tr w:rsidR="0069558A" w:rsidRPr="001B7641">
        <w:trPr>
          <w:trHeight w:val="534"/>
        </w:trPr>
        <w:tc>
          <w:tcPr>
            <w:tcW w:w="258" w:type="pct"/>
            <w:vAlign w:val="center"/>
          </w:tcPr>
          <w:p w:rsidR="0069558A" w:rsidRPr="00154C09" w:rsidRDefault="0069558A" w:rsidP="007B2188">
            <w:pPr>
              <w:jc w:val="center"/>
            </w:pPr>
            <w:r w:rsidRPr="00154C09">
              <w:t>18</w:t>
            </w:r>
          </w:p>
        </w:tc>
        <w:tc>
          <w:tcPr>
            <w:tcW w:w="1428" w:type="pct"/>
            <w:vAlign w:val="center"/>
          </w:tcPr>
          <w:p w:rsidR="0069558A" w:rsidRPr="0056261D" w:rsidRDefault="0069558A">
            <w:r w:rsidRPr="00154C09">
              <w:t>Место и дата рассмотрения котировочных заявок</w:t>
            </w:r>
          </w:p>
          <w:p w:rsidR="0069558A" w:rsidRPr="0056261D" w:rsidRDefault="0069558A"/>
        </w:tc>
        <w:tc>
          <w:tcPr>
            <w:tcW w:w="3314" w:type="pct"/>
            <w:vAlign w:val="center"/>
          </w:tcPr>
          <w:p w:rsidR="0069558A" w:rsidRDefault="0069558A">
            <w:pPr>
              <w:rPr>
                <w:color w:val="000000"/>
              </w:rPr>
            </w:pPr>
          </w:p>
          <w:p w:rsidR="0069558A" w:rsidRPr="001B7641" w:rsidRDefault="0069558A" w:rsidP="00B162BF">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10.06.2015г.</w:t>
            </w:r>
          </w:p>
        </w:tc>
      </w:tr>
      <w:tr w:rsidR="0069558A" w:rsidRPr="001B7641">
        <w:tc>
          <w:tcPr>
            <w:tcW w:w="258" w:type="pct"/>
            <w:vAlign w:val="center"/>
          </w:tcPr>
          <w:p w:rsidR="0069558A" w:rsidRPr="00154C09" w:rsidRDefault="0069558A" w:rsidP="007B2188">
            <w:pPr>
              <w:jc w:val="center"/>
            </w:pPr>
            <w:r w:rsidRPr="00154C09">
              <w:t>19</w:t>
            </w:r>
          </w:p>
        </w:tc>
        <w:tc>
          <w:tcPr>
            <w:tcW w:w="1428" w:type="pct"/>
            <w:vAlign w:val="center"/>
          </w:tcPr>
          <w:p w:rsidR="0069558A" w:rsidRDefault="0069558A">
            <w:pPr>
              <w:rPr>
                <w:color w:val="FF0000"/>
              </w:rPr>
            </w:pPr>
            <w:r w:rsidRPr="00154C09">
              <w:t>Срок подписания победителем в проведении запроса котировок</w:t>
            </w:r>
          </w:p>
          <w:p w:rsidR="0069558A" w:rsidRPr="00154C09" w:rsidRDefault="0069558A">
            <w:r w:rsidRPr="00CD48BB">
              <w:t>в электронной форме</w:t>
            </w:r>
            <w:r w:rsidRPr="00154C09">
              <w:t xml:space="preserve"> договора</w:t>
            </w:r>
          </w:p>
        </w:tc>
        <w:tc>
          <w:tcPr>
            <w:tcW w:w="3314" w:type="pct"/>
            <w:vAlign w:val="center"/>
          </w:tcPr>
          <w:p w:rsidR="0069558A" w:rsidRPr="001B7641" w:rsidRDefault="0069558A" w:rsidP="009A79BD">
            <w:pPr>
              <w:tabs>
                <w:tab w:val="left" w:pos="2835"/>
                <w:tab w:val="left" w:pos="3544"/>
                <w:tab w:val="left" w:pos="3686"/>
                <w:tab w:val="left" w:pos="3828"/>
              </w:tabs>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0"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w:t>
            </w:r>
            <w:r w:rsidRPr="00CD48BB">
              <w:t>и электронной торговой площадке</w:t>
            </w:r>
            <w:r>
              <w:t xml:space="preserve"> «Аукционный Конкурсный Дом» </w:t>
            </w:r>
            <w:r w:rsidRPr="00CD48BB">
              <w:t xml:space="preserve">в сети «Интернет» по адресу: </w:t>
            </w:r>
            <w:hyperlink r:id="rId11"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rsidRPr="005B10DE">
              <w:t>протокола</w:t>
            </w:r>
            <w:r w:rsidRPr="001B7641">
              <w:rPr>
                <w:color w:val="000000"/>
              </w:rPr>
              <w:t xml:space="preserve"> рассмотрения и оценки котировочных</w:t>
            </w:r>
            <w:r>
              <w:rPr>
                <w:color w:val="000000"/>
              </w:rPr>
              <w:t xml:space="preserve"> заявок и не позднее десяти дней со дня подведения итогов запроса котировок </w:t>
            </w:r>
            <w:r w:rsidRPr="00CD48BB">
              <w:t>в электронной форме</w:t>
            </w:r>
          </w:p>
          <w:p w:rsidR="0069558A" w:rsidRPr="001B7641" w:rsidRDefault="0069558A">
            <w:pPr>
              <w:rPr>
                <w:color w:val="000000"/>
              </w:rPr>
            </w:pPr>
          </w:p>
        </w:tc>
      </w:tr>
      <w:tr w:rsidR="0069558A" w:rsidRPr="001B7641">
        <w:tc>
          <w:tcPr>
            <w:tcW w:w="258" w:type="pct"/>
            <w:vAlign w:val="center"/>
          </w:tcPr>
          <w:p w:rsidR="0069558A" w:rsidRPr="00154C09" w:rsidRDefault="0069558A" w:rsidP="007B2188">
            <w:pPr>
              <w:jc w:val="center"/>
            </w:pPr>
            <w:r>
              <w:t>20</w:t>
            </w:r>
          </w:p>
        </w:tc>
        <w:tc>
          <w:tcPr>
            <w:tcW w:w="1428" w:type="pct"/>
            <w:vAlign w:val="center"/>
          </w:tcPr>
          <w:p w:rsidR="0069558A" w:rsidRDefault="0069558A" w:rsidP="00F44259">
            <w:pPr>
              <w:pStyle w:val="NormalWeb"/>
              <w:rPr>
                <w:color w:val="FF0000"/>
              </w:rPr>
            </w:pPr>
          </w:p>
          <w:p w:rsidR="0069558A" w:rsidRPr="001A666B" w:rsidRDefault="0069558A"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314" w:type="pct"/>
            <w:vAlign w:val="center"/>
          </w:tcPr>
          <w:p w:rsidR="0069558A" w:rsidRPr="00F44259" w:rsidRDefault="0069558A"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69558A" w:rsidRPr="001B7641">
        <w:tc>
          <w:tcPr>
            <w:tcW w:w="258" w:type="pct"/>
            <w:vAlign w:val="center"/>
          </w:tcPr>
          <w:p w:rsidR="0069558A" w:rsidRDefault="0069558A" w:rsidP="007B2188">
            <w:pPr>
              <w:jc w:val="center"/>
            </w:pPr>
            <w:r>
              <w:t>21</w:t>
            </w:r>
          </w:p>
        </w:tc>
        <w:tc>
          <w:tcPr>
            <w:tcW w:w="1428" w:type="pct"/>
            <w:vAlign w:val="center"/>
          </w:tcPr>
          <w:p w:rsidR="0069558A" w:rsidRDefault="0069558A" w:rsidP="00FC2DC0">
            <w:pPr>
              <w:rPr>
                <w:color w:val="FF0000"/>
              </w:rPr>
            </w:pPr>
          </w:p>
          <w:p w:rsidR="0069558A" w:rsidRDefault="0069558A" w:rsidP="00FC2DC0">
            <w:pPr>
              <w:rPr>
                <w:color w:val="FF0000"/>
              </w:rPr>
            </w:pPr>
          </w:p>
          <w:p w:rsidR="0069558A" w:rsidRDefault="0069558A" w:rsidP="00FC2DC0">
            <w:pPr>
              <w:rPr>
                <w:color w:val="FF0000"/>
              </w:rPr>
            </w:pPr>
          </w:p>
          <w:p w:rsidR="0069558A" w:rsidRDefault="0069558A" w:rsidP="00FC2DC0">
            <w:pPr>
              <w:rPr>
                <w:color w:val="FF0000"/>
              </w:rPr>
            </w:pPr>
          </w:p>
          <w:p w:rsidR="0069558A" w:rsidRPr="00F35635" w:rsidRDefault="0069558A" w:rsidP="00FC2DC0">
            <w:r w:rsidRPr="00F35635">
              <w:t>Возможность Заказчика изменить количество поставляемых по договору товаров</w:t>
            </w:r>
          </w:p>
          <w:p w:rsidR="0069558A" w:rsidRPr="00F35635" w:rsidRDefault="0069558A" w:rsidP="00F44259">
            <w:pPr>
              <w:pStyle w:val="NormalWeb"/>
              <w:rPr>
                <w:color w:val="auto"/>
              </w:rPr>
            </w:pPr>
          </w:p>
          <w:p w:rsidR="0069558A" w:rsidRDefault="0069558A" w:rsidP="00FC2DC0">
            <w:pPr>
              <w:pStyle w:val="NormalWeb"/>
              <w:rPr>
                <w:color w:val="000000"/>
              </w:rPr>
            </w:pPr>
          </w:p>
        </w:tc>
        <w:tc>
          <w:tcPr>
            <w:tcW w:w="3314" w:type="pct"/>
            <w:vAlign w:val="center"/>
          </w:tcPr>
          <w:p w:rsidR="0069558A" w:rsidRPr="00F44259" w:rsidRDefault="0069558A"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69558A" w:rsidRPr="001B7641">
        <w:trPr>
          <w:trHeight w:val="536"/>
        </w:trPr>
        <w:tc>
          <w:tcPr>
            <w:tcW w:w="258" w:type="pct"/>
            <w:vAlign w:val="center"/>
          </w:tcPr>
          <w:p w:rsidR="0069558A" w:rsidRPr="00154C09" w:rsidRDefault="0069558A" w:rsidP="007B2188">
            <w:pPr>
              <w:jc w:val="center"/>
            </w:pPr>
            <w:r w:rsidRPr="00154C09">
              <w:t>2</w:t>
            </w:r>
            <w:r>
              <w:t>2</w:t>
            </w:r>
          </w:p>
        </w:tc>
        <w:tc>
          <w:tcPr>
            <w:tcW w:w="1428" w:type="pct"/>
            <w:vAlign w:val="center"/>
          </w:tcPr>
          <w:p w:rsidR="0069558A" w:rsidRPr="00154C09" w:rsidRDefault="0069558A">
            <w:r w:rsidRPr="00154C09">
              <w:t xml:space="preserve">Требования  к участникам </w:t>
            </w:r>
            <w:r>
              <w:t xml:space="preserve">процедуры </w:t>
            </w:r>
            <w:r w:rsidRPr="00154C09">
              <w:t>закупки</w:t>
            </w:r>
          </w:p>
        </w:tc>
        <w:tc>
          <w:tcPr>
            <w:tcW w:w="3314" w:type="pct"/>
            <w:vAlign w:val="center"/>
          </w:tcPr>
          <w:p w:rsidR="0069558A" w:rsidRPr="009F4F3C" w:rsidRDefault="0069558A" w:rsidP="00FC2DC0">
            <w:pPr>
              <w:pStyle w:val="Default"/>
              <w:jc w:val="both"/>
              <w:rPr>
                <w:rFonts w:ascii="Times New Roman" w:hAnsi="Times New Roman" w:cs="Times New Roman"/>
              </w:rPr>
            </w:pP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69558A" w:rsidRPr="009F4F3C" w:rsidRDefault="0069558A" w:rsidP="00FC2DC0">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69558A" w:rsidRPr="00B74979" w:rsidRDefault="0069558A" w:rsidP="00A93E41">
            <w:pPr>
              <w:pStyle w:val="Default"/>
              <w:ind w:firstLine="708"/>
              <w:jc w:val="both"/>
              <w:rPr>
                <w:rFonts w:ascii="Times New Roman" w:hAnsi="Times New Roman" w:cs="Times New Roman"/>
              </w:rPr>
            </w:pPr>
            <w:r>
              <w:rPr>
                <w:rFonts w:ascii="Times New Roman" w:hAnsi="Times New Roman" w:cs="Times New Roman"/>
              </w:rPr>
              <w:t xml:space="preserve">2) </w:t>
            </w:r>
            <w:r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Pr>
                <w:rFonts w:ascii="Times New Roman" w:hAnsi="Times New Roman" w:cs="Times New Roman"/>
              </w:rPr>
              <w:t>предметом заключаемого договора:</w:t>
            </w:r>
          </w:p>
          <w:p w:rsidR="0069558A" w:rsidRPr="00A93E41" w:rsidRDefault="0069558A" w:rsidP="00A93E41">
            <w:pPr>
              <w:pStyle w:val="Default"/>
              <w:ind w:firstLine="708"/>
              <w:jc w:val="both"/>
              <w:rPr>
                <w:rFonts w:ascii="Times New Roman" w:hAnsi="Times New Roman" w:cs="Times New Roman"/>
              </w:rPr>
            </w:pPr>
            <w:r>
              <w:rPr>
                <w:rFonts w:ascii="Times New Roman" w:hAnsi="Times New Roman" w:cs="Times New Roman"/>
              </w:rPr>
              <w:t>д</w:t>
            </w:r>
            <w:r w:rsidRPr="00A93E41">
              <w:rPr>
                <w:rFonts w:ascii="Times New Roman" w:hAnsi="Times New Roman" w:cs="Times New Roman"/>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69558A" w:rsidRPr="00A93E41" w:rsidRDefault="0069558A" w:rsidP="00FC2DC0">
            <w:pPr>
              <w:pStyle w:val="Default"/>
              <w:jc w:val="both"/>
              <w:rPr>
                <w:rFonts w:ascii="Times New Roman" w:hAnsi="Times New Roman" w:cs="Times New Roman"/>
              </w:rPr>
            </w:pPr>
            <w:r w:rsidRPr="00A93E41">
              <w:rPr>
                <w:rFonts w:ascii="Times New Roman" w:hAnsi="Times New Roman" w:cs="Times New Roman"/>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69558A" w:rsidRPr="00A93E41" w:rsidRDefault="0069558A" w:rsidP="00FC2DC0">
            <w:pPr>
              <w:pStyle w:val="Default"/>
              <w:ind w:firstLine="708"/>
              <w:jc w:val="both"/>
              <w:rPr>
                <w:rFonts w:ascii="Times New Roman" w:hAnsi="Times New Roman" w:cs="Times New Roman"/>
              </w:rPr>
            </w:pPr>
            <w:r>
              <w:rPr>
                <w:rFonts w:ascii="Times New Roman" w:hAnsi="Times New Roman" w:cs="Times New Roman"/>
              </w:rPr>
              <w:t xml:space="preserve">4) </w:t>
            </w:r>
            <w:r w:rsidRPr="00A93E41">
              <w:rPr>
                <w:rFonts w:ascii="Times New Roman" w:hAnsi="Times New Roman" w:cs="Times New Roman"/>
              </w:rPr>
              <w:t>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9558A" w:rsidRPr="00A93E41" w:rsidRDefault="0069558A" w:rsidP="00FC2DC0">
            <w:pPr>
              <w:pStyle w:val="Default"/>
              <w:ind w:firstLine="708"/>
              <w:jc w:val="both"/>
              <w:rPr>
                <w:rFonts w:ascii="Times New Roman" w:hAnsi="Times New Roman" w:cs="Times New Roman"/>
              </w:rPr>
            </w:pPr>
            <w:r w:rsidRPr="00A93E41">
              <w:rPr>
                <w:rFonts w:ascii="Times New Roman" w:hAnsi="Times New Roman" w:cs="Times New Roman"/>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9558A" w:rsidRPr="00A93E41" w:rsidRDefault="0069558A" w:rsidP="00FC2DC0">
            <w:pPr>
              <w:pStyle w:val="Default"/>
              <w:ind w:firstLine="708"/>
              <w:jc w:val="both"/>
              <w:rPr>
                <w:rFonts w:ascii="Times New Roman" w:hAnsi="Times New Roman" w:cs="Times New Roman"/>
              </w:rPr>
            </w:pPr>
            <w:r w:rsidRPr="00A93E41">
              <w:rPr>
                <w:rFonts w:ascii="Times New Roman" w:hAnsi="Times New Roman" w:cs="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9558A" w:rsidRPr="00A93E41" w:rsidRDefault="0069558A" w:rsidP="00FC2DC0">
            <w:pPr>
              <w:pStyle w:val="Default"/>
              <w:ind w:firstLine="708"/>
              <w:jc w:val="both"/>
              <w:rPr>
                <w:rFonts w:ascii="Times New Roman" w:hAnsi="Times New Roman" w:cs="Times New Roman"/>
              </w:rPr>
            </w:pPr>
            <w:r w:rsidRPr="00B74979">
              <w:rPr>
                <w:rFonts w:ascii="Times New Roman" w:hAnsi="Times New Roman" w:cs="Times New Roman"/>
              </w:rPr>
              <w:t>7</w:t>
            </w:r>
            <w:r w:rsidRPr="00A93E41">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9558A" w:rsidRPr="00A93E41" w:rsidRDefault="0069558A" w:rsidP="00FC2DC0">
            <w:pPr>
              <w:ind w:firstLine="708"/>
              <w:jc w:val="both"/>
              <w:rPr>
                <w:color w:val="000000"/>
              </w:rPr>
            </w:pPr>
            <w:r w:rsidRPr="00B74979">
              <w:rPr>
                <w:color w:val="000000"/>
              </w:rPr>
              <w:t>8</w:t>
            </w:r>
            <w:r w:rsidRPr="00A93E41">
              <w:rPr>
                <w:color w:val="000000"/>
              </w:rPr>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9558A" w:rsidRPr="00A93E41" w:rsidRDefault="0069558A" w:rsidP="00FC2DC0">
            <w:pPr>
              <w:ind w:firstLine="720"/>
              <w:jc w:val="both"/>
              <w:rPr>
                <w:color w:val="000000"/>
              </w:rPr>
            </w:pPr>
            <w:r w:rsidRPr="00B74979">
              <w:rPr>
                <w:color w:val="000000"/>
              </w:rPr>
              <w:t>9</w:t>
            </w:r>
            <w:r w:rsidRPr="00A93E41">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9558A" w:rsidRPr="00A93E41" w:rsidRDefault="0069558A" w:rsidP="00FC2DC0">
            <w:pPr>
              <w:ind w:firstLine="720"/>
              <w:jc w:val="both"/>
              <w:rPr>
                <w:color w:val="000000"/>
              </w:rPr>
            </w:pPr>
            <w:r w:rsidRPr="00A93E41">
              <w:rPr>
                <w:color w:val="000000"/>
              </w:rPr>
              <w:t>1</w:t>
            </w:r>
            <w:r w:rsidRPr="00B74979">
              <w:rPr>
                <w:color w:val="000000"/>
              </w:rPr>
              <w:t>0</w:t>
            </w:r>
            <w:r w:rsidRPr="00A93E41">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69558A" w:rsidRPr="00A93E41" w:rsidRDefault="0069558A" w:rsidP="00FC2DC0">
            <w:pPr>
              <w:ind w:firstLine="720"/>
              <w:jc w:val="both"/>
              <w:rPr>
                <w:color w:val="000000"/>
              </w:rPr>
            </w:pPr>
            <w:r w:rsidRPr="00A93E41">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69558A" w:rsidRPr="001B7641">
        <w:trPr>
          <w:trHeight w:val="536"/>
        </w:trPr>
        <w:tc>
          <w:tcPr>
            <w:tcW w:w="258" w:type="pct"/>
            <w:vAlign w:val="center"/>
          </w:tcPr>
          <w:p w:rsidR="0069558A" w:rsidRPr="00154C09" w:rsidRDefault="0069558A" w:rsidP="007B2188">
            <w:pPr>
              <w:jc w:val="center"/>
            </w:pPr>
            <w:r>
              <w:t>23</w:t>
            </w:r>
          </w:p>
        </w:tc>
        <w:tc>
          <w:tcPr>
            <w:tcW w:w="1428" w:type="pct"/>
            <w:vAlign w:val="center"/>
          </w:tcPr>
          <w:p w:rsidR="0069558A" w:rsidRPr="00154C09" w:rsidRDefault="0069558A">
            <w:r>
              <w:t>Требования к товару</w:t>
            </w:r>
          </w:p>
        </w:tc>
        <w:tc>
          <w:tcPr>
            <w:tcW w:w="3314" w:type="pct"/>
            <w:vAlign w:val="center"/>
          </w:tcPr>
          <w:p w:rsidR="0069558A" w:rsidRPr="00F307FC" w:rsidRDefault="0069558A"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69558A" w:rsidRPr="001B7641">
        <w:trPr>
          <w:trHeight w:val="530"/>
        </w:trPr>
        <w:tc>
          <w:tcPr>
            <w:tcW w:w="258" w:type="pct"/>
            <w:vAlign w:val="center"/>
          </w:tcPr>
          <w:p w:rsidR="0069558A" w:rsidRPr="00154C09" w:rsidRDefault="0069558A" w:rsidP="007B2188">
            <w:pPr>
              <w:jc w:val="center"/>
            </w:pPr>
            <w:r w:rsidRPr="00154C09">
              <w:t>2</w:t>
            </w:r>
            <w:r>
              <w:t>4</w:t>
            </w:r>
          </w:p>
        </w:tc>
        <w:tc>
          <w:tcPr>
            <w:tcW w:w="1428" w:type="pct"/>
            <w:vAlign w:val="center"/>
          </w:tcPr>
          <w:p w:rsidR="0069558A" w:rsidRDefault="0069558A">
            <w:r>
              <w:t xml:space="preserve">Отказ от проведения </w:t>
            </w:r>
            <w:r w:rsidRPr="00154C09">
              <w:t xml:space="preserve"> запроса котировок</w:t>
            </w:r>
          </w:p>
          <w:p w:rsidR="0069558A" w:rsidRPr="00CD48BB" w:rsidRDefault="0069558A">
            <w:r w:rsidRPr="00CD48BB">
              <w:t xml:space="preserve"> в электронной форме </w:t>
            </w:r>
          </w:p>
        </w:tc>
        <w:tc>
          <w:tcPr>
            <w:tcW w:w="3314" w:type="pct"/>
            <w:vAlign w:val="center"/>
          </w:tcPr>
          <w:p w:rsidR="0069558A" w:rsidRPr="005B55D7" w:rsidRDefault="0069558A" w:rsidP="000C7978">
            <w:pPr>
              <w:rPr>
                <w:color w:val="000000"/>
              </w:rPr>
            </w:pPr>
            <w:r>
              <w:rPr>
                <w:color w:val="000000"/>
              </w:rPr>
              <w:t xml:space="preserve">В любое время до определения победителя в проведении запроса котировок </w:t>
            </w:r>
            <w:r w:rsidRPr="00C06A27">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2"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sidRPr="00CD48BB">
              <w:t>и электронной торговой площадке</w:t>
            </w:r>
            <w:r>
              <w:t xml:space="preserve">«Аукционный Конкурсный Дом» </w:t>
            </w:r>
            <w:r w:rsidRPr="00CD48BB">
              <w:t xml:space="preserve">в сети «Интернет» по адресу: </w:t>
            </w:r>
            <w:hyperlink r:id="rId13"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69558A" w:rsidRPr="001B7641">
        <w:trPr>
          <w:trHeight w:val="530"/>
        </w:trPr>
        <w:tc>
          <w:tcPr>
            <w:tcW w:w="258" w:type="pct"/>
            <w:vAlign w:val="center"/>
          </w:tcPr>
          <w:p w:rsidR="0069558A" w:rsidRPr="00154C09" w:rsidRDefault="0069558A" w:rsidP="007B2188">
            <w:pPr>
              <w:jc w:val="center"/>
            </w:pPr>
            <w:r>
              <w:t>25</w:t>
            </w:r>
          </w:p>
        </w:tc>
        <w:tc>
          <w:tcPr>
            <w:tcW w:w="1428" w:type="pct"/>
            <w:vAlign w:val="center"/>
          </w:tcPr>
          <w:p w:rsidR="0069558A" w:rsidRDefault="0069558A">
            <w:pPr>
              <w:rPr>
                <w:iCs/>
                <w:color w:val="FF0000"/>
              </w:rPr>
            </w:pPr>
            <w:r>
              <w:t>Приложения к извещению о проведении запроса котировок</w:t>
            </w:r>
          </w:p>
          <w:p w:rsidR="0069558A" w:rsidRPr="00CD48BB" w:rsidRDefault="0069558A">
            <w:r w:rsidRPr="00CD48BB">
              <w:rPr>
                <w:iCs/>
              </w:rPr>
              <w:t>в электронной форме</w:t>
            </w:r>
          </w:p>
        </w:tc>
        <w:tc>
          <w:tcPr>
            <w:tcW w:w="3314" w:type="pct"/>
            <w:vAlign w:val="center"/>
          </w:tcPr>
          <w:p w:rsidR="0069558A" w:rsidRDefault="0069558A" w:rsidP="000C7978">
            <w:pPr>
              <w:rPr>
                <w:color w:val="000000"/>
              </w:rPr>
            </w:pPr>
            <w:r>
              <w:rPr>
                <w:color w:val="000000"/>
              </w:rPr>
              <w:t>Приложение № 1. Техническое задание.</w:t>
            </w:r>
          </w:p>
          <w:p w:rsidR="0069558A" w:rsidRDefault="0069558A" w:rsidP="000C7978">
            <w:pPr>
              <w:rPr>
                <w:color w:val="000000"/>
              </w:rPr>
            </w:pPr>
            <w:r>
              <w:rPr>
                <w:color w:val="000000"/>
              </w:rPr>
              <w:t>Приложение № 2. Проект договора.</w:t>
            </w:r>
          </w:p>
          <w:p w:rsidR="0069558A" w:rsidRPr="001B7641" w:rsidRDefault="0069558A" w:rsidP="000C7978">
            <w:pPr>
              <w:rPr>
                <w:color w:val="000000"/>
              </w:rPr>
            </w:pPr>
            <w:r>
              <w:rPr>
                <w:color w:val="000000"/>
              </w:rPr>
              <w:t>Приложение № 3. Форма котировочной заявки.</w:t>
            </w:r>
          </w:p>
        </w:tc>
      </w:tr>
    </w:tbl>
    <w:p w:rsidR="0069558A" w:rsidRDefault="0069558A" w:rsidP="00272BEF">
      <w:pPr>
        <w:tabs>
          <w:tab w:val="left" w:pos="1320"/>
        </w:tabs>
        <w:rPr>
          <w:lang w:val="en-US"/>
        </w:rPr>
      </w:pPr>
    </w:p>
    <w:p w:rsidR="0069558A" w:rsidRPr="00AE1B8F" w:rsidRDefault="0069558A" w:rsidP="00272BEF"/>
    <w:p w:rsidR="0069558A" w:rsidRDefault="0069558A" w:rsidP="00516664">
      <w:r w:rsidRPr="00AE1B8F">
        <w:t>СОГЛАСОВАНО</w:t>
      </w:r>
    </w:p>
    <w:p w:rsidR="0069558A" w:rsidRDefault="0069558A" w:rsidP="00516664"/>
    <w:p w:rsidR="0069558A" w:rsidRDefault="0069558A" w:rsidP="00516664">
      <w:r>
        <w:t>Заместитель начальника департамента</w:t>
      </w:r>
    </w:p>
    <w:p w:rsidR="0069558A" w:rsidRPr="00516664" w:rsidRDefault="0069558A" w:rsidP="00516664">
      <w:r>
        <w:t>экономического развития</w:t>
      </w:r>
      <w:r w:rsidRPr="004F41FA">
        <w:tab/>
      </w:r>
      <w:r w:rsidRPr="004F41FA">
        <w:tab/>
      </w:r>
      <w:r w:rsidRPr="004F41FA">
        <w:tab/>
      </w:r>
      <w:r w:rsidRPr="004F41FA">
        <w:tab/>
      </w:r>
      <w:r>
        <w:t>__________________  А.В. Брандин</w:t>
      </w:r>
    </w:p>
    <w:p w:rsidR="0069558A" w:rsidRPr="00516664" w:rsidRDefault="0069558A" w:rsidP="00272BEF">
      <w:pPr>
        <w:tabs>
          <w:tab w:val="left" w:pos="1320"/>
        </w:tabs>
      </w:pPr>
    </w:p>
    <w:p w:rsidR="0069558A" w:rsidRPr="004F41FA" w:rsidRDefault="0069558A" w:rsidP="003B1193">
      <w:pPr>
        <w:tabs>
          <w:tab w:val="left" w:pos="1320"/>
        </w:tabs>
      </w:pPr>
      <w:r w:rsidRPr="00AE1B8F">
        <w:t xml:space="preserve">Председатель </w:t>
      </w:r>
      <w:r>
        <w:t>Единой комиссии</w:t>
      </w:r>
      <w:r w:rsidRPr="004F41FA">
        <w:tab/>
      </w:r>
      <w:r w:rsidRPr="004F41FA">
        <w:tab/>
      </w:r>
      <w:r w:rsidRPr="004F41FA">
        <w:tab/>
      </w:r>
      <w:r>
        <w:t>__________________  С.В. Даева</w:t>
      </w:r>
    </w:p>
    <w:p w:rsidR="0069558A" w:rsidRPr="004F41FA" w:rsidRDefault="0069558A" w:rsidP="003B1193">
      <w:pPr>
        <w:tabs>
          <w:tab w:val="left" w:pos="1320"/>
        </w:tabs>
      </w:pPr>
    </w:p>
    <w:p w:rsidR="0069558A" w:rsidRPr="004F41FA" w:rsidRDefault="0069558A" w:rsidP="004F41FA">
      <w:pPr>
        <w:tabs>
          <w:tab w:val="left" w:pos="1320"/>
        </w:tabs>
      </w:pPr>
      <w:r w:rsidRPr="00AE1B8F">
        <w:t>Проректор</w:t>
      </w:r>
      <w:r w:rsidRPr="004F41FA">
        <w:tab/>
      </w:r>
      <w:r w:rsidRPr="004F41FA">
        <w:tab/>
      </w:r>
      <w:r w:rsidRPr="004F41FA">
        <w:tab/>
      </w:r>
      <w:r w:rsidRPr="004F41FA">
        <w:tab/>
      </w:r>
      <w:r w:rsidRPr="004F41FA">
        <w:tab/>
      </w:r>
      <w:r w:rsidRPr="004F41FA">
        <w:tab/>
      </w:r>
      <w:r w:rsidRPr="00E3529C">
        <w:tab/>
      </w:r>
      <w:r w:rsidRPr="00AE1B8F">
        <w:t>__________________</w:t>
      </w:r>
      <w:r>
        <w:t>А.Н.Петровский</w:t>
      </w:r>
    </w:p>
    <w:p w:rsidR="0069558A" w:rsidRPr="004F41FA" w:rsidRDefault="0069558A" w:rsidP="003B1193">
      <w:pPr>
        <w:tabs>
          <w:tab w:val="left" w:pos="1320"/>
        </w:tabs>
      </w:pPr>
    </w:p>
    <w:p w:rsidR="0069558A" w:rsidRPr="004F41FA" w:rsidRDefault="0069558A" w:rsidP="003B1193">
      <w:pPr>
        <w:tabs>
          <w:tab w:val="left" w:pos="1320"/>
        </w:tabs>
      </w:pPr>
      <w:r>
        <w:br w:type="page"/>
      </w:r>
    </w:p>
    <w:p w:rsidR="0069558A" w:rsidRDefault="0069558A" w:rsidP="009A02EC">
      <w:pPr>
        <w:tabs>
          <w:tab w:val="left" w:pos="1320"/>
        </w:tabs>
      </w:pPr>
      <w:r>
        <w:tab/>
      </w:r>
      <w:r>
        <w:tab/>
      </w:r>
      <w:r>
        <w:tab/>
      </w:r>
      <w:r>
        <w:tab/>
      </w:r>
      <w:r>
        <w:tab/>
      </w:r>
      <w:r>
        <w:tab/>
      </w:r>
      <w:r>
        <w:tab/>
      </w:r>
      <w:r>
        <w:tab/>
        <w:t>Приложение № 1</w:t>
      </w:r>
    </w:p>
    <w:p w:rsidR="0069558A" w:rsidRDefault="0069558A" w:rsidP="005D766C">
      <w:pPr>
        <w:tabs>
          <w:tab w:val="left" w:pos="1320"/>
        </w:tabs>
        <w:jc w:val="right"/>
      </w:pPr>
      <w:r>
        <w:tab/>
        <w:t>к извещению о проведении</w:t>
      </w:r>
    </w:p>
    <w:p w:rsidR="0069558A" w:rsidRDefault="0069558A" w:rsidP="002A352E">
      <w:pPr>
        <w:tabs>
          <w:tab w:val="left" w:pos="1320"/>
        </w:tabs>
        <w:jc w:val="center"/>
      </w:pPr>
      <w:r>
        <w:t xml:space="preserve">                                                                                             запроса котировок</w:t>
      </w:r>
    </w:p>
    <w:p w:rsidR="0069558A" w:rsidRPr="00CD48BB" w:rsidRDefault="0069558A" w:rsidP="00203078">
      <w:pPr>
        <w:tabs>
          <w:tab w:val="left" w:pos="1320"/>
        </w:tabs>
        <w:jc w:val="center"/>
      </w:pPr>
      <w:r w:rsidRPr="00203078">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CD48BB">
        <w:rPr>
          <w:iCs/>
        </w:rPr>
        <w:t>в электронной форме</w:t>
      </w:r>
    </w:p>
    <w:p w:rsidR="0069558A" w:rsidRDefault="0069558A" w:rsidP="00575E65">
      <w:pPr>
        <w:tabs>
          <w:tab w:val="left" w:pos="1320"/>
        </w:tabs>
        <w:jc w:val="center"/>
      </w:pPr>
    </w:p>
    <w:p w:rsidR="0069558A" w:rsidRPr="005D766C" w:rsidRDefault="0069558A" w:rsidP="005D766C">
      <w:pPr>
        <w:tabs>
          <w:tab w:val="left" w:pos="1320"/>
          <w:tab w:val="left" w:pos="3324"/>
        </w:tabs>
        <w:rPr>
          <w:sz w:val="28"/>
          <w:szCs w:val="28"/>
        </w:rPr>
      </w:pPr>
      <w:r>
        <w:tab/>
      </w:r>
      <w:r>
        <w:tab/>
      </w:r>
      <w:r w:rsidRPr="005D766C">
        <w:rPr>
          <w:sz w:val="28"/>
          <w:szCs w:val="28"/>
        </w:rPr>
        <w:t>Техническое задание</w:t>
      </w:r>
    </w:p>
    <w:p w:rsidR="0069558A" w:rsidRDefault="0069558A" w:rsidP="00721239">
      <w:pPr>
        <w:pStyle w:val="BodyTextIndent3"/>
        <w:widowControl/>
        <w:ind w:right="-2" w:firstLine="0"/>
        <w:rPr>
          <w:color w:val="000000"/>
          <w:sz w:val="28"/>
          <w:szCs w:val="28"/>
        </w:rPr>
      </w:pPr>
      <w:r w:rsidRPr="00721239">
        <w:rPr>
          <w:color w:val="000000"/>
          <w:sz w:val="28"/>
          <w:szCs w:val="28"/>
        </w:rPr>
        <w:t xml:space="preserve">Предмет договора: Поставка 12-ти канального блока амплитудного анализа кластера счетчиков </w:t>
      </w:r>
      <w:r>
        <w:rPr>
          <w:color w:val="000000"/>
          <w:sz w:val="28"/>
          <w:szCs w:val="28"/>
        </w:rPr>
        <w:t xml:space="preserve">нейтронов </w:t>
      </w:r>
      <w:r w:rsidRPr="00721239">
        <w:rPr>
          <w:color w:val="000000"/>
          <w:sz w:val="28"/>
          <w:szCs w:val="28"/>
        </w:rPr>
        <w:t>детектора УРАН уникальной научной установки НЕВОД.</w:t>
      </w:r>
    </w:p>
    <w:p w:rsidR="0069558A" w:rsidRDefault="0069558A" w:rsidP="00721239">
      <w:pPr>
        <w:pStyle w:val="BodyTextIndent3"/>
        <w:widowControl/>
        <w:ind w:right="-2" w:firstLine="720"/>
        <w:rPr>
          <w:color w:val="000000"/>
          <w:sz w:val="28"/>
          <w:szCs w:val="28"/>
        </w:rPr>
      </w:pPr>
    </w:p>
    <w:p w:rsidR="0069558A" w:rsidRPr="008C5163" w:rsidRDefault="0069558A" w:rsidP="00721239">
      <w:pPr>
        <w:pStyle w:val="BodyTextIndent3"/>
        <w:widowControl/>
        <w:ind w:right="-2" w:firstLine="720"/>
        <w:rPr>
          <w:color w:val="000000"/>
          <w:sz w:val="28"/>
          <w:szCs w:val="28"/>
        </w:rPr>
      </w:pPr>
      <w:r>
        <w:rPr>
          <w:color w:val="000000"/>
          <w:sz w:val="28"/>
          <w:szCs w:val="28"/>
        </w:rPr>
        <w:t xml:space="preserve">1. </w:t>
      </w:r>
      <w:r w:rsidRPr="008C5163">
        <w:rPr>
          <w:color w:val="000000"/>
          <w:sz w:val="28"/>
          <w:szCs w:val="28"/>
        </w:rPr>
        <w:t>Наименование и перечень видов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00"/>
        <w:gridCol w:w="2135"/>
        <w:gridCol w:w="5750"/>
        <w:gridCol w:w="547"/>
        <w:gridCol w:w="503"/>
      </w:tblGrid>
      <w:tr w:rsidR="0069558A" w:rsidRPr="008471C8" w:rsidTr="004F41FA">
        <w:tc>
          <w:tcPr>
            <w:tcW w:w="127" w:type="pct"/>
            <w:tcMar>
              <w:top w:w="0" w:type="dxa"/>
              <w:left w:w="28" w:type="dxa"/>
              <w:bottom w:w="0" w:type="dxa"/>
              <w:right w:w="28" w:type="dxa"/>
            </w:tcMar>
          </w:tcPr>
          <w:p w:rsidR="0069558A" w:rsidRPr="00FD5DDD" w:rsidRDefault="0069558A" w:rsidP="004F41FA">
            <w:pPr>
              <w:pStyle w:val="BodyTextIndent3"/>
              <w:ind w:firstLine="0"/>
              <w:jc w:val="center"/>
              <w:rPr>
                <w:b/>
                <w:bCs/>
                <w:color w:val="000000"/>
              </w:rPr>
            </w:pPr>
            <w:r w:rsidRPr="00FD5DDD">
              <w:rPr>
                <w:b/>
                <w:bCs/>
                <w:color w:val="000000"/>
              </w:rPr>
              <w:t>№</w:t>
            </w:r>
            <w:r w:rsidRPr="00FD5DDD">
              <w:rPr>
                <w:b/>
                <w:bCs/>
                <w:color w:val="000000"/>
              </w:rPr>
              <w:br/>
              <w:t>п/п</w:t>
            </w:r>
          </w:p>
        </w:tc>
        <w:tc>
          <w:tcPr>
            <w:tcW w:w="961" w:type="pct"/>
            <w:tcMar>
              <w:top w:w="0" w:type="dxa"/>
              <w:left w:w="28" w:type="dxa"/>
              <w:bottom w:w="0" w:type="dxa"/>
              <w:right w:w="28" w:type="dxa"/>
            </w:tcMar>
            <w:vAlign w:val="center"/>
          </w:tcPr>
          <w:p w:rsidR="0069558A" w:rsidRPr="00FD5DDD" w:rsidRDefault="0069558A" w:rsidP="004F41FA">
            <w:pPr>
              <w:pStyle w:val="BodyTextIndent3"/>
              <w:ind w:firstLine="0"/>
              <w:jc w:val="center"/>
              <w:rPr>
                <w:b/>
                <w:bCs/>
                <w:color w:val="000000"/>
              </w:rPr>
            </w:pPr>
            <w:r w:rsidRPr="00FD5DDD">
              <w:rPr>
                <w:b/>
                <w:bCs/>
                <w:color w:val="000000"/>
              </w:rPr>
              <w:t>Наименование</w:t>
            </w:r>
          </w:p>
        </w:tc>
        <w:tc>
          <w:tcPr>
            <w:tcW w:w="3170" w:type="pct"/>
            <w:tcMar>
              <w:top w:w="0" w:type="dxa"/>
              <w:left w:w="28" w:type="dxa"/>
              <w:bottom w:w="0" w:type="dxa"/>
              <w:right w:w="28" w:type="dxa"/>
            </w:tcMar>
            <w:vAlign w:val="center"/>
          </w:tcPr>
          <w:p w:rsidR="0069558A" w:rsidRPr="00FD5DDD" w:rsidRDefault="0069558A" w:rsidP="004F41FA">
            <w:pPr>
              <w:pStyle w:val="BodyTextIndent3"/>
              <w:ind w:firstLine="0"/>
              <w:jc w:val="center"/>
              <w:rPr>
                <w:b/>
                <w:bCs/>
                <w:color w:val="000000"/>
              </w:rPr>
            </w:pPr>
            <w:r w:rsidRPr="00FD5DDD">
              <w:rPr>
                <w:b/>
                <w:bCs/>
                <w:color w:val="000000"/>
              </w:rPr>
              <w:t>Технические характеристики</w:t>
            </w:r>
          </w:p>
        </w:tc>
        <w:tc>
          <w:tcPr>
            <w:tcW w:w="383" w:type="pct"/>
            <w:tcMar>
              <w:top w:w="0" w:type="dxa"/>
              <w:left w:w="28" w:type="dxa"/>
              <w:bottom w:w="0" w:type="dxa"/>
              <w:right w:w="28" w:type="dxa"/>
            </w:tcMar>
          </w:tcPr>
          <w:p w:rsidR="0069558A" w:rsidRPr="008471C8" w:rsidRDefault="0069558A" w:rsidP="004F41FA">
            <w:pPr>
              <w:jc w:val="center"/>
              <w:rPr>
                <w:spacing w:val="-10"/>
              </w:rPr>
            </w:pPr>
            <w:r w:rsidRPr="008471C8">
              <w:rPr>
                <w:spacing w:val="-10"/>
              </w:rPr>
              <w:t>Ед. изм.</w:t>
            </w:r>
          </w:p>
        </w:tc>
        <w:tc>
          <w:tcPr>
            <w:tcW w:w="359" w:type="pct"/>
            <w:tcMar>
              <w:top w:w="0" w:type="dxa"/>
              <w:left w:w="28" w:type="dxa"/>
              <w:bottom w:w="0" w:type="dxa"/>
              <w:right w:w="28" w:type="dxa"/>
            </w:tcMar>
          </w:tcPr>
          <w:p w:rsidR="0069558A" w:rsidRPr="008471C8" w:rsidRDefault="0069558A" w:rsidP="004F41FA">
            <w:pPr>
              <w:jc w:val="center"/>
              <w:rPr>
                <w:spacing w:val="-10"/>
              </w:rPr>
            </w:pPr>
            <w:r w:rsidRPr="008471C8">
              <w:rPr>
                <w:spacing w:val="-10"/>
              </w:rPr>
              <w:t>Кол-во</w:t>
            </w:r>
          </w:p>
        </w:tc>
      </w:tr>
      <w:tr w:rsidR="0069558A" w:rsidRPr="008471C8" w:rsidTr="004F41FA">
        <w:tc>
          <w:tcPr>
            <w:tcW w:w="127" w:type="pct"/>
            <w:tcMar>
              <w:top w:w="0" w:type="dxa"/>
              <w:left w:w="28" w:type="dxa"/>
              <w:bottom w:w="0" w:type="dxa"/>
              <w:right w:w="28" w:type="dxa"/>
            </w:tcMar>
          </w:tcPr>
          <w:p w:rsidR="0069558A" w:rsidRPr="00DE35CC" w:rsidRDefault="0069558A" w:rsidP="004F41FA">
            <w:pPr>
              <w:pStyle w:val="BodyTextIndent3"/>
              <w:ind w:firstLine="0"/>
              <w:jc w:val="center"/>
            </w:pPr>
            <w:r w:rsidRPr="00DE35CC">
              <w:t>1.</w:t>
            </w:r>
          </w:p>
        </w:tc>
        <w:tc>
          <w:tcPr>
            <w:tcW w:w="961" w:type="pct"/>
            <w:tcMar>
              <w:top w:w="0" w:type="dxa"/>
              <w:left w:w="28" w:type="dxa"/>
              <w:bottom w:w="0" w:type="dxa"/>
              <w:right w:w="28" w:type="dxa"/>
            </w:tcMar>
          </w:tcPr>
          <w:p w:rsidR="0069558A" w:rsidRPr="008471C8" w:rsidRDefault="0069558A" w:rsidP="00C92B51">
            <w:pPr>
              <w:contextualSpacing/>
            </w:pPr>
            <w:r w:rsidRPr="00FC3A23">
              <w:t>12-ти канальный бло</w:t>
            </w:r>
            <w:r>
              <w:t>к амплитудного анализа кластера</w:t>
            </w:r>
            <w:r w:rsidRPr="00FC3A23">
              <w:t xml:space="preserve"> счетчиков </w:t>
            </w:r>
            <w:r>
              <w:t>нейтронов</w:t>
            </w:r>
            <w:r w:rsidRPr="00FC3A23">
              <w:t>детектора УРАН уникальной научной установки НЕВОД</w:t>
            </w:r>
          </w:p>
        </w:tc>
        <w:tc>
          <w:tcPr>
            <w:tcW w:w="3170" w:type="pct"/>
            <w:tcMar>
              <w:top w:w="0" w:type="dxa"/>
              <w:left w:w="28" w:type="dxa"/>
              <w:bottom w:w="0" w:type="dxa"/>
              <w:right w:w="28" w:type="dxa"/>
            </w:tcMar>
          </w:tcPr>
          <w:p w:rsidR="0069558A" w:rsidRDefault="0069558A" w:rsidP="004F41FA">
            <w:r w:rsidRPr="008A0DA2">
              <w:rPr>
                <w:color w:val="000000"/>
              </w:rPr>
              <w:t>12-</w:t>
            </w:r>
            <w:r>
              <w:rPr>
                <w:color w:val="000000"/>
              </w:rPr>
              <w:t>ти канальный блок</w:t>
            </w:r>
            <w:r w:rsidRPr="008A0DA2">
              <w:rPr>
                <w:color w:val="000000"/>
              </w:rPr>
              <w:t xml:space="preserve"> ампл</w:t>
            </w:r>
            <w:r>
              <w:rPr>
                <w:color w:val="000000"/>
              </w:rPr>
              <w:t>итудного анализа предназначен для первичной обработки аналоговых сигналов с 12-го динода фотоэлектронных умножителей нейтронных счетчиков кластера детектора УРАН и отбора событий по заданным триггерным условиям.</w:t>
            </w:r>
          </w:p>
          <w:p w:rsidR="0069558A" w:rsidRPr="008471C8" w:rsidRDefault="0069558A" w:rsidP="004F41FA"/>
          <w:p w:rsidR="0069558A" w:rsidRPr="008471C8" w:rsidRDefault="0069558A" w:rsidP="004F41FA">
            <w:r w:rsidRPr="008471C8">
              <w:t>Технические характеристики</w:t>
            </w:r>
            <w:r w:rsidRPr="008A0DA2">
              <w:rPr>
                <w:color w:val="000000"/>
              </w:rPr>
              <w:t>12-</w:t>
            </w:r>
            <w:r>
              <w:rPr>
                <w:color w:val="000000"/>
              </w:rPr>
              <w:t>ти канального блока</w:t>
            </w:r>
            <w:r w:rsidRPr="008A0DA2">
              <w:rPr>
                <w:color w:val="000000"/>
              </w:rPr>
              <w:t xml:space="preserve"> амплитудного анализа кластер</w:t>
            </w:r>
            <w:r>
              <w:rPr>
                <w:color w:val="000000"/>
              </w:rPr>
              <w:t>а</w:t>
            </w:r>
            <w:r w:rsidRPr="006D03CA">
              <w:rPr>
                <w:color w:val="000000"/>
              </w:rPr>
              <w:t>счетчиков детектора УРАН</w:t>
            </w:r>
            <w:r w:rsidRPr="008471C8">
              <w:t>:</w:t>
            </w:r>
          </w:p>
          <w:p w:rsidR="0069558A" w:rsidRPr="00E14111" w:rsidRDefault="0069558A" w:rsidP="004F41FA">
            <w:r w:rsidRPr="00E14111">
              <w:t>- число измерительных каналов: 12;</w:t>
            </w:r>
          </w:p>
          <w:p w:rsidR="0069558A" w:rsidRPr="00E14111" w:rsidRDefault="0069558A" w:rsidP="004F41FA">
            <w:r w:rsidRPr="00E14111">
              <w:t>- входное сопротивление измерительного канала: 50 Ом;</w:t>
            </w:r>
          </w:p>
          <w:p w:rsidR="0069558A" w:rsidRPr="00E14111" w:rsidRDefault="0069558A" w:rsidP="004F41FA">
            <w:r w:rsidRPr="00E14111">
              <w:t>- возможность блокировки измерительного канала: да;</w:t>
            </w:r>
          </w:p>
          <w:p w:rsidR="0069558A" w:rsidRPr="00E14111" w:rsidRDefault="0069558A" w:rsidP="004F41FA">
            <w:r w:rsidRPr="00E14111">
              <w:t>- программируемая фильтрация входного сигнала: да;</w:t>
            </w:r>
          </w:p>
          <w:p w:rsidR="0069558A" w:rsidRPr="00E14111" w:rsidRDefault="0069558A" w:rsidP="004F41FA">
            <w:r w:rsidRPr="00E14111">
              <w:t>- алгоритм фильтрации входного сигнала: скользящий фильтр;</w:t>
            </w:r>
          </w:p>
          <w:p w:rsidR="0069558A" w:rsidRPr="00E14111" w:rsidRDefault="0069558A" w:rsidP="004F41FA">
            <w:r w:rsidRPr="00E14111">
              <w:t>- число звеньев скользящего фильтра: 1, 2, 4, 8;</w:t>
            </w:r>
          </w:p>
          <w:p w:rsidR="0069558A" w:rsidRPr="00E14111" w:rsidRDefault="0069558A" w:rsidP="004F41FA">
            <w:r w:rsidRPr="00E14111">
              <w:t>- число каналов АЦП: 12;</w:t>
            </w:r>
          </w:p>
          <w:p w:rsidR="0069558A" w:rsidRPr="00E14111" w:rsidRDefault="0069558A" w:rsidP="004F41FA">
            <w:r w:rsidRPr="00E14111">
              <w:t>- диапазон входных напряжений: -3 В … +3 В;</w:t>
            </w:r>
          </w:p>
          <w:p w:rsidR="0069558A" w:rsidRPr="00E14111" w:rsidRDefault="0069558A" w:rsidP="004F41FA">
            <w:r w:rsidRPr="00E14111">
              <w:t>- частота дискретизации входного сигнала: 200 МГц;</w:t>
            </w:r>
          </w:p>
          <w:p w:rsidR="0069558A" w:rsidRPr="00E14111" w:rsidRDefault="0069558A" w:rsidP="004F41FA">
            <w:r w:rsidRPr="00E14111">
              <w:t>- разрядность дискретизации входного сигнала: 12 бит;</w:t>
            </w:r>
          </w:p>
          <w:p w:rsidR="0069558A" w:rsidRPr="00E14111" w:rsidRDefault="0069558A" w:rsidP="004F41FA">
            <w:r w:rsidRPr="00E14111">
              <w:t>- число амплитудных анализаторов: 12;</w:t>
            </w:r>
          </w:p>
          <w:p w:rsidR="0069558A" w:rsidRPr="00E14111" w:rsidRDefault="0069558A" w:rsidP="004F41FA">
            <w:r w:rsidRPr="00E14111">
              <w:t>- глубина канала амплитудного анализатора: 32К;</w:t>
            </w:r>
          </w:p>
          <w:p w:rsidR="0069558A" w:rsidRPr="00E14111" w:rsidRDefault="0069558A" w:rsidP="004F41FA">
            <w:r w:rsidRPr="00E14111">
              <w:t>- число каналов амплитудного анализатора: 1024;</w:t>
            </w:r>
          </w:p>
          <w:p w:rsidR="0069558A" w:rsidRPr="00E14111" w:rsidRDefault="0069558A" w:rsidP="004F41FA">
            <w:r w:rsidRPr="00E14111">
              <w:t>- число цифровых компараторов: 12;</w:t>
            </w:r>
          </w:p>
          <w:p w:rsidR="0069558A" w:rsidRPr="00E14111" w:rsidRDefault="0069558A" w:rsidP="004F41FA">
            <w:r w:rsidRPr="00E14111">
              <w:t>- возможность программного изменения порогов каждого компаратора: да;</w:t>
            </w:r>
          </w:p>
          <w:p w:rsidR="0069558A" w:rsidRPr="00E14111" w:rsidRDefault="0069558A" w:rsidP="004F41FA">
            <w:r w:rsidRPr="00E14111">
              <w:t>- разрядность цифровых компараторов: 8 бит;</w:t>
            </w:r>
          </w:p>
          <w:p w:rsidR="0069558A" w:rsidRPr="00E14111" w:rsidRDefault="0069558A" w:rsidP="004F41FA">
            <w:r w:rsidRPr="00E14111">
              <w:t>- наличие блока формирования запросов от компараторов: да;</w:t>
            </w:r>
          </w:p>
          <w:p w:rsidR="0069558A" w:rsidRPr="00E14111" w:rsidRDefault="0069558A" w:rsidP="004F41FA">
            <w:r w:rsidRPr="00E14111">
              <w:t>- наличие схемы совпадений сигналов «запрос» для формирования триггерного сигнала: да;</w:t>
            </w:r>
          </w:p>
          <w:p w:rsidR="0069558A" w:rsidRPr="00E14111" w:rsidRDefault="0069558A" w:rsidP="004F41FA">
            <w:r w:rsidRPr="00E14111">
              <w:t>- возможность программного изменения длительности временного окна совпадений каналов для формирования сигнала «запрос»: да;</w:t>
            </w:r>
          </w:p>
          <w:p w:rsidR="0069558A" w:rsidRPr="00E14111" w:rsidRDefault="0069558A" w:rsidP="004F41FA">
            <w:r w:rsidRPr="00E14111">
              <w:t>- длительность временного окна совпадений каналов для формирования сигнала «запрос»: 20-1500 нс;</w:t>
            </w:r>
          </w:p>
          <w:p w:rsidR="0069558A" w:rsidRPr="00E14111" w:rsidRDefault="0069558A" w:rsidP="004F41FA">
            <w:r w:rsidRPr="00E14111">
              <w:t>- буфер данных: 1024 отсчета/канал;</w:t>
            </w:r>
          </w:p>
          <w:p w:rsidR="0069558A" w:rsidRPr="00E14111" w:rsidRDefault="0069558A" w:rsidP="004F41FA">
            <w:r w:rsidRPr="00E14111">
              <w:t>- длительность записываемой дорожки: 5120 нс;</w:t>
            </w:r>
          </w:p>
          <w:p w:rsidR="0069558A" w:rsidRPr="00E14111" w:rsidRDefault="0069558A" w:rsidP="004F41FA">
            <w:r w:rsidRPr="00E14111">
              <w:t>- количество буферов данных: 1 буфер/канал;</w:t>
            </w:r>
          </w:p>
          <w:p w:rsidR="0069558A" w:rsidRPr="00E14111" w:rsidRDefault="0069558A" w:rsidP="004F41FA">
            <w:r w:rsidRPr="00E14111">
              <w:t>- количество комплектов буферов событий: не менее 50;</w:t>
            </w:r>
          </w:p>
          <w:p w:rsidR="0069558A" w:rsidRPr="00E14111" w:rsidRDefault="0069558A" w:rsidP="004F41FA">
            <w:r w:rsidRPr="00E14111">
              <w:t>- разрядность счетчика событий: 32 бита;</w:t>
            </w:r>
          </w:p>
          <w:p w:rsidR="0069558A" w:rsidRPr="00E14111" w:rsidRDefault="0069558A" w:rsidP="004F41FA">
            <w:r w:rsidRPr="00E14111">
              <w:t>- возможность программного сброса счетчика событий: да;</w:t>
            </w:r>
          </w:p>
          <w:p w:rsidR="0069558A" w:rsidRPr="00E14111" w:rsidRDefault="0069558A" w:rsidP="004F41FA">
            <w:r w:rsidRPr="00E14111">
              <w:t>- шаг таймера: 10 нс;</w:t>
            </w:r>
          </w:p>
          <w:p w:rsidR="0069558A" w:rsidRPr="00E14111" w:rsidRDefault="0069558A" w:rsidP="004F41FA">
            <w:r w:rsidRPr="00E14111">
              <w:t>- разрядность таймера: 48 бит;</w:t>
            </w:r>
          </w:p>
          <w:p w:rsidR="0069558A" w:rsidRPr="00E14111" w:rsidRDefault="0069558A" w:rsidP="004F41FA">
            <w:r w:rsidRPr="00E14111">
              <w:t>- возможность программной установки начального времени таймера: да;</w:t>
            </w:r>
          </w:p>
          <w:p w:rsidR="0069558A" w:rsidRPr="00E14111" w:rsidRDefault="0069558A" w:rsidP="004F41FA">
            <w:r w:rsidRPr="00E14111">
              <w:t>- наличие внешнего выходного сигнала запроса для формирования сигнала общего триггера: да;</w:t>
            </w:r>
          </w:p>
          <w:p w:rsidR="0069558A" w:rsidRPr="00E14111" w:rsidRDefault="0069558A" w:rsidP="004F41FA">
            <w:r w:rsidRPr="00E14111">
              <w:t>- наличие возможности приема внешнего входного сигнала общего триггера: да;</w:t>
            </w:r>
          </w:p>
          <w:p w:rsidR="0069558A" w:rsidRPr="00E14111" w:rsidRDefault="0069558A" w:rsidP="004F41FA">
            <w:r w:rsidRPr="00E14111">
              <w:t>- возможность временной синхронизации с другими 12-канальными блоками амплитудного анализа: да;</w:t>
            </w:r>
          </w:p>
          <w:p w:rsidR="0069558A" w:rsidRPr="00E14111" w:rsidRDefault="0069558A" w:rsidP="004F41FA">
            <w:r w:rsidRPr="00E14111">
              <w:t>- системная частота: 100 МГц;</w:t>
            </w:r>
          </w:p>
          <w:p w:rsidR="0069558A" w:rsidRPr="00E14111" w:rsidRDefault="0069558A" w:rsidP="004F41FA">
            <w:r w:rsidRPr="00E14111">
              <w:t xml:space="preserve">- физический носитель сигналов синхронизации – оптоволокно; </w:t>
            </w:r>
          </w:p>
          <w:p w:rsidR="0069558A" w:rsidRPr="00E14111" w:rsidRDefault="0069558A" w:rsidP="004F41FA">
            <w:r w:rsidRPr="00E14111">
              <w:t>- тип поддерживаемого оптоволокна: одномодовое или многомодовое;</w:t>
            </w:r>
          </w:p>
          <w:p w:rsidR="0069558A" w:rsidRPr="00E14111" w:rsidRDefault="0069558A" w:rsidP="004F41FA">
            <w:r w:rsidRPr="00E14111">
              <w:t xml:space="preserve">- физический уровень канала синхронизации: </w:t>
            </w:r>
            <w:r w:rsidRPr="00E14111">
              <w:rPr>
                <w:lang w:val="en-US"/>
              </w:rPr>
              <w:t>Ethernet</w:t>
            </w:r>
            <w:r w:rsidRPr="00E14111">
              <w:t xml:space="preserve"> 1000</w:t>
            </w:r>
            <w:r w:rsidRPr="00E14111">
              <w:rPr>
                <w:lang w:val="en-US"/>
              </w:rPr>
              <w:t>Base</w:t>
            </w:r>
            <w:r w:rsidRPr="00E14111">
              <w:t>;</w:t>
            </w:r>
          </w:p>
          <w:p w:rsidR="0069558A" w:rsidRPr="00E14111" w:rsidRDefault="0069558A" w:rsidP="004F41FA">
            <w:r w:rsidRPr="00E14111">
              <w:t xml:space="preserve">- порт для подключения канала синхронизации: </w:t>
            </w:r>
            <w:r w:rsidRPr="00E14111">
              <w:rPr>
                <w:lang w:val="en-US"/>
              </w:rPr>
              <w:t>SFP</w:t>
            </w:r>
          </w:p>
          <w:p w:rsidR="0069558A" w:rsidRPr="00E14111" w:rsidRDefault="0069558A" w:rsidP="004F41FA">
            <w:r w:rsidRPr="00E14111">
              <w:t xml:space="preserve">- стандарт передачи данных: </w:t>
            </w:r>
            <w:r w:rsidRPr="00E14111">
              <w:rPr>
                <w:lang w:val="en-US"/>
              </w:rPr>
              <w:t>Ethernet</w:t>
            </w:r>
            <w:r w:rsidRPr="00E14111">
              <w:t xml:space="preserve"> 100 Мбит/с;</w:t>
            </w:r>
          </w:p>
          <w:p w:rsidR="0069558A" w:rsidRPr="00E14111" w:rsidRDefault="0069558A" w:rsidP="004F41FA">
            <w:r w:rsidRPr="00E14111">
              <w:t>- протокол передачи данных: ТСР/IP;</w:t>
            </w:r>
          </w:p>
          <w:p w:rsidR="0069558A" w:rsidRPr="00E14111" w:rsidRDefault="0069558A" w:rsidP="004F41FA">
            <w:r w:rsidRPr="00E14111">
              <w:t>- физический носитель сигналов данных: витая пара;</w:t>
            </w:r>
          </w:p>
          <w:p w:rsidR="0069558A" w:rsidRPr="00E14111" w:rsidRDefault="0069558A" w:rsidP="004F41FA">
            <w:r w:rsidRPr="00E14111">
              <w:t xml:space="preserve">- порт для подключения канала данных: </w:t>
            </w:r>
            <w:r w:rsidRPr="00E14111">
              <w:rPr>
                <w:lang w:val="en-US"/>
              </w:rPr>
              <w:t>RJ</w:t>
            </w:r>
            <w:r w:rsidRPr="00E14111">
              <w:t>-45 10/100</w:t>
            </w:r>
            <w:r w:rsidRPr="00E14111">
              <w:rPr>
                <w:lang w:val="en-US"/>
              </w:rPr>
              <w:t>TX</w:t>
            </w:r>
            <w:r w:rsidRPr="00E14111">
              <w:t>;</w:t>
            </w:r>
          </w:p>
          <w:p w:rsidR="0069558A" w:rsidRPr="00E14111" w:rsidRDefault="0069558A" w:rsidP="004F41FA">
            <w:r w:rsidRPr="00E14111">
              <w:t>- интерфейс для управления периферийными устройствами: RS-485;</w:t>
            </w:r>
          </w:p>
          <w:p w:rsidR="0069558A" w:rsidRPr="00E14111" w:rsidRDefault="0069558A" w:rsidP="004F41FA">
            <w:r w:rsidRPr="00E14111">
              <w:t>- число интерфейсов RS-485: 2;</w:t>
            </w:r>
          </w:p>
          <w:p w:rsidR="0069558A" w:rsidRPr="00E14111" w:rsidRDefault="0069558A" w:rsidP="004F41FA">
            <w:r w:rsidRPr="00E14111">
              <w:t xml:space="preserve">- разъемы для подключения входных аналоговых сигналов: </w:t>
            </w:r>
            <w:r w:rsidRPr="00E14111">
              <w:rPr>
                <w:lang w:val="en-US"/>
              </w:rPr>
              <w:t>BNC</w:t>
            </w:r>
            <w:r w:rsidRPr="00E14111">
              <w:t>-</w:t>
            </w:r>
            <w:r w:rsidRPr="00E14111">
              <w:rPr>
                <w:lang w:val="en-US"/>
              </w:rPr>
              <w:t>JR</w:t>
            </w:r>
            <w:r w:rsidRPr="00E14111">
              <w:t xml:space="preserve"> (12 шт.);</w:t>
            </w:r>
          </w:p>
          <w:p w:rsidR="0069558A" w:rsidRPr="00E14111" w:rsidRDefault="0069558A" w:rsidP="004F41FA">
            <w:r w:rsidRPr="00E14111">
              <w:t>- напряжение питания: +5В;</w:t>
            </w:r>
          </w:p>
          <w:p w:rsidR="0069558A" w:rsidRPr="00E14111" w:rsidRDefault="0069558A" w:rsidP="004F41FA">
            <w:r w:rsidRPr="00E14111">
              <w:t>- тип разъема питания: THP-4MR;</w:t>
            </w:r>
          </w:p>
          <w:p w:rsidR="0069558A" w:rsidRPr="00E14111" w:rsidRDefault="0069558A" w:rsidP="004F41FA">
            <w:r w:rsidRPr="00E14111">
              <w:t>- потребляемая мощность: не более 15 Вт;</w:t>
            </w:r>
          </w:p>
          <w:p w:rsidR="0069558A" w:rsidRPr="00E14111" w:rsidRDefault="0069558A" w:rsidP="004F41FA">
            <w:r w:rsidRPr="00E14111">
              <w:t>- механический конструктив: Евромеханика 19", 6U;</w:t>
            </w:r>
          </w:p>
          <w:p w:rsidR="0069558A" w:rsidRPr="00E14111" w:rsidRDefault="0069558A" w:rsidP="004F41FA">
            <w:r w:rsidRPr="00E14111">
              <w:t>- кабель сетевой: евровилка-розетка МЭК-320 (длина 2.5 м);</w:t>
            </w:r>
          </w:p>
          <w:p w:rsidR="0069558A" w:rsidRPr="00E14111" w:rsidRDefault="0069558A" w:rsidP="004F41FA">
            <w:r w:rsidRPr="00E14111">
              <w:t>- стандарт блока питания: ATX вер.2.03;</w:t>
            </w:r>
          </w:p>
          <w:p w:rsidR="0069558A" w:rsidRPr="00E14111" w:rsidRDefault="0069558A" w:rsidP="004F41FA">
            <w:r w:rsidRPr="00E14111">
              <w:t>- мощность блока питания: не менее 450 Вт;</w:t>
            </w:r>
          </w:p>
          <w:p w:rsidR="0069558A" w:rsidRPr="00E14111" w:rsidRDefault="0069558A" w:rsidP="004F41FA">
            <w:r w:rsidRPr="00E14111">
              <w:t xml:space="preserve">- рабочий диапазон температур эксплуатации: 0 </w:t>
            </w:r>
            <w:r w:rsidRPr="00E14111">
              <w:rPr>
                <w:vertAlign w:val="superscript"/>
              </w:rPr>
              <w:t>о</w:t>
            </w:r>
            <w:r w:rsidRPr="00E14111">
              <w:t xml:space="preserve">С ÷ +50 </w:t>
            </w:r>
            <w:r w:rsidRPr="00E14111">
              <w:rPr>
                <w:vertAlign w:val="superscript"/>
              </w:rPr>
              <w:t>о</w:t>
            </w:r>
            <w:r w:rsidRPr="00E14111">
              <w:t>С;</w:t>
            </w:r>
          </w:p>
          <w:p w:rsidR="0069558A" w:rsidRPr="00E14111" w:rsidRDefault="0069558A" w:rsidP="004F41FA">
            <w:r w:rsidRPr="00E14111">
              <w:t xml:space="preserve">- диапазон температур хранения: -30 </w:t>
            </w:r>
            <w:r w:rsidRPr="00E14111">
              <w:rPr>
                <w:vertAlign w:val="superscript"/>
              </w:rPr>
              <w:t>о</w:t>
            </w:r>
            <w:r w:rsidRPr="00E14111">
              <w:t xml:space="preserve">С ÷ +50 </w:t>
            </w:r>
            <w:r w:rsidRPr="00E14111">
              <w:rPr>
                <w:vertAlign w:val="superscript"/>
              </w:rPr>
              <w:t>о</w:t>
            </w:r>
            <w:r w:rsidRPr="00E14111">
              <w:t>С;</w:t>
            </w:r>
          </w:p>
          <w:p w:rsidR="0069558A" w:rsidRPr="00E14111" w:rsidRDefault="0069558A" w:rsidP="004F41FA">
            <w:r w:rsidRPr="00E14111">
              <w:t>- совместимость с модулями временной синхронизации МВС8-1: да.</w:t>
            </w:r>
          </w:p>
          <w:p w:rsidR="0069558A" w:rsidRPr="00E14111" w:rsidRDefault="0069558A" w:rsidP="004F41FA">
            <w:r w:rsidRPr="00E14111">
              <w:t>- точность временной синхронизации с другими 12-канальными блоками амплитудного анализа при помощи модуля временной синхронизации МВС8-1 : не хуже 1 нс;</w:t>
            </w:r>
          </w:p>
          <w:p w:rsidR="0069558A" w:rsidRPr="00E14111" w:rsidRDefault="0069558A" w:rsidP="004F41FA">
            <w:r w:rsidRPr="00E14111">
              <w:t>- контроллер 12-канального блока амплитудного анализа выполнен на основе FPGA XILINX Spartan 6;</w:t>
            </w:r>
          </w:p>
          <w:p w:rsidR="0069558A" w:rsidRPr="008471C8" w:rsidRDefault="0069558A" w:rsidP="004F41FA">
            <w:r w:rsidRPr="00E14111">
              <w:t>- защита от воздействий внешней среды: IP40 по ГОСТ 14254-96, для условий офисного помещения.</w:t>
            </w:r>
          </w:p>
        </w:tc>
        <w:tc>
          <w:tcPr>
            <w:tcW w:w="383" w:type="pct"/>
            <w:tcMar>
              <w:top w:w="0" w:type="dxa"/>
              <w:left w:w="28" w:type="dxa"/>
              <w:bottom w:w="0" w:type="dxa"/>
              <w:right w:w="28" w:type="dxa"/>
            </w:tcMar>
          </w:tcPr>
          <w:p w:rsidR="0069558A" w:rsidRDefault="0069558A" w:rsidP="004F41FA">
            <w:pPr>
              <w:pStyle w:val="BodyTextIndent3"/>
              <w:ind w:firstLine="0"/>
              <w:jc w:val="center"/>
              <w:rPr>
                <w:color w:val="000000"/>
              </w:rPr>
            </w:pPr>
            <w:r>
              <w:rPr>
                <w:color w:val="000000"/>
              </w:rPr>
              <w:t>шт.</w:t>
            </w:r>
          </w:p>
        </w:tc>
        <w:tc>
          <w:tcPr>
            <w:tcW w:w="359" w:type="pct"/>
            <w:tcMar>
              <w:top w:w="0" w:type="dxa"/>
              <w:left w:w="28" w:type="dxa"/>
              <w:bottom w:w="0" w:type="dxa"/>
              <w:right w:w="28" w:type="dxa"/>
            </w:tcMar>
          </w:tcPr>
          <w:p w:rsidR="0069558A" w:rsidRPr="004B0F71" w:rsidRDefault="0069558A" w:rsidP="004F41FA">
            <w:pPr>
              <w:pStyle w:val="BodyTextIndent3"/>
              <w:ind w:firstLine="0"/>
              <w:jc w:val="center"/>
              <w:rPr>
                <w:color w:val="000000"/>
              </w:rPr>
            </w:pPr>
            <w:r>
              <w:rPr>
                <w:color w:val="000000"/>
              </w:rPr>
              <w:t>6</w:t>
            </w:r>
          </w:p>
        </w:tc>
      </w:tr>
    </w:tbl>
    <w:p w:rsidR="0069558A" w:rsidRDefault="0069558A" w:rsidP="00721239">
      <w:pPr>
        <w:pStyle w:val="ListNum"/>
        <w:numPr>
          <w:ilvl w:val="0"/>
          <w:numId w:val="0"/>
        </w:numPr>
        <w:tabs>
          <w:tab w:val="clear" w:pos="284"/>
          <w:tab w:val="left" w:pos="709"/>
        </w:tabs>
        <w:spacing w:before="0"/>
        <w:ind w:firstLine="709"/>
        <w:rPr>
          <w:spacing w:val="-6"/>
          <w:sz w:val="28"/>
          <w:szCs w:val="28"/>
        </w:rPr>
      </w:pPr>
    </w:p>
    <w:p w:rsidR="0069558A" w:rsidRPr="00FE5292" w:rsidRDefault="0069558A" w:rsidP="00721239">
      <w:pPr>
        <w:pStyle w:val="ListNum"/>
        <w:numPr>
          <w:ilvl w:val="0"/>
          <w:numId w:val="0"/>
        </w:numPr>
        <w:tabs>
          <w:tab w:val="clear" w:pos="284"/>
          <w:tab w:val="left" w:pos="709"/>
        </w:tabs>
        <w:spacing w:before="0"/>
        <w:ind w:firstLine="709"/>
        <w:rPr>
          <w:spacing w:val="-6"/>
          <w:sz w:val="28"/>
          <w:szCs w:val="28"/>
        </w:rPr>
      </w:pPr>
      <w:r w:rsidRPr="00FE5292">
        <w:rPr>
          <w:spacing w:val="-6"/>
          <w:sz w:val="28"/>
          <w:szCs w:val="28"/>
        </w:rPr>
        <w:t xml:space="preserve">2. </w:t>
      </w:r>
      <w:r>
        <w:rPr>
          <w:spacing w:val="-6"/>
          <w:sz w:val="28"/>
          <w:szCs w:val="28"/>
        </w:rPr>
        <w:t>М</w:t>
      </w:r>
      <w:r w:rsidRPr="00FE5292">
        <w:rPr>
          <w:spacing w:val="-6"/>
          <w:sz w:val="28"/>
          <w:szCs w:val="28"/>
        </w:rPr>
        <w:t xml:space="preserve">аксимальная цена договора, в том числе с учетом расходов на перевозку, страхование, уплату таможенных пошлин, налогов и </w:t>
      </w:r>
      <w:r w:rsidRPr="00721239">
        <w:rPr>
          <w:spacing w:val="-6"/>
          <w:sz w:val="28"/>
          <w:szCs w:val="28"/>
        </w:rPr>
        <w:t>других обязательных платежей, составляет 998 340 (Девятьсот девяносто восемь тысяч триста сорок) рублей 00 копеек.</w:t>
      </w:r>
    </w:p>
    <w:p w:rsidR="0069558A" w:rsidRPr="0020145B" w:rsidRDefault="0069558A" w:rsidP="00721239">
      <w:pPr>
        <w:pStyle w:val="ListNum"/>
        <w:numPr>
          <w:ilvl w:val="0"/>
          <w:numId w:val="0"/>
        </w:numPr>
        <w:tabs>
          <w:tab w:val="clear" w:pos="284"/>
          <w:tab w:val="left" w:pos="709"/>
        </w:tabs>
        <w:spacing w:before="0"/>
        <w:ind w:firstLine="709"/>
        <w:rPr>
          <w:spacing w:val="-6"/>
          <w:sz w:val="28"/>
          <w:szCs w:val="28"/>
        </w:rPr>
      </w:pPr>
      <w:r w:rsidRPr="00FE5292">
        <w:rPr>
          <w:spacing w:val="-6"/>
          <w:sz w:val="28"/>
          <w:szCs w:val="28"/>
        </w:rPr>
        <w:t xml:space="preserve">3. </w:t>
      </w:r>
      <w:r w:rsidRPr="0020145B">
        <w:rPr>
          <w:spacing w:val="-6"/>
          <w:sz w:val="28"/>
          <w:szCs w:val="28"/>
        </w:rPr>
        <w:t>Место поставки товара, выполнения сопутствующих работ:РФ, г. Москва, Каширское ш., д. 31 (НИЯУ МИФИ)</w:t>
      </w:r>
      <w:r>
        <w:rPr>
          <w:spacing w:val="-6"/>
          <w:sz w:val="28"/>
          <w:szCs w:val="28"/>
        </w:rPr>
        <w:t>.</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4. Сроки (периоды) поставки товара</w:t>
      </w:r>
      <w:r w:rsidRPr="00F52D0C">
        <w:rPr>
          <w:spacing w:val="-6"/>
          <w:sz w:val="28"/>
          <w:szCs w:val="28"/>
        </w:rPr>
        <w:t xml:space="preserve">: с даты заключения договора по </w:t>
      </w:r>
      <w:r w:rsidRPr="00721239">
        <w:rPr>
          <w:spacing w:val="-6"/>
          <w:sz w:val="28"/>
          <w:szCs w:val="28"/>
        </w:rPr>
        <w:t>30.06.2015 г.</w:t>
      </w:r>
    </w:p>
    <w:p w:rsidR="0069558A" w:rsidRPr="00215AA3" w:rsidRDefault="0069558A" w:rsidP="00721239">
      <w:pPr>
        <w:pStyle w:val="ListNum"/>
        <w:numPr>
          <w:ilvl w:val="0"/>
          <w:numId w:val="0"/>
        </w:numPr>
        <w:tabs>
          <w:tab w:val="clear" w:pos="284"/>
          <w:tab w:val="left" w:pos="709"/>
        </w:tabs>
        <w:spacing w:before="0"/>
        <w:ind w:firstLine="709"/>
        <w:rPr>
          <w:color w:val="000000"/>
          <w:sz w:val="28"/>
          <w:szCs w:val="28"/>
        </w:rPr>
      </w:pPr>
      <w:r w:rsidRPr="00721239">
        <w:rPr>
          <w:spacing w:val="-6"/>
          <w:sz w:val="28"/>
          <w:szCs w:val="28"/>
        </w:rPr>
        <w:t>5. Цели использования товара: развитие уникальной научной установки НЕВОД за счет создания первого в мире детектора для регистрации атмосферных нейтронов (УРАН)</w:t>
      </w:r>
      <w:r w:rsidRPr="00721239">
        <w:rPr>
          <w:color w:val="000000"/>
          <w:sz w:val="28"/>
          <w:szCs w:val="28"/>
        </w:rPr>
        <w:t xml:space="preserve"> в рамках соглашения №14.591.21.0002 от 19</w:t>
      </w:r>
      <w:r w:rsidRPr="00215AA3">
        <w:rPr>
          <w:color w:val="000000"/>
          <w:sz w:val="28"/>
          <w:szCs w:val="28"/>
        </w:rPr>
        <w:t xml:space="preserve"> августа 2014 г. «Поддержка и развитие уникальной научной установки "Экспериментальный комплекс НЕВОД" для исследования природных объектов, процессов, явлений, в том числе астрофизических»</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6. </w:t>
      </w:r>
      <w:r w:rsidRPr="00F52D0C">
        <w:rPr>
          <w:spacing w:val="-6"/>
          <w:sz w:val="28"/>
          <w:szCs w:val="28"/>
        </w:rPr>
        <w:t xml:space="preserve">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w:t>
      </w:r>
      <w:r w:rsidRPr="00721239">
        <w:rPr>
          <w:spacing w:val="-6"/>
          <w:sz w:val="28"/>
          <w:szCs w:val="28"/>
        </w:rPr>
        <w:t>потребительских свойств) и изготовлен не ранее 2015 года.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 </w:t>
      </w:r>
      <w:r w:rsidRPr="00F52D0C">
        <w:rPr>
          <w:spacing w:val="-6"/>
          <w:sz w:val="28"/>
          <w:szCs w:val="28"/>
        </w:rPr>
        <w:t>Требования к качеству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7.1. </w:t>
      </w:r>
      <w:r w:rsidRPr="00F52D0C">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69558A"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7.2. </w:t>
      </w:r>
      <w:r w:rsidRPr="00F52D0C">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8. </w:t>
      </w:r>
      <w:r w:rsidRPr="00F52D0C">
        <w:rPr>
          <w:spacing w:val="-6"/>
          <w:sz w:val="28"/>
          <w:szCs w:val="28"/>
        </w:rPr>
        <w:t>Требования к безопасности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8.1.</w:t>
      </w:r>
      <w:r w:rsidRPr="00F52D0C">
        <w:rPr>
          <w:spacing w:val="-6"/>
          <w:sz w:val="28"/>
          <w:szCs w:val="28"/>
        </w:rPr>
        <w:t>Товар должен быть безопасен при его применении по назначению, указанному в технических требованиях.</w:t>
      </w:r>
    </w:p>
    <w:p w:rsidR="0069558A" w:rsidRPr="00F52D0C" w:rsidRDefault="0069558A" w:rsidP="00721239">
      <w:pPr>
        <w:pStyle w:val="ListNum"/>
        <w:numPr>
          <w:ilvl w:val="0"/>
          <w:numId w:val="0"/>
        </w:numPr>
        <w:tabs>
          <w:tab w:val="clear" w:pos="284"/>
          <w:tab w:val="left" w:pos="1134"/>
          <w:tab w:val="left" w:pos="1276"/>
          <w:tab w:val="left" w:pos="1418"/>
        </w:tabs>
        <w:spacing w:before="0"/>
        <w:ind w:firstLine="567"/>
        <w:rPr>
          <w:spacing w:val="-6"/>
          <w:sz w:val="28"/>
          <w:szCs w:val="28"/>
        </w:rPr>
      </w:pPr>
      <w:r w:rsidRPr="00F52D0C">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9.2. </w:t>
      </w:r>
      <w:r w:rsidRPr="00F52D0C">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 </w:t>
      </w:r>
      <w:r w:rsidRPr="00F52D0C">
        <w:rPr>
          <w:spacing w:val="-6"/>
          <w:sz w:val="28"/>
          <w:szCs w:val="28"/>
        </w:rPr>
        <w:t>Требования к таре, упаковке и маркировке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10.1. </w:t>
      </w:r>
      <w:r w:rsidRPr="00F52D0C">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10.2.</w:t>
      </w:r>
      <w:r w:rsidRPr="00F52D0C">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10.3.</w:t>
      </w:r>
      <w:r w:rsidRPr="00F52D0C">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10.4. </w:t>
      </w:r>
      <w:r w:rsidRPr="00F52D0C">
        <w:rPr>
          <w:spacing w:val="-6"/>
          <w:sz w:val="28"/>
          <w:szCs w:val="28"/>
        </w:rPr>
        <w:t>Маркировка упаковки должна строго соответствовать маркировке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 </w:t>
      </w:r>
      <w:r w:rsidRPr="00F52D0C">
        <w:rPr>
          <w:spacing w:val="-6"/>
          <w:sz w:val="28"/>
          <w:szCs w:val="28"/>
        </w:rPr>
        <w:t>Требования к отгрузке и доставке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11.1. </w:t>
      </w:r>
      <w:r w:rsidRPr="00F52D0C">
        <w:rPr>
          <w:spacing w:val="-6"/>
          <w:sz w:val="28"/>
          <w:szCs w:val="28"/>
        </w:rPr>
        <w:t xml:space="preserve">Доставка и отгрузка товара </w:t>
      </w:r>
      <w:r w:rsidRPr="006F0158">
        <w:rPr>
          <w:spacing w:val="-6"/>
          <w:sz w:val="28"/>
          <w:szCs w:val="28"/>
        </w:rPr>
        <w:t xml:space="preserve">осуществляется по адресу, указанному в п.3 </w:t>
      </w:r>
      <w:r>
        <w:rPr>
          <w:spacing w:val="-6"/>
          <w:sz w:val="28"/>
          <w:szCs w:val="28"/>
        </w:rPr>
        <w:t>Технического задания</w:t>
      </w:r>
      <w:r w:rsidRPr="006F0158">
        <w:rPr>
          <w:spacing w:val="-6"/>
          <w:sz w:val="28"/>
          <w:szCs w:val="28"/>
        </w:rPr>
        <w:t xml:space="preserve"> с обязательным представлением товарно-сопроводительной документации в соответствии с требованиями законодательства</w:t>
      </w:r>
      <w:r w:rsidRPr="00F52D0C">
        <w:rPr>
          <w:spacing w:val="-6"/>
          <w:sz w:val="28"/>
          <w:szCs w:val="28"/>
        </w:rPr>
        <w:t xml:space="preserve"> РФ на момент отгрузки.</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11.2. </w:t>
      </w:r>
      <w:r w:rsidRPr="00F52D0C">
        <w:rPr>
          <w:spacing w:val="-6"/>
          <w:sz w:val="28"/>
          <w:szCs w:val="28"/>
        </w:rPr>
        <w:t>Доставка и отгрузка осуществляются поставщиком за счет собственных средств.</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12. </w:t>
      </w:r>
      <w:r w:rsidRPr="00F52D0C">
        <w:rPr>
          <w:spacing w:val="-6"/>
          <w:sz w:val="28"/>
          <w:szCs w:val="28"/>
        </w:rPr>
        <w:t>Требования по комплектности товара.</w:t>
      </w:r>
    </w:p>
    <w:p w:rsidR="0069558A" w:rsidRDefault="0069558A" w:rsidP="00721239">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13. </w:t>
      </w:r>
      <w:r w:rsidRPr="00F52D0C">
        <w:rPr>
          <w:spacing w:val="-6"/>
          <w:sz w:val="28"/>
          <w:szCs w:val="28"/>
        </w:rPr>
        <w:t>Требования по передаче Заказчику технических и иных документов при поставке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Поставщик должен предоставить полный комплект технической и эксплуатационной документации (технический паспорт, инструкция по эксплуатации, руководство пользователя, и т.п.) на русском языке, сертификаты качества производителя, заверенные подлинной печатью Поставщика.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14. </w:t>
      </w:r>
      <w:r w:rsidRPr="00F52D0C">
        <w:rPr>
          <w:spacing w:val="-6"/>
          <w:sz w:val="28"/>
          <w:szCs w:val="28"/>
        </w:rPr>
        <w:t>Требования по передаче Заказчику комплекта расходных материалов для первичной эксплуатации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Поставщик обязан передать Заказчику перечень расходных материалов, указа</w:t>
      </w:r>
      <w:r>
        <w:rPr>
          <w:spacing w:val="-6"/>
          <w:sz w:val="28"/>
          <w:szCs w:val="28"/>
        </w:rPr>
        <w:t>нных в п. 1 настоящего раздела</w:t>
      </w:r>
      <w:r w:rsidRPr="00F52D0C">
        <w:rPr>
          <w:spacing w:val="-6"/>
          <w:sz w:val="28"/>
          <w:szCs w:val="28"/>
        </w:rPr>
        <w:t>.</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15. </w:t>
      </w:r>
      <w:r w:rsidRPr="00F52D0C">
        <w:rPr>
          <w:spacing w:val="-6"/>
          <w:sz w:val="28"/>
          <w:szCs w:val="28"/>
        </w:rPr>
        <w:t>Порядок сдачи и приемки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 </w:t>
      </w:r>
      <w:r w:rsidRPr="00F52D0C">
        <w:rPr>
          <w:spacing w:val="-6"/>
          <w:sz w:val="28"/>
          <w:szCs w:val="28"/>
        </w:rPr>
        <w:t>Требования к условиям эксплуатации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16.1. </w:t>
      </w:r>
      <w:r w:rsidRPr="00F52D0C">
        <w:rPr>
          <w:spacing w:val="-6"/>
          <w:sz w:val="28"/>
          <w:szCs w:val="28"/>
        </w:rPr>
        <w:t>Стандартные требования к электрической сети – 220В, 50 Гц. Особые требования к условиям эксплуатации товара указаны в п. 1 настоящего раздела.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16.2. </w:t>
      </w:r>
      <w:r w:rsidRPr="00F52D0C">
        <w:rPr>
          <w:spacing w:val="-6"/>
          <w:sz w:val="28"/>
          <w:szCs w:val="28"/>
        </w:rPr>
        <w:t>Шум от работы Товара не должен превышать санитарно-гигиенические нормы по данному виду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 </w:t>
      </w:r>
      <w:r w:rsidRPr="00F52D0C">
        <w:rPr>
          <w:spacing w:val="-6"/>
          <w:sz w:val="28"/>
          <w:szCs w:val="28"/>
        </w:rPr>
        <w:t>Требования по объему гарантии качества товара в гарантийный период.</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17.1</w:t>
      </w:r>
      <w:r w:rsidRPr="00F52D0C">
        <w:rPr>
          <w:spacing w:val="-6"/>
          <w:sz w:val="28"/>
          <w:szCs w:val="28"/>
        </w:rPr>
        <w:t>При поставке поставщик должен гарантировать, что товар не содержит производственных дефектов.</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17.2 </w:t>
      </w:r>
      <w:r w:rsidRPr="00F52D0C">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17.3</w:t>
      </w:r>
      <w:r w:rsidRPr="00F52D0C">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 </w:t>
      </w:r>
      <w:r w:rsidRPr="00F52D0C">
        <w:rPr>
          <w:spacing w:val="-6"/>
          <w:sz w:val="28"/>
          <w:szCs w:val="28"/>
        </w:rPr>
        <w:t>Требования по сроку гарантии качества.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18.1 </w:t>
      </w:r>
      <w:r w:rsidRPr="00F52D0C">
        <w:rPr>
          <w:spacing w:val="-6"/>
          <w:sz w:val="28"/>
          <w:szCs w:val="28"/>
        </w:rPr>
        <w:t>Срок действия гарантии поставщика: не менее 12 месяцев с даты подписания акта сдачи-приемки исполнения обязательств</w:t>
      </w:r>
      <w:r>
        <w:rPr>
          <w:spacing w:val="-6"/>
          <w:sz w:val="28"/>
          <w:szCs w:val="28"/>
        </w:rPr>
        <w:t xml:space="preserve"> по договору</w:t>
      </w:r>
      <w:r w:rsidRPr="00F52D0C">
        <w:rPr>
          <w:spacing w:val="-6"/>
          <w:sz w:val="28"/>
          <w:szCs w:val="28"/>
        </w:rPr>
        <w:t>,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18.2. </w:t>
      </w:r>
      <w:r w:rsidRPr="00F52D0C">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18.3. </w:t>
      </w:r>
      <w:r w:rsidRPr="00F52D0C">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18.4. </w:t>
      </w:r>
      <w:r w:rsidRPr="00F52D0C">
        <w:rPr>
          <w:spacing w:val="-6"/>
          <w:sz w:val="28"/>
          <w:szCs w:val="28"/>
        </w:rPr>
        <w:t xml:space="preserve">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w:t>
      </w:r>
      <w:bookmarkStart w:id="0" w:name="_GoBack"/>
      <w:bookmarkEnd w:id="0"/>
      <w:r w:rsidRPr="00F52D0C">
        <w:rPr>
          <w:spacing w:val="-6"/>
          <w:sz w:val="28"/>
          <w:szCs w:val="28"/>
        </w:rPr>
        <w:t>осуществляются за счет и силами поставщика.</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18.5. </w:t>
      </w:r>
      <w:r w:rsidRPr="00F52D0C">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69558A" w:rsidRDefault="0069558A">
      <w:pPr>
        <w:rPr>
          <w:spacing w:val="-6"/>
          <w:sz w:val="28"/>
          <w:szCs w:val="28"/>
        </w:rPr>
      </w:pPr>
      <w:r>
        <w:rPr>
          <w:spacing w:val="-6"/>
          <w:sz w:val="28"/>
          <w:szCs w:val="28"/>
        </w:rPr>
        <w:br w:type="page"/>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19. </w:t>
      </w:r>
      <w:r w:rsidRPr="00F52D0C">
        <w:rPr>
          <w:spacing w:val="-6"/>
          <w:sz w:val="28"/>
          <w:szCs w:val="28"/>
        </w:rPr>
        <w:t>Авторские права.</w:t>
      </w:r>
    </w:p>
    <w:p w:rsidR="0069558A" w:rsidRDefault="0069558A" w:rsidP="00721239">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69558A" w:rsidRPr="00F52D0C" w:rsidRDefault="0069558A" w:rsidP="00721239">
      <w:pPr>
        <w:pStyle w:val="ListNum"/>
        <w:numPr>
          <w:ilvl w:val="0"/>
          <w:numId w:val="0"/>
        </w:numPr>
        <w:tabs>
          <w:tab w:val="clear" w:pos="284"/>
          <w:tab w:val="left" w:pos="709"/>
        </w:tabs>
        <w:spacing w:before="0"/>
        <w:ind w:firstLine="709"/>
        <w:rPr>
          <w:spacing w:val="-6"/>
          <w:sz w:val="28"/>
          <w:szCs w:val="28"/>
        </w:rPr>
      </w:pPr>
    </w:p>
    <w:p w:rsidR="0069558A" w:rsidRPr="00DA02B9" w:rsidRDefault="0069558A" w:rsidP="00721239">
      <w:pPr>
        <w:rPr>
          <w:color w:val="000000"/>
          <w:sz w:val="28"/>
          <w:szCs w:val="28"/>
        </w:rPr>
      </w:pPr>
      <w:r w:rsidRPr="00DA02B9">
        <w:rPr>
          <w:color w:val="000000"/>
          <w:sz w:val="28"/>
          <w:szCs w:val="28"/>
        </w:rPr>
        <w:t>ПОДГОТОВЛЕНО</w:t>
      </w:r>
    </w:p>
    <w:p w:rsidR="0069558A" w:rsidRDefault="0069558A" w:rsidP="00721239">
      <w:pPr>
        <w:rPr>
          <w:color w:val="000000"/>
          <w:sz w:val="28"/>
          <w:szCs w:val="28"/>
        </w:rPr>
      </w:pPr>
    </w:p>
    <w:p w:rsidR="0069558A" w:rsidRDefault="0069558A" w:rsidP="00721239">
      <w:pPr>
        <w:rPr>
          <w:color w:val="000000"/>
          <w:sz w:val="28"/>
          <w:szCs w:val="28"/>
        </w:rPr>
      </w:pPr>
      <w:r w:rsidRPr="00F83CC9">
        <w:rPr>
          <w:color w:val="000000"/>
          <w:sz w:val="28"/>
          <w:szCs w:val="28"/>
        </w:rPr>
        <w:t>Зав. Лаб. НОЦ НЕВОД</w:t>
      </w:r>
      <w:r w:rsidRPr="00F83CC9">
        <w:rPr>
          <w:b/>
          <w:color w:val="000000"/>
          <w:sz w:val="28"/>
          <w:szCs w:val="28"/>
        </w:rPr>
        <w:t xml:space="preserve"> ______________</w:t>
      </w:r>
      <w:r w:rsidRPr="00F83CC9">
        <w:rPr>
          <w:color w:val="000000"/>
          <w:sz w:val="28"/>
          <w:szCs w:val="28"/>
        </w:rPr>
        <w:t>Барбашина Н. С.</w:t>
      </w:r>
    </w:p>
    <w:p w:rsidR="0069558A" w:rsidRDefault="0069558A" w:rsidP="00721239">
      <w:pPr>
        <w:rPr>
          <w:color w:val="000000"/>
          <w:sz w:val="28"/>
          <w:szCs w:val="28"/>
        </w:rPr>
      </w:pPr>
    </w:p>
    <w:p w:rsidR="0069558A" w:rsidRDefault="0069558A" w:rsidP="00721239">
      <w:pPr>
        <w:rPr>
          <w:color w:val="000000"/>
          <w:sz w:val="28"/>
          <w:szCs w:val="28"/>
        </w:rPr>
      </w:pPr>
      <w:r>
        <w:rPr>
          <w:color w:val="000000"/>
          <w:sz w:val="28"/>
          <w:szCs w:val="28"/>
        </w:rPr>
        <w:t>СОГЛАСОВАНО</w:t>
      </w:r>
    </w:p>
    <w:p w:rsidR="0069558A" w:rsidRDefault="0069558A" w:rsidP="00721239">
      <w:pPr>
        <w:rPr>
          <w:color w:val="000000"/>
          <w:sz w:val="28"/>
          <w:szCs w:val="28"/>
        </w:rPr>
      </w:pPr>
    </w:p>
    <w:p w:rsidR="0069558A" w:rsidRDefault="0069558A" w:rsidP="00721239">
      <w:pPr>
        <w:rPr>
          <w:color w:val="000000"/>
          <w:sz w:val="28"/>
          <w:szCs w:val="28"/>
        </w:rPr>
      </w:pPr>
      <w:r>
        <w:rPr>
          <w:color w:val="000000"/>
          <w:sz w:val="28"/>
          <w:szCs w:val="28"/>
        </w:rPr>
        <w:t>Руководитель уникальной научной установки</w:t>
      </w:r>
    </w:p>
    <w:p w:rsidR="0069558A" w:rsidRPr="00DA02B9" w:rsidRDefault="0069558A" w:rsidP="00721239">
      <w:pPr>
        <w:rPr>
          <w:b/>
          <w:color w:val="000000"/>
          <w:sz w:val="28"/>
          <w:szCs w:val="28"/>
        </w:rPr>
      </w:pPr>
      <w:r>
        <w:rPr>
          <w:color w:val="000000"/>
          <w:sz w:val="28"/>
          <w:szCs w:val="28"/>
        </w:rPr>
        <w:t>"Экспериментальный комплекс НЕВОД"</w:t>
      </w:r>
      <w:r>
        <w:rPr>
          <w:color w:val="000000"/>
          <w:sz w:val="28"/>
          <w:szCs w:val="28"/>
        </w:rPr>
        <w:tab/>
      </w:r>
      <w:r>
        <w:rPr>
          <w:color w:val="000000"/>
          <w:sz w:val="28"/>
          <w:szCs w:val="28"/>
        </w:rPr>
        <w:tab/>
        <w:t>_____________Петрухин А.А.</w:t>
      </w:r>
    </w:p>
    <w:p w:rsidR="0069558A" w:rsidRDefault="0069558A">
      <w:pPr>
        <w:rPr>
          <w:sz w:val="28"/>
          <w:szCs w:val="28"/>
        </w:rPr>
      </w:pPr>
      <w:r>
        <w:rPr>
          <w:sz w:val="28"/>
          <w:szCs w:val="28"/>
        </w:rPr>
        <w:br w:type="page"/>
      </w:r>
    </w:p>
    <w:p w:rsidR="0069558A" w:rsidRPr="0056261D" w:rsidRDefault="0069558A" w:rsidP="00187849">
      <w:pPr>
        <w:tabs>
          <w:tab w:val="left" w:pos="1320"/>
        </w:tabs>
        <w:rPr>
          <w:sz w:val="28"/>
          <w:szCs w:val="28"/>
        </w:rPr>
      </w:pPr>
    </w:p>
    <w:p w:rsidR="0069558A" w:rsidRDefault="0069558A" w:rsidP="00187849">
      <w:pPr>
        <w:tabs>
          <w:tab w:val="left" w:pos="1320"/>
        </w:tabs>
      </w:pPr>
      <w:r w:rsidRPr="00527B94">
        <w:tab/>
      </w:r>
      <w:r w:rsidRPr="0056261D">
        <w:tab/>
      </w:r>
      <w:r w:rsidRPr="0056261D">
        <w:tab/>
      </w:r>
      <w:r w:rsidRPr="0056261D">
        <w:tab/>
      </w:r>
      <w:r w:rsidRPr="0056261D">
        <w:tab/>
      </w:r>
      <w:r w:rsidRPr="0056261D">
        <w:tab/>
      </w:r>
      <w:r w:rsidRPr="0056261D">
        <w:tab/>
      </w:r>
      <w:r w:rsidRPr="0056261D">
        <w:tab/>
      </w:r>
      <w:r>
        <w:t>Приложение № 2</w:t>
      </w:r>
    </w:p>
    <w:p w:rsidR="0069558A" w:rsidRDefault="0069558A" w:rsidP="00187849">
      <w:pPr>
        <w:tabs>
          <w:tab w:val="left" w:pos="1320"/>
          <w:tab w:val="left" w:pos="2880"/>
        </w:tabs>
      </w:pPr>
      <w:r>
        <w:tab/>
        <w:t xml:space="preserve"> к извещению о проведении                            </w:t>
      </w:r>
    </w:p>
    <w:p w:rsidR="0069558A" w:rsidRDefault="0069558A" w:rsidP="00187849">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t xml:space="preserve">запроса котировок   </w:t>
      </w:r>
    </w:p>
    <w:p w:rsidR="0069558A" w:rsidRPr="00CD48BB" w:rsidRDefault="0069558A" w:rsidP="00187849">
      <w:pPr>
        <w:tabs>
          <w:tab w:val="left" w:pos="1320"/>
        </w:tabs>
      </w:pPr>
      <w:r w:rsidRPr="00CD48BB">
        <w:rPr>
          <w:iCs/>
        </w:rPr>
        <w:t>в электронной форме</w:t>
      </w:r>
      <w:r w:rsidRPr="00CD48BB">
        <w:rPr>
          <w:iCs/>
        </w:rPr>
        <w:tab/>
      </w:r>
      <w:r w:rsidRPr="00CD48BB">
        <w:rPr>
          <w:iCs/>
        </w:rPr>
        <w:tab/>
      </w:r>
      <w:r w:rsidRPr="00CD48BB">
        <w:rPr>
          <w:iCs/>
        </w:rPr>
        <w:tab/>
      </w:r>
    </w:p>
    <w:p w:rsidR="0069558A" w:rsidRDefault="0069558A" w:rsidP="00187849">
      <w:pPr>
        <w:jc w:val="center"/>
      </w:pPr>
    </w:p>
    <w:p w:rsidR="0069558A" w:rsidRPr="00527B94" w:rsidRDefault="0069558A" w:rsidP="00187849">
      <w:pPr>
        <w:jc w:val="center"/>
      </w:pPr>
      <w:r>
        <w:t>ПРОЕКТ ДОГОВОРА</w:t>
      </w:r>
    </w:p>
    <w:p w:rsidR="0069558A" w:rsidRDefault="0069558A" w:rsidP="00187849">
      <w:pPr>
        <w:tabs>
          <w:tab w:val="left" w:pos="1320"/>
        </w:tabs>
        <w:jc w:val="center"/>
      </w:pPr>
    </w:p>
    <w:p w:rsidR="0069558A" w:rsidRPr="00681111" w:rsidRDefault="0069558A" w:rsidP="00187849">
      <w:pPr>
        <w:tabs>
          <w:tab w:val="left" w:pos="1320"/>
          <w:tab w:val="left" w:pos="3324"/>
        </w:tabs>
        <w:rPr>
          <w:sz w:val="28"/>
          <w:szCs w:val="28"/>
        </w:rPr>
      </w:pPr>
      <w:r>
        <w:tab/>
      </w:r>
      <w:r>
        <w:tab/>
      </w:r>
    </w:p>
    <w:p w:rsidR="0069558A" w:rsidRPr="00373B03" w:rsidRDefault="0069558A" w:rsidP="00187849">
      <w:pPr>
        <w:pStyle w:val="BodyText2"/>
        <w:jc w:val="center"/>
        <w:rPr>
          <w:sz w:val="28"/>
          <w:szCs w:val="28"/>
        </w:rPr>
      </w:pPr>
      <w:r w:rsidRPr="00373B03">
        <w:rPr>
          <w:sz w:val="28"/>
          <w:szCs w:val="28"/>
        </w:rPr>
        <w:t>Договор № __________</w:t>
      </w:r>
    </w:p>
    <w:p w:rsidR="0069558A" w:rsidRPr="009F36E4" w:rsidRDefault="0069558A" w:rsidP="00187849">
      <w:pPr>
        <w:jc w:val="center"/>
        <w:rPr>
          <w:sz w:val="28"/>
          <w:szCs w:val="28"/>
        </w:rPr>
      </w:pPr>
      <w:r w:rsidRPr="009F36E4">
        <w:rPr>
          <w:sz w:val="28"/>
          <w:szCs w:val="28"/>
        </w:rPr>
        <w:t xml:space="preserve">на поставку товара </w:t>
      </w:r>
    </w:p>
    <w:p w:rsidR="0069558A" w:rsidRPr="009F36E4" w:rsidRDefault="0069558A" w:rsidP="00187849">
      <w:pPr>
        <w:jc w:val="center"/>
        <w:rPr>
          <w:sz w:val="28"/>
          <w:szCs w:val="28"/>
        </w:rPr>
      </w:pPr>
    </w:p>
    <w:tbl>
      <w:tblPr>
        <w:tblW w:w="0" w:type="auto"/>
        <w:tblLook w:val="01E0"/>
      </w:tblPr>
      <w:tblGrid>
        <w:gridCol w:w="4651"/>
        <w:gridCol w:w="4844"/>
      </w:tblGrid>
      <w:tr w:rsidR="0069558A" w:rsidRPr="007226CA" w:rsidTr="00D1455A">
        <w:tc>
          <w:tcPr>
            <w:tcW w:w="5064" w:type="dxa"/>
          </w:tcPr>
          <w:p w:rsidR="0069558A" w:rsidRPr="007226CA" w:rsidRDefault="0069558A" w:rsidP="00D1455A">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69558A" w:rsidRPr="007226CA" w:rsidRDefault="0069558A" w:rsidP="00D1455A">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69558A" w:rsidRDefault="0069558A" w:rsidP="00187849">
      <w:pPr>
        <w:pStyle w:val="22"/>
        <w:spacing w:after="0" w:line="240" w:lineRule="auto"/>
        <w:ind w:firstLine="708"/>
        <w:jc w:val="both"/>
        <w:rPr>
          <w:sz w:val="28"/>
          <w:szCs w:val="28"/>
        </w:rPr>
      </w:pPr>
    </w:p>
    <w:p w:rsidR="0069558A" w:rsidRPr="009F36E4" w:rsidRDefault="0069558A" w:rsidP="00187849">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69558A" w:rsidRPr="009F36E4" w:rsidRDefault="0069558A" w:rsidP="00187849">
      <w:pPr>
        <w:pStyle w:val="22"/>
        <w:spacing w:after="0" w:line="240" w:lineRule="auto"/>
        <w:rPr>
          <w:sz w:val="24"/>
          <w:szCs w:val="24"/>
        </w:rPr>
      </w:pPr>
      <w:r w:rsidRPr="009F36E4">
        <w:rPr>
          <w:sz w:val="24"/>
          <w:szCs w:val="24"/>
        </w:rPr>
        <w:t>должность, фамилия, имя, отчество</w:t>
      </w:r>
    </w:p>
    <w:p w:rsidR="0069558A" w:rsidRPr="009F36E4" w:rsidRDefault="0069558A" w:rsidP="00187849">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69558A" w:rsidRPr="009F36E4" w:rsidRDefault="0069558A" w:rsidP="00187849">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69558A" w:rsidRPr="009F36E4" w:rsidRDefault="0069558A" w:rsidP="00187849">
      <w:pPr>
        <w:pStyle w:val="22"/>
        <w:spacing w:after="0" w:line="240" w:lineRule="auto"/>
        <w:jc w:val="both"/>
        <w:rPr>
          <w:sz w:val="28"/>
          <w:szCs w:val="28"/>
        </w:rPr>
      </w:pPr>
      <w:r w:rsidRPr="009F36E4">
        <w:rPr>
          <w:sz w:val="28"/>
          <w:szCs w:val="28"/>
        </w:rPr>
        <w:t>с одной стороны, и</w:t>
      </w:r>
    </w:p>
    <w:p w:rsidR="0069558A" w:rsidRPr="009F36E4" w:rsidRDefault="0069558A" w:rsidP="00187849">
      <w:pPr>
        <w:pStyle w:val="22"/>
        <w:spacing w:after="0" w:line="240" w:lineRule="auto"/>
        <w:jc w:val="both"/>
        <w:rPr>
          <w:sz w:val="28"/>
          <w:szCs w:val="28"/>
        </w:rPr>
      </w:pPr>
    </w:p>
    <w:p w:rsidR="0069558A" w:rsidRPr="009F36E4" w:rsidRDefault="0069558A" w:rsidP="00187849">
      <w:pPr>
        <w:spacing w:before="120"/>
        <w:ind w:firstLine="720"/>
        <w:jc w:val="both"/>
        <w:rPr>
          <w:sz w:val="28"/>
          <w:szCs w:val="28"/>
          <w:u w:val="single"/>
        </w:rPr>
      </w:pPr>
      <w:r w:rsidRPr="009F36E4">
        <w:rPr>
          <w:sz w:val="28"/>
          <w:szCs w:val="28"/>
          <w:u w:val="single"/>
        </w:rPr>
        <w:t>Для юридических лиц:</w:t>
      </w:r>
    </w:p>
    <w:p w:rsidR="0069558A" w:rsidRPr="009F36E4" w:rsidRDefault="0069558A" w:rsidP="00187849">
      <w:pPr>
        <w:spacing w:before="120"/>
        <w:jc w:val="both"/>
        <w:rPr>
          <w:sz w:val="28"/>
          <w:szCs w:val="28"/>
        </w:rPr>
      </w:pPr>
      <w:r w:rsidRPr="009F36E4">
        <w:rPr>
          <w:b/>
          <w:sz w:val="28"/>
          <w:szCs w:val="28"/>
        </w:rPr>
        <w:t>_________________________________________________________________,</w:t>
      </w:r>
    </w:p>
    <w:p w:rsidR="0069558A" w:rsidRPr="009F36E4" w:rsidRDefault="0069558A" w:rsidP="00187849">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69558A" w:rsidRPr="009F36E4" w:rsidRDefault="0069558A" w:rsidP="00187849">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69558A" w:rsidRPr="009F36E4" w:rsidRDefault="0069558A" w:rsidP="00187849">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69558A" w:rsidRPr="009F36E4" w:rsidRDefault="0069558A" w:rsidP="00187849">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69558A" w:rsidRPr="009F36E4" w:rsidRDefault="0069558A" w:rsidP="00187849">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69558A" w:rsidRPr="009F36E4" w:rsidRDefault="0069558A" w:rsidP="00187849">
      <w:pPr>
        <w:pStyle w:val="22"/>
        <w:spacing w:after="0" w:line="240" w:lineRule="auto"/>
        <w:rPr>
          <w:sz w:val="28"/>
          <w:szCs w:val="28"/>
        </w:rPr>
      </w:pPr>
      <w:r w:rsidRPr="009F36E4">
        <w:rPr>
          <w:sz w:val="28"/>
          <w:szCs w:val="28"/>
        </w:rPr>
        <w:t>действующего на основании ________________________________________,</w:t>
      </w:r>
    </w:p>
    <w:p w:rsidR="0069558A" w:rsidRPr="009F36E4" w:rsidRDefault="0069558A" w:rsidP="00187849">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69558A" w:rsidRPr="009F36E4" w:rsidRDefault="0069558A" w:rsidP="00187849">
      <w:pPr>
        <w:spacing w:before="120"/>
        <w:ind w:firstLine="720"/>
        <w:jc w:val="both"/>
        <w:rPr>
          <w:sz w:val="28"/>
          <w:szCs w:val="28"/>
          <w:u w:val="single"/>
        </w:rPr>
      </w:pPr>
      <w:r w:rsidRPr="009F36E4">
        <w:rPr>
          <w:sz w:val="28"/>
          <w:szCs w:val="28"/>
          <w:u w:val="single"/>
        </w:rPr>
        <w:t>Для индивидуальных предпринимателей:</w:t>
      </w:r>
    </w:p>
    <w:p w:rsidR="0069558A" w:rsidRPr="009F36E4" w:rsidRDefault="0069558A" w:rsidP="00187849">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69558A" w:rsidRPr="009F36E4" w:rsidRDefault="0069558A" w:rsidP="00187849">
      <w:pPr>
        <w:pStyle w:val="22"/>
        <w:spacing w:after="0" w:line="240" w:lineRule="auto"/>
        <w:ind w:left="2880" w:firstLine="720"/>
        <w:jc w:val="center"/>
        <w:rPr>
          <w:sz w:val="24"/>
          <w:szCs w:val="24"/>
        </w:rPr>
      </w:pPr>
      <w:r w:rsidRPr="009F36E4">
        <w:rPr>
          <w:sz w:val="24"/>
          <w:szCs w:val="24"/>
        </w:rPr>
        <w:t>фамилия, имя, отчество</w:t>
      </w:r>
    </w:p>
    <w:p w:rsidR="0069558A" w:rsidRPr="009F36E4" w:rsidRDefault="0069558A" w:rsidP="00187849">
      <w:pPr>
        <w:pStyle w:val="22"/>
        <w:spacing w:after="0" w:line="240" w:lineRule="auto"/>
        <w:jc w:val="both"/>
        <w:rPr>
          <w:sz w:val="28"/>
          <w:szCs w:val="28"/>
        </w:rPr>
      </w:pPr>
      <w:r w:rsidRPr="009F36E4">
        <w:rPr>
          <w:sz w:val="28"/>
          <w:szCs w:val="28"/>
        </w:rPr>
        <w:t>зарегистрирован____ _________________ __________________________________</w:t>
      </w:r>
    </w:p>
    <w:p w:rsidR="0069558A" w:rsidRPr="009F36E4" w:rsidRDefault="0069558A" w:rsidP="00187849">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69558A" w:rsidRPr="009F36E4" w:rsidRDefault="0069558A" w:rsidP="00187849">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9558A" w:rsidRPr="009F36E4" w:rsidRDefault="0069558A" w:rsidP="00187849">
      <w:pPr>
        <w:pStyle w:val="22"/>
        <w:spacing w:after="0" w:line="240" w:lineRule="auto"/>
        <w:jc w:val="both"/>
        <w:rPr>
          <w:sz w:val="28"/>
          <w:szCs w:val="28"/>
        </w:rPr>
      </w:pPr>
    </w:p>
    <w:p w:rsidR="0069558A" w:rsidRPr="009F36E4" w:rsidRDefault="0069558A" w:rsidP="00187849">
      <w:pPr>
        <w:spacing w:before="120"/>
        <w:ind w:firstLine="720"/>
        <w:jc w:val="both"/>
        <w:rPr>
          <w:sz w:val="28"/>
          <w:szCs w:val="28"/>
          <w:u w:val="single"/>
        </w:rPr>
      </w:pPr>
      <w:r w:rsidRPr="009F36E4">
        <w:rPr>
          <w:sz w:val="28"/>
          <w:szCs w:val="28"/>
          <w:u w:val="single"/>
        </w:rPr>
        <w:t>Для физических лиц:</w:t>
      </w:r>
    </w:p>
    <w:p w:rsidR="0069558A" w:rsidRPr="009F36E4" w:rsidRDefault="0069558A" w:rsidP="00187849">
      <w:pPr>
        <w:spacing w:before="120"/>
        <w:jc w:val="both"/>
        <w:rPr>
          <w:sz w:val="28"/>
          <w:szCs w:val="28"/>
        </w:rPr>
      </w:pPr>
      <w:r w:rsidRPr="009F36E4">
        <w:rPr>
          <w:b/>
          <w:sz w:val="28"/>
          <w:szCs w:val="28"/>
        </w:rPr>
        <w:t>_________________________________________________________________,</w:t>
      </w:r>
    </w:p>
    <w:p w:rsidR="0069558A" w:rsidRPr="009F36E4" w:rsidRDefault="0069558A" w:rsidP="00187849">
      <w:pPr>
        <w:pStyle w:val="22"/>
        <w:spacing w:after="0" w:line="240" w:lineRule="auto"/>
        <w:jc w:val="center"/>
        <w:rPr>
          <w:sz w:val="24"/>
          <w:szCs w:val="24"/>
        </w:rPr>
      </w:pPr>
      <w:r w:rsidRPr="009F36E4">
        <w:rPr>
          <w:sz w:val="24"/>
          <w:szCs w:val="24"/>
        </w:rPr>
        <w:t>фамилия, имя, отчество</w:t>
      </w:r>
    </w:p>
    <w:p w:rsidR="0069558A" w:rsidRPr="009F36E4" w:rsidRDefault="0069558A" w:rsidP="00187849">
      <w:pPr>
        <w:pStyle w:val="22"/>
        <w:spacing w:after="0" w:line="240" w:lineRule="auto"/>
        <w:jc w:val="both"/>
        <w:rPr>
          <w:sz w:val="28"/>
          <w:szCs w:val="28"/>
        </w:rPr>
      </w:pPr>
      <w:r w:rsidRPr="009F36E4">
        <w:rPr>
          <w:sz w:val="28"/>
          <w:szCs w:val="28"/>
        </w:rPr>
        <w:t>именуем___ в дальнейшем «Поставщик»,</w:t>
      </w:r>
    </w:p>
    <w:p w:rsidR="0069558A" w:rsidRPr="009F36E4" w:rsidRDefault="0069558A" w:rsidP="00187849">
      <w:pPr>
        <w:pStyle w:val="22"/>
        <w:spacing w:after="0" w:line="240" w:lineRule="auto"/>
        <w:jc w:val="both"/>
        <w:rPr>
          <w:sz w:val="28"/>
          <w:szCs w:val="28"/>
        </w:rPr>
      </w:pPr>
    </w:p>
    <w:p w:rsidR="0069558A" w:rsidRPr="003344A2" w:rsidRDefault="0069558A" w:rsidP="00187849">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sidRPr="00CD48BB">
        <w:rPr>
          <w:iCs/>
          <w:sz w:val="28"/>
          <w:szCs w:val="28"/>
        </w:rPr>
        <w:t>в электронной форме</w:t>
      </w:r>
      <w:r w:rsidRPr="005F6CBF">
        <w:rPr>
          <w:sz w:val="28"/>
          <w:szCs w:val="28"/>
        </w:rPr>
        <w:t xml:space="preserve">№ __________ (протокол от _______ №_________), </w:t>
      </w:r>
    </w:p>
    <w:p w:rsidR="0069558A" w:rsidRPr="00060B09" w:rsidRDefault="0069558A" w:rsidP="00187849">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69558A" w:rsidRPr="009F36E4" w:rsidRDefault="0069558A" w:rsidP="00187849">
      <w:pPr>
        <w:jc w:val="both"/>
        <w:rPr>
          <w:sz w:val="28"/>
          <w:szCs w:val="28"/>
        </w:rPr>
      </w:pPr>
    </w:p>
    <w:p w:rsidR="0069558A" w:rsidRPr="009F36E4" w:rsidRDefault="0069558A" w:rsidP="00187849">
      <w:pPr>
        <w:tabs>
          <w:tab w:val="left" w:pos="360"/>
        </w:tabs>
        <w:jc w:val="center"/>
        <w:rPr>
          <w:sz w:val="28"/>
          <w:szCs w:val="28"/>
        </w:rPr>
      </w:pPr>
    </w:p>
    <w:p w:rsidR="0069558A" w:rsidRPr="009F36E4" w:rsidRDefault="0069558A" w:rsidP="00187849">
      <w:pPr>
        <w:tabs>
          <w:tab w:val="left" w:pos="360"/>
        </w:tabs>
        <w:jc w:val="center"/>
        <w:rPr>
          <w:sz w:val="28"/>
          <w:szCs w:val="28"/>
        </w:rPr>
      </w:pPr>
      <w:r w:rsidRPr="009F36E4">
        <w:rPr>
          <w:sz w:val="28"/>
          <w:szCs w:val="28"/>
        </w:rPr>
        <w:t xml:space="preserve">1. Предмет </w:t>
      </w:r>
      <w:r>
        <w:rPr>
          <w:sz w:val="28"/>
          <w:szCs w:val="28"/>
        </w:rPr>
        <w:t>договора</w:t>
      </w:r>
    </w:p>
    <w:p w:rsidR="0069558A" w:rsidRPr="009F36E4" w:rsidRDefault="0069558A" w:rsidP="00187849">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69558A" w:rsidRPr="009F36E4" w:rsidRDefault="0069558A" w:rsidP="00187849">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69558A" w:rsidRPr="009F36E4" w:rsidRDefault="0069558A" w:rsidP="00187849">
      <w:pPr>
        <w:tabs>
          <w:tab w:val="left" w:pos="360"/>
        </w:tabs>
        <w:rPr>
          <w:sz w:val="28"/>
          <w:szCs w:val="28"/>
        </w:rPr>
      </w:pPr>
    </w:p>
    <w:p w:rsidR="0069558A" w:rsidRPr="009F36E4" w:rsidRDefault="0069558A" w:rsidP="00187849">
      <w:pPr>
        <w:tabs>
          <w:tab w:val="left" w:pos="360"/>
        </w:tabs>
        <w:jc w:val="center"/>
        <w:rPr>
          <w:sz w:val="28"/>
          <w:szCs w:val="28"/>
        </w:rPr>
      </w:pPr>
      <w:r w:rsidRPr="009F36E4">
        <w:rPr>
          <w:sz w:val="28"/>
          <w:szCs w:val="28"/>
        </w:rPr>
        <w:t xml:space="preserve">2. Цена </w:t>
      </w:r>
      <w:r>
        <w:rPr>
          <w:sz w:val="28"/>
          <w:szCs w:val="28"/>
        </w:rPr>
        <w:t>договора</w:t>
      </w:r>
    </w:p>
    <w:p w:rsidR="0069558A" w:rsidRPr="009F36E4" w:rsidRDefault="0069558A" w:rsidP="00187849">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69558A" w:rsidRPr="009F36E4" w:rsidRDefault="0069558A" w:rsidP="00187849">
      <w:pPr>
        <w:tabs>
          <w:tab w:val="left" w:pos="142"/>
          <w:tab w:val="left" w:pos="1276"/>
        </w:tabs>
        <w:jc w:val="both"/>
      </w:pPr>
      <w:r>
        <w:tab/>
      </w:r>
      <w:r>
        <w:tab/>
      </w:r>
      <w:r>
        <w:tab/>
      </w:r>
      <w:r>
        <w:tab/>
      </w:r>
      <w:r>
        <w:tab/>
      </w:r>
      <w:r>
        <w:tab/>
      </w:r>
      <w:r>
        <w:tab/>
      </w:r>
      <w:r>
        <w:tab/>
      </w:r>
      <w:r w:rsidRPr="009F36E4">
        <w:t>сумма цифрами</w:t>
      </w:r>
    </w:p>
    <w:p w:rsidR="0069558A" w:rsidRPr="009F36E4" w:rsidRDefault="0069558A" w:rsidP="00187849">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FootnoteReference"/>
          <w:sz w:val="28"/>
          <w:szCs w:val="28"/>
        </w:rPr>
        <w:footnoteReference w:id="2"/>
      </w:r>
    </w:p>
    <w:p w:rsidR="0069558A" w:rsidRPr="009F36E4" w:rsidRDefault="0069558A" w:rsidP="00187849">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69558A" w:rsidRPr="009F36E4" w:rsidRDefault="0069558A" w:rsidP="00187849">
      <w:pPr>
        <w:tabs>
          <w:tab w:val="left" w:pos="142"/>
          <w:tab w:val="left" w:pos="1276"/>
        </w:tabs>
        <w:jc w:val="both"/>
        <w:rPr>
          <w:sz w:val="28"/>
          <w:szCs w:val="28"/>
        </w:rPr>
      </w:pPr>
      <w:r w:rsidRPr="009F36E4">
        <w:rPr>
          <w:sz w:val="28"/>
          <w:szCs w:val="28"/>
        </w:rPr>
        <w:t>________________ рублей ____ копеек (_____________________________).</w:t>
      </w:r>
    </w:p>
    <w:p w:rsidR="0069558A" w:rsidRPr="009F36E4" w:rsidRDefault="0069558A" w:rsidP="00187849">
      <w:pPr>
        <w:tabs>
          <w:tab w:val="left" w:pos="142"/>
          <w:tab w:val="left" w:pos="1276"/>
        </w:tabs>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уплачиваемую </w:t>
      </w:r>
      <w:r>
        <w:rPr>
          <w:sz w:val="28"/>
          <w:szCs w:val="28"/>
        </w:rPr>
        <w:t>З</w:t>
      </w:r>
      <w:r w:rsidRPr="009F36E4">
        <w:rPr>
          <w:sz w:val="28"/>
          <w:szCs w:val="28"/>
        </w:rPr>
        <w:t xml:space="preserve">аказчиком за полное выполнение Поставщиком своих обязательств по поставке товаров в рамках настоящего </w:t>
      </w:r>
      <w:r>
        <w:rPr>
          <w:sz w:val="28"/>
          <w:szCs w:val="28"/>
        </w:rPr>
        <w:t>договора</w:t>
      </w:r>
      <w:r w:rsidRPr="009F36E4">
        <w:rPr>
          <w:sz w:val="28"/>
          <w:szCs w:val="28"/>
        </w:rPr>
        <w:t>.</w:t>
      </w:r>
    </w:p>
    <w:p w:rsidR="0069558A" w:rsidRDefault="0069558A" w:rsidP="00187849">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69558A" w:rsidRDefault="0069558A" w:rsidP="00187849">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69558A" w:rsidRPr="005F6CBF" w:rsidRDefault="0069558A" w:rsidP="00187849">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9558A" w:rsidRDefault="0069558A" w:rsidP="00187849">
      <w:pPr>
        <w:pStyle w:val="ListParagraph1"/>
        <w:tabs>
          <w:tab w:val="left" w:pos="0"/>
        </w:tabs>
        <w:ind w:left="0"/>
        <w:jc w:val="center"/>
        <w:rPr>
          <w:sz w:val="28"/>
          <w:szCs w:val="28"/>
        </w:rPr>
      </w:pPr>
    </w:p>
    <w:p w:rsidR="0069558A" w:rsidRDefault="0069558A" w:rsidP="00187849">
      <w:pPr>
        <w:pStyle w:val="ListParagraph1"/>
        <w:tabs>
          <w:tab w:val="left" w:pos="0"/>
        </w:tabs>
        <w:ind w:left="0"/>
        <w:jc w:val="center"/>
        <w:rPr>
          <w:sz w:val="28"/>
          <w:szCs w:val="28"/>
        </w:rPr>
      </w:pPr>
    </w:p>
    <w:p w:rsidR="0069558A" w:rsidRPr="009F36E4" w:rsidRDefault="0069558A" w:rsidP="00187849">
      <w:pPr>
        <w:pStyle w:val="ListParagraph1"/>
        <w:tabs>
          <w:tab w:val="left" w:pos="0"/>
        </w:tabs>
        <w:ind w:left="0"/>
        <w:jc w:val="center"/>
        <w:rPr>
          <w:sz w:val="28"/>
          <w:szCs w:val="28"/>
        </w:rPr>
      </w:pPr>
      <w:r w:rsidRPr="009F36E4">
        <w:rPr>
          <w:sz w:val="28"/>
          <w:szCs w:val="28"/>
        </w:rPr>
        <w:t>3. Порядок расчетов</w:t>
      </w:r>
    </w:p>
    <w:p w:rsidR="0069558A" w:rsidRPr="00E27ACF" w:rsidRDefault="0069558A" w:rsidP="00187849">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вара производится 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безналичному расчету путем перечисления денежных средств на счет Поставщика в течение </w:t>
      </w:r>
      <w:r w:rsidRPr="003856C2">
        <w:rPr>
          <w:sz w:val="28"/>
          <w:szCs w:val="28"/>
        </w:rPr>
        <w:t>30</w:t>
      </w:r>
      <w:r w:rsidRPr="009F36E4">
        <w:rPr>
          <w:sz w:val="28"/>
          <w:szCs w:val="28"/>
        </w:rPr>
        <w:t xml:space="preserve"> (</w:t>
      </w:r>
      <w:r>
        <w:rPr>
          <w:sz w:val="28"/>
          <w:szCs w:val="28"/>
        </w:rPr>
        <w:t>тридцати</w:t>
      </w:r>
      <w:r w:rsidRPr="009F36E4">
        <w:rPr>
          <w:sz w:val="28"/>
          <w:szCs w:val="28"/>
        </w:rPr>
        <w:t xml:space="preserve">)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w:t>
      </w:r>
      <w:r>
        <w:rPr>
          <w:sz w:val="28"/>
          <w:szCs w:val="28"/>
        </w:rPr>
        <w:t>тной) накладной, счета-фактуры</w:t>
      </w:r>
      <w:r w:rsidRPr="00E27ACF">
        <w:rPr>
          <w:sz w:val="28"/>
          <w:szCs w:val="28"/>
        </w:rPr>
        <w:t>.</w:t>
      </w:r>
    </w:p>
    <w:p w:rsidR="0069558A" w:rsidRPr="009F36E4" w:rsidRDefault="0069558A" w:rsidP="00187849">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69558A" w:rsidRPr="009F36E4" w:rsidRDefault="0069558A" w:rsidP="00187849">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sidRPr="00C80A96">
        <w:rPr>
          <w:sz w:val="28"/>
          <w:szCs w:val="28"/>
        </w:rPr>
        <w:t>, т.п. документы.</w:t>
      </w:r>
    </w:p>
    <w:p w:rsidR="0069558A" w:rsidRPr="009F36E4" w:rsidRDefault="0069558A" w:rsidP="00187849">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69558A" w:rsidRPr="009F36E4" w:rsidRDefault="0069558A" w:rsidP="00187849">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69558A" w:rsidRPr="009F36E4" w:rsidRDefault="0069558A" w:rsidP="00187849">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69558A" w:rsidRPr="009F36E4" w:rsidRDefault="0069558A" w:rsidP="00187849">
      <w:pPr>
        <w:jc w:val="both"/>
        <w:rPr>
          <w:sz w:val="28"/>
          <w:szCs w:val="28"/>
        </w:rPr>
      </w:pPr>
    </w:p>
    <w:p w:rsidR="0069558A" w:rsidRPr="009F36E4" w:rsidRDefault="0069558A" w:rsidP="00187849">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69558A" w:rsidRPr="009F36E4" w:rsidRDefault="0069558A" w:rsidP="00187849">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9558A" w:rsidRPr="009F36E4" w:rsidRDefault="0069558A" w:rsidP="00187849">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9558A" w:rsidRPr="009F36E4" w:rsidRDefault="0069558A" w:rsidP="00187849">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69558A" w:rsidRPr="009F36E4" w:rsidRDefault="0069558A" w:rsidP="00187849">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69558A" w:rsidRPr="009F36E4" w:rsidRDefault="0069558A" w:rsidP="00187849">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69558A" w:rsidRPr="009F36E4" w:rsidRDefault="0069558A" w:rsidP="00187849">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9558A" w:rsidRDefault="0069558A" w:rsidP="00187849">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69558A" w:rsidRPr="009F36E4" w:rsidRDefault="0069558A" w:rsidP="00187849">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69558A" w:rsidRPr="009F36E4" w:rsidRDefault="0069558A" w:rsidP="00187849">
      <w:pPr>
        <w:pStyle w:val="ListParagraph1"/>
        <w:tabs>
          <w:tab w:val="left" w:pos="1440"/>
        </w:tabs>
        <w:ind w:left="0" w:right="1205"/>
        <w:rPr>
          <w:bCs/>
          <w:iCs/>
          <w:sz w:val="28"/>
          <w:szCs w:val="28"/>
        </w:rPr>
      </w:pPr>
    </w:p>
    <w:p w:rsidR="0069558A" w:rsidRPr="009F36E4" w:rsidRDefault="0069558A" w:rsidP="00187849">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69558A" w:rsidRPr="009F36E4" w:rsidRDefault="0069558A" w:rsidP="00187849">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69558A" w:rsidRPr="009F36E4" w:rsidRDefault="0069558A" w:rsidP="00187849">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69558A" w:rsidRPr="009F36E4" w:rsidRDefault="0069558A" w:rsidP="00187849">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69558A" w:rsidRPr="009F36E4" w:rsidRDefault="0069558A" w:rsidP="00187849">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69558A" w:rsidRPr="009F36E4" w:rsidRDefault="0069558A" w:rsidP="00187849">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69558A" w:rsidRPr="009F36E4" w:rsidRDefault="0069558A" w:rsidP="00187849">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69558A" w:rsidRPr="004338BF" w:rsidRDefault="0069558A" w:rsidP="00187849">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Pr="00C80A96">
        <w:rPr>
          <w:sz w:val="28"/>
          <w:szCs w:val="28"/>
        </w:rPr>
        <w:t>:</w:t>
      </w:r>
      <w:r w:rsidRPr="004338BF">
        <w:rPr>
          <w:sz w:val="28"/>
          <w:szCs w:val="28"/>
        </w:rPr>
        <w:t>_</w:t>
      </w:r>
      <w:r w:rsidRPr="00C80A96">
        <w:rPr>
          <w:sz w:val="28"/>
          <w:szCs w:val="28"/>
        </w:rPr>
        <w:t>_</w:t>
      </w:r>
      <w:r>
        <w:rPr>
          <w:sz w:val="28"/>
          <w:szCs w:val="28"/>
        </w:rPr>
        <w:t>_______________________________</w:t>
      </w:r>
      <w:r w:rsidRPr="004338BF">
        <w:rPr>
          <w:sz w:val="28"/>
          <w:szCs w:val="28"/>
        </w:rPr>
        <w:t>_</w:t>
      </w:r>
    </w:p>
    <w:p w:rsidR="0069558A" w:rsidRPr="009F36E4" w:rsidRDefault="0069558A" w:rsidP="00187849">
      <w:pPr>
        <w:pStyle w:val="ListParagraph1"/>
        <w:tabs>
          <w:tab w:val="num" w:pos="720"/>
          <w:tab w:val="left" w:pos="1843"/>
        </w:tabs>
        <w:ind w:left="0"/>
        <w:rPr>
          <w:sz w:val="28"/>
          <w:szCs w:val="28"/>
        </w:rPr>
      </w:pPr>
    </w:p>
    <w:p w:rsidR="0069558A" w:rsidRPr="009F36E4" w:rsidRDefault="0069558A" w:rsidP="00187849">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69558A" w:rsidRPr="009F36E4" w:rsidRDefault="0069558A" w:rsidP="00187849">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9558A" w:rsidRPr="009F36E4" w:rsidRDefault="0069558A" w:rsidP="00187849">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9558A" w:rsidRPr="009F36E4" w:rsidRDefault="0069558A" w:rsidP="00187849">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69558A" w:rsidRPr="009F36E4" w:rsidRDefault="0069558A" w:rsidP="00187849">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69558A" w:rsidRPr="009F36E4" w:rsidRDefault="0069558A" w:rsidP="00187849">
      <w:pPr>
        <w:tabs>
          <w:tab w:val="left" w:pos="1404"/>
          <w:tab w:val="left" w:pos="1620"/>
        </w:tabs>
        <w:ind w:left="720"/>
        <w:jc w:val="both"/>
        <w:rPr>
          <w:sz w:val="28"/>
          <w:szCs w:val="28"/>
        </w:rPr>
      </w:pPr>
    </w:p>
    <w:p w:rsidR="0069558A" w:rsidRPr="009F36E4" w:rsidRDefault="0069558A" w:rsidP="00187849">
      <w:pPr>
        <w:jc w:val="center"/>
        <w:rPr>
          <w:bCs/>
          <w:iCs/>
          <w:sz w:val="28"/>
          <w:szCs w:val="28"/>
        </w:rPr>
      </w:pPr>
      <w:r w:rsidRPr="009F36E4">
        <w:rPr>
          <w:bCs/>
          <w:iCs/>
          <w:sz w:val="28"/>
          <w:szCs w:val="28"/>
        </w:rPr>
        <w:t>7. Порядок сдачи–приемки исполнения обязательств</w:t>
      </w:r>
    </w:p>
    <w:p w:rsidR="0069558A" w:rsidRPr="009F36E4" w:rsidRDefault="0069558A" w:rsidP="00187849">
      <w:pPr>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69558A" w:rsidRPr="009F36E4" w:rsidRDefault="0069558A" w:rsidP="00187849">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69558A" w:rsidRPr="009F36E4" w:rsidRDefault="0069558A" w:rsidP="00187849">
      <w:pPr>
        <w:ind w:firstLine="720"/>
        <w:jc w:val="both"/>
        <w:rPr>
          <w:sz w:val="28"/>
          <w:szCs w:val="28"/>
        </w:rPr>
      </w:pPr>
      <w:r w:rsidRPr="009F36E4">
        <w:rPr>
          <w:sz w:val="28"/>
          <w:szCs w:val="28"/>
        </w:rPr>
        <w:t>7.1.</w:t>
      </w:r>
      <w:r w:rsidRPr="004338BF">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69558A" w:rsidRPr="009F36E4" w:rsidRDefault="0069558A" w:rsidP="00187849">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69558A" w:rsidRPr="009F36E4" w:rsidRDefault="0069558A" w:rsidP="00187849">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69558A" w:rsidRPr="009F36E4" w:rsidRDefault="0069558A" w:rsidP="00187849">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69558A" w:rsidRPr="009F36E4" w:rsidRDefault="0069558A" w:rsidP="00187849">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69558A" w:rsidRPr="009F36E4" w:rsidRDefault="0069558A" w:rsidP="00187849">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69558A" w:rsidRPr="009F36E4" w:rsidRDefault="0069558A" w:rsidP="00187849">
      <w:pPr>
        <w:tabs>
          <w:tab w:val="left" w:pos="1440"/>
        </w:tabs>
        <w:jc w:val="both"/>
        <w:rPr>
          <w:sz w:val="28"/>
          <w:szCs w:val="28"/>
        </w:rPr>
      </w:pPr>
    </w:p>
    <w:p w:rsidR="0069558A" w:rsidRPr="009F36E4" w:rsidRDefault="0069558A" w:rsidP="00187849">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69558A" w:rsidRPr="009F36E4" w:rsidRDefault="0069558A" w:rsidP="00187849">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69558A" w:rsidRPr="009F36E4" w:rsidRDefault="0069558A" w:rsidP="00187849">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69558A" w:rsidRPr="009F36E4" w:rsidRDefault="0069558A" w:rsidP="00187849">
      <w:pPr>
        <w:tabs>
          <w:tab w:val="left" w:pos="0"/>
          <w:tab w:val="left" w:pos="1260"/>
          <w:tab w:val="left" w:pos="1620"/>
        </w:tabs>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9558A" w:rsidRPr="009F36E4" w:rsidRDefault="0069558A" w:rsidP="00187849">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9558A" w:rsidRPr="009F36E4" w:rsidRDefault="0069558A" w:rsidP="00187849">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69558A" w:rsidRPr="009F36E4" w:rsidRDefault="0069558A" w:rsidP="00187849">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69558A" w:rsidRPr="009F36E4" w:rsidRDefault="0069558A" w:rsidP="00187849">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9558A" w:rsidRPr="009F36E4" w:rsidRDefault="0069558A" w:rsidP="00187849">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69558A" w:rsidRPr="009F36E4" w:rsidRDefault="0069558A" w:rsidP="00187849">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69558A" w:rsidRPr="009F36E4" w:rsidRDefault="0069558A" w:rsidP="00187849">
      <w:pPr>
        <w:tabs>
          <w:tab w:val="left" w:pos="1260"/>
          <w:tab w:val="left" w:pos="1620"/>
        </w:tabs>
        <w:jc w:val="both"/>
        <w:rPr>
          <w:sz w:val="28"/>
          <w:szCs w:val="28"/>
        </w:rPr>
      </w:pPr>
    </w:p>
    <w:p w:rsidR="0069558A" w:rsidRPr="009F36E4" w:rsidRDefault="0069558A" w:rsidP="00187849">
      <w:pPr>
        <w:jc w:val="center"/>
        <w:rPr>
          <w:sz w:val="28"/>
          <w:szCs w:val="28"/>
        </w:rPr>
      </w:pPr>
      <w:r w:rsidRPr="009F36E4">
        <w:rPr>
          <w:sz w:val="28"/>
          <w:szCs w:val="28"/>
        </w:rPr>
        <w:t>9. Права и обязанности Поставщика</w:t>
      </w:r>
    </w:p>
    <w:p w:rsidR="0069558A" w:rsidRPr="009F36E4" w:rsidRDefault="0069558A" w:rsidP="00187849">
      <w:pPr>
        <w:ind w:firstLine="720"/>
        <w:rPr>
          <w:sz w:val="28"/>
          <w:szCs w:val="28"/>
        </w:rPr>
      </w:pPr>
      <w:r w:rsidRPr="009F36E4">
        <w:rPr>
          <w:sz w:val="28"/>
          <w:szCs w:val="28"/>
        </w:rPr>
        <w:t>9.1. Поставщик вправе:</w:t>
      </w:r>
    </w:p>
    <w:p w:rsidR="0069558A" w:rsidRPr="009F36E4" w:rsidRDefault="0069558A" w:rsidP="00187849">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69558A" w:rsidRPr="009F36E4" w:rsidRDefault="0069558A" w:rsidP="00187849">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69558A" w:rsidRPr="009F36E4" w:rsidRDefault="0069558A" w:rsidP="00187849">
      <w:pPr>
        <w:tabs>
          <w:tab w:val="num" w:pos="1212"/>
          <w:tab w:val="left" w:pos="1440"/>
          <w:tab w:val="left" w:pos="1620"/>
        </w:tabs>
        <w:ind w:firstLine="720"/>
        <w:jc w:val="both"/>
        <w:rPr>
          <w:sz w:val="28"/>
          <w:szCs w:val="28"/>
        </w:rPr>
      </w:pPr>
      <w:r w:rsidRPr="009F36E4">
        <w:rPr>
          <w:sz w:val="28"/>
          <w:szCs w:val="28"/>
        </w:rPr>
        <w:t>9.2.Поставщик обязан:</w:t>
      </w:r>
    </w:p>
    <w:p w:rsidR="0069558A" w:rsidRPr="009F36E4" w:rsidRDefault="0069558A" w:rsidP="00187849">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69558A" w:rsidRPr="009F36E4" w:rsidRDefault="0069558A" w:rsidP="00187849">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69558A" w:rsidRPr="009F36E4" w:rsidRDefault="0069558A" w:rsidP="00187849">
      <w:pPr>
        <w:tabs>
          <w:tab w:val="num" w:pos="720"/>
          <w:tab w:val="left" w:pos="1404"/>
          <w:tab w:val="left" w:pos="1620"/>
        </w:tabs>
        <w:jc w:val="both"/>
        <w:rPr>
          <w:sz w:val="28"/>
          <w:szCs w:val="28"/>
        </w:rPr>
      </w:pPr>
    </w:p>
    <w:p w:rsidR="0069558A" w:rsidRPr="009F36E4" w:rsidRDefault="0069558A" w:rsidP="00187849">
      <w:pPr>
        <w:tabs>
          <w:tab w:val="left" w:pos="1620"/>
        </w:tabs>
        <w:jc w:val="both"/>
        <w:rPr>
          <w:sz w:val="28"/>
          <w:szCs w:val="28"/>
        </w:rPr>
      </w:pPr>
    </w:p>
    <w:p w:rsidR="0069558A" w:rsidRPr="009F36E4" w:rsidRDefault="0069558A" w:rsidP="00187849">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69558A" w:rsidRPr="009F36E4" w:rsidRDefault="0069558A" w:rsidP="00187849">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69558A" w:rsidRPr="009F36E4" w:rsidRDefault="0069558A" w:rsidP="00187849">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9558A" w:rsidRPr="009F36E4" w:rsidRDefault="0069558A" w:rsidP="00187849">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69558A" w:rsidRPr="009F36E4" w:rsidRDefault="0069558A" w:rsidP="00187849">
      <w:pPr>
        <w:tabs>
          <w:tab w:val="left" w:pos="1404"/>
          <w:tab w:val="left" w:pos="1620"/>
        </w:tabs>
        <w:ind w:firstLine="720"/>
        <w:jc w:val="both"/>
        <w:rPr>
          <w:sz w:val="28"/>
          <w:szCs w:val="28"/>
        </w:rPr>
      </w:pPr>
      <w:r>
        <w:rPr>
          <w:sz w:val="28"/>
          <w:szCs w:val="28"/>
        </w:rPr>
        <w:t>10</w:t>
      </w:r>
      <w:r w:rsidRPr="009F36E4">
        <w:rPr>
          <w:sz w:val="28"/>
          <w:szCs w:val="28"/>
        </w:rPr>
        <w:t xml:space="preserve">.2.1. В случае нарушения сроков поставки товараи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
    <w:p w:rsidR="0069558A" w:rsidRPr="009F36E4" w:rsidRDefault="0069558A" w:rsidP="00187849">
      <w:pPr>
        <w:tabs>
          <w:tab w:val="left" w:pos="1404"/>
          <w:tab w:val="left" w:pos="1620"/>
        </w:tabs>
        <w:ind w:firstLine="720"/>
        <w:jc w:val="both"/>
        <w:rPr>
          <w:sz w:val="28"/>
          <w:szCs w:val="28"/>
        </w:rPr>
      </w:pPr>
      <w:r>
        <w:rPr>
          <w:sz w:val="28"/>
          <w:szCs w:val="28"/>
        </w:rPr>
        <w:t>10</w:t>
      </w:r>
      <w:r w:rsidRPr="009F36E4">
        <w:rPr>
          <w:sz w:val="28"/>
          <w:szCs w:val="28"/>
        </w:rPr>
        <w:t xml:space="preserve">.2.2. В случае несоответствия товара объему (количеству), предусмотренному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с момента уведомления Поставщика до момента надлежащего исполнения обязательств.</w:t>
      </w:r>
    </w:p>
    <w:p w:rsidR="0069558A" w:rsidRPr="009F36E4" w:rsidRDefault="0069558A" w:rsidP="00187849">
      <w:pPr>
        <w:tabs>
          <w:tab w:val="left" w:pos="1404"/>
          <w:tab w:val="left" w:pos="1620"/>
        </w:tabs>
        <w:ind w:firstLine="720"/>
        <w:jc w:val="both"/>
        <w:rPr>
          <w:sz w:val="28"/>
          <w:szCs w:val="28"/>
        </w:rPr>
      </w:pPr>
      <w:r>
        <w:rPr>
          <w:sz w:val="28"/>
          <w:szCs w:val="28"/>
        </w:rPr>
        <w:t>10</w:t>
      </w:r>
      <w:r w:rsidRPr="009F36E4">
        <w:rPr>
          <w:sz w:val="28"/>
          <w:szCs w:val="28"/>
        </w:rPr>
        <w:t xml:space="preserve">.2.3.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69558A" w:rsidRPr="009F36E4" w:rsidRDefault="0069558A" w:rsidP="00187849">
      <w:pPr>
        <w:tabs>
          <w:tab w:val="left" w:pos="1332"/>
          <w:tab w:val="left" w:pos="1440"/>
          <w:tab w:val="num" w:pos="1567"/>
        </w:tabs>
        <w:ind w:firstLine="720"/>
        <w:jc w:val="both"/>
        <w:rPr>
          <w:sz w:val="28"/>
          <w:szCs w:val="28"/>
        </w:rPr>
      </w:pPr>
      <w:r>
        <w:rPr>
          <w:sz w:val="28"/>
          <w:szCs w:val="28"/>
        </w:rPr>
        <w:t>10</w:t>
      </w:r>
      <w:r w:rsidRPr="009F36E4">
        <w:rPr>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69558A" w:rsidRPr="009F36E4" w:rsidRDefault="0069558A" w:rsidP="00187849">
      <w:pPr>
        <w:tabs>
          <w:tab w:val="left" w:pos="1332"/>
          <w:tab w:val="left" w:pos="1440"/>
          <w:tab w:val="num" w:pos="1567"/>
        </w:tabs>
        <w:ind w:firstLine="720"/>
        <w:jc w:val="both"/>
        <w:rPr>
          <w:sz w:val="28"/>
          <w:szCs w:val="28"/>
        </w:rPr>
      </w:pPr>
      <w:r>
        <w:rPr>
          <w:sz w:val="28"/>
          <w:szCs w:val="28"/>
        </w:rPr>
        <w:t>10</w:t>
      </w:r>
      <w:r w:rsidRPr="009F36E4">
        <w:rPr>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69558A" w:rsidRPr="009F36E4" w:rsidRDefault="0069558A" w:rsidP="00187849">
      <w:pPr>
        <w:tabs>
          <w:tab w:val="left" w:pos="1332"/>
          <w:tab w:val="left" w:pos="1440"/>
          <w:tab w:val="num" w:pos="1567"/>
        </w:tabs>
        <w:ind w:firstLine="720"/>
        <w:jc w:val="both"/>
        <w:rPr>
          <w:sz w:val="28"/>
          <w:szCs w:val="28"/>
        </w:rPr>
      </w:pPr>
      <w:r>
        <w:rPr>
          <w:sz w:val="28"/>
          <w:szCs w:val="28"/>
        </w:rPr>
        <w:t>10</w:t>
      </w:r>
      <w:r w:rsidRPr="009F36E4">
        <w:rPr>
          <w:sz w:val="28"/>
          <w:szCs w:val="28"/>
        </w:rPr>
        <w:t>.5. Условия освобождения Сторон от ответственности:</w:t>
      </w:r>
    </w:p>
    <w:p w:rsidR="0069558A" w:rsidRPr="009F36E4" w:rsidRDefault="0069558A" w:rsidP="00187849">
      <w:pPr>
        <w:tabs>
          <w:tab w:val="left" w:pos="1332"/>
          <w:tab w:val="left" w:pos="1440"/>
          <w:tab w:val="num" w:pos="1567"/>
        </w:tabs>
        <w:ind w:firstLine="720"/>
        <w:jc w:val="both"/>
        <w:rPr>
          <w:sz w:val="28"/>
          <w:szCs w:val="28"/>
        </w:rPr>
      </w:pPr>
      <w:r>
        <w:rPr>
          <w:sz w:val="28"/>
          <w:szCs w:val="28"/>
        </w:rPr>
        <w:t>10</w:t>
      </w:r>
      <w:r w:rsidRPr="009F36E4">
        <w:rPr>
          <w:sz w:val="28"/>
          <w:szCs w:val="28"/>
        </w:rPr>
        <w:t>.5.1.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 xml:space="preserve">в случае наступления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9558A" w:rsidRPr="009F36E4" w:rsidRDefault="0069558A" w:rsidP="00187849">
      <w:pPr>
        <w:tabs>
          <w:tab w:val="left" w:pos="1332"/>
          <w:tab w:val="left" w:pos="1440"/>
          <w:tab w:val="num" w:pos="1567"/>
        </w:tabs>
        <w:ind w:firstLine="720"/>
        <w:jc w:val="both"/>
        <w:rPr>
          <w:sz w:val="28"/>
          <w:szCs w:val="28"/>
        </w:rPr>
      </w:pPr>
      <w:r>
        <w:rPr>
          <w:sz w:val="28"/>
          <w:szCs w:val="28"/>
        </w:rPr>
        <w:t>10</w:t>
      </w:r>
      <w:r w:rsidRPr="009F36E4">
        <w:rPr>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69558A" w:rsidRPr="009F36E4" w:rsidRDefault="0069558A" w:rsidP="00187849">
      <w:pPr>
        <w:tabs>
          <w:tab w:val="left" w:pos="1332"/>
          <w:tab w:val="left" w:pos="1440"/>
          <w:tab w:val="num" w:pos="1567"/>
        </w:tabs>
        <w:ind w:firstLine="720"/>
        <w:jc w:val="both"/>
        <w:rPr>
          <w:sz w:val="28"/>
          <w:szCs w:val="28"/>
        </w:rPr>
      </w:pPr>
      <w:r>
        <w:rPr>
          <w:sz w:val="28"/>
          <w:szCs w:val="28"/>
        </w:rPr>
        <w:t>10</w:t>
      </w:r>
      <w:r w:rsidRPr="009F36E4">
        <w:rPr>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9F36E4">
        <w:rPr>
          <w:sz w:val="28"/>
          <w:szCs w:val="28"/>
        </w:rPr>
        <w:t>.</w:t>
      </w:r>
    </w:p>
    <w:p w:rsidR="0069558A" w:rsidRPr="009F36E4" w:rsidRDefault="0069558A" w:rsidP="00187849">
      <w:pPr>
        <w:tabs>
          <w:tab w:val="left" w:pos="1332"/>
          <w:tab w:val="left" w:pos="1440"/>
          <w:tab w:val="num" w:pos="1567"/>
        </w:tabs>
        <w:ind w:firstLine="720"/>
        <w:jc w:val="both"/>
        <w:rPr>
          <w:sz w:val="28"/>
          <w:szCs w:val="28"/>
        </w:rPr>
      </w:pPr>
      <w:r>
        <w:rPr>
          <w:sz w:val="28"/>
          <w:szCs w:val="28"/>
        </w:rPr>
        <w:t>10</w:t>
      </w:r>
      <w:r w:rsidRPr="009F36E4">
        <w:rPr>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9558A" w:rsidRPr="009F36E4" w:rsidRDefault="0069558A" w:rsidP="00187849">
      <w:pPr>
        <w:pStyle w:val="ListParagraph1"/>
        <w:tabs>
          <w:tab w:val="left" w:pos="0"/>
        </w:tabs>
        <w:ind w:left="0"/>
        <w:contextualSpacing w:val="0"/>
        <w:rPr>
          <w:sz w:val="28"/>
          <w:szCs w:val="28"/>
        </w:rPr>
      </w:pPr>
    </w:p>
    <w:p w:rsidR="0069558A" w:rsidRPr="009F36E4" w:rsidRDefault="0069558A" w:rsidP="00187849">
      <w:pPr>
        <w:pStyle w:val="ListParagraph1"/>
        <w:tabs>
          <w:tab w:val="left" w:pos="0"/>
        </w:tabs>
        <w:ind w:left="0"/>
        <w:contextualSpacing w:val="0"/>
        <w:jc w:val="center"/>
        <w:rPr>
          <w:bCs/>
          <w:iCs/>
          <w:sz w:val="28"/>
          <w:szCs w:val="28"/>
        </w:rPr>
      </w:pPr>
      <w:r>
        <w:rPr>
          <w:sz w:val="28"/>
          <w:szCs w:val="28"/>
        </w:rPr>
        <w:t>11</w:t>
      </w:r>
      <w:r w:rsidRPr="009F36E4">
        <w:rPr>
          <w:sz w:val="28"/>
          <w:szCs w:val="28"/>
        </w:rPr>
        <w:t xml:space="preserve">. </w:t>
      </w:r>
      <w:r w:rsidRPr="009F36E4">
        <w:rPr>
          <w:bCs/>
          <w:iCs/>
          <w:sz w:val="28"/>
          <w:szCs w:val="28"/>
        </w:rPr>
        <w:t>Порядок разрешения споров, претензии Сторон</w:t>
      </w:r>
    </w:p>
    <w:p w:rsidR="0069558A" w:rsidRPr="009F36E4" w:rsidRDefault="0069558A" w:rsidP="00187849">
      <w:pPr>
        <w:pStyle w:val="ListParagraph1"/>
        <w:tabs>
          <w:tab w:val="left" w:pos="0"/>
        </w:tabs>
        <w:ind w:left="0"/>
        <w:contextualSpacing w:val="0"/>
        <w:jc w:val="center"/>
        <w:rPr>
          <w:vanish/>
          <w:sz w:val="28"/>
          <w:szCs w:val="28"/>
        </w:rPr>
      </w:pPr>
    </w:p>
    <w:p w:rsidR="0069558A" w:rsidRPr="009F36E4" w:rsidRDefault="0069558A" w:rsidP="00187849">
      <w:pPr>
        <w:ind w:firstLine="720"/>
        <w:jc w:val="both"/>
        <w:rPr>
          <w:sz w:val="28"/>
          <w:szCs w:val="28"/>
        </w:rPr>
      </w:pPr>
      <w:r>
        <w:rPr>
          <w:sz w:val="28"/>
          <w:szCs w:val="28"/>
        </w:rPr>
        <w:t>11</w:t>
      </w:r>
      <w:r w:rsidRPr="009F36E4">
        <w:rPr>
          <w:sz w:val="28"/>
          <w:szCs w:val="28"/>
        </w:rPr>
        <w:t>.1. Все споры и разногласия, которые могут возникнуть из настоящего</w:t>
      </w:r>
      <w:r>
        <w:rPr>
          <w:sz w:val="28"/>
          <w:szCs w:val="28"/>
        </w:rPr>
        <w:t xml:space="preserve"> договора </w:t>
      </w:r>
      <w:r w:rsidRPr="009F36E4">
        <w:rPr>
          <w:sz w:val="28"/>
          <w:szCs w:val="28"/>
        </w:rPr>
        <w:t>между Сторонами, разрешаются путем переговоров, в том числе в претензионном порядке.</w:t>
      </w:r>
    </w:p>
    <w:p w:rsidR="0069558A" w:rsidRPr="009F36E4" w:rsidRDefault="0069558A" w:rsidP="00187849">
      <w:pPr>
        <w:tabs>
          <w:tab w:val="left" w:pos="0"/>
        </w:tabs>
        <w:ind w:firstLine="720"/>
        <w:jc w:val="both"/>
        <w:rPr>
          <w:sz w:val="28"/>
          <w:szCs w:val="28"/>
        </w:rPr>
      </w:pPr>
      <w:r>
        <w:rPr>
          <w:sz w:val="28"/>
          <w:szCs w:val="28"/>
        </w:rPr>
        <w:t>11</w:t>
      </w:r>
      <w:r w:rsidRPr="009F36E4">
        <w:rPr>
          <w:sz w:val="28"/>
          <w:szCs w:val="28"/>
        </w:rPr>
        <w:t xml:space="preserve">.2. Претензия оформляется в письменной форме и направляется той Стороне по </w:t>
      </w:r>
      <w:r>
        <w:rPr>
          <w:sz w:val="28"/>
          <w:szCs w:val="28"/>
        </w:rPr>
        <w:t>договору</w:t>
      </w:r>
      <w:r w:rsidRPr="009F36E4">
        <w:rPr>
          <w:sz w:val="28"/>
          <w:szCs w:val="28"/>
        </w:rPr>
        <w:t xml:space="preserve">, которой допущены нарушения его условий. В претензии перечисляются допущенные при исполнении </w:t>
      </w:r>
      <w:r>
        <w:rPr>
          <w:sz w:val="28"/>
          <w:szCs w:val="28"/>
        </w:rPr>
        <w:t>договора</w:t>
      </w:r>
      <w:r w:rsidRPr="009F36E4">
        <w:rPr>
          <w:sz w:val="28"/>
          <w:szCs w:val="28"/>
        </w:rPr>
        <w:t xml:space="preserve"> нарушения со ссылкой на соответствующие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9558A" w:rsidRPr="009F36E4" w:rsidRDefault="0069558A" w:rsidP="00187849">
      <w:pPr>
        <w:tabs>
          <w:tab w:val="left" w:pos="0"/>
        </w:tabs>
        <w:ind w:firstLine="720"/>
        <w:jc w:val="both"/>
        <w:rPr>
          <w:sz w:val="28"/>
          <w:szCs w:val="28"/>
        </w:rPr>
      </w:pPr>
      <w:r>
        <w:rPr>
          <w:sz w:val="28"/>
          <w:szCs w:val="28"/>
        </w:rPr>
        <w:t>11</w:t>
      </w:r>
      <w:r w:rsidRPr="009F36E4">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9558A" w:rsidRPr="009F36E4" w:rsidRDefault="0069558A" w:rsidP="00187849">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69558A" w:rsidRPr="009F36E4" w:rsidRDefault="0069558A" w:rsidP="00187849">
      <w:pPr>
        <w:ind w:firstLine="720"/>
        <w:rPr>
          <w:sz w:val="28"/>
          <w:szCs w:val="28"/>
        </w:rPr>
      </w:pPr>
    </w:p>
    <w:p w:rsidR="0069558A" w:rsidRPr="009F36E4" w:rsidRDefault="0069558A" w:rsidP="00187849">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69558A" w:rsidRPr="009F36E4" w:rsidRDefault="0069558A" w:rsidP="00187849">
      <w:pPr>
        <w:tabs>
          <w:tab w:val="left" w:pos="0"/>
        </w:tabs>
        <w:ind w:firstLine="720"/>
        <w:jc w:val="both"/>
        <w:rPr>
          <w:sz w:val="28"/>
          <w:szCs w:val="28"/>
        </w:rPr>
      </w:pPr>
      <w:r>
        <w:rPr>
          <w:sz w:val="28"/>
          <w:szCs w:val="28"/>
        </w:rPr>
        <w:t>12</w:t>
      </w:r>
      <w:r w:rsidRPr="009F36E4">
        <w:rPr>
          <w:sz w:val="28"/>
          <w:szCs w:val="28"/>
        </w:rPr>
        <w:t xml:space="preserve">.1. </w:t>
      </w:r>
      <w:r>
        <w:rPr>
          <w:sz w:val="28"/>
          <w:szCs w:val="28"/>
        </w:rPr>
        <w:t>Договор</w:t>
      </w:r>
      <w:r w:rsidRPr="009F36E4">
        <w:rPr>
          <w:sz w:val="28"/>
          <w:szCs w:val="28"/>
        </w:rPr>
        <w:t xml:space="preserve"> вступает в силу с момента его подписания Сторонами.</w:t>
      </w:r>
    </w:p>
    <w:p w:rsidR="0069558A" w:rsidRPr="009F36E4" w:rsidRDefault="0069558A" w:rsidP="00187849">
      <w:pPr>
        <w:tabs>
          <w:tab w:val="left" w:pos="0"/>
        </w:tabs>
        <w:ind w:firstLine="720"/>
        <w:jc w:val="both"/>
        <w:rPr>
          <w:sz w:val="28"/>
          <w:szCs w:val="28"/>
        </w:rPr>
      </w:pPr>
      <w:r>
        <w:rPr>
          <w:sz w:val="28"/>
          <w:szCs w:val="28"/>
        </w:rPr>
        <w:t>12</w:t>
      </w:r>
      <w:r w:rsidRPr="009F36E4">
        <w:rPr>
          <w:sz w:val="28"/>
          <w:szCs w:val="28"/>
        </w:rPr>
        <w:t xml:space="preserve">.2. </w:t>
      </w:r>
      <w:r>
        <w:rPr>
          <w:sz w:val="28"/>
          <w:szCs w:val="28"/>
        </w:rPr>
        <w:t>Договор</w:t>
      </w:r>
      <w:r w:rsidRPr="009F36E4">
        <w:rPr>
          <w:sz w:val="28"/>
          <w:szCs w:val="28"/>
        </w:rPr>
        <w:t xml:space="preserve"> действует до _________________________. </w:t>
      </w:r>
    </w:p>
    <w:p w:rsidR="0069558A" w:rsidRPr="009F36E4" w:rsidRDefault="0069558A" w:rsidP="00187849">
      <w:pPr>
        <w:tabs>
          <w:tab w:val="left" w:pos="0"/>
        </w:tabs>
        <w:ind w:firstLine="720"/>
        <w:jc w:val="both"/>
        <w:rPr>
          <w:sz w:val="28"/>
          <w:szCs w:val="28"/>
        </w:rPr>
      </w:pPr>
      <w:r>
        <w:rPr>
          <w:sz w:val="28"/>
          <w:szCs w:val="28"/>
        </w:rPr>
        <w:t>12</w:t>
      </w:r>
      <w:r w:rsidRPr="009F36E4">
        <w:rPr>
          <w:sz w:val="28"/>
          <w:szCs w:val="28"/>
        </w:rPr>
        <w:t xml:space="preserve">.3. Оплата настоящего </w:t>
      </w:r>
      <w:r>
        <w:rPr>
          <w:sz w:val="28"/>
          <w:szCs w:val="28"/>
        </w:rPr>
        <w:t>договора</w:t>
      </w:r>
      <w:r w:rsidRPr="009F36E4">
        <w:rPr>
          <w:sz w:val="28"/>
          <w:szCs w:val="28"/>
        </w:rPr>
        <w:t xml:space="preserve"> в текущем финансовом году осуществляется </w:t>
      </w:r>
      <w:r>
        <w:rPr>
          <w:sz w:val="28"/>
          <w:szCs w:val="28"/>
        </w:rPr>
        <w:t>З</w:t>
      </w:r>
      <w:r w:rsidRPr="009F36E4">
        <w:rPr>
          <w:sz w:val="28"/>
          <w:szCs w:val="28"/>
        </w:rPr>
        <w:t xml:space="preserve">аказчиком не позднее _____________ при условии представления Поставщиком документов, указанных в разделе 3 настоящего </w:t>
      </w:r>
      <w:r>
        <w:rPr>
          <w:sz w:val="28"/>
          <w:szCs w:val="28"/>
        </w:rPr>
        <w:t>договора</w:t>
      </w:r>
      <w:r w:rsidRPr="009F36E4">
        <w:rPr>
          <w:sz w:val="28"/>
          <w:szCs w:val="28"/>
        </w:rPr>
        <w:t>, до ____________.</w:t>
      </w:r>
    </w:p>
    <w:p w:rsidR="0069558A" w:rsidRPr="009F36E4" w:rsidRDefault="0069558A" w:rsidP="00187849">
      <w:pPr>
        <w:tabs>
          <w:tab w:val="left" w:pos="0"/>
        </w:tabs>
        <w:ind w:firstLine="720"/>
        <w:jc w:val="both"/>
        <w:rPr>
          <w:sz w:val="28"/>
          <w:szCs w:val="28"/>
        </w:rPr>
      </w:pPr>
      <w:r>
        <w:rPr>
          <w:sz w:val="28"/>
          <w:szCs w:val="28"/>
        </w:rPr>
        <w:t>12</w:t>
      </w:r>
      <w:r w:rsidRPr="009F36E4">
        <w:rPr>
          <w:sz w:val="28"/>
          <w:szCs w:val="28"/>
        </w:rPr>
        <w:t xml:space="preserve">.4.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69558A" w:rsidRDefault="0069558A" w:rsidP="00187849">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69558A" w:rsidRPr="00D245FD" w:rsidRDefault="0069558A" w:rsidP="00187849">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69558A" w:rsidRPr="00D245FD" w:rsidRDefault="0069558A" w:rsidP="00187849">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9558A" w:rsidRPr="00D245FD" w:rsidRDefault="0069558A" w:rsidP="00187849">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9558A" w:rsidRPr="00D245FD" w:rsidRDefault="0069558A" w:rsidP="00187849">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69558A" w:rsidRPr="009F36E4" w:rsidRDefault="0069558A" w:rsidP="00187849">
      <w:pPr>
        <w:tabs>
          <w:tab w:val="left" w:pos="540"/>
          <w:tab w:val="left" w:pos="1080"/>
        </w:tabs>
        <w:jc w:val="both"/>
        <w:rPr>
          <w:sz w:val="28"/>
          <w:szCs w:val="28"/>
        </w:rPr>
      </w:pPr>
    </w:p>
    <w:p w:rsidR="0069558A" w:rsidRPr="009F36E4" w:rsidRDefault="0069558A" w:rsidP="00187849">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69558A" w:rsidRPr="009F36E4" w:rsidRDefault="0069558A" w:rsidP="00187849">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69558A" w:rsidRPr="009F36E4" w:rsidRDefault="0069558A" w:rsidP="00187849">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69558A" w:rsidRPr="009F36E4" w:rsidRDefault="0069558A" w:rsidP="00187849">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69558A" w:rsidRPr="009F36E4" w:rsidRDefault="0069558A" w:rsidP="00187849">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69558A" w:rsidRPr="009F36E4" w:rsidRDefault="0069558A" w:rsidP="00187849">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69558A" w:rsidRPr="009F36E4" w:rsidRDefault="0069558A" w:rsidP="00187849">
      <w:pPr>
        <w:tabs>
          <w:tab w:val="left" w:pos="0"/>
        </w:tabs>
        <w:ind w:firstLine="720"/>
        <w:jc w:val="both"/>
        <w:rPr>
          <w:sz w:val="28"/>
          <w:szCs w:val="28"/>
        </w:rPr>
      </w:pPr>
      <w:r w:rsidRPr="009F36E4">
        <w:rPr>
          <w:sz w:val="28"/>
          <w:szCs w:val="28"/>
        </w:rPr>
        <w:t>приложение 1 – Спецификация поставляемого товара;</w:t>
      </w:r>
    </w:p>
    <w:p w:rsidR="0069558A" w:rsidRPr="009F36E4" w:rsidRDefault="0069558A" w:rsidP="00187849">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69558A" w:rsidRPr="004338BF" w:rsidRDefault="0069558A" w:rsidP="00187849">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p>
    <w:p w:rsidR="0069558A" w:rsidRPr="009F36E4" w:rsidRDefault="0069558A" w:rsidP="00187849">
      <w:pPr>
        <w:tabs>
          <w:tab w:val="left" w:pos="0"/>
        </w:tabs>
        <w:jc w:val="center"/>
        <w:rPr>
          <w:sz w:val="28"/>
          <w:szCs w:val="28"/>
        </w:rPr>
      </w:pPr>
    </w:p>
    <w:p w:rsidR="0069558A" w:rsidRPr="009F36E4" w:rsidRDefault="0069558A" w:rsidP="00187849">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69558A" w:rsidRPr="009F36E4" w:rsidRDefault="0069558A" w:rsidP="00187849">
      <w:pPr>
        <w:tabs>
          <w:tab w:val="left" w:pos="0"/>
        </w:tabs>
        <w:jc w:val="center"/>
        <w:rPr>
          <w:bCs/>
          <w:iCs/>
          <w:sz w:val="28"/>
          <w:szCs w:val="28"/>
        </w:rPr>
      </w:pPr>
    </w:p>
    <w:p w:rsidR="0069558A" w:rsidRPr="009F36E4" w:rsidRDefault="0069558A" w:rsidP="00187849">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69558A" w:rsidRPr="009F36E4" w:rsidTr="00D1455A">
        <w:tc>
          <w:tcPr>
            <w:tcW w:w="5184"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4824" w:type="dxa"/>
            <w:gridSpan w:val="5"/>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rPr>
          <w:trHeight w:val="325"/>
        </w:trPr>
        <w:tc>
          <w:tcPr>
            <w:tcW w:w="5184" w:type="dxa"/>
            <w:gridSpan w:val="4"/>
            <w:vMerge w:val="restart"/>
          </w:tcPr>
          <w:p w:rsidR="0069558A" w:rsidRPr="009F36E4" w:rsidRDefault="0069558A" w:rsidP="00D1455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69558A" w:rsidRPr="009F36E4" w:rsidRDefault="0069558A" w:rsidP="00D1455A">
            <w:pPr>
              <w:jc w:val="center"/>
              <w:rPr>
                <w:b/>
                <w:sz w:val="28"/>
                <w:szCs w:val="28"/>
              </w:rPr>
            </w:pP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5"/>
            <w:tcBorders>
              <w:top w:val="single" w:sz="4" w:space="0" w:color="auto"/>
            </w:tcBorders>
          </w:tcPr>
          <w:p w:rsidR="0069558A" w:rsidRPr="009F36E4" w:rsidRDefault="0069558A" w:rsidP="00D1455A">
            <w:pPr>
              <w:jc w:val="center"/>
            </w:pPr>
            <w:r w:rsidRPr="009F36E4">
              <w:t>полное наименование юридического лица</w:t>
            </w: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5"/>
            <w:tcBorders>
              <w:bottom w:val="single" w:sz="4" w:space="0" w:color="auto"/>
            </w:tcBorders>
          </w:tcPr>
          <w:p w:rsidR="0069558A" w:rsidRPr="009F36E4" w:rsidRDefault="0069558A" w:rsidP="00D1455A">
            <w:pPr>
              <w:jc w:val="center"/>
              <w:rPr>
                <w:b/>
                <w:sz w:val="28"/>
                <w:szCs w:val="28"/>
              </w:rPr>
            </w:pP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5"/>
            <w:tcBorders>
              <w:top w:val="single" w:sz="4" w:space="0" w:color="auto"/>
              <w:bottom w:val="single" w:sz="4" w:space="0" w:color="auto"/>
            </w:tcBorders>
          </w:tcPr>
          <w:p w:rsidR="0069558A" w:rsidRPr="009F36E4" w:rsidRDefault="0069558A" w:rsidP="00D1455A">
            <w:pPr>
              <w:jc w:val="center"/>
              <w:rPr>
                <w:b/>
                <w:sz w:val="28"/>
                <w:szCs w:val="28"/>
              </w:rPr>
            </w:pP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5"/>
            <w:tcBorders>
              <w:top w:val="single" w:sz="4" w:space="0" w:color="auto"/>
            </w:tcBorders>
          </w:tcPr>
          <w:p w:rsidR="0069558A" w:rsidRPr="009F36E4" w:rsidRDefault="0069558A" w:rsidP="00D1455A">
            <w:pPr>
              <w:jc w:val="center"/>
              <w:rPr>
                <w:b/>
                <w:sz w:val="28"/>
                <w:szCs w:val="28"/>
              </w:rPr>
            </w:pPr>
          </w:p>
        </w:tc>
      </w:tr>
      <w:tr w:rsidR="0069558A" w:rsidRPr="009F36E4" w:rsidTr="00D1455A">
        <w:tc>
          <w:tcPr>
            <w:tcW w:w="5184" w:type="dxa"/>
            <w:gridSpan w:val="4"/>
          </w:tcPr>
          <w:p w:rsidR="0069558A" w:rsidRPr="009F36E4" w:rsidRDefault="0069558A" w:rsidP="00D1455A">
            <w:pPr>
              <w:pStyle w:val="BodyTextIndent"/>
            </w:pPr>
            <w:r w:rsidRPr="009F36E4">
              <w:t>Место нахождения:</w:t>
            </w:r>
          </w:p>
          <w:p w:rsidR="0069558A" w:rsidRPr="009F36E4" w:rsidRDefault="0069558A" w:rsidP="00D1455A">
            <w:pPr>
              <w:pStyle w:val="BodyTextIndent"/>
            </w:pPr>
            <w:r w:rsidRPr="009F36E4">
              <w:t>115409, г. Москва, Каширское шоссе д.31</w:t>
            </w:r>
          </w:p>
        </w:tc>
        <w:tc>
          <w:tcPr>
            <w:tcW w:w="4824" w:type="dxa"/>
            <w:gridSpan w:val="5"/>
            <w:tcBorders>
              <w:bottom w:val="single" w:sz="4" w:space="0" w:color="auto"/>
            </w:tcBorders>
          </w:tcPr>
          <w:p w:rsidR="0069558A" w:rsidRPr="009F36E4" w:rsidRDefault="0069558A" w:rsidP="00D1455A">
            <w:pPr>
              <w:pStyle w:val="BodyTextIndent"/>
            </w:pPr>
            <w:r w:rsidRPr="009F36E4">
              <w:t>Место нахождения</w:t>
            </w:r>
          </w:p>
          <w:p w:rsidR="0069558A" w:rsidRPr="009F36E4" w:rsidRDefault="0069558A" w:rsidP="00D1455A">
            <w:pPr>
              <w:rPr>
                <w:sz w:val="28"/>
                <w:szCs w:val="28"/>
              </w:rPr>
            </w:pPr>
          </w:p>
        </w:tc>
      </w:tr>
      <w:tr w:rsidR="0069558A" w:rsidRPr="009F36E4" w:rsidTr="00D1455A">
        <w:tc>
          <w:tcPr>
            <w:tcW w:w="5184" w:type="dxa"/>
            <w:gridSpan w:val="4"/>
          </w:tcPr>
          <w:p w:rsidR="0069558A" w:rsidRPr="009F36E4" w:rsidRDefault="0069558A" w:rsidP="00D1455A">
            <w:pPr>
              <w:pStyle w:val="BodyTextIndent"/>
            </w:pPr>
            <w:r w:rsidRPr="009F36E4">
              <w:t>Банковские реквизиты:_______________</w:t>
            </w:r>
          </w:p>
        </w:tc>
        <w:tc>
          <w:tcPr>
            <w:tcW w:w="3024" w:type="dxa"/>
            <w:gridSpan w:val="4"/>
            <w:tcBorders>
              <w:top w:val="single" w:sz="4" w:space="0" w:color="auto"/>
            </w:tcBorders>
          </w:tcPr>
          <w:p w:rsidR="0069558A" w:rsidRPr="009F36E4" w:rsidRDefault="0069558A" w:rsidP="00D1455A">
            <w:pPr>
              <w:pStyle w:val="BodyTextIndent"/>
            </w:pPr>
            <w:r w:rsidRPr="009F36E4">
              <w:t>Банковские реквизиты:</w:t>
            </w:r>
          </w:p>
        </w:tc>
        <w:tc>
          <w:tcPr>
            <w:tcW w:w="1800" w:type="dxa"/>
            <w:tcBorders>
              <w:top w:val="single" w:sz="4" w:space="0" w:color="auto"/>
              <w:bottom w:val="single" w:sz="4" w:space="0" w:color="auto"/>
            </w:tcBorders>
          </w:tcPr>
          <w:p w:rsidR="0069558A" w:rsidRPr="009F36E4" w:rsidRDefault="0069558A" w:rsidP="00D1455A">
            <w:pPr>
              <w:pStyle w:val="BodyTextIndent"/>
            </w:pP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756" w:type="dxa"/>
          </w:tcPr>
          <w:p w:rsidR="0069558A" w:rsidRPr="009F36E4" w:rsidRDefault="0069558A" w:rsidP="00D1455A">
            <w:pPr>
              <w:rPr>
                <w:sz w:val="28"/>
                <w:szCs w:val="28"/>
              </w:rPr>
            </w:pPr>
          </w:p>
        </w:tc>
        <w:tc>
          <w:tcPr>
            <w:tcW w:w="324" w:type="dxa"/>
          </w:tcPr>
          <w:p w:rsidR="0069558A" w:rsidRPr="009F36E4" w:rsidRDefault="0069558A" w:rsidP="00D1455A">
            <w:pPr>
              <w:rPr>
                <w:sz w:val="28"/>
                <w:szCs w:val="28"/>
              </w:rPr>
            </w:pPr>
          </w:p>
        </w:tc>
        <w:tc>
          <w:tcPr>
            <w:tcW w:w="4500" w:type="dxa"/>
            <w:gridSpan w:val="4"/>
            <w:tcBorders>
              <w:bottom w:val="single" w:sz="4" w:space="0" w:color="auto"/>
            </w:tcBorders>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756" w:type="dxa"/>
          </w:tcPr>
          <w:p w:rsidR="0069558A" w:rsidRPr="009F36E4" w:rsidRDefault="0069558A" w:rsidP="00D1455A"/>
        </w:tc>
        <w:tc>
          <w:tcPr>
            <w:tcW w:w="324" w:type="dxa"/>
          </w:tcPr>
          <w:p w:rsidR="0069558A" w:rsidRPr="009F36E4" w:rsidRDefault="0069558A" w:rsidP="00D1455A">
            <w:pPr>
              <w:rPr>
                <w:sz w:val="28"/>
                <w:szCs w:val="28"/>
              </w:rPr>
            </w:pPr>
          </w:p>
        </w:tc>
        <w:tc>
          <w:tcPr>
            <w:tcW w:w="4500" w:type="dxa"/>
            <w:gridSpan w:val="4"/>
          </w:tcPr>
          <w:p w:rsidR="0069558A" w:rsidRPr="009F36E4" w:rsidRDefault="0069558A" w:rsidP="00D1455A">
            <w:pPr>
              <w:jc w:val="center"/>
            </w:pPr>
            <w:r w:rsidRPr="009F36E4">
              <w:t>должность</w:t>
            </w:r>
          </w:p>
        </w:tc>
      </w:tr>
      <w:tr w:rsidR="0069558A" w:rsidRPr="009F36E4" w:rsidTr="00D1455A">
        <w:tc>
          <w:tcPr>
            <w:tcW w:w="208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736"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324" w:type="dxa"/>
          </w:tcPr>
          <w:p w:rsidR="0069558A" w:rsidRPr="009F36E4" w:rsidRDefault="0069558A" w:rsidP="00D1455A"/>
        </w:tc>
        <w:tc>
          <w:tcPr>
            <w:tcW w:w="1564" w:type="dxa"/>
            <w:tcBorders>
              <w:top w:val="single" w:sz="4" w:space="0" w:color="auto"/>
            </w:tcBorders>
          </w:tcPr>
          <w:p w:rsidR="0069558A" w:rsidRPr="009F36E4" w:rsidRDefault="0069558A" w:rsidP="00D1455A">
            <w:pPr>
              <w:jc w:val="center"/>
              <w:rPr>
                <w:sz w:val="28"/>
                <w:szCs w:val="28"/>
                <w:lang w:val="en-US"/>
              </w:rPr>
            </w:pPr>
            <w:r w:rsidRPr="009F36E4">
              <w:t>подпись</w:t>
            </w:r>
          </w:p>
        </w:tc>
        <w:tc>
          <w:tcPr>
            <w:tcW w:w="236" w:type="dxa"/>
          </w:tcPr>
          <w:p w:rsidR="0069558A" w:rsidRPr="009F36E4" w:rsidRDefault="0069558A" w:rsidP="00D1455A"/>
        </w:tc>
        <w:tc>
          <w:tcPr>
            <w:tcW w:w="2700" w:type="dxa"/>
            <w:gridSpan w:val="2"/>
            <w:tcBorders>
              <w:top w:val="single" w:sz="4" w:space="0" w:color="auto"/>
            </w:tcBorders>
          </w:tcPr>
          <w:p w:rsidR="0069558A" w:rsidRPr="009F36E4" w:rsidRDefault="0069558A" w:rsidP="00D1455A">
            <w:pPr>
              <w:jc w:val="center"/>
            </w:pPr>
            <w:r w:rsidRPr="009F36E4">
              <w:t>расшифровка подписи</w:t>
            </w:r>
          </w:p>
        </w:tc>
      </w:tr>
      <w:tr w:rsidR="0069558A" w:rsidRPr="009F36E4" w:rsidTr="00D1455A">
        <w:trPr>
          <w:trHeight w:val="385"/>
        </w:trPr>
        <w:tc>
          <w:tcPr>
            <w:tcW w:w="5184" w:type="dxa"/>
            <w:gridSpan w:val="4"/>
          </w:tcPr>
          <w:p w:rsidR="0069558A" w:rsidRPr="009F36E4" w:rsidRDefault="0069558A" w:rsidP="00D1455A">
            <w:pPr>
              <w:rPr>
                <w:sz w:val="28"/>
                <w:szCs w:val="28"/>
              </w:rPr>
            </w:pPr>
            <w:r w:rsidRPr="009F36E4">
              <w:rPr>
                <w:sz w:val="28"/>
                <w:szCs w:val="28"/>
              </w:rPr>
              <w:t>МП</w:t>
            </w:r>
          </w:p>
        </w:tc>
        <w:tc>
          <w:tcPr>
            <w:tcW w:w="4824" w:type="dxa"/>
            <w:gridSpan w:val="5"/>
          </w:tcPr>
          <w:p w:rsidR="0069558A" w:rsidRPr="009F36E4" w:rsidRDefault="0069558A" w:rsidP="00D1455A">
            <w:pPr>
              <w:rPr>
                <w:sz w:val="28"/>
                <w:szCs w:val="28"/>
              </w:rPr>
            </w:pPr>
            <w:r w:rsidRPr="009F36E4">
              <w:rPr>
                <w:sz w:val="28"/>
                <w:szCs w:val="28"/>
              </w:rPr>
              <w:t>МП</w:t>
            </w:r>
          </w:p>
        </w:tc>
      </w:tr>
    </w:tbl>
    <w:p w:rsidR="0069558A" w:rsidRPr="009F36E4" w:rsidRDefault="0069558A" w:rsidP="00187849">
      <w:pPr>
        <w:ind w:left="2829"/>
        <w:jc w:val="right"/>
        <w:outlineLvl w:val="0"/>
        <w:rPr>
          <w:b/>
        </w:rPr>
      </w:pPr>
    </w:p>
    <w:p w:rsidR="0069558A" w:rsidRPr="009F36E4" w:rsidRDefault="0069558A" w:rsidP="00187849">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69558A" w:rsidRPr="009F36E4" w:rsidTr="00D1455A">
        <w:tc>
          <w:tcPr>
            <w:tcW w:w="5184"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4824" w:type="dxa"/>
            <w:gridSpan w:val="5"/>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rPr>
          <w:trHeight w:val="325"/>
        </w:trPr>
        <w:tc>
          <w:tcPr>
            <w:tcW w:w="5184" w:type="dxa"/>
            <w:gridSpan w:val="4"/>
            <w:vMerge w:val="restart"/>
          </w:tcPr>
          <w:p w:rsidR="0069558A" w:rsidRPr="009F36E4" w:rsidRDefault="0069558A" w:rsidP="00D1455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69558A" w:rsidRPr="009F36E4" w:rsidRDefault="0069558A" w:rsidP="00D1455A">
            <w:pPr>
              <w:rPr>
                <w:sz w:val="28"/>
                <w:szCs w:val="28"/>
              </w:rPr>
            </w:pPr>
            <w:r w:rsidRPr="009F36E4">
              <w:rPr>
                <w:sz w:val="28"/>
                <w:szCs w:val="28"/>
              </w:rPr>
              <w:t>Индивидуальный предприниматель</w:t>
            </w: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5"/>
            <w:tcBorders>
              <w:bottom w:val="single" w:sz="4" w:space="0" w:color="auto"/>
            </w:tcBorders>
          </w:tcPr>
          <w:p w:rsidR="0069558A" w:rsidRPr="009F36E4" w:rsidRDefault="0069558A" w:rsidP="00D1455A">
            <w:pPr>
              <w:jc w:val="center"/>
            </w:pP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5"/>
            <w:tcBorders>
              <w:top w:val="single" w:sz="4" w:space="0" w:color="auto"/>
              <w:bottom w:val="single" w:sz="4" w:space="0" w:color="auto"/>
            </w:tcBorders>
          </w:tcPr>
          <w:p w:rsidR="0069558A" w:rsidRPr="009F36E4" w:rsidRDefault="0069558A" w:rsidP="00D1455A">
            <w:pPr>
              <w:jc w:val="center"/>
            </w:pPr>
            <w:r w:rsidRPr="009F36E4">
              <w:t>фамилия, имя, отчество</w:t>
            </w: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5"/>
            <w:tcBorders>
              <w:top w:val="single" w:sz="4" w:space="0" w:color="auto"/>
              <w:bottom w:val="single" w:sz="4" w:space="0" w:color="auto"/>
            </w:tcBorders>
          </w:tcPr>
          <w:p w:rsidR="0069558A" w:rsidRPr="009F36E4" w:rsidRDefault="0069558A" w:rsidP="00D1455A">
            <w:pPr>
              <w:jc w:val="center"/>
              <w:rPr>
                <w:b/>
                <w:sz w:val="28"/>
                <w:szCs w:val="28"/>
              </w:rPr>
            </w:pP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5"/>
          </w:tcPr>
          <w:p w:rsidR="0069558A" w:rsidRPr="009F36E4" w:rsidRDefault="0069558A" w:rsidP="00D1455A">
            <w:pPr>
              <w:jc w:val="center"/>
              <w:rPr>
                <w:b/>
                <w:sz w:val="28"/>
                <w:szCs w:val="28"/>
              </w:rPr>
            </w:pPr>
          </w:p>
        </w:tc>
      </w:tr>
      <w:tr w:rsidR="0069558A" w:rsidRPr="009F36E4" w:rsidTr="00D1455A">
        <w:tc>
          <w:tcPr>
            <w:tcW w:w="5184" w:type="dxa"/>
            <w:gridSpan w:val="4"/>
          </w:tcPr>
          <w:p w:rsidR="0069558A" w:rsidRPr="009F36E4" w:rsidRDefault="0069558A" w:rsidP="00D1455A">
            <w:pPr>
              <w:pStyle w:val="BodyTextIndent"/>
            </w:pPr>
            <w:r w:rsidRPr="009F36E4">
              <w:t>Место нахождения:</w:t>
            </w:r>
          </w:p>
          <w:p w:rsidR="0069558A" w:rsidRPr="009F36E4" w:rsidRDefault="0069558A" w:rsidP="00D1455A">
            <w:pPr>
              <w:pStyle w:val="BodyTextIndent"/>
            </w:pPr>
            <w:r w:rsidRPr="009F36E4">
              <w:t>115409, г. Москва, Каширское шоссе д.31</w:t>
            </w:r>
          </w:p>
        </w:tc>
        <w:tc>
          <w:tcPr>
            <w:tcW w:w="4824" w:type="dxa"/>
            <w:gridSpan w:val="5"/>
            <w:tcBorders>
              <w:bottom w:val="single" w:sz="4" w:space="0" w:color="auto"/>
            </w:tcBorders>
          </w:tcPr>
          <w:p w:rsidR="0069558A" w:rsidRPr="009F36E4" w:rsidRDefault="0069558A" w:rsidP="00D1455A">
            <w:pPr>
              <w:pStyle w:val="BodyTextIndent"/>
            </w:pPr>
            <w:r w:rsidRPr="009F36E4">
              <w:t>Место нахождения</w:t>
            </w:r>
          </w:p>
          <w:p w:rsidR="0069558A" w:rsidRPr="009F36E4" w:rsidRDefault="0069558A" w:rsidP="00D1455A">
            <w:pPr>
              <w:rPr>
                <w:sz w:val="28"/>
                <w:szCs w:val="28"/>
              </w:rPr>
            </w:pPr>
          </w:p>
        </w:tc>
      </w:tr>
      <w:tr w:rsidR="0069558A" w:rsidRPr="009F36E4" w:rsidTr="00D1455A">
        <w:tc>
          <w:tcPr>
            <w:tcW w:w="5184" w:type="dxa"/>
            <w:gridSpan w:val="4"/>
          </w:tcPr>
          <w:p w:rsidR="0069558A" w:rsidRPr="009F36E4" w:rsidRDefault="0069558A" w:rsidP="00D1455A">
            <w:pPr>
              <w:pStyle w:val="BodyTextIndent"/>
            </w:pPr>
            <w:r w:rsidRPr="009F36E4">
              <w:t>Банковские реквизиты: _______________</w:t>
            </w:r>
          </w:p>
        </w:tc>
        <w:tc>
          <w:tcPr>
            <w:tcW w:w="3024" w:type="dxa"/>
            <w:gridSpan w:val="4"/>
            <w:tcBorders>
              <w:top w:val="single" w:sz="4" w:space="0" w:color="auto"/>
            </w:tcBorders>
          </w:tcPr>
          <w:p w:rsidR="0069558A" w:rsidRPr="009F36E4" w:rsidRDefault="0069558A" w:rsidP="00D1455A">
            <w:pPr>
              <w:pStyle w:val="BodyTextIndent"/>
            </w:pPr>
            <w:r w:rsidRPr="009F36E4">
              <w:t>Банковские реквизиты:</w:t>
            </w:r>
          </w:p>
        </w:tc>
        <w:tc>
          <w:tcPr>
            <w:tcW w:w="1800" w:type="dxa"/>
            <w:tcBorders>
              <w:top w:val="single" w:sz="4" w:space="0" w:color="auto"/>
              <w:bottom w:val="single" w:sz="4" w:space="0" w:color="auto"/>
            </w:tcBorders>
          </w:tcPr>
          <w:p w:rsidR="0069558A" w:rsidRPr="009F36E4" w:rsidRDefault="0069558A" w:rsidP="00D1455A">
            <w:pPr>
              <w:pStyle w:val="BodyTextIndent"/>
            </w:pP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756" w:type="dxa"/>
          </w:tcPr>
          <w:p w:rsidR="0069558A" w:rsidRPr="009F36E4" w:rsidRDefault="0069558A" w:rsidP="00D1455A">
            <w:pPr>
              <w:rPr>
                <w:sz w:val="28"/>
                <w:szCs w:val="28"/>
              </w:rPr>
            </w:pPr>
          </w:p>
        </w:tc>
        <w:tc>
          <w:tcPr>
            <w:tcW w:w="324" w:type="dxa"/>
          </w:tcPr>
          <w:p w:rsidR="0069558A" w:rsidRPr="009F36E4" w:rsidRDefault="0069558A" w:rsidP="00D1455A">
            <w:pPr>
              <w:rPr>
                <w:sz w:val="28"/>
                <w:szCs w:val="28"/>
              </w:rPr>
            </w:pPr>
          </w:p>
        </w:tc>
        <w:tc>
          <w:tcPr>
            <w:tcW w:w="4500" w:type="dxa"/>
            <w:gridSpan w:val="4"/>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756" w:type="dxa"/>
          </w:tcPr>
          <w:p w:rsidR="0069558A" w:rsidRPr="009F36E4" w:rsidRDefault="0069558A" w:rsidP="00D1455A"/>
        </w:tc>
        <w:tc>
          <w:tcPr>
            <w:tcW w:w="324" w:type="dxa"/>
          </w:tcPr>
          <w:p w:rsidR="0069558A" w:rsidRPr="009F36E4" w:rsidRDefault="0069558A" w:rsidP="00D1455A">
            <w:pPr>
              <w:rPr>
                <w:sz w:val="28"/>
                <w:szCs w:val="28"/>
              </w:rPr>
            </w:pPr>
          </w:p>
        </w:tc>
        <w:tc>
          <w:tcPr>
            <w:tcW w:w="1564" w:type="dxa"/>
            <w:tcBorders>
              <w:bottom w:val="single" w:sz="4" w:space="0" w:color="auto"/>
            </w:tcBorders>
          </w:tcPr>
          <w:p w:rsidR="0069558A" w:rsidRPr="009F36E4" w:rsidRDefault="0069558A" w:rsidP="00D1455A">
            <w:pPr>
              <w:jc w:val="center"/>
            </w:pPr>
          </w:p>
        </w:tc>
        <w:tc>
          <w:tcPr>
            <w:tcW w:w="236" w:type="dxa"/>
          </w:tcPr>
          <w:p w:rsidR="0069558A" w:rsidRPr="009F36E4" w:rsidRDefault="0069558A" w:rsidP="00D1455A">
            <w:pPr>
              <w:jc w:val="center"/>
            </w:pPr>
          </w:p>
        </w:tc>
        <w:tc>
          <w:tcPr>
            <w:tcW w:w="2700" w:type="dxa"/>
            <w:gridSpan w:val="2"/>
            <w:tcBorders>
              <w:bottom w:val="single" w:sz="4" w:space="0" w:color="auto"/>
            </w:tcBorders>
          </w:tcPr>
          <w:p w:rsidR="0069558A" w:rsidRPr="009F36E4" w:rsidRDefault="0069558A" w:rsidP="00D1455A">
            <w:pPr>
              <w:jc w:val="center"/>
            </w:pPr>
          </w:p>
        </w:tc>
      </w:tr>
      <w:tr w:rsidR="0069558A" w:rsidRPr="009F36E4" w:rsidTr="00D1455A">
        <w:tc>
          <w:tcPr>
            <w:tcW w:w="208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736"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324" w:type="dxa"/>
          </w:tcPr>
          <w:p w:rsidR="0069558A" w:rsidRPr="009F36E4" w:rsidRDefault="0069558A" w:rsidP="00D1455A"/>
        </w:tc>
        <w:tc>
          <w:tcPr>
            <w:tcW w:w="1564" w:type="dxa"/>
            <w:tcBorders>
              <w:top w:val="single" w:sz="4" w:space="0" w:color="auto"/>
            </w:tcBorders>
          </w:tcPr>
          <w:p w:rsidR="0069558A" w:rsidRPr="009F36E4" w:rsidRDefault="0069558A" w:rsidP="00D1455A">
            <w:pPr>
              <w:jc w:val="center"/>
              <w:rPr>
                <w:sz w:val="28"/>
                <w:szCs w:val="28"/>
                <w:lang w:val="en-US"/>
              </w:rPr>
            </w:pPr>
            <w:r w:rsidRPr="009F36E4">
              <w:t>подпись</w:t>
            </w:r>
          </w:p>
        </w:tc>
        <w:tc>
          <w:tcPr>
            <w:tcW w:w="236" w:type="dxa"/>
          </w:tcPr>
          <w:p w:rsidR="0069558A" w:rsidRPr="009F36E4" w:rsidRDefault="0069558A" w:rsidP="00D1455A"/>
        </w:tc>
        <w:tc>
          <w:tcPr>
            <w:tcW w:w="2700" w:type="dxa"/>
            <w:gridSpan w:val="2"/>
          </w:tcPr>
          <w:p w:rsidR="0069558A" w:rsidRPr="009F36E4" w:rsidRDefault="0069558A" w:rsidP="00D1455A">
            <w:pPr>
              <w:jc w:val="center"/>
            </w:pPr>
            <w:r w:rsidRPr="009F36E4">
              <w:t>расшифровка подписи</w:t>
            </w:r>
          </w:p>
        </w:tc>
      </w:tr>
      <w:tr w:rsidR="0069558A" w:rsidRPr="009F36E4" w:rsidTr="00D1455A">
        <w:trPr>
          <w:trHeight w:val="385"/>
        </w:trPr>
        <w:tc>
          <w:tcPr>
            <w:tcW w:w="5184" w:type="dxa"/>
            <w:gridSpan w:val="4"/>
          </w:tcPr>
          <w:p w:rsidR="0069558A" w:rsidRPr="009F36E4" w:rsidRDefault="0069558A" w:rsidP="00D1455A">
            <w:pPr>
              <w:rPr>
                <w:sz w:val="28"/>
                <w:szCs w:val="28"/>
              </w:rPr>
            </w:pPr>
            <w:r w:rsidRPr="009F36E4">
              <w:rPr>
                <w:sz w:val="28"/>
                <w:szCs w:val="28"/>
              </w:rPr>
              <w:t>МП</w:t>
            </w:r>
          </w:p>
        </w:tc>
        <w:tc>
          <w:tcPr>
            <w:tcW w:w="4824" w:type="dxa"/>
            <w:gridSpan w:val="5"/>
          </w:tcPr>
          <w:p w:rsidR="0069558A" w:rsidRPr="009F36E4" w:rsidRDefault="0069558A" w:rsidP="00D1455A">
            <w:pPr>
              <w:rPr>
                <w:sz w:val="28"/>
                <w:szCs w:val="28"/>
              </w:rPr>
            </w:pPr>
            <w:r w:rsidRPr="009F36E4">
              <w:rPr>
                <w:sz w:val="28"/>
                <w:szCs w:val="28"/>
              </w:rPr>
              <w:t>МП</w:t>
            </w:r>
          </w:p>
        </w:tc>
      </w:tr>
    </w:tbl>
    <w:p w:rsidR="0069558A" w:rsidRPr="009F36E4" w:rsidRDefault="0069558A" w:rsidP="00187849">
      <w:pPr>
        <w:ind w:left="2829"/>
        <w:jc w:val="right"/>
        <w:outlineLvl w:val="0"/>
        <w:rPr>
          <w:b/>
        </w:rPr>
      </w:pPr>
    </w:p>
    <w:p w:rsidR="0069558A" w:rsidRPr="009F36E4" w:rsidRDefault="0069558A" w:rsidP="00187849">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69558A" w:rsidRPr="009F36E4" w:rsidTr="00D1455A">
        <w:tc>
          <w:tcPr>
            <w:tcW w:w="5184"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4824" w:type="dxa"/>
            <w:gridSpan w:val="6"/>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rPr>
          <w:trHeight w:val="325"/>
        </w:trPr>
        <w:tc>
          <w:tcPr>
            <w:tcW w:w="5184" w:type="dxa"/>
            <w:gridSpan w:val="4"/>
            <w:vMerge w:val="restart"/>
          </w:tcPr>
          <w:p w:rsidR="0069558A" w:rsidRPr="009F36E4" w:rsidRDefault="0069558A" w:rsidP="00D1455A">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69558A" w:rsidRPr="009F36E4" w:rsidRDefault="0069558A" w:rsidP="00D1455A">
            <w:pPr>
              <w:rPr>
                <w:sz w:val="28"/>
                <w:szCs w:val="28"/>
              </w:rPr>
            </w:pP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6"/>
            <w:tcBorders>
              <w:top w:val="single" w:sz="4" w:space="0" w:color="auto"/>
              <w:bottom w:val="single" w:sz="4" w:space="0" w:color="auto"/>
            </w:tcBorders>
          </w:tcPr>
          <w:p w:rsidR="0069558A" w:rsidRPr="009F36E4" w:rsidRDefault="0069558A" w:rsidP="00D1455A">
            <w:pPr>
              <w:jc w:val="center"/>
            </w:pPr>
            <w:r w:rsidRPr="009F36E4">
              <w:t>фамилия, имя, отчество</w:t>
            </w: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6"/>
            <w:tcBorders>
              <w:top w:val="single" w:sz="4" w:space="0" w:color="auto"/>
              <w:bottom w:val="single" w:sz="4" w:space="0" w:color="auto"/>
            </w:tcBorders>
          </w:tcPr>
          <w:p w:rsidR="0069558A" w:rsidRPr="009F36E4" w:rsidRDefault="0069558A" w:rsidP="00D1455A">
            <w:pPr>
              <w:jc w:val="center"/>
              <w:rPr>
                <w:sz w:val="28"/>
                <w:szCs w:val="28"/>
              </w:rPr>
            </w:pP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6"/>
            <w:tcBorders>
              <w:top w:val="single" w:sz="4" w:space="0" w:color="auto"/>
              <w:bottom w:val="single" w:sz="4" w:space="0" w:color="auto"/>
            </w:tcBorders>
          </w:tcPr>
          <w:p w:rsidR="0069558A" w:rsidRPr="009F36E4" w:rsidRDefault="0069558A" w:rsidP="00D1455A">
            <w:pPr>
              <w:jc w:val="center"/>
              <w:rPr>
                <w:b/>
                <w:sz w:val="28"/>
                <w:szCs w:val="28"/>
              </w:rPr>
            </w:pPr>
          </w:p>
        </w:tc>
      </w:tr>
      <w:tr w:rsidR="0069558A" w:rsidRPr="009F36E4" w:rsidTr="00D1455A">
        <w:trPr>
          <w:trHeight w:val="322"/>
        </w:trPr>
        <w:tc>
          <w:tcPr>
            <w:tcW w:w="5184" w:type="dxa"/>
            <w:gridSpan w:val="4"/>
            <w:vMerge/>
          </w:tcPr>
          <w:p w:rsidR="0069558A" w:rsidRPr="009F36E4" w:rsidRDefault="0069558A" w:rsidP="00D1455A">
            <w:pPr>
              <w:rPr>
                <w:sz w:val="28"/>
                <w:szCs w:val="28"/>
              </w:rPr>
            </w:pPr>
          </w:p>
        </w:tc>
        <w:tc>
          <w:tcPr>
            <w:tcW w:w="4824" w:type="dxa"/>
            <w:gridSpan w:val="6"/>
          </w:tcPr>
          <w:p w:rsidR="0069558A" w:rsidRPr="009F36E4" w:rsidRDefault="0069558A" w:rsidP="00D1455A">
            <w:pPr>
              <w:jc w:val="center"/>
              <w:rPr>
                <w:b/>
                <w:sz w:val="28"/>
                <w:szCs w:val="28"/>
              </w:rPr>
            </w:pPr>
          </w:p>
        </w:tc>
      </w:tr>
      <w:tr w:rsidR="0069558A" w:rsidRPr="009F36E4" w:rsidTr="00D1455A">
        <w:tc>
          <w:tcPr>
            <w:tcW w:w="5184" w:type="dxa"/>
            <w:gridSpan w:val="4"/>
          </w:tcPr>
          <w:p w:rsidR="0069558A" w:rsidRPr="009F36E4" w:rsidRDefault="0069558A" w:rsidP="00D1455A">
            <w:pPr>
              <w:pStyle w:val="BodyTextIndent"/>
            </w:pPr>
            <w:r w:rsidRPr="009F36E4">
              <w:t>Место нахождения:</w:t>
            </w:r>
          </w:p>
          <w:p w:rsidR="0069558A" w:rsidRPr="009F36E4" w:rsidRDefault="0069558A" w:rsidP="00D1455A">
            <w:pPr>
              <w:pStyle w:val="BodyTextIndent"/>
            </w:pPr>
            <w:r w:rsidRPr="009F36E4">
              <w:t>115409, г. Москва, Каширское шоссе д.31</w:t>
            </w:r>
          </w:p>
        </w:tc>
        <w:tc>
          <w:tcPr>
            <w:tcW w:w="4824" w:type="dxa"/>
            <w:gridSpan w:val="6"/>
            <w:tcBorders>
              <w:bottom w:val="single" w:sz="4" w:space="0" w:color="auto"/>
            </w:tcBorders>
          </w:tcPr>
          <w:p w:rsidR="0069558A" w:rsidRPr="009F36E4" w:rsidRDefault="0069558A" w:rsidP="00D1455A">
            <w:pPr>
              <w:pStyle w:val="BodyTextIndent"/>
            </w:pPr>
            <w:r w:rsidRPr="009F36E4">
              <w:t>Место жительства:</w:t>
            </w:r>
          </w:p>
          <w:p w:rsidR="0069558A" w:rsidRPr="009F36E4" w:rsidRDefault="0069558A" w:rsidP="00D1455A">
            <w:pPr>
              <w:rPr>
                <w:sz w:val="28"/>
                <w:szCs w:val="28"/>
              </w:rPr>
            </w:pPr>
          </w:p>
        </w:tc>
      </w:tr>
      <w:tr w:rsidR="0069558A" w:rsidRPr="009F36E4" w:rsidTr="00D1455A">
        <w:tc>
          <w:tcPr>
            <w:tcW w:w="5184" w:type="dxa"/>
            <w:gridSpan w:val="4"/>
          </w:tcPr>
          <w:p w:rsidR="0069558A" w:rsidRPr="009F36E4" w:rsidRDefault="0069558A" w:rsidP="00D1455A">
            <w:pPr>
              <w:pStyle w:val="BodyTextIndent"/>
            </w:pPr>
          </w:p>
        </w:tc>
        <w:tc>
          <w:tcPr>
            <w:tcW w:w="2862" w:type="dxa"/>
            <w:gridSpan w:val="4"/>
            <w:tcBorders>
              <w:top w:val="single" w:sz="4" w:space="0" w:color="auto"/>
            </w:tcBorders>
          </w:tcPr>
          <w:p w:rsidR="0069558A" w:rsidRPr="009F36E4" w:rsidRDefault="0069558A" w:rsidP="00D1455A">
            <w:pPr>
              <w:pStyle w:val="BodyTextIndent"/>
            </w:pPr>
            <w:r w:rsidRPr="009F36E4">
              <w:t>Паспортные данные:</w:t>
            </w:r>
          </w:p>
        </w:tc>
        <w:tc>
          <w:tcPr>
            <w:tcW w:w="1962" w:type="dxa"/>
            <w:gridSpan w:val="2"/>
            <w:tcBorders>
              <w:top w:val="single" w:sz="4" w:space="0" w:color="auto"/>
              <w:bottom w:val="single" w:sz="4" w:space="0" w:color="auto"/>
            </w:tcBorders>
          </w:tcPr>
          <w:p w:rsidR="0069558A" w:rsidRPr="009F36E4" w:rsidRDefault="0069558A" w:rsidP="00D1455A">
            <w:pPr>
              <w:pStyle w:val="BodyTextIndent"/>
            </w:pPr>
          </w:p>
        </w:tc>
      </w:tr>
      <w:tr w:rsidR="0069558A" w:rsidRPr="009F36E4" w:rsidTr="00D1455A">
        <w:tc>
          <w:tcPr>
            <w:tcW w:w="5184" w:type="dxa"/>
            <w:gridSpan w:val="4"/>
          </w:tcPr>
          <w:p w:rsidR="0069558A" w:rsidRPr="009F36E4" w:rsidRDefault="0069558A" w:rsidP="00D1455A">
            <w:pPr>
              <w:pStyle w:val="BodyTextIndent"/>
            </w:pPr>
            <w:r w:rsidRPr="009F36E4">
              <w:t>Банковские реквизиты: _______________</w:t>
            </w:r>
          </w:p>
        </w:tc>
        <w:tc>
          <w:tcPr>
            <w:tcW w:w="3024" w:type="dxa"/>
            <w:gridSpan w:val="5"/>
          </w:tcPr>
          <w:p w:rsidR="0069558A" w:rsidRPr="009F36E4" w:rsidRDefault="0069558A" w:rsidP="00D1455A">
            <w:pPr>
              <w:pStyle w:val="BodyTextIndent"/>
            </w:pPr>
            <w:r w:rsidRPr="009F36E4">
              <w:t>Банковские реквизиты:</w:t>
            </w:r>
          </w:p>
        </w:tc>
        <w:tc>
          <w:tcPr>
            <w:tcW w:w="1800" w:type="dxa"/>
            <w:tcBorders>
              <w:bottom w:val="single" w:sz="4" w:space="0" w:color="auto"/>
            </w:tcBorders>
          </w:tcPr>
          <w:p w:rsidR="0069558A" w:rsidRPr="009F36E4" w:rsidRDefault="0069558A" w:rsidP="00D1455A">
            <w:pPr>
              <w:pStyle w:val="BodyTextIndent"/>
            </w:pP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756" w:type="dxa"/>
          </w:tcPr>
          <w:p w:rsidR="0069558A" w:rsidRPr="009F36E4" w:rsidRDefault="0069558A" w:rsidP="00D1455A">
            <w:pPr>
              <w:rPr>
                <w:sz w:val="28"/>
                <w:szCs w:val="28"/>
              </w:rPr>
            </w:pPr>
          </w:p>
        </w:tc>
        <w:tc>
          <w:tcPr>
            <w:tcW w:w="324" w:type="dxa"/>
          </w:tcPr>
          <w:p w:rsidR="0069558A" w:rsidRPr="009F36E4" w:rsidRDefault="0069558A" w:rsidP="00D1455A">
            <w:pPr>
              <w:rPr>
                <w:sz w:val="28"/>
                <w:szCs w:val="28"/>
              </w:rPr>
            </w:pPr>
          </w:p>
        </w:tc>
        <w:tc>
          <w:tcPr>
            <w:tcW w:w="4500" w:type="dxa"/>
            <w:gridSpan w:val="5"/>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756" w:type="dxa"/>
          </w:tcPr>
          <w:p w:rsidR="0069558A" w:rsidRPr="009F36E4" w:rsidRDefault="0069558A" w:rsidP="00D1455A"/>
        </w:tc>
        <w:tc>
          <w:tcPr>
            <w:tcW w:w="324" w:type="dxa"/>
          </w:tcPr>
          <w:p w:rsidR="0069558A" w:rsidRPr="009F36E4" w:rsidRDefault="0069558A" w:rsidP="00D1455A">
            <w:pPr>
              <w:rPr>
                <w:sz w:val="28"/>
                <w:szCs w:val="28"/>
              </w:rPr>
            </w:pPr>
          </w:p>
        </w:tc>
        <w:tc>
          <w:tcPr>
            <w:tcW w:w="1564" w:type="dxa"/>
            <w:tcBorders>
              <w:bottom w:val="single" w:sz="4" w:space="0" w:color="auto"/>
            </w:tcBorders>
          </w:tcPr>
          <w:p w:rsidR="0069558A" w:rsidRPr="009F36E4" w:rsidRDefault="0069558A" w:rsidP="00D1455A">
            <w:pPr>
              <w:jc w:val="center"/>
            </w:pPr>
          </w:p>
        </w:tc>
        <w:tc>
          <w:tcPr>
            <w:tcW w:w="236" w:type="dxa"/>
          </w:tcPr>
          <w:p w:rsidR="0069558A" w:rsidRPr="009F36E4" w:rsidRDefault="0069558A" w:rsidP="00D1455A">
            <w:pPr>
              <w:jc w:val="center"/>
            </w:pPr>
          </w:p>
        </w:tc>
        <w:tc>
          <w:tcPr>
            <w:tcW w:w="2700" w:type="dxa"/>
            <w:gridSpan w:val="3"/>
            <w:tcBorders>
              <w:bottom w:val="single" w:sz="4" w:space="0" w:color="auto"/>
            </w:tcBorders>
          </w:tcPr>
          <w:p w:rsidR="0069558A" w:rsidRPr="009F36E4" w:rsidRDefault="0069558A" w:rsidP="00D1455A">
            <w:pPr>
              <w:jc w:val="center"/>
            </w:pPr>
          </w:p>
        </w:tc>
      </w:tr>
      <w:tr w:rsidR="0069558A" w:rsidRPr="009F36E4" w:rsidTr="00D1455A">
        <w:tc>
          <w:tcPr>
            <w:tcW w:w="208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736"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324" w:type="dxa"/>
          </w:tcPr>
          <w:p w:rsidR="0069558A" w:rsidRPr="009F36E4" w:rsidRDefault="0069558A" w:rsidP="00D1455A"/>
        </w:tc>
        <w:tc>
          <w:tcPr>
            <w:tcW w:w="1564" w:type="dxa"/>
            <w:tcBorders>
              <w:top w:val="single" w:sz="4" w:space="0" w:color="auto"/>
            </w:tcBorders>
          </w:tcPr>
          <w:p w:rsidR="0069558A" w:rsidRPr="009F36E4" w:rsidRDefault="0069558A" w:rsidP="00D1455A">
            <w:pPr>
              <w:jc w:val="center"/>
              <w:rPr>
                <w:sz w:val="28"/>
                <w:szCs w:val="28"/>
                <w:lang w:val="en-US"/>
              </w:rPr>
            </w:pPr>
            <w:r w:rsidRPr="009F36E4">
              <w:t>подпись</w:t>
            </w:r>
          </w:p>
        </w:tc>
        <w:tc>
          <w:tcPr>
            <w:tcW w:w="236" w:type="dxa"/>
          </w:tcPr>
          <w:p w:rsidR="0069558A" w:rsidRPr="009F36E4" w:rsidRDefault="0069558A" w:rsidP="00D1455A"/>
        </w:tc>
        <w:tc>
          <w:tcPr>
            <w:tcW w:w="2700" w:type="dxa"/>
            <w:gridSpan w:val="3"/>
          </w:tcPr>
          <w:p w:rsidR="0069558A" w:rsidRPr="009F36E4" w:rsidRDefault="0069558A" w:rsidP="00D1455A">
            <w:pPr>
              <w:jc w:val="center"/>
            </w:pPr>
            <w:r w:rsidRPr="009F36E4">
              <w:t>расшифровка подписи</w:t>
            </w:r>
          </w:p>
        </w:tc>
      </w:tr>
      <w:tr w:rsidR="0069558A" w:rsidRPr="009F36E4" w:rsidTr="00D1455A">
        <w:trPr>
          <w:trHeight w:val="385"/>
        </w:trPr>
        <w:tc>
          <w:tcPr>
            <w:tcW w:w="5184" w:type="dxa"/>
            <w:gridSpan w:val="4"/>
          </w:tcPr>
          <w:p w:rsidR="0069558A" w:rsidRPr="009F36E4" w:rsidRDefault="0069558A" w:rsidP="00D1455A">
            <w:pPr>
              <w:rPr>
                <w:sz w:val="28"/>
                <w:szCs w:val="28"/>
              </w:rPr>
            </w:pPr>
            <w:r w:rsidRPr="009F36E4">
              <w:rPr>
                <w:sz w:val="28"/>
                <w:szCs w:val="28"/>
              </w:rPr>
              <w:t>МП</w:t>
            </w:r>
          </w:p>
        </w:tc>
        <w:tc>
          <w:tcPr>
            <w:tcW w:w="4824" w:type="dxa"/>
            <w:gridSpan w:val="6"/>
          </w:tcPr>
          <w:p w:rsidR="0069558A" w:rsidRPr="009F36E4" w:rsidRDefault="0069558A" w:rsidP="00D1455A">
            <w:pPr>
              <w:rPr>
                <w:sz w:val="28"/>
                <w:szCs w:val="28"/>
              </w:rPr>
            </w:pPr>
          </w:p>
        </w:tc>
      </w:tr>
    </w:tbl>
    <w:p w:rsidR="0069558A" w:rsidRPr="009F36E4" w:rsidRDefault="0069558A" w:rsidP="00187849">
      <w:pPr>
        <w:ind w:left="2829"/>
        <w:jc w:val="right"/>
        <w:outlineLvl w:val="0"/>
        <w:rPr>
          <w:sz w:val="28"/>
          <w:szCs w:val="28"/>
        </w:rPr>
      </w:pPr>
      <w:r w:rsidRPr="00FC0839">
        <w:rPr>
          <w:sz w:val="28"/>
          <w:szCs w:val="28"/>
        </w:rPr>
        <w:br w:type="page"/>
      </w:r>
      <w:r w:rsidRPr="009F36E4">
        <w:rPr>
          <w:sz w:val="28"/>
          <w:szCs w:val="28"/>
        </w:rPr>
        <w:t>Приложение 1</w:t>
      </w:r>
    </w:p>
    <w:p w:rsidR="0069558A" w:rsidRPr="009F36E4" w:rsidRDefault="0069558A" w:rsidP="00187849">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69558A" w:rsidRPr="009F36E4" w:rsidRDefault="0069558A" w:rsidP="00187849">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3"/>
      </w:r>
    </w:p>
    <w:p w:rsidR="0069558A" w:rsidRPr="009F36E4" w:rsidRDefault="0069558A" w:rsidP="00187849">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69558A" w:rsidRPr="007226CA" w:rsidTr="00D1455A">
        <w:tc>
          <w:tcPr>
            <w:tcW w:w="594" w:type="dxa"/>
            <w:vMerge w:val="restart"/>
            <w:vAlign w:val="center"/>
          </w:tcPr>
          <w:p w:rsidR="0069558A" w:rsidRPr="007226CA" w:rsidRDefault="0069558A" w:rsidP="00D1455A">
            <w:pPr>
              <w:pStyle w:val="BodyText"/>
              <w:numPr>
                <w:ilvl w:val="12"/>
                <w:numId w:val="0"/>
              </w:numPr>
              <w:jc w:val="center"/>
              <w:rPr>
                <w:sz w:val="28"/>
                <w:szCs w:val="28"/>
              </w:rPr>
            </w:pPr>
            <w:r w:rsidRPr="007226CA">
              <w:rPr>
                <w:sz w:val="28"/>
                <w:szCs w:val="28"/>
              </w:rPr>
              <w:t>№ п/п</w:t>
            </w:r>
          </w:p>
        </w:tc>
        <w:tc>
          <w:tcPr>
            <w:tcW w:w="2140" w:type="dxa"/>
            <w:vMerge w:val="restart"/>
            <w:vAlign w:val="center"/>
          </w:tcPr>
          <w:p w:rsidR="0069558A" w:rsidRPr="007226CA" w:rsidRDefault="0069558A" w:rsidP="00D1455A">
            <w:pPr>
              <w:pStyle w:val="BodyText"/>
              <w:numPr>
                <w:ilvl w:val="12"/>
                <w:numId w:val="0"/>
              </w:numPr>
              <w:jc w:val="center"/>
              <w:rPr>
                <w:sz w:val="28"/>
                <w:szCs w:val="28"/>
              </w:rPr>
            </w:pPr>
            <w:r w:rsidRPr="007226CA">
              <w:rPr>
                <w:sz w:val="28"/>
                <w:szCs w:val="28"/>
              </w:rPr>
              <w:t>Наименование/</w:t>
            </w:r>
          </w:p>
          <w:p w:rsidR="0069558A" w:rsidRPr="007226CA" w:rsidRDefault="0069558A" w:rsidP="00D1455A">
            <w:pPr>
              <w:pStyle w:val="BodyText"/>
              <w:numPr>
                <w:ilvl w:val="12"/>
                <w:numId w:val="0"/>
              </w:numPr>
              <w:jc w:val="center"/>
              <w:rPr>
                <w:sz w:val="28"/>
                <w:szCs w:val="28"/>
              </w:rPr>
            </w:pPr>
            <w:r w:rsidRPr="007226CA">
              <w:rPr>
                <w:sz w:val="28"/>
                <w:szCs w:val="28"/>
              </w:rPr>
              <w:t>модель</w:t>
            </w:r>
          </w:p>
        </w:tc>
        <w:tc>
          <w:tcPr>
            <w:tcW w:w="968" w:type="dxa"/>
            <w:vMerge w:val="restart"/>
            <w:vAlign w:val="center"/>
          </w:tcPr>
          <w:p w:rsidR="0069558A" w:rsidRPr="007226CA" w:rsidRDefault="0069558A" w:rsidP="00D1455A">
            <w:pPr>
              <w:pStyle w:val="BodyText"/>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69558A" w:rsidRPr="007226CA" w:rsidRDefault="0069558A" w:rsidP="00D1455A">
            <w:pPr>
              <w:pStyle w:val="BodyText"/>
              <w:numPr>
                <w:ilvl w:val="12"/>
                <w:numId w:val="0"/>
              </w:numPr>
              <w:jc w:val="center"/>
              <w:rPr>
                <w:sz w:val="28"/>
                <w:szCs w:val="28"/>
              </w:rPr>
            </w:pPr>
            <w:r w:rsidRPr="007226CA">
              <w:rPr>
                <w:sz w:val="28"/>
                <w:szCs w:val="28"/>
              </w:rPr>
              <w:t>Ко-ли-че-ство</w:t>
            </w:r>
          </w:p>
        </w:tc>
        <w:tc>
          <w:tcPr>
            <w:tcW w:w="1000" w:type="dxa"/>
            <w:vMerge w:val="restart"/>
            <w:vAlign w:val="center"/>
          </w:tcPr>
          <w:p w:rsidR="0069558A" w:rsidRPr="007226CA" w:rsidRDefault="0069558A" w:rsidP="00D1455A">
            <w:pPr>
              <w:pStyle w:val="BodyText"/>
              <w:numPr>
                <w:ilvl w:val="12"/>
                <w:numId w:val="0"/>
              </w:numPr>
              <w:jc w:val="center"/>
              <w:rPr>
                <w:sz w:val="28"/>
                <w:szCs w:val="28"/>
              </w:rPr>
            </w:pPr>
            <w:r w:rsidRPr="007226CA">
              <w:rPr>
                <w:sz w:val="28"/>
                <w:szCs w:val="28"/>
              </w:rPr>
              <w:t>Цена за еди-ницу товара (руб.)</w:t>
            </w:r>
          </w:p>
        </w:tc>
        <w:tc>
          <w:tcPr>
            <w:tcW w:w="1022" w:type="dxa"/>
            <w:vMerge w:val="restart"/>
          </w:tcPr>
          <w:p w:rsidR="0069558A" w:rsidRPr="007226CA" w:rsidRDefault="0069558A" w:rsidP="00D1455A">
            <w:pPr>
              <w:pStyle w:val="BodyText"/>
              <w:numPr>
                <w:ilvl w:val="12"/>
                <w:numId w:val="0"/>
              </w:numPr>
              <w:jc w:val="center"/>
              <w:rPr>
                <w:sz w:val="28"/>
                <w:szCs w:val="28"/>
              </w:rPr>
            </w:pPr>
            <w:r w:rsidRPr="007226CA">
              <w:rPr>
                <w:sz w:val="28"/>
                <w:szCs w:val="28"/>
              </w:rPr>
              <w:t>Сумма без учета НДС (руб.)</w:t>
            </w:r>
          </w:p>
        </w:tc>
        <w:tc>
          <w:tcPr>
            <w:tcW w:w="2064" w:type="dxa"/>
            <w:gridSpan w:val="2"/>
          </w:tcPr>
          <w:p w:rsidR="0069558A" w:rsidRPr="007226CA" w:rsidRDefault="0069558A" w:rsidP="00D1455A">
            <w:pPr>
              <w:pStyle w:val="BodyText"/>
              <w:numPr>
                <w:ilvl w:val="12"/>
                <w:numId w:val="0"/>
              </w:numPr>
              <w:jc w:val="center"/>
              <w:rPr>
                <w:sz w:val="28"/>
                <w:szCs w:val="28"/>
              </w:rPr>
            </w:pPr>
            <w:r w:rsidRPr="007226CA">
              <w:rPr>
                <w:sz w:val="28"/>
                <w:szCs w:val="28"/>
              </w:rPr>
              <w:t>НДС</w:t>
            </w:r>
          </w:p>
        </w:tc>
        <w:tc>
          <w:tcPr>
            <w:tcW w:w="1306" w:type="dxa"/>
            <w:vMerge w:val="restart"/>
          </w:tcPr>
          <w:p w:rsidR="0069558A" w:rsidRPr="007226CA" w:rsidRDefault="0069558A" w:rsidP="00D1455A">
            <w:pPr>
              <w:pStyle w:val="BodyText"/>
              <w:numPr>
                <w:ilvl w:val="12"/>
                <w:numId w:val="0"/>
              </w:numPr>
              <w:jc w:val="center"/>
              <w:rPr>
                <w:sz w:val="28"/>
                <w:szCs w:val="28"/>
              </w:rPr>
            </w:pPr>
            <w:r w:rsidRPr="007226CA">
              <w:rPr>
                <w:sz w:val="28"/>
                <w:szCs w:val="28"/>
              </w:rPr>
              <w:t>Сумма с учетом НДС (руб.)</w:t>
            </w:r>
          </w:p>
        </w:tc>
      </w:tr>
      <w:tr w:rsidR="0069558A" w:rsidRPr="007226CA" w:rsidTr="00D1455A">
        <w:tc>
          <w:tcPr>
            <w:tcW w:w="594" w:type="dxa"/>
            <w:vMerge/>
          </w:tcPr>
          <w:p w:rsidR="0069558A" w:rsidRPr="007226CA" w:rsidRDefault="0069558A" w:rsidP="00D1455A">
            <w:pPr>
              <w:pStyle w:val="BodyText"/>
              <w:numPr>
                <w:ilvl w:val="12"/>
                <w:numId w:val="0"/>
              </w:numPr>
              <w:jc w:val="center"/>
              <w:rPr>
                <w:sz w:val="28"/>
                <w:szCs w:val="28"/>
              </w:rPr>
            </w:pPr>
          </w:p>
        </w:tc>
        <w:tc>
          <w:tcPr>
            <w:tcW w:w="2140" w:type="dxa"/>
            <w:vMerge/>
          </w:tcPr>
          <w:p w:rsidR="0069558A" w:rsidRPr="007226CA" w:rsidRDefault="0069558A" w:rsidP="00D1455A">
            <w:pPr>
              <w:pStyle w:val="BodyText"/>
              <w:numPr>
                <w:ilvl w:val="12"/>
                <w:numId w:val="0"/>
              </w:numPr>
              <w:jc w:val="center"/>
              <w:rPr>
                <w:sz w:val="28"/>
                <w:szCs w:val="28"/>
              </w:rPr>
            </w:pPr>
          </w:p>
        </w:tc>
        <w:tc>
          <w:tcPr>
            <w:tcW w:w="968" w:type="dxa"/>
            <w:vMerge/>
          </w:tcPr>
          <w:p w:rsidR="0069558A" w:rsidRPr="007226CA" w:rsidRDefault="0069558A" w:rsidP="00D1455A">
            <w:pPr>
              <w:pStyle w:val="BodyText"/>
              <w:numPr>
                <w:ilvl w:val="12"/>
                <w:numId w:val="0"/>
              </w:numPr>
              <w:jc w:val="center"/>
              <w:rPr>
                <w:sz w:val="28"/>
                <w:szCs w:val="28"/>
              </w:rPr>
            </w:pPr>
          </w:p>
        </w:tc>
        <w:tc>
          <w:tcPr>
            <w:tcW w:w="937" w:type="dxa"/>
            <w:vMerge/>
          </w:tcPr>
          <w:p w:rsidR="0069558A" w:rsidRPr="007226CA" w:rsidRDefault="0069558A" w:rsidP="00D1455A">
            <w:pPr>
              <w:pStyle w:val="BodyText"/>
              <w:numPr>
                <w:ilvl w:val="12"/>
                <w:numId w:val="0"/>
              </w:numPr>
              <w:jc w:val="center"/>
              <w:rPr>
                <w:sz w:val="28"/>
                <w:szCs w:val="28"/>
              </w:rPr>
            </w:pPr>
          </w:p>
        </w:tc>
        <w:tc>
          <w:tcPr>
            <w:tcW w:w="1000" w:type="dxa"/>
            <w:vMerge/>
          </w:tcPr>
          <w:p w:rsidR="0069558A" w:rsidRPr="007226CA" w:rsidRDefault="0069558A" w:rsidP="00D1455A">
            <w:pPr>
              <w:pStyle w:val="BodyText"/>
              <w:numPr>
                <w:ilvl w:val="12"/>
                <w:numId w:val="0"/>
              </w:numPr>
              <w:jc w:val="center"/>
              <w:rPr>
                <w:sz w:val="28"/>
                <w:szCs w:val="28"/>
              </w:rPr>
            </w:pPr>
          </w:p>
        </w:tc>
        <w:tc>
          <w:tcPr>
            <w:tcW w:w="1022" w:type="dxa"/>
            <w:vMerge/>
          </w:tcPr>
          <w:p w:rsidR="0069558A" w:rsidRPr="007226CA" w:rsidRDefault="0069558A" w:rsidP="00D1455A">
            <w:pPr>
              <w:pStyle w:val="BodyText"/>
              <w:numPr>
                <w:ilvl w:val="12"/>
                <w:numId w:val="0"/>
              </w:numPr>
              <w:jc w:val="center"/>
              <w:rPr>
                <w:sz w:val="28"/>
                <w:szCs w:val="28"/>
              </w:rPr>
            </w:pPr>
          </w:p>
        </w:tc>
        <w:tc>
          <w:tcPr>
            <w:tcW w:w="1042" w:type="dxa"/>
          </w:tcPr>
          <w:p w:rsidR="0069558A" w:rsidRPr="007226CA" w:rsidRDefault="0069558A" w:rsidP="00D1455A">
            <w:pPr>
              <w:pStyle w:val="BodyText"/>
              <w:numPr>
                <w:ilvl w:val="12"/>
                <w:numId w:val="0"/>
              </w:numPr>
              <w:jc w:val="center"/>
              <w:rPr>
                <w:sz w:val="28"/>
                <w:szCs w:val="28"/>
              </w:rPr>
            </w:pPr>
            <w:r w:rsidRPr="007226CA">
              <w:rPr>
                <w:sz w:val="28"/>
                <w:szCs w:val="28"/>
              </w:rPr>
              <w:t>Ставка в %</w:t>
            </w:r>
          </w:p>
        </w:tc>
        <w:tc>
          <w:tcPr>
            <w:tcW w:w="1022" w:type="dxa"/>
          </w:tcPr>
          <w:p w:rsidR="0069558A" w:rsidRPr="007226CA" w:rsidRDefault="0069558A" w:rsidP="00D1455A">
            <w:pPr>
              <w:pStyle w:val="BodyText"/>
              <w:numPr>
                <w:ilvl w:val="12"/>
                <w:numId w:val="0"/>
              </w:numPr>
              <w:jc w:val="center"/>
              <w:rPr>
                <w:sz w:val="28"/>
                <w:szCs w:val="28"/>
              </w:rPr>
            </w:pPr>
            <w:r w:rsidRPr="007226CA">
              <w:rPr>
                <w:sz w:val="28"/>
                <w:szCs w:val="28"/>
              </w:rPr>
              <w:t>Сумма</w:t>
            </w:r>
          </w:p>
          <w:p w:rsidR="0069558A" w:rsidRPr="007226CA" w:rsidRDefault="0069558A" w:rsidP="00D1455A">
            <w:pPr>
              <w:pStyle w:val="BodyText"/>
              <w:numPr>
                <w:ilvl w:val="12"/>
                <w:numId w:val="0"/>
              </w:numPr>
              <w:jc w:val="center"/>
              <w:rPr>
                <w:sz w:val="28"/>
                <w:szCs w:val="28"/>
              </w:rPr>
            </w:pPr>
            <w:r w:rsidRPr="007226CA">
              <w:rPr>
                <w:sz w:val="28"/>
                <w:szCs w:val="28"/>
              </w:rPr>
              <w:t>(руб.)</w:t>
            </w:r>
          </w:p>
        </w:tc>
        <w:tc>
          <w:tcPr>
            <w:tcW w:w="1306" w:type="dxa"/>
            <w:vMerge/>
          </w:tcPr>
          <w:p w:rsidR="0069558A" w:rsidRPr="007226CA" w:rsidRDefault="0069558A" w:rsidP="00D1455A">
            <w:pPr>
              <w:pStyle w:val="BodyText"/>
              <w:numPr>
                <w:ilvl w:val="12"/>
                <w:numId w:val="0"/>
              </w:numPr>
              <w:jc w:val="center"/>
              <w:rPr>
                <w:sz w:val="28"/>
                <w:szCs w:val="28"/>
              </w:rPr>
            </w:pPr>
          </w:p>
        </w:tc>
      </w:tr>
      <w:tr w:rsidR="0069558A" w:rsidRPr="007226CA" w:rsidTr="00D1455A">
        <w:tc>
          <w:tcPr>
            <w:tcW w:w="594" w:type="dxa"/>
          </w:tcPr>
          <w:p w:rsidR="0069558A" w:rsidRPr="007226CA" w:rsidRDefault="0069558A" w:rsidP="00D1455A">
            <w:pPr>
              <w:pStyle w:val="BodyText"/>
              <w:numPr>
                <w:ilvl w:val="12"/>
                <w:numId w:val="0"/>
              </w:numPr>
              <w:jc w:val="center"/>
              <w:rPr>
                <w:sz w:val="28"/>
                <w:szCs w:val="28"/>
              </w:rPr>
            </w:pPr>
            <w:r w:rsidRPr="007226CA">
              <w:rPr>
                <w:sz w:val="28"/>
                <w:szCs w:val="28"/>
              </w:rPr>
              <w:t>1</w:t>
            </w:r>
          </w:p>
        </w:tc>
        <w:tc>
          <w:tcPr>
            <w:tcW w:w="2140" w:type="dxa"/>
          </w:tcPr>
          <w:p w:rsidR="0069558A" w:rsidRPr="007226CA" w:rsidRDefault="0069558A" w:rsidP="00D1455A">
            <w:pPr>
              <w:pStyle w:val="BodyText"/>
              <w:numPr>
                <w:ilvl w:val="12"/>
                <w:numId w:val="0"/>
              </w:numPr>
              <w:jc w:val="center"/>
              <w:rPr>
                <w:sz w:val="28"/>
                <w:szCs w:val="28"/>
              </w:rPr>
            </w:pPr>
            <w:r w:rsidRPr="007226CA">
              <w:rPr>
                <w:sz w:val="28"/>
                <w:szCs w:val="28"/>
              </w:rPr>
              <w:t>2</w:t>
            </w:r>
          </w:p>
        </w:tc>
        <w:tc>
          <w:tcPr>
            <w:tcW w:w="968" w:type="dxa"/>
          </w:tcPr>
          <w:p w:rsidR="0069558A" w:rsidRPr="007226CA" w:rsidRDefault="0069558A" w:rsidP="00D1455A">
            <w:pPr>
              <w:pStyle w:val="BodyText"/>
              <w:numPr>
                <w:ilvl w:val="12"/>
                <w:numId w:val="0"/>
              </w:numPr>
              <w:jc w:val="center"/>
              <w:rPr>
                <w:sz w:val="28"/>
                <w:szCs w:val="28"/>
              </w:rPr>
            </w:pPr>
            <w:r w:rsidRPr="007226CA">
              <w:rPr>
                <w:sz w:val="28"/>
                <w:szCs w:val="28"/>
              </w:rPr>
              <w:t>3</w:t>
            </w:r>
          </w:p>
        </w:tc>
        <w:tc>
          <w:tcPr>
            <w:tcW w:w="937" w:type="dxa"/>
          </w:tcPr>
          <w:p w:rsidR="0069558A" w:rsidRPr="007226CA" w:rsidRDefault="0069558A" w:rsidP="00D1455A">
            <w:pPr>
              <w:pStyle w:val="BodyText"/>
              <w:numPr>
                <w:ilvl w:val="12"/>
                <w:numId w:val="0"/>
              </w:numPr>
              <w:jc w:val="center"/>
              <w:rPr>
                <w:sz w:val="28"/>
                <w:szCs w:val="28"/>
              </w:rPr>
            </w:pPr>
            <w:r w:rsidRPr="007226CA">
              <w:rPr>
                <w:sz w:val="28"/>
                <w:szCs w:val="28"/>
              </w:rPr>
              <w:t>4</w:t>
            </w:r>
          </w:p>
        </w:tc>
        <w:tc>
          <w:tcPr>
            <w:tcW w:w="1000" w:type="dxa"/>
          </w:tcPr>
          <w:p w:rsidR="0069558A" w:rsidRPr="007226CA" w:rsidRDefault="0069558A" w:rsidP="00D1455A">
            <w:pPr>
              <w:pStyle w:val="BodyText"/>
              <w:numPr>
                <w:ilvl w:val="12"/>
                <w:numId w:val="0"/>
              </w:numPr>
              <w:jc w:val="center"/>
              <w:rPr>
                <w:sz w:val="28"/>
                <w:szCs w:val="28"/>
              </w:rPr>
            </w:pPr>
            <w:r w:rsidRPr="007226CA">
              <w:rPr>
                <w:sz w:val="28"/>
                <w:szCs w:val="28"/>
              </w:rPr>
              <w:t>5</w:t>
            </w:r>
          </w:p>
        </w:tc>
        <w:tc>
          <w:tcPr>
            <w:tcW w:w="1022" w:type="dxa"/>
          </w:tcPr>
          <w:p w:rsidR="0069558A" w:rsidRPr="007226CA" w:rsidRDefault="0069558A" w:rsidP="00D1455A">
            <w:pPr>
              <w:pStyle w:val="BodyText"/>
              <w:numPr>
                <w:ilvl w:val="12"/>
                <w:numId w:val="0"/>
              </w:numPr>
              <w:jc w:val="center"/>
              <w:rPr>
                <w:sz w:val="28"/>
                <w:szCs w:val="28"/>
              </w:rPr>
            </w:pPr>
            <w:r w:rsidRPr="007226CA">
              <w:rPr>
                <w:sz w:val="28"/>
                <w:szCs w:val="28"/>
              </w:rPr>
              <w:t>6</w:t>
            </w:r>
          </w:p>
        </w:tc>
        <w:tc>
          <w:tcPr>
            <w:tcW w:w="1042" w:type="dxa"/>
          </w:tcPr>
          <w:p w:rsidR="0069558A" w:rsidRPr="007226CA" w:rsidRDefault="0069558A" w:rsidP="00D1455A">
            <w:pPr>
              <w:pStyle w:val="BodyText"/>
              <w:numPr>
                <w:ilvl w:val="12"/>
                <w:numId w:val="0"/>
              </w:numPr>
              <w:jc w:val="center"/>
              <w:rPr>
                <w:sz w:val="28"/>
                <w:szCs w:val="28"/>
              </w:rPr>
            </w:pPr>
            <w:r w:rsidRPr="007226CA">
              <w:rPr>
                <w:sz w:val="28"/>
                <w:szCs w:val="28"/>
              </w:rPr>
              <w:t>7</w:t>
            </w:r>
          </w:p>
        </w:tc>
        <w:tc>
          <w:tcPr>
            <w:tcW w:w="1022" w:type="dxa"/>
          </w:tcPr>
          <w:p w:rsidR="0069558A" w:rsidRPr="007226CA" w:rsidRDefault="0069558A" w:rsidP="00D1455A">
            <w:pPr>
              <w:pStyle w:val="BodyText"/>
              <w:numPr>
                <w:ilvl w:val="12"/>
                <w:numId w:val="0"/>
              </w:numPr>
              <w:jc w:val="center"/>
              <w:rPr>
                <w:sz w:val="28"/>
                <w:szCs w:val="28"/>
              </w:rPr>
            </w:pPr>
            <w:r w:rsidRPr="007226CA">
              <w:rPr>
                <w:sz w:val="28"/>
                <w:szCs w:val="28"/>
              </w:rPr>
              <w:t>8</w:t>
            </w:r>
          </w:p>
        </w:tc>
        <w:tc>
          <w:tcPr>
            <w:tcW w:w="1306" w:type="dxa"/>
          </w:tcPr>
          <w:p w:rsidR="0069558A" w:rsidRPr="007226CA" w:rsidRDefault="0069558A" w:rsidP="00D1455A">
            <w:pPr>
              <w:pStyle w:val="BodyText"/>
              <w:numPr>
                <w:ilvl w:val="12"/>
                <w:numId w:val="0"/>
              </w:numPr>
              <w:jc w:val="center"/>
              <w:rPr>
                <w:sz w:val="28"/>
                <w:szCs w:val="28"/>
              </w:rPr>
            </w:pPr>
            <w:r w:rsidRPr="007226CA">
              <w:rPr>
                <w:sz w:val="28"/>
                <w:szCs w:val="28"/>
              </w:rPr>
              <w:t>9</w:t>
            </w:r>
          </w:p>
        </w:tc>
      </w:tr>
      <w:tr w:rsidR="0069558A" w:rsidRPr="007226CA" w:rsidTr="00D1455A">
        <w:tc>
          <w:tcPr>
            <w:tcW w:w="594" w:type="dxa"/>
          </w:tcPr>
          <w:p w:rsidR="0069558A" w:rsidRPr="007226CA" w:rsidRDefault="0069558A" w:rsidP="00D1455A">
            <w:pPr>
              <w:pStyle w:val="BodyText"/>
              <w:numPr>
                <w:ilvl w:val="12"/>
                <w:numId w:val="0"/>
              </w:numPr>
              <w:rPr>
                <w:sz w:val="28"/>
                <w:szCs w:val="28"/>
              </w:rPr>
            </w:pPr>
          </w:p>
        </w:tc>
        <w:tc>
          <w:tcPr>
            <w:tcW w:w="2140" w:type="dxa"/>
          </w:tcPr>
          <w:p w:rsidR="0069558A" w:rsidRPr="007226CA" w:rsidRDefault="0069558A" w:rsidP="00D1455A">
            <w:pPr>
              <w:pStyle w:val="BodyText"/>
              <w:numPr>
                <w:ilvl w:val="12"/>
                <w:numId w:val="0"/>
              </w:numPr>
              <w:rPr>
                <w:sz w:val="28"/>
                <w:szCs w:val="28"/>
              </w:rPr>
            </w:pPr>
          </w:p>
        </w:tc>
        <w:tc>
          <w:tcPr>
            <w:tcW w:w="968" w:type="dxa"/>
          </w:tcPr>
          <w:p w:rsidR="0069558A" w:rsidRPr="007226CA" w:rsidRDefault="0069558A" w:rsidP="00D1455A">
            <w:pPr>
              <w:pStyle w:val="BodyText"/>
              <w:numPr>
                <w:ilvl w:val="12"/>
                <w:numId w:val="0"/>
              </w:numPr>
              <w:rPr>
                <w:sz w:val="28"/>
                <w:szCs w:val="28"/>
              </w:rPr>
            </w:pPr>
          </w:p>
        </w:tc>
        <w:tc>
          <w:tcPr>
            <w:tcW w:w="937" w:type="dxa"/>
          </w:tcPr>
          <w:p w:rsidR="0069558A" w:rsidRPr="007226CA" w:rsidRDefault="0069558A" w:rsidP="00D1455A">
            <w:pPr>
              <w:pStyle w:val="BodyText"/>
              <w:numPr>
                <w:ilvl w:val="12"/>
                <w:numId w:val="0"/>
              </w:numPr>
              <w:rPr>
                <w:sz w:val="28"/>
                <w:szCs w:val="28"/>
              </w:rPr>
            </w:pPr>
          </w:p>
        </w:tc>
        <w:tc>
          <w:tcPr>
            <w:tcW w:w="1000" w:type="dxa"/>
          </w:tcPr>
          <w:p w:rsidR="0069558A" w:rsidRPr="007226CA" w:rsidRDefault="0069558A" w:rsidP="00D1455A">
            <w:pPr>
              <w:pStyle w:val="BodyText"/>
              <w:numPr>
                <w:ilvl w:val="12"/>
                <w:numId w:val="0"/>
              </w:numPr>
              <w:rPr>
                <w:sz w:val="28"/>
                <w:szCs w:val="28"/>
              </w:rPr>
            </w:pPr>
          </w:p>
        </w:tc>
        <w:tc>
          <w:tcPr>
            <w:tcW w:w="1022" w:type="dxa"/>
          </w:tcPr>
          <w:p w:rsidR="0069558A" w:rsidRPr="007226CA" w:rsidRDefault="0069558A" w:rsidP="00D1455A">
            <w:pPr>
              <w:pStyle w:val="BodyText"/>
              <w:numPr>
                <w:ilvl w:val="12"/>
                <w:numId w:val="0"/>
              </w:numPr>
              <w:rPr>
                <w:sz w:val="28"/>
                <w:szCs w:val="28"/>
              </w:rPr>
            </w:pPr>
          </w:p>
        </w:tc>
        <w:tc>
          <w:tcPr>
            <w:tcW w:w="1042" w:type="dxa"/>
          </w:tcPr>
          <w:p w:rsidR="0069558A" w:rsidRPr="007226CA" w:rsidRDefault="0069558A" w:rsidP="00D1455A">
            <w:pPr>
              <w:pStyle w:val="BodyText"/>
              <w:numPr>
                <w:ilvl w:val="12"/>
                <w:numId w:val="0"/>
              </w:numPr>
              <w:rPr>
                <w:sz w:val="28"/>
                <w:szCs w:val="28"/>
              </w:rPr>
            </w:pPr>
          </w:p>
        </w:tc>
        <w:tc>
          <w:tcPr>
            <w:tcW w:w="1022" w:type="dxa"/>
          </w:tcPr>
          <w:p w:rsidR="0069558A" w:rsidRPr="007226CA" w:rsidRDefault="0069558A" w:rsidP="00D1455A">
            <w:pPr>
              <w:pStyle w:val="BodyText"/>
              <w:numPr>
                <w:ilvl w:val="12"/>
                <w:numId w:val="0"/>
              </w:numPr>
              <w:rPr>
                <w:sz w:val="28"/>
                <w:szCs w:val="28"/>
              </w:rPr>
            </w:pPr>
          </w:p>
        </w:tc>
        <w:tc>
          <w:tcPr>
            <w:tcW w:w="1306" w:type="dxa"/>
          </w:tcPr>
          <w:p w:rsidR="0069558A" w:rsidRPr="007226CA" w:rsidRDefault="0069558A" w:rsidP="00D1455A">
            <w:pPr>
              <w:pStyle w:val="BodyText"/>
              <w:numPr>
                <w:ilvl w:val="12"/>
                <w:numId w:val="0"/>
              </w:numPr>
              <w:rPr>
                <w:sz w:val="28"/>
                <w:szCs w:val="28"/>
              </w:rPr>
            </w:pPr>
          </w:p>
        </w:tc>
      </w:tr>
      <w:tr w:rsidR="0069558A" w:rsidRPr="007226CA" w:rsidTr="00D1455A">
        <w:tc>
          <w:tcPr>
            <w:tcW w:w="594" w:type="dxa"/>
          </w:tcPr>
          <w:p w:rsidR="0069558A" w:rsidRPr="007226CA" w:rsidRDefault="0069558A" w:rsidP="00D1455A">
            <w:pPr>
              <w:pStyle w:val="BodyText"/>
              <w:numPr>
                <w:ilvl w:val="12"/>
                <w:numId w:val="0"/>
              </w:numPr>
              <w:rPr>
                <w:sz w:val="28"/>
                <w:szCs w:val="28"/>
              </w:rPr>
            </w:pPr>
          </w:p>
        </w:tc>
        <w:tc>
          <w:tcPr>
            <w:tcW w:w="2140" w:type="dxa"/>
          </w:tcPr>
          <w:p w:rsidR="0069558A" w:rsidRPr="007226CA" w:rsidRDefault="0069558A" w:rsidP="00D1455A">
            <w:pPr>
              <w:pStyle w:val="BodyText"/>
              <w:numPr>
                <w:ilvl w:val="12"/>
                <w:numId w:val="0"/>
              </w:numPr>
              <w:rPr>
                <w:sz w:val="28"/>
                <w:szCs w:val="28"/>
              </w:rPr>
            </w:pPr>
            <w:r w:rsidRPr="007226CA">
              <w:rPr>
                <w:sz w:val="28"/>
                <w:szCs w:val="28"/>
              </w:rPr>
              <w:t>ИТОГО</w:t>
            </w:r>
          </w:p>
        </w:tc>
        <w:tc>
          <w:tcPr>
            <w:tcW w:w="968" w:type="dxa"/>
          </w:tcPr>
          <w:p w:rsidR="0069558A" w:rsidRPr="007226CA" w:rsidRDefault="0069558A" w:rsidP="00D1455A">
            <w:pPr>
              <w:pStyle w:val="BodyText"/>
              <w:numPr>
                <w:ilvl w:val="12"/>
                <w:numId w:val="0"/>
              </w:numPr>
              <w:rPr>
                <w:sz w:val="28"/>
                <w:szCs w:val="28"/>
              </w:rPr>
            </w:pPr>
          </w:p>
        </w:tc>
        <w:tc>
          <w:tcPr>
            <w:tcW w:w="937" w:type="dxa"/>
          </w:tcPr>
          <w:p w:rsidR="0069558A" w:rsidRPr="007226CA" w:rsidRDefault="0069558A" w:rsidP="00D1455A">
            <w:pPr>
              <w:pStyle w:val="BodyText"/>
              <w:numPr>
                <w:ilvl w:val="12"/>
                <w:numId w:val="0"/>
              </w:numPr>
              <w:rPr>
                <w:sz w:val="28"/>
                <w:szCs w:val="28"/>
              </w:rPr>
            </w:pPr>
          </w:p>
        </w:tc>
        <w:tc>
          <w:tcPr>
            <w:tcW w:w="1000" w:type="dxa"/>
          </w:tcPr>
          <w:p w:rsidR="0069558A" w:rsidRPr="007226CA" w:rsidRDefault="0069558A" w:rsidP="00D1455A">
            <w:pPr>
              <w:pStyle w:val="BodyText"/>
              <w:numPr>
                <w:ilvl w:val="12"/>
                <w:numId w:val="0"/>
              </w:numPr>
              <w:rPr>
                <w:sz w:val="28"/>
                <w:szCs w:val="28"/>
              </w:rPr>
            </w:pPr>
          </w:p>
        </w:tc>
        <w:tc>
          <w:tcPr>
            <w:tcW w:w="1022" w:type="dxa"/>
          </w:tcPr>
          <w:p w:rsidR="0069558A" w:rsidRPr="007226CA" w:rsidRDefault="0069558A" w:rsidP="00D1455A">
            <w:pPr>
              <w:pStyle w:val="BodyText"/>
              <w:numPr>
                <w:ilvl w:val="12"/>
                <w:numId w:val="0"/>
              </w:numPr>
              <w:rPr>
                <w:sz w:val="28"/>
                <w:szCs w:val="28"/>
              </w:rPr>
            </w:pPr>
          </w:p>
        </w:tc>
        <w:tc>
          <w:tcPr>
            <w:tcW w:w="1042" w:type="dxa"/>
          </w:tcPr>
          <w:p w:rsidR="0069558A" w:rsidRPr="007226CA" w:rsidRDefault="0069558A" w:rsidP="00D1455A">
            <w:pPr>
              <w:pStyle w:val="BodyText"/>
              <w:numPr>
                <w:ilvl w:val="12"/>
                <w:numId w:val="0"/>
              </w:numPr>
              <w:rPr>
                <w:sz w:val="28"/>
                <w:szCs w:val="28"/>
              </w:rPr>
            </w:pPr>
          </w:p>
        </w:tc>
        <w:tc>
          <w:tcPr>
            <w:tcW w:w="1022" w:type="dxa"/>
          </w:tcPr>
          <w:p w:rsidR="0069558A" w:rsidRPr="007226CA" w:rsidRDefault="0069558A" w:rsidP="00D1455A">
            <w:pPr>
              <w:pStyle w:val="BodyText"/>
              <w:numPr>
                <w:ilvl w:val="12"/>
                <w:numId w:val="0"/>
              </w:numPr>
              <w:rPr>
                <w:sz w:val="28"/>
                <w:szCs w:val="28"/>
              </w:rPr>
            </w:pPr>
          </w:p>
        </w:tc>
        <w:tc>
          <w:tcPr>
            <w:tcW w:w="1306" w:type="dxa"/>
          </w:tcPr>
          <w:p w:rsidR="0069558A" w:rsidRPr="007226CA" w:rsidRDefault="0069558A" w:rsidP="00D1455A">
            <w:pPr>
              <w:pStyle w:val="BodyText"/>
              <w:numPr>
                <w:ilvl w:val="12"/>
                <w:numId w:val="0"/>
              </w:numPr>
              <w:rPr>
                <w:sz w:val="28"/>
                <w:szCs w:val="28"/>
              </w:rPr>
            </w:pPr>
          </w:p>
        </w:tc>
      </w:tr>
    </w:tbl>
    <w:p w:rsidR="0069558A" w:rsidRPr="007A1CAE" w:rsidRDefault="0069558A" w:rsidP="00187849">
      <w:pPr>
        <w:rPr>
          <w:b/>
        </w:rPr>
      </w:pPr>
    </w:p>
    <w:p w:rsidR="0069558A" w:rsidRPr="00A306D8" w:rsidRDefault="0069558A" w:rsidP="00187849">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9558A" w:rsidRPr="007A1CAE" w:rsidRDefault="0069558A" w:rsidP="00187849">
      <w:pPr>
        <w:rPr>
          <w:b/>
          <w:sz w:val="16"/>
          <w:szCs w:val="16"/>
        </w:rPr>
      </w:pPr>
    </w:p>
    <w:p w:rsidR="0069558A" w:rsidRPr="009F36E4" w:rsidRDefault="0069558A" w:rsidP="00187849">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9558A" w:rsidRPr="009F36E4" w:rsidTr="00D1455A">
        <w:tc>
          <w:tcPr>
            <w:tcW w:w="478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4"/>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5220" w:type="dxa"/>
            <w:gridSpan w:val="4"/>
            <w:tcBorders>
              <w:bottom w:val="single" w:sz="4" w:space="0" w:color="auto"/>
            </w:tcBorders>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360" w:type="dxa"/>
          </w:tcPr>
          <w:p w:rsidR="0069558A" w:rsidRPr="009F36E4" w:rsidRDefault="0069558A" w:rsidP="00D1455A"/>
        </w:tc>
        <w:tc>
          <w:tcPr>
            <w:tcW w:w="5220" w:type="dxa"/>
            <w:gridSpan w:val="4"/>
            <w:tcBorders>
              <w:top w:val="single" w:sz="4" w:space="0" w:color="auto"/>
            </w:tcBorders>
          </w:tcPr>
          <w:p w:rsidR="0069558A" w:rsidRPr="009F36E4" w:rsidRDefault="0069558A" w:rsidP="00D1455A">
            <w:pPr>
              <w:jc w:val="center"/>
            </w:pPr>
            <w:r w:rsidRPr="009F36E4">
              <w:t>должность</w:t>
            </w:r>
          </w:p>
        </w:tc>
      </w:tr>
      <w:tr w:rsidR="0069558A" w:rsidRPr="009F36E4" w:rsidTr="00D1455A">
        <w:tc>
          <w:tcPr>
            <w:tcW w:w="1908" w:type="dxa"/>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2520" w:type="dxa"/>
            <w:gridSpan w:val="2"/>
            <w:tcBorders>
              <w:bottom w:val="single" w:sz="4" w:space="0" w:color="auto"/>
            </w:tcBorders>
          </w:tcPr>
          <w:p w:rsidR="0069558A" w:rsidRPr="009F36E4" w:rsidRDefault="0069558A" w:rsidP="00D1455A">
            <w:pPr>
              <w:rPr>
                <w:sz w:val="28"/>
                <w:szCs w:val="28"/>
              </w:rPr>
            </w:pPr>
          </w:p>
        </w:tc>
        <w:tc>
          <w:tcPr>
            <w:tcW w:w="236" w:type="dxa"/>
          </w:tcPr>
          <w:p w:rsidR="0069558A" w:rsidRPr="009F36E4" w:rsidRDefault="0069558A" w:rsidP="00D1455A">
            <w:pPr>
              <w:jc w:val="center"/>
              <w:rPr>
                <w:sz w:val="28"/>
                <w:szCs w:val="28"/>
              </w:rPr>
            </w:pPr>
          </w:p>
        </w:tc>
        <w:tc>
          <w:tcPr>
            <w:tcW w:w="2104" w:type="dxa"/>
            <w:tcBorders>
              <w:bottom w:val="single" w:sz="4" w:space="0" w:color="auto"/>
            </w:tcBorders>
          </w:tcPr>
          <w:p w:rsidR="0069558A" w:rsidRPr="009F36E4" w:rsidRDefault="0069558A" w:rsidP="00D1455A">
            <w:pPr>
              <w:jc w:val="center"/>
              <w:rPr>
                <w:sz w:val="28"/>
                <w:szCs w:val="28"/>
              </w:rPr>
            </w:pPr>
          </w:p>
        </w:tc>
        <w:tc>
          <w:tcPr>
            <w:tcW w:w="236" w:type="dxa"/>
          </w:tcPr>
          <w:p w:rsidR="0069558A" w:rsidRPr="009F36E4" w:rsidRDefault="0069558A" w:rsidP="00D1455A">
            <w:pPr>
              <w:rPr>
                <w:sz w:val="28"/>
                <w:szCs w:val="28"/>
              </w:rPr>
            </w:pPr>
          </w:p>
        </w:tc>
        <w:tc>
          <w:tcPr>
            <w:tcW w:w="2644" w:type="dxa"/>
            <w:tcBorders>
              <w:bottom w:val="single" w:sz="4" w:space="0" w:color="auto"/>
            </w:tcBorders>
          </w:tcPr>
          <w:p w:rsidR="0069558A" w:rsidRPr="009F36E4" w:rsidRDefault="0069558A" w:rsidP="00D1455A">
            <w:pPr>
              <w:rPr>
                <w:sz w:val="28"/>
                <w:szCs w:val="28"/>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52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rPr>
          <w:trHeight w:val="385"/>
        </w:trPr>
        <w:tc>
          <w:tcPr>
            <w:tcW w:w="4788" w:type="dxa"/>
            <w:gridSpan w:val="4"/>
          </w:tcPr>
          <w:p w:rsidR="0069558A" w:rsidRPr="009F36E4" w:rsidRDefault="0069558A" w:rsidP="00D1455A">
            <w:pPr>
              <w:rPr>
                <w:sz w:val="28"/>
                <w:szCs w:val="28"/>
              </w:rPr>
            </w:pPr>
            <w:r w:rsidRPr="009F36E4">
              <w:rPr>
                <w:sz w:val="28"/>
                <w:szCs w:val="28"/>
              </w:rPr>
              <w:t>МП</w:t>
            </w:r>
          </w:p>
        </w:tc>
        <w:tc>
          <w:tcPr>
            <w:tcW w:w="5220" w:type="dxa"/>
            <w:gridSpan w:val="4"/>
          </w:tcPr>
          <w:p w:rsidR="0069558A" w:rsidRPr="009F36E4" w:rsidRDefault="0069558A" w:rsidP="00D1455A">
            <w:pPr>
              <w:rPr>
                <w:sz w:val="28"/>
                <w:szCs w:val="28"/>
              </w:rPr>
            </w:pPr>
            <w:r w:rsidRPr="009F36E4">
              <w:rPr>
                <w:sz w:val="28"/>
                <w:szCs w:val="28"/>
              </w:rPr>
              <w:t>МП</w:t>
            </w:r>
          </w:p>
        </w:tc>
      </w:tr>
    </w:tbl>
    <w:p w:rsidR="0069558A" w:rsidRPr="007A1CAE" w:rsidRDefault="0069558A" w:rsidP="00187849">
      <w:pPr>
        <w:rPr>
          <w:b/>
        </w:rPr>
      </w:pPr>
    </w:p>
    <w:p w:rsidR="0069558A" w:rsidRPr="009F36E4" w:rsidRDefault="0069558A" w:rsidP="00187849">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9558A" w:rsidRPr="009F36E4" w:rsidTr="00D1455A">
        <w:tc>
          <w:tcPr>
            <w:tcW w:w="478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5"/>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5220" w:type="dxa"/>
            <w:gridSpan w:val="5"/>
          </w:tcPr>
          <w:p w:rsidR="0069558A" w:rsidRPr="009F36E4" w:rsidRDefault="0069558A" w:rsidP="00D1455A">
            <w:pPr>
              <w:rPr>
                <w:sz w:val="28"/>
                <w:szCs w:val="28"/>
              </w:rPr>
            </w:pPr>
            <w:r w:rsidRPr="009F36E4">
              <w:rPr>
                <w:sz w:val="28"/>
                <w:szCs w:val="28"/>
              </w:rPr>
              <w:t>Индивидуальный предприниматель</w:t>
            </w: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360" w:type="dxa"/>
          </w:tcPr>
          <w:p w:rsidR="0069558A" w:rsidRPr="009F36E4" w:rsidRDefault="0069558A" w:rsidP="00D1455A"/>
        </w:tc>
        <w:tc>
          <w:tcPr>
            <w:tcW w:w="1260" w:type="dxa"/>
            <w:gridSpan w:val="2"/>
          </w:tcPr>
          <w:p w:rsidR="0069558A" w:rsidRPr="009F36E4" w:rsidRDefault="0069558A" w:rsidP="00D1455A">
            <w:pPr>
              <w:rPr>
                <w:sz w:val="28"/>
                <w:szCs w:val="28"/>
              </w:rPr>
            </w:pPr>
          </w:p>
        </w:tc>
        <w:tc>
          <w:tcPr>
            <w:tcW w:w="3960" w:type="dxa"/>
            <w:gridSpan w:val="3"/>
          </w:tcPr>
          <w:p w:rsidR="0069558A" w:rsidRPr="009F36E4" w:rsidRDefault="0069558A" w:rsidP="00D1455A">
            <w:pPr>
              <w:jc w:val="center"/>
            </w:pPr>
          </w:p>
        </w:tc>
      </w:tr>
      <w:tr w:rsidR="0069558A" w:rsidRPr="009F36E4" w:rsidTr="00D1455A">
        <w:tc>
          <w:tcPr>
            <w:tcW w:w="1908" w:type="dxa"/>
            <w:tcBorders>
              <w:bottom w:val="single" w:sz="4" w:space="0" w:color="auto"/>
            </w:tcBorders>
          </w:tcPr>
          <w:p w:rsidR="0069558A" w:rsidRPr="007A1CAE" w:rsidRDefault="0069558A" w:rsidP="00D1455A">
            <w:pPr>
              <w:rPr>
                <w:lang w:val="en-US"/>
              </w:rPr>
            </w:pPr>
          </w:p>
        </w:tc>
        <w:tc>
          <w:tcPr>
            <w:tcW w:w="360" w:type="dxa"/>
          </w:tcPr>
          <w:p w:rsidR="0069558A" w:rsidRPr="009F36E4" w:rsidRDefault="0069558A" w:rsidP="00D1455A">
            <w:pPr>
              <w:rPr>
                <w:sz w:val="28"/>
                <w:szCs w:val="28"/>
                <w:lang w:val="en-US"/>
              </w:rPr>
            </w:pPr>
          </w:p>
        </w:tc>
        <w:tc>
          <w:tcPr>
            <w:tcW w:w="2520" w:type="dxa"/>
            <w:gridSpan w:val="2"/>
            <w:tcBorders>
              <w:bottom w:val="single" w:sz="4" w:space="0" w:color="auto"/>
            </w:tcBorders>
          </w:tcPr>
          <w:p w:rsidR="0069558A" w:rsidRPr="009F36E4" w:rsidRDefault="0069558A" w:rsidP="00D1455A">
            <w:pPr>
              <w:rPr>
                <w:sz w:val="28"/>
                <w:szCs w:val="28"/>
                <w:lang w:val="en-US"/>
              </w:rPr>
            </w:pPr>
          </w:p>
        </w:tc>
        <w:tc>
          <w:tcPr>
            <w:tcW w:w="236" w:type="dxa"/>
          </w:tcPr>
          <w:p w:rsidR="0069558A" w:rsidRPr="009F36E4" w:rsidRDefault="0069558A" w:rsidP="00D1455A">
            <w:pPr>
              <w:jc w:val="center"/>
              <w:rPr>
                <w:sz w:val="28"/>
                <w:szCs w:val="28"/>
                <w:lang w:val="en-US"/>
              </w:rPr>
            </w:pPr>
          </w:p>
        </w:tc>
        <w:tc>
          <w:tcPr>
            <w:tcW w:w="2104" w:type="dxa"/>
            <w:gridSpan w:val="2"/>
            <w:tcBorders>
              <w:bottom w:val="single" w:sz="4" w:space="0" w:color="auto"/>
            </w:tcBorders>
          </w:tcPr>
          <w:p w:rsidR="0069558A" w:rsidRPr="009F36E4" w:rsidRDefault="0069558A" w:rsidP="00D1455A">
            <w:pPr>
              <w:jc w:val="center"/>
              <w:rPr>
                <w:sz w:val="28"/>
                <w:szCs w:val="28"/>
                <w:lang w:val="en-US"/>
              </w:rPr>
            </w:pPr>
          </w:p>
        </w:tc>
        <w:tc>
          <w:tcPr>
            <w:tcW w:w="236" w:type="dxa"/>
          </w:tcPr>
          <w:p w:rsidR="0069558A" w:rsidRPr="009F36E4" w:rsidRDefault="0069558A" w:rsidP="00D1455A">
            <w:pPr>
              <w:rPr>
                <w:sz w:val="28"/>
                <w:szCs w:val="28"/>
                <w:lang w:val="en-US"/>
              </w:rPr>
            </w:pPr>
          </w:p>
        </w:tc>
        <w:tc>
          <w:tcPr>
            <w:tcW w:w="2644" w:type="dxa"/>
            <w:tcBorders>
              <w:bottom w:val="single" w:sz="4" w:space="0" w:color="auto"/>
            </w:tcBorders>
          </w:tcPr>
          <w:p w:rsidR="0069558A" w:rsidRPr="009F36E4" w:rsidRDefault="0069558A" w:rsidP="00D1455A">
            <w:pPr>
              <w:rPr>
                <w:sz w:val="28"/>
                <w:szCs w:val="28"/>
                <w:lang w:val="en-US"/>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52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gridSpan w:val="2"/>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rPr>
          <w:trHeight w:val="385"/>
        </w:trPr>
        <w:tc>
          <w:tcPr>
            <w:tcW w:w="4788" w:type="dxa"/>
            <w:gridSpan w:val="4"/>
          </w:tcPr>
          <w:p w:rsidR="0069558A" w:rsidRPr="009F36E4" w:rsidRDefault="0069558A" w:rsidP="00D1455A">
            <w:pPr>
              <w:rPr>
                <w:sz w:val="28"/>
                <w:szCs w:val="28"/>
              </w:rPr>
            </w:pPr>
            <w:r w:rsidRPr="009F36E4">
              <w:rPr>
                <w:sz w:val="28"/>
                <w:szCs w:val="28"/>
              </w:rPr>
              <w:t>МП</w:t>
            </w:r>
          </w:p>
        </w:tc>
        <w:tc>
          <w:tcPr>
            <w:tcW w:w="5220" w:type="dxa"/>
            <w:gridSpan w:val="5"/>
          </w:tcPr>
          <w:p w:rsidR="0069558A" w:rsidRPr="009F36E4" w:rsidRDefault="0069558A" w:rsidP="00D1455A">
            <w:pPr>
              <w:rPr>
                <w:sz w:val="28"/>
                <w:szCs w:val="28"/>
              </w:rPr>
            </w:pPr>
            <w:r w:rsidRPr="009F36E4">
              <w:rPr>
                <w:sz w:val="28"/>
                <w:szCs w:val="28"/>
              </w:rPr>
              <w:t>МП</w:t>
            </w:r>
          </w:p>
        </w:tc>
      </w:tr>
    </w:tbl>
    <w:p w:rsidR="0069558A" w:rsidRPr="009F36E4" w:rsidRDefault="0069558A" w:rsidP="00187849">
      <w:pPr>
        <w:rPr>
          <w:b/>
        </w:rPr>
      </w:pPr>
    </w:p>
    <w:p w:rsidR="0069558A" w:rsidRPr="009F36E4" w:rsidRDefault="0069558A" w:rsidP="00187849">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69558A" w:rsidRPr="009F36E4" w:rsidTr="00D1455A">
        <w:tc>
          <w:tcPr>
            <w:tcW w:w="478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5"/>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5220" w:type="dxa"/>
            <w:gridSpan w:val="5"/>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360" w:type="dxa"/>
          </w:tcPr>
          <w:p w:rsidR="0069558A" w:rsidRPr="009F36E4" w:rsidRDefault="0069558A" w:rsidP="00D1455A"/>
        </w:tc>
        <w:tc>
          <w:tcPr>
            <w:tcW w:w="1260" w:type="dxa"/>
            <w:gridSpan w:val="2"/>
          </w:tcPr>
          <w:p w:rsidR="0069558A" w:rsidRPr="009F36E4" w:rsidRDefault="0069558A" w:rsidP="00D1455A">
            <w:pPr>
              <w:rPr>
                <w:sz w:val="28"/>
                <w:szCs w:val="28"/>
              </w:rPr>
            </w:pPr>
          </w:p>
        </w:tc>
        <w:tc>
          <w:tcPr>
            <w:tcW w:w="3960" w:type="dxa"/>
            <w:gridSpan w:val="3"/>
          </w:tcPr>
          <w:p w:rsidR="0069558A" w:rsidRPr="009F36E4" w:rsidRDefault="0069558A" w:rsidP="00D1455A">
            <w:pPr>
              <w:jc w:val="center"/>
            </w:pPr>
          </w:p>
        </w:tc>
      </w:tr>
      <w:tr w:rsidR="0069558A" w:rsidRPr="009F36E4" w:rsidTr="00D1455A">
        <w:tc>
          <w:tcPr>
            <w:tcW w:w="1908" w:type="dxa"/>
            <w:tcBorders>
              <w:bottom w:val="single" w:sz="4" w:space="0" w:color="auto"/>
            </w:tcBorders>
          </w:tcPr>
          <w:p w:rsidR="0069558A" w:rsidRPr="009F36E4" w:rsidRDefault="0069558A" w:rsidP="00D1455A">
            <w:pPr>
              <w:rPr>
                <w:sz w:val="28"/>
                <w:szCs w:val="28"/>
                <w:lang w:val="en-US"/>
              </w:rPr>
            </w:pPr>
          </w:p>
        </w:tc>
        <w:tc>
          <w:tcPr>
            <w:tcW w:w="360" w:type="dxa"/>
          </w:tcPr>
          <w:p w:rsidR="0069558A" w:rsidRPr="009F36E4" w:rsidRDefault="0069558A" w:rsidP="00D1455A">
            <w:pPr>
              <w:rPr>
                <w:sz w:val="28"/>
                <w:szCs w:val="28"/>
                <w:lang w:val="en-US"/>
              </w:rPr>
            </w:pPr>
          </w:p>
        </w:tc>
        <w:tc>
          <w:tcPr>
            <w:tcW w:w="2520" w:type="dxa"/>
            <w:gridSpan w:val="2"/>
            <w:tcBorders>
              <w:bottom w:val="single" w:sz="4" w:space="0" w:color="auto"/>
            </w:tcBorders>
          </w:tcPr>
          <w:p w:rsidR="0069558A" w:rsidRPr="009F36E4" w:rsidRDefault="0069558A" w:rsidP="00D1455A">
            <w:pPr>
              <w:rPr>
                <w:sz w:val="28"/>
                <w:szCs w:val="28"/>
                <w:lang w:val="en-US"/>
              </w:rPr>
            </w:pPr>
          </w:p>
        </w:tc>
        <w:tc>
          <w:tcPr>
            <w:tcW w:w="236" w:type="dxa"/>
          </w:tcPr>
          <w:p w:rsidR="0069558A" w:rsidRPr="009F36E4" w:rsidRDefault="0069558A" w:rsidP="00D1455A">
            <w:pPr>
              <w:jc w:val="center"/>
              <w:rPr>
                <w:sz w:val="28"/>
                <w:szCs w:val="28"/>
                <w:lang w:val="en-US"/>
              </w:rPr>
            </w:pPr>
          </w:p>
        </w:tc>
        <w:tc>
          <w:tcPr>
            <w:tcW w:w="2104" w:type="dxa"/>
            <w:gridSpan w:val="2"/>
            <w:tcBorders>
              <w:bottom w:val="single" w:sz="4" w:space="0" w:color="auto"/>
            </w:tcBorders>
          </w:tcPr>
          <w:p w:rsidR="0069558A" w:rsidRPr="009F36E4" w:rsidRDefault="0069558A" w:rsidP="00D1455A">
            <w:pPr>
              <w:jc w:val="center"/>
              <w:rPr>
                <w:sz w:val="28"/>
                <w:szCs w:val="28"/>
                <w:lang w:val="en-US"/>
              </w:rPr>
            </w:pPr>
          </w:p>
        </w:tc>
        <w:tc>
          <w:tcPr>
            <w:tcW w:w="236" w:type="dxa"/>
          </w:tcPr>
          <w:p w:rsidR="0069558A" w:rsidRPr="009F36E4" w:rsidRDefault="0069558A" w:rsidP="00D1455A">
            <w:pPr>
              <w:rPr>
                <w:sz w:val="28"/>
                <w:szCs w:val="28"/>
                <w:lang w:val="en-US"/>
              </w:rPr>
            </w:pPr>
          </w:p>
        </w:tc>
        <w:tc>
          <w:tcPr>
            <w:tcW w:w="2644" w:type="dxa"/>
            <w:tcBorders>
              <w:bottom w:val="single" w:sz="4" w:space="0" w:color="auto"/>
            </w:tcBorders>
          </w:tcPr>
          <w:p w:rsidR="0069558A" w:rsidRPr="009F36E4" w:rsidRDefault="0069558A" w:rsidP="00D1455A">
            <w:pPr>
              <w:rPr>
                <w:sz w:val="28"/>
                <w:szCs w:val="28"/>
                <w:lang w:val="en-US"/>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52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gridSpan w:val="2"/>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rPr>
          <w:trHeight w:val="385"/>
        </w:trPr>
        <w:tc>
          <w:tcPr>
            <w:tcW w:w="4788" w:type="dxa"/>
            <w:gridSpan w:val="4"/>
          </w:tcPr>
          <w:p w:rsidR="0069558A" w:rsidRPr="009F36E4" w:rsidRDefault="0069558A" w:rsidP="00D1455A">
            <w:pPr>
              <w:rPr>
                <w:sz w:val="28"/>
                <w:szCs w:val="28"/>
              </w:rPr>
            </w:pPr>
            <w:r w:rsidRPr="009F36E4">
              <w:rPr>
                <w:sz w:val="28"/>
                <w:szCs w:val="28"/>
              </w:rPr>
              <w:t>МП</w:t>
            </w:r>
          </w:p>
        </w:tc>
        <w:tc>
          <w:tcPr>
            <w:tcW w:w="5220" w:type="dxa"/>
            <w:gridSpan w:val="5"/>
          </w:tcPr>
          <w:p w:rsidR="0069558A" w:rsidRPr="009F36E4" w:rsidRDefault="0069558A" w:rsidP="00D1455A">
            <w:pPr>
              <w:rPr>
                <w:sz w:val="28"/>
                <w:szCs w:val="28"/>
              </w:rPr>
            </w:pPr>
          </w:p>
        </w:tc>
      </w:tr>
    </w:tbl>
    <w:p w:rsidR="0069558A" w:rsidRPr="009F36E4" w:rsidRDefault="0069558A" w:rsidP="00187849">
      <w:pPr>
        <w:ind w:left="2829"/>
        <w:jc w:val="right"/>
        <w:outlineLvl w:val="0"/>
        <w:rPr>
          <w:sz w:val="28"/>
          <w:szCs w:val="28"/>
        </w:rPr>
      </w:pPr>
      <w:r w:rsidRPr="009F36E4">
        <w:rPr>
          <w:sz w:val="28"/>
          <w:szCs w:val="28"/>
        </w:rPr>
        <w:t>Приложение 2</w:t>
      </w:r>
    </w:p>
    <w:p w:rsidR="0069558A" w:rsidRPr="009F36E4" w:rsidRDefault="0069558A" w:rsidP="00187849">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69558A" w:rsidRPr="009F36E4" w:rsidRDefault="0069558A" w:rsidP="00187849">
      <w:pPr>
        <w:jc w:val="center"/>
        <w:outlineLvl w:val="0"/>
        <w:rPr>
          <w:sz w:val="28"/>
          <w:szCs w:val="28"/>
        </w:rPr>
      </w:pPr>
    </w:p>
    <w:p w:rsidR="0069558A" w:rsidRPr="009F36E4" w:rsidRDefault="0069558A" w:rsidP="00187849">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4"/>
      </w:r>
    </w:p>
    <w:p w:rsidR="0069558A" w:rsidRPr="009F36E4" w:rsidRDefault="0069558A" w:rsidP="00187849">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69558A" w:rsidRPr="00C80A96" w:rsidTr="00D1455A">
        <w:tc>
          <w:tcPr>
            <w:tcW w:w="540" w:type="dxa"/>
          </w:tcPr>
          <w:p w:rsidR="0069558A" w:rsidRPr="00C80A96" w:rsidRDefault="0069558A" w:rsidP="00D1455A">
            <w:pPr>
              <w:jc w:val="center"/>
              <w:rPr>
                <w:sz w:val="28"/>
                <w:szCs w:val="28"/>
              </w:rPr>
            </w:pPr>
            <w:r w:rsidRPr="00C80A96">
              <w:rPr>
                <w:sz w:val="28"/>
                <w:szCs w:val="28"/>
              </w:rPr>
              <w:t>№ пп</w:t>
            </w:r>
          </w:p>
        </w:tc>
        <w:tc>
          <w:tcPr>
            <w:tcW w:w="2880" w:type="dxa"/>
          </w:tcPr>
          <w:p w:rsidR="0069558A" w:rsidRPr="00C80A96" w:rsidRDefault="0069558A" w:rsidP="00D1455A">
            <w:pPr>
              <w:jc w:val="center"/>
              <w:rPr>
                <w:sz w:val="28"/>
                <w:szCs w:val="28"/>
              </w:rPr>
            </w:pPr>
            <w:r w:rsidRPr="00C80A96">
              <w:rPr>
                <w:sz w:val="28"/>
                <w:szCs w:val="28"/>
              </w:rPr>
              <w:t>Наименование /</w:t>
            </w:r>
          </w:p>
          <w:p w:rsidR="0069558A" w:rsidRPr="00C80A96" w:rsidRDefault="0069558A" w:rsidP="00D1455A">
            <w:pPr>
              <w:jc w:val="center"/>
              <w:rPr>
                <w:sz w:val="28"/>
                <w:szCs w:val="28"/>
              </w:rPr>
            </w:pPr>
            <w:r w:rsidRPr="00C80A96">
              <w:rPr>
                <w:sz w:val="28"/>
                <w:szCs w:val="28"/>
              </w:rPr>
              <w:t>модель</w:t>
            </w:r>
          </w:p>
        </w:tc>
        <w:tc>
          <w:tcPr>
            <w:tcW w:w="3780" w:type="dxa"/>
          </w:tcPr>
          <w:p w:rsidR="0069558A" w:rsidRPr="00C80A96" w:rsidRDefault="0069558A" w:rsidP="00D1455A">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69558A" w:rsidRPr="00C80A96" w:rsidRDefault="0069558A" w:rsidP="00D1455A">
            <w:pPr>
              <w:rPr>
                <w:sz w:val="28"/>
                <w:szCs w:val="28"/>
              </w:rPr>
            </w:pPr>
            <w:r w:rsidRPr="00C80A96">
              <w:rPr>
                <w:sz w:val="28"/>
                <w:szCs w:val="28"/>
              </w:rPr>
              <w:t>Гарантий-ный срок</w:t>
            </w:r>
          </w:p>
        </w:tc>
        <w:tc>
          <w:tcPr>
            <w:tcW w:w="1260" w:type="dxa"/>
          </w:tcPr>
          <w:p w:rsidR="0069558A" w:rsidRPr="00C80A96" w:rsidRDefault="0069558A" w:rsidP="00D1455A">
            <w:pPr>
              <w:jc w:val="center"/>
              <w:rPr>
                <w:sz w:val="28"/>
                <w:szCs w:val="28"/>
              </w:rPr>
            </w:pPr>
            <w:r w:rsidRPr="00C80A96">
              <w:rPr>
                <w:sz w:val="28"/>
                <w:szCs w:val="28"/>
              </w:rPr>
              <w:t>Срок службы товара</w:t>
            </w:r>
          </w:p>
        </w:tc>
      </w:tr>
      <w:tr w:rsidR="0069558A" w:rsidRPr="00C80A96" w:rsidTr="00D1455A">
        <w:tc>
          <w:tcPr>
            <w:tcW w:w="540" w:type="dxa"/>
          </w:tcPr>
          <w:p w:rsidR="0069558A" w:rsidRPr="00C80A96" w:rsidRDefault="0069558A" w:rsidP="00D1455A">
            <w:pPr>
              <w:rPr>
                <w:sz w:val="28"/>
                <w:szCs w:val="28"/>
              </w:rPr>
            </w:pPr>
            <w:r w:rsidRPr="00C80A96">
              <w:rPr>
                <w:sz w:val="28"/>
                <w:szCs w:val="28"/>
              </w:rPr>
              <w:t>1</w:t>
            </w:r>
          </w:p>
        </w:tc>
        <w:tc>
          <w:tcPr>
            <w:tcW w:w="2880" w:type="dxa"/>
          </w:tcPr>
          <w:p w:rsidR="0069558A" w:rsidRPr="00C80A96" w:rsidRDefault="0069558A" w:rsidP="00D1455A">
            <w:pPr>
              <w:rPr>
                <w:b/>
                <w:sz w:val="28"/>
                <w:szCs w:val="28"/>
              </w:rPr>
            </w:pPr>
          </w:p>
        </w:tc>
        <w:tc>
          <w:tcPr>
            <w:tcW w:w="3780" w:type="dxa"/>
          </w:tcPr>
          <w:p w:rsidR="0069558A" w:rsidRPr="00C80A96" w:rsidRDefault="0069558A" w:rsidP="00D1455A">
            <w:pPr>
              <w:rPr>
                <w:b/>
                <w:sz w:val="28"/>
                <w:szCs w:val="28"/>
              </w:rPr>
            </w:pPr>
          </w:p>
        </w:tc>
        <w:tc>
          <w:tcPr>
            <w:tcW w:w="1440" w:type="dxa"/>
          </w:tcPr>
          <w:p w:rsidR="0069558A" w:rsidRPr="00C80A96" w:rsidRDefault="0069558A" w:rsidP="00D1455A">
            <w:pPr>
              <w:rPr>
                <w:b/>
                <w:sz w:val="28"/>
                <w:szCs w:val="28"/>
              </w:rPr>
            </w:pPr>
          </w:p>
        </w:tc>
        <w:tc>
          <w:tcPr>
            <w:tcW w:w="1260" w:type="dxa"/>
          </w:tcPr>
          <w:p w:rsidR="0069558A" w:rsidRPr="00C80A96" w:rsidRDefault="0069558A" w:rsidP="00D1455A">
            <w:pPr>
              <w:rPr>
                <w:b/>
                <w:sz w:val="28"/>
                <w:szCs w:val="28"/>
              </w:rPr>
            </w:pPr>
          </w:p>
        </w:tc>
      </w:tr>
      <w:tr w:rsidR="0069558A" w:rsidRPr="00C80A96" w:rsidTr="00D1455A">
        <w:tc>
          <w:tcPr>
            <w:tcW w:w="540" w:type="dxa"/>
          </w:tcPr>
          <w:p w:rsidR="0069558A" w:rsidRPr="00C80A96" w:rsidRDefault="0069558A" w:rsidP="00D1455A">
            <w:pPr>
              <w:rPr>
                <w:sz w:val="28"/>
                <w:szCs w:val="28"/>
              </w:rPr>
            </w:pPr>
            <w:r w:rsidRPr="00C80A96">
              <w:rPr>
                <w:sz w:val="28"/>
                <w:szCs w:val="28"/>
              </w:rPr>
              <w:t>2</w:t>
            </w:r>
          </w:p>
        </w:tc>
        <w:tc>
          <w:tcPr>
            <w:tcW w:w="2880" w:type="dxa"/>
          </w:tcPr>
          <w:p w:rsidR="0069558A" w:rsidRPr="00C80A96" w:rsidRDefault="0069558A" w:rsidP="00D1455A">
            <w:pPr>
              <w:rPr>
                <w:b/>
                <w:sz w:val="28"/>
                <w:szCs w:val="28"/>
              </w:rPr>
            </w:pPr>
          </w:p>
        </w:tc>
        <w:tc>
          <w:tcPr>
            <w:tcW w:w="3780" w:type="dxa"/>
          </w:tcPr>
          <w:p w:rsidR="0069558A" w:rsidRPr="00C80A96" w:rsidRDefault="0069558A" w:rsidP="00D1455A">
            <w:pPr>
              <w:rPr>
                <w:b/>
                <w:sz w:val="28"/>
                <w:szCs w:val="28"/>
              </w:rPr>
            </w:pPr>
          </w:p>
        </w:tc>
        <w:tc>
          <w:tcPr>
            <w:tcW w:w="1440" w:type="dxa"/>
          </w:tcPr>
          <w:p w:rsidR="0069558A" w:rsidRPr="00C80A96" w:rsidRDefault="0069558A" w:rsidP="00D1455A">
            <w:pPr>
              <w:rPr>
                <w:b/>
                <w:sz w:val="28"/>
                <w:szCs w:val="28"/>
              </w:rPr>
            </w:pPr>
          </w:p>
        </w:tc>
        <w:tc>
          <w:tcPr>
            <w:tcW w:w="1260" w:type="dxa"/>
          </w:tcPr>
          <w:p w:rsidR="0069558A" w:rsidRPr="00C80A96" w:rsidRDefault="0069558A" w:rsidP="00D1455A">
            <w:pPr>
              <w:rPr>
                <w:b/>
                <w:sz w:val="28"/>
                <w:szCs w:val="28"/>
              </w:rPr>
            </w:pPr>
          </w:p>
        </w:tc>
      </w:tr>
      <w:tr w:rsidR="0069558A" w:rsidRPr="00C80A96" w:rsidTr="00D1455A">
        <w:tc>
          <w:tcPr>
            <w:tcW w:w="540" w:type="dxa"/>
          </w:tcPr>
          <w:p w:rsidR="0069558A" w:rsidRPr="00C80A96" w:rsidRDefault="0069558A" w:rsidP="00D1455A">
            <w:pPr>
              <w:rPr>
                <w:sz w:val="28"/>
                <w:szCs w:val="28"/>
              </w:rPr>
            </w:pPr>
            <w:r w:rsidRPr="00C80A96">
              <w:rPr>
                <w:sz w:val="28"/>
                <w:szCs w:val="28"/>
              </w:rPr>
              <w:t>3</w:t>
            </w:r>
          </w:p>
        </w:tc>
        <w:tc>
          <w:tcPr>
            <w:tcW w:w="2880" w:type="dxa"/>
          </w:tcPr>
          <w:p w:rsidR="0069558A" w:rsidRPr="00C80A96" w:rsidRDefault="0069558A" w:rsidP="00D1455A">
            <w:pPr>
              <w:rPr>
                <w:b/>
                <w:sz w:val="28"/>
                <w:szCs w:val="28"/>
              </w:rPr>
            </w:pPr>
          </w:p>
        </w:tc>
        <w:tc>
          <w:tcPr>
            <w:tcW w:w="3780" w:type="dxa"/>
          </w:tcPr>
          <w:p w:rsidR="0069558A" w:rsidRPr="00C80A96" w:rsidRDefault="0069558A" w:rsidP="00D1455A">
            <w:pPr>
              <w:rPr>
                <w:b/>
                <w:sz w:val="28"/>
                <w:szCs w:val="28"/>
              </w:rPr>
            </w:pPr>
          </w:p>
        </w:tc>
        <w:tc>
          <w:tcPr>
            <w:tcW w:w="1440" w:type="dxa"/>
          </w:tcPr>
          <w:p w:rsidR="0069558A" w:rsidRPr="00C80A96" w:rsidRDefault="0069558A" w:rsidP="00D1455A">
            <w:pPr>
              <w:rPr>
                <w:b/>
                <w:sz w:val="28"/>
                <w:szCs w:val="28"/>
              </w:rPr>
            </w:pPr>
          </w:p>
        </w:tc>
        <w:tc>
          <w:tcPr>
            <w:tcW w:w="1260" w:type="dxa"/>
          </w:tcPr>
          <w:p w:rsidR="0069558A" w:rsidRPr="00C80A96" w:rsidRDefault="0069558A" w:rsidP="00D1455A">
            <w:pPr>
              <w:rPr>
                <w:b/>
                <w:sz w:val="28"/>
                <w:szCs w:val="28"/>
              </w:rPr>
            </w:pPr>
          </w:p>
        </w:tc>
      </w:tr>
    </w:tbl>
    <w:p w:rsidR="0069558A" w:rsidRPr="00C80A96" w:rsidRDefault="0069558A" w:rsidP="00187849">
      <w:pPr>
        <w:rPr>
          <w:sz w:val="28"/>
          <w:szCs w:val="28"/>
          <w:u w:val="single"/>
        </w:rPr>
      </w:pPr>
    </w:p>
    <w:tbl>
      <w:tblPr>
        <w:tblW w:w="0" w:type="auto"/>
        <w:tblInd w:w="108" w:type="dxa"/>
        <w:tblLook w:val="01E0"/>
      </w:tblPr>
      <w:tblGrid>
        <w:gridCol w:w="5353"/>
        <w:gridCol w:w="3260"/>
      </w:tblGrid>
      <w:tr w:rsidR="0069558A" w:rsidRPr="00C80A96" w:rsidTr="00D1455A">
        <w:tc>
          <w:tcPr>
            <w:tcW w:w="5353" w:type="dxa"/>
          </w:tcPr>
          <w:p w:rsidR="0069558A" w:rsidRPr="00C80A96" w:rsidRDefault="0069558A" w:rsidP="00D1455A">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69558A" w:rsidRPr="00C80A96" w:rsidRDefault="0069558A" w:rsidP="00D1455A">
            <w:pPr>
              <w:pStyle w:val="BodyText"/>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69558A" w:rsidRPr="00C80A96" w:rsidRDefault="0069558A" w:rsidP="00D1455A">
            <w:pPr>
              <w:pStyle w:val="BodyText"/>
              <w:numPr>
                <w:ilvl w:val="12"/>
                <w:numId w:val="0"/>
              </w:numPr>
              <w:rPr>
                <w:sz w:val="28"/>
                <w:szCs w:val="28"/>
              </w:rPr>
            </w:pPr>
          </w:p>
        </w:tc>
      </w:tr>
      <w:tr w:rsidR="0069558A" w:rsidRPr="007226CA" w:rsidTr="00D1455A">
        <w:tc>
          <w:tcPr>
            <w:tcW w:w="5353" w:type="dxa"/>
          </w:tcPr>
          <w:p w:rsidR="0069558A" w:rsidRPr="00C80A96" w:rsidRDefault="0069558A" w:rsidP="00D1455A">
            <w:pPr>
              <w:pStyle w:val="BodyText"/>
              <w:numPr>
                <w:ilvl w:val="12"/>
                <w:numId w:val="0"/>
              </w:numPr>
              <w:ind w:left="360" w:hanging="360"/>
              <w:rPr>
                <w:sz w:val="28"/>
                <w:szCs w:val="28"/>
              </w:rPr>
            </w:pPr>
            <w:r w:rsidRPr="00C80A96">
              <w:rPr>
                <w:sz w:val="28"/>
                <w:szCs w:val="28"/>
              </w:rPr>
              <w:t>Объем предоставления гарантий качества</w:t>
            </w:r>
            <w:r>
              <w:rPr>
                <w:rStyle w:val="FootnoteReference"/>
                <w:sz w:val="28"/>
                <w:szCs w:val="28"/>
              </w:rPr>
              <w:footnoteReference w:id="5"/>
            </w:r>
          </w:p>
        </w:tc>
        <w:tc>
          <w:tcPr>
            <w:tcW w:w="3260" w:type="dxa"/>
            <w:tcBorders>
              <w:top w:val="single" w:sz="4" w:space="0" w:color="auto"/>
              <w:bottom w:val="single" w:sz="4" w:space="0" w:color="auto"/>
            </w:tcBorders>
          </w:tcPr>
          <w:p w:rsidR="0069558A" w:rsidRPr="007226CA" w:rsidRDefault="0069558A" w:rsidP="00D1455A">
            <w:pPr>
              <w:pStyle w:val="BodyText"/>
              <w:numPr>
                <w:ilvl w:val="12"/>
                <w:numId w:val="0"/>
              </w:numPr>
              <w:rPr>
                <w:sz w:val="28"/>
                <w:szCs w:val="28"/>
              </w:rPr>
            </w:pPr>
          </w:p>
        </w:tc>
      </w:tr>
      <w:tr w:rsidR="0069558A" w:rsidRPr="007226CA" w:rsidTr="00D1455A">
        <w:tc>
          <w:tcPr>
            <w:tcW w:w="5353" w:type="dxa"/>
          </w:tcPr>
          <w:p w:rsidR="0069558A" w:rsidRPr="00C80A96" w:rsidRDefault="0069558A" w:rsidP="00D1455A">
            <w:pPr>
              <w:pStyle w:val="BodyText"/>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69558A" w:rsidRPr="007226CA" w:rsidRDefault="0069558A" w:rsidP="00D1455A">
            <w:pPr>
              <w:pStyle w:val="BodyText"/>
              <w:numPr>
                <w:ilvl w:val="12"/>
                <w:numId w:val="0"/>
              </w:numPr>
              <w:rPr>
                <w:sz w:val="28"/>
                <w:szCs w:val="28"/>
              </w:rPr>
            </w:pPr>
          </w:p>
        </w:tc>
      </w:tr>
      <w:tr w:rsidR="0069558A" w:rsidRPr="007226CA" w:rsidTr="00D1455A">
        <w:tc>
          <w:tcPr>
            <w:tcW w:w="5353" w:type="dxa"/>
          </w:tcPr>
          <w:p w:rsidR="0069558A" w:rsidRPr="007226CA" w:rsidRDefault="0069558A" w:rsidP="00D1455A">
            <w:pPr>
              <w:pStyle w:val="BodyText"/>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69558A" w:rsidRPr="007226CA" w:rsidRDefault="0069558A" w:rsidP="00D1455A">
            <w:pPr>
              <w:pStyle w:val="BodyText"/>
              <w:numPr>
                <w:ilvl w:val="12"/>
                <w:numId w:val="0"/>
              </w:numPr>
              <w:rPr>
                <w:sz w:val="28"/>
                <w:szCs w:val="28"/>
              </w:rPr>
            </w:pPr>
          </w:p>
        </w:tc>
      </w:tr>
    </w:tbl>
    <w:p w:rsidR="0069558A" w:rsidRPr="009F36E4" w:rsidRDefault="0069558A" w:rsidP="00187849">
      <w:pPr>
        <w:rPr>
          <w:sz w:val="28"/>
          <w:szCs w:val="28"/>
          <w:u w:val="single"/>
        </w:rPr>
      </w:pPr>
    </w:p>
    <w:p w:rsidR="0069558A" w:rsidRPr="009F36E4" w:rsidRDefault="0069558A" w:rsidP="00187849">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9558A" w:rsidRPr="009F36E4" w:rsidTr="00D1455A">
        <w:tc>
          <w:tcPr>
            <w:tcW w:w="478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4"/>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5220" w:type="dxa"/>
            <w:gridSpan w:val="4"/>
            <w:tcBorders>
              <w:bottom w:val="single" w:sz="4" w:space="0" w:color="auto"/>
            </w:tcBorders>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360" w:type="dxa"/>
          </w:tcPr>
          <w:p w:rsidR="0069558A" w:rsidRPr="009F36E4" w:rsidRDefault="0069558A" w:rsidP="00D1455A"/>
        </w:tc>
        <w:tc>
          <w:tcPr>
            <w:tcW w:w="5220" w:type="dxa"/>
            <w:gridSpan w:val="4"/>
            <w:tcBorders>
              <w:top w:val="single" w:sz="4" w:space="0" w:color="auto"/>
            </w:tcBorders>
          </w:tcPr>
          <w:p w:rsidR="0069558A" w:rsidRPr="009F36E4" w:rsidRDefault="0069558A" w:rsidP="00D1455A">
            <w:pPr>
              <w:jc w:val="center"/>
            </w:pPr>
            <w:r w:rsidRPr="009F36E4">
              <w:t>должность</w:t>
            </w:r>
          </w:p>
        </w:tc>
      </w:tr>
      <w:tr w:rsidR="0069558A" w:rsidRPr="009F36E4" w:rsidTr="00D1455A">
        <w:tc>
          <w:tcPr>
            <w:tcW w:w="1908" w:type="dxa"/>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2520" w:type="dxa"/>
            <w:gridSpan w:val="2"/>
            <w:tcBorders>
              <w:bottom w:val="single" w:sz="4" w:space="0" w:color="auto"/>
            </w:tcBorders>
          </w:tcPr>
          <w:p w:rsidR="0069558A" w:rsidRPr="009F36E4" w:rsidRDefault="0069558A" w:rsidP="00D1455A">
            <w:pPr>
              <w:rPr>
                <w:sz w:val="28"/>
                <w:szCs w:val="28"/>
              </w:rPr>
            </w:pPr>
          </w:p>
        </w:tc>
        <w:tc>
          <w:tcPr>
            <w:tcW w:w="236" w:type="dxa"/>
          </w:tcPr>
          <w:p w:rsidR="0069558A" w:rsidRPr="009F36E4" w:rsidRDefault="0069558A" w:rsidP="00D1455A">
            <w:pPr>
              <w:jc w:val="center"/>
              <w:rPr>
                <w:sz w:val="28"/>
                <w:szCs w:val="28"/>
              </w:rPr>
            </w:pPr>
          </w:p>
        </w:tc>
        <w:tc>
          <w:tcPr>
            <w:tcW w:w="2104" w:type="dxa"/>
            <w:tcBorders>
              <w:bottom w:val="single" w:sz="4" w:space="0" w:color="auto"/>
            </w:tcBorders>
          </w:tcPr>
          <w:p w:rsidR="0069558A" w:rsidRPr="009F36E4" w:rsidRDefault="0069558A" w:rsidP="00D1455A">
            <w:pPr>
              <w:jc w:val="center"/>
              <w:rPr>
                <w:sz w:val="28"/>
                <w:szCs w:val="28"/>
              </w:rPr>
            </w:pPr>
          </w:p>
        </w:tc>
        <w:tc>
          <w:tcPr>
            <w:tcW w:w="236" w:type="dxa"/>
          </w:tcPr>
          <w:p w:rsidR="0069558A" w:rsidRPr="009F36E4" w:rsidRDefault="0069558A" w:rsidP="00D1455A">
            <w:pPr>
              <w:rPr>
                <w:sz w:val="28"/>
                <w:szCs w:val="28"/>
              </w:rPr>
            </w:pPr>
          </w:p>
        </w:tc>
        <w:tc>
          <w:tcPr>
            <w:tcW w:w="2644" w:type="dxa"/>
            <w:tcBorders>
              <w:bottom w:val="single" w:sz="4" w:space="0" w:color="auto"/>
            </w:tcBorders>
          </w:tcPr>
          <w:p w:rsidR="0069558A" w:rsidRPr="009F36E4" w:rsidRDefault="0069558A" w:rsidP="00D1455A">
            <w:pPr>
              <w:rPr>
                <w:sz w:val="28"/>
                <w:szCs w:val="28"/>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52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rPr>
          <w:trHeight w:val="385"/>
        </w:trPr>
        <w:tc>
          <w:tcPr>
            <w:tcW w:w="4788" w:type="dxa"/>
            <w:gridSpan w:val="4"/>
          </w:tcPr>
          <w:p w:rsidR="0069558A" w:rsidRPr="009F36E4" w:rsidRDefault="0069558A" w:rsidP="00D1455A">
            <w:pPr>
              <w:rPr>
                <w:sz w:val="28"/>
                <w:szCs w:val="28"/>
              </w:rPr>
            </w:pPr>
            <w:r w:rsidRPr="009F36E4">
              <w:rPr>
                <w:sz w:val="28"/>
                <w:szCs w:val="28"/>
              </w:rPr>
              <w:t>МП</w:t>
            </w:r>
          </w:p>
        </w:tc>
        <w:tc>
          <w:tcPr>
            <w:tcW w:w="5220" w:type="dxa"/>
            <w:gridSpan w:val="4"/>
          </w:tcPr>
          <w:p w:rsidR="0069558A" w:rsidRPr="009F36E4" w:rsidRDefault="0069558A" w:rsidP="00D1455A">
            <w:pPr>
              <w:rPr>
                <w:sz w:val="28"/>
                <w:szCs w:val="28"/>
              </w:rPr>
            </w:pPr>
            <w:r w:rsidRPr="009F36E4">
              <w:rPr>
                <w:sz w:val="28"/>
                <w:szCs w:val="28"/>
              </w:rPr>
              <w:t>МП</w:t>
            </w:r>
          </w:p>
        </w:tc>
      </w:tr>
    </w:tbl>
    <w:p w:rsidR="0069558A" w:rsidRPr="009F36E4" w:rsidRDefault="0069558A" w:rsidP="00187849">
      <w:pPr>
        <w:rPr>
          <w:b/>
        </w:rPr>
      </w:pPr>
    </w:p>
    <w:p w:rsidR="0069558A" w:rsidRPr="009F36E4" w:rsidRDefault="0069558A" w:rsidP="00187849">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9558A" w:rsidRPr="009F36E4" w:rsidTr="00D1455A">
        <w:tc>
          <w:tcPr>
            <w:tcW w:w="478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5"/>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5220" w:type="dxa"/>
            <w:gridSpan w:val="5"/>
          </w:tcPr>
          <w:p w:rsidR="0069558A" w:rsidRPr="009F36E4" w:rsidRDefault="0069558A" w:rsidP="00D1455A">
            <w:pPr>
              <w:rPr>
                <w:sz w:val="28"/>
                <w:szCs w:val="28"/>
              </w:rPr>
            </w:pPr>
            <w:r w:rsidRPr="009F36E4">
              <w:rPr>
                <w:sz w:val="28"/>
                <w:szCs w:val="28"/>
              </w:rPr>
              <w:t>Индивидуальный предприниматель</w:t>
            </w: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360" w:type="dxa"/>
          </w:tcPr>
          <w:p w:rsidR="0069558A" w:rsidRPr="009F36E4" w:rsidRDefault="0069558A" w:rsidP="00D1455A"/>
        </w:tc>
        <w:tc>
          <w:tcPr>
            <w:tcW w:w="1260" w:type="dxa"/>
            <w:gridSpan w:val="2"/>
          </w:tcPr>
          <w:p w:rsidR="0069558A" w:rsidRPr="009F36E4" w:rsidRDefault="0069558A" w:rsidP="00D1455A">
            <w:pPr>
              <w:rPr>
                <w:sz w:val="28"/>
                <w:szCs w:val="28"/>
              </w:rPr>
            </w:pPr>
          </w:p>
        </w:tc>
        <w:tc>
          <w:tcPr>
            <w:tcW w:w="3960" w:type="dxa"/>
            <w:gridSpan w:val="3"/>
          </w:tcPr>
          <w:p w:rsidR="0069558A" w:rsidRPr="009F36E4" w:rsidRDefault="0069558A" w:rsidP="00D1455A">
            <w:pPr>
              <w:jc w:val="center"/>
            </w:pPr>
          </w:p>
        </w:tc>
      </w:tr>
      <w:tr w:rsidR="0069558A" w:rsidRPr="009F36E4" w:rsidTr="00D1455A">
        <w:tc>
          <w:tcPr>
            <w:tcW w:w="1908" w:type="dxa"/>
            <w:tcBorders>
              <w:bottom w:val="single" w:sz="4" w:space="0" w:color="auto"/>
            </w:tcBorders>
          </w:tcPr>
          <w:p w:rsidR="0069558A" w:rsidRPr="009F36E4" w:rsidRDefault="0069558A" w:rsidP="00D1455A">
            <w:pPr>
              <w:rPr>
                <w:sz w:val="28"/>
                <w:szCs w:val="28"/>
                <w:lang w:val="en-US"/>
              </w:rPr>
            </w:pPr>
          </w:p>
        </w:tc>
        <w:tc>
          <w:tcPr>
            <w:tcW w:w="360" w:type="dxa"/>
          </w:tcPr>
          <w:p w:rsidR="0069558A" w:rsidRPr="009F36E4" w:rsidRDefault="0069558A" w:rsidP="00D1455A">
            <w:pPr>
              <w:rPr>
                <w:sz w:val="28"/>
                <w:szCs w:val="28"/>
                <w:lang w:val="en-US"/>
              </w:rPr>
            </w:pPr>
          </w:p>
        </w:tc>
        <w:tc>
          <w:tcPr>
            <w:tcW w:w="2520" w:type="dxa"/>
            <w:gridSpan w:val="2"/>
            <w:tcBorders>
              <w:bottom w:val="single" w:sz="4" w:space="0" w:color="auto"/>
            </w:tcBorders>
          </w:tcPr>
          <w:p w:rsidR="0069558A" w:rsidRPr="009F36E4" w:rsidRDefault="0069558A" w:rsidP="00D1455A">
            <w:pPr>
              <w:rPr>
                <w:sz w:val="28"/>
                <w:szCs w:val="28"/>
                <w:lang w:val="en-US"/>
              </w:rPr>
            </w:pPr>
          </w:p>
        </w:tc>
        <w:tc>
          <w:tcPr>
            <w:tcW w:w="236" w:type="dxa"/>
          </w:tcPr>
          <w:p w:rsidR="0069558A" w:rsidRPr="009F36E4" w:rsidRDefault="0069558A" w:rsidP="00D1455A">
            <w:pPr>
              <w:jc w:val="center"/>
              <w:rPr>
                <w:sz w:val="28"/>
                <w:szCs w:val="28"/>
                <w:lang w:val="en-US"/>
              </w:rPr>
            </w:pPr>
          </w:p>
        </w:tc>
        <w:tc>
          <w:tcPr>
            <w:tcW w:w="2104" w:type="dxa"/>
            <w:gridSpan w:val="2"/>
            <w:tcBorders>
              <w:bottom w:val="single" w:sz="4" w:space="0" w:color="auto"/>
            </w:tcBorders>
          </w:tcPr>
          <w:p w:rsidR="0069558A" w:rsidRPr="009F36E4" w:rsidRDefault="0069558A" w:rsidP="00D1455A">
            <w:pPr>
              <w:jc w:val="center"/>
              <w:rPr>
                <w:sz w:val="28"/>
                <w:szCs w:val="28"/>
                <w:lang w:val="en-US"/>
              </w:rPr>
            </w:pPr>
          </w:p>
        </w:tc>
        <w:tc>
          <w:tcPr>
            <w:tcW w:w="236" w:type="dxa"/>
          </w:tcPr>
          <w:p w:rsidR="0069558A" w:rsidRPr="009F36E4" w:rsidRDefault="0069558A" w:rsidP="00D1455A">
            <w:pPr>
              <w:rPr>
                <w:sz w:val="28"/>
                <w:szCs w:val="28"/>
                <w:lang w:val="en-US"/>
              </w:rPr>
            </w:pPr>
          </w:p>
        </w:tc>
        <w:tc>
          <w:tcPr>
            <w:tcW w:w="2644" w:type="dxa"/>
            <w:tcBorders>
              <w:bottom w:val="single" w:sz="4" w:space="0" w:color="auto"/>
            </w:tcBorders>
          </w:tcPr>
          <w:p w:rsidR="0069558A" w:rsidRPr="009F36E4" w:rsidRDefault="0069558A" w:rsidP="00D1455A">
            <w:pPr>
              <w:rPr>
                <w:sz w:val="28"/>
                <w:szCs w:val="28"/>
                <w:lang w:val="en-US"/>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52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gridSpan w:val="2"/>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rPr>
          <w:trHeight w:val="385"/>
        </w:trPr>
        <w:tc>
          <w:tcPr>
            <w:tcW w:w="4788" w:type="dxa"/>
            <w:gridSpan w:val="4"/>
          </w:tcPr>
          <w:p w:rsidR="0069558A" w:rsidRPr="009F36E4" w:rsidRDefault="0069558A" w:rsidP="00D1455A">
            <w:pPr>
              <w:rPr>
                <w:sz w:val="28"/>
                <w:szCs w:val="28"/>
              </w:rPr>
            </w:pPr>
            <w:r w:rsidRPr="009F36E4">
              <w:rPr>
                <w:sz w:val="28"/>
                <w:szCs w:val="28"/>
              </w:rPr>
              <w:t>МП</w:t>
            </w:r>
          </w:p>
        </w:tc>
        <w:tc>
          <w:tcPr>
            <w:tcW w:w="5220" w:type="dxa"/>
            <w:gridSpan w:val="5"/>
          </w:tcPr>
          <w:p w:rsidR="0069558A" w:rsidRPr="009F36E4" w:rsidRDefault="0069558A" w:rsidP="00D1455A">
            <w:pPr>
              <w:rPr>
                <w:sz w:val="28"/>
                <w:szCs w:val="28"/>
              </w:rPr>
            </w:pPr>
            <w:r w:rsidRPr="009F36E4">
              <w:rPr>
                <w:sz w:val="28"/>
                <w:szCs w:val="28"/>
              </w:rPr>
              <w:t>МП</w:t>
            </w:r>
          </w:p>
        </w:tc>
      </w:tr>
    </w:tbl>
    <w:p w:rsidR="0069558A" w:rsidRPr="009F36E4" w:rsidRDefault="0069558A" w:rsidP="00187849">
      <w:pPr>
        <w:rPr>
          <w:b/>
        </w:rPr>
      </w:pPr>
    </w:p>
    <w:p w:rsidR="0069558A" w:rsidRPr="009F36E4" w:rsidRDefault="0069558A" w:rsidP="00187849">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69558A" w:rsidRPr="009F36E4" w:rsidTr="00D1455A">
        <w:tc>
          <w:tcPr>
            <w:tcW w:w="478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5"/>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5220" w:type="dxa"/>
            <w:gridSpan w:val="5"/>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360" w:type="dxa"/>
          </w:tcPr>
          <w:p w:rsidR="0069558A" w:rsidRPr="009F36E4" w:rsidRDefault="0069558A" w:rsidP="00D1455A"/>
        </w:tc>
        <w:tc>
          <w:tcPr>
            <w:tcW w:w="1260" w:type="dxa"/>
            <w:gridSpan w:val="2"/>
          </w:tcPr>
          <w:p w:rsidR="0069558A" w:rsidRPr="009F36E4" w:rsidRDefault="0069558A" w:rsidP="00D1455A">
            <w:pPr>
              <w:rPr>
                <w:sz w:val="28"/>
                <w:szCs w:val="28"/>
              </w:rPr>
            </w:pPr>
          </w:p>
        </w:tc>
        <w:tc>
          <w:tcPr>
            <w:tcW w:w="3960" w:type="dxa"/>
            <w:gridSpan w:val="3"/>
          </w:tcPr>
          <w:p w:rsidR="0069558A" w:rsidRPr="009F36E4" w:rsidRDefault="0069558A" w:rsidP="00D1455A">
            <w:pPr>
              <w:jc w:val="center"/>
            </w:pPr>
          </w:p>
        </w:tc>
      </w:tr>
      <w:tr w:rsidR="0069558A" w:rsidRPr="009F36E4" w:rsidTr="00D1455A">
        <w:tc>
          <w:tcPr>
            <w:tcW w:w="1908" w:type="dxa"/>
            <w:tcBorders>
              <w:bottom w:val="single" w:sz="4" w:space="0" w:color="auto"/>
            </w:tcBorders>
          </w:tcPr>
          <w:p w:rsidR="0069558A" w:rsidRPr="009F36E4" w:rsidRDefault="0069558A" w:rsidP="00D1455A">
            <w:pPr>
              <w:rPr>
                <w:sz w:val="28"/>
                <w:szCs w:val="28"/>
                <w:lang w:val="en-US"/>
              </w:rPr>
            </w:pPr>
          </w:p>
        </w:tc>
        <w:tc>
          <w:tcPr>
            <w:tcW w:w="360" w:type="dxa"/>
          </w:tcPr>
          <w:p w:rsidR="0069558A" w:rsidRPr="009F36E4" w:rsidRDefault="0069558A" w:rsidP="00D1455A">
            <w:pPr>
              <w:rPr>
                <w:sz w:val="28"/>
                <w:szCs w:val="28"/>
                <w:lang w:val="en-US"/>
              </w:rPr>
            </w:pPr>
          </w:p>
        </w:tc>
        <w:tc>
          <w:tcPr>
            <w:tcW w:w="2520" w:type="dxa"/>
            <w:gridSpan w:val="2"/>
            <w:tcBorders>
              <w:bottom w:val="single" w:sz="4" w:space="0" w:color="auto"/>
            </w:tcBorders>
          </w:tcPr>
          <w:p w:rsidR="0069558A" w:rsidRPr="009F36E4" w:rsidRDefault="0069558A" w:rsidP="00D1455A">
            <w:pPr>
              <w:rPr>
                <w:sz w:val="28"/>
                <w:szCs w:val="28"/>
                <w:lang w:val="en-US"/>
              </w:rPr>
            </w:pPr>
          </w:p>
        </w:tc>
        <w:tc>
          <w:tcPr>
            <w:tcW w:w="236" w:type="dxa"/>
          </w:tcPr>
          <w:p w:rsidR="0069558A" w:rsidRPr="009F36E4" w:rsidRDefault="0069558A" w:rsidP="00D1455A">
            <w:pPr>
              <w:jc w:val="center"/>
              <w:rPr>
                <w:sz w:val="28"/>
                <w:szCs w:val="28"/>
                <w:lang w:val="en-US"/>
              </w:rPr>
            </w:pPr>
          </w:p>
        </w:tc>
        <w:tc>
          <w:tcPr>
            <w:tcW w:w="2104" w:type="dxa"/>
            <w:gridSpan w:val="2"/>
            <w:tcBorders>
              <w:bottom w:val="single" w:sz="4" w:space="0" w:color="auto"/>
            </w:tcBorders>
          </w:tcPr>
          <w:p w:rsidR="0069558A" w:rsidRPr="009F36E4" w:rsidRDefault="0069558A" w:rsidP="00D1455A">
            <w:pPr>
              <w:jc w:val="center"/>
              <w:rPr>
                <w:sz w:val="28"/>
                <w:szCs w:val="28"/>
                <w:lang w:val="en-US"/>
              </w:rPr>
            </w:pPr>
          </w:p>
        </w:tc>
        <w:tc>
          <w:tcPr>
            <w:tcW w:w="236" w:type="dxa"/>
          </w:tcPr>
          <w:p w:rsidR="0069558A" w:rsidRPr="009F36E4" w:rsidRDefault="0069558A" w:rsidP="00D1455A">
            <w:pPr>
              <w:rPr>
                <w:sz w:val="28"/>
                <w:szCs w:val="28"/>
                <w:lang w:val="en-US"/>
              </w:rPr>
            </w:pPr>
          </w:p>
        </w:tc>
        <w:tc>
          <w:tcPr>
            <w:tcW w:w="2644" w:type="dxa"/>
            <w:tcBorders>
              <w:bottom w:val="single" w:sz="4" w:space="0" w:color="auto"/>
            </w:tcBorders>
          </w:tcPr>
          <w:p w:rsidR="0069558A" w:rsidRPr="009F36E4" w:rsidRDefault="0069558A" w:rsidP="00D1455A">
            <w:pPr>
              <w:rPr>
                <w:sz w:val="28"/>
                <w:szCs w:val="28"/>
                <w:lang w:val="en-US"/>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52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gridSpan w:val="2"/>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c>
          <w:tcPr>
            <w:tcW w:w="4788" w:type="dxa"/>
            <w:gridSpan w:val="4"/>
          </w:tcPr>
          <w:p w:rsidR="0069558A" w:rsidRPr="009F36E4" w:rsidRDefault="0069558A" w:rsidP="00D1455A">
            <w:pPr>
              <w:rPr>
                <w:sz w:val="28"/>
                <w:szCs w:val="28"/>
              </w:rPr>
            </w:pPr>
            <w:r w:rsidRPr="009F36E4">
              <w:rPr>
                <w:sz w:val="28"/>
                <w:szCs w:val="28"/>
              </w:rPr>
              <w:t>МП</w:t>
            </w:r>
          </w:p>
        </w:tc>
        <w:tc>
          <w:tcPr>
            <w:tcW w:w="5220" w:type="dxa"/>
            <w:gridSpan w:val="5"/>
          </w:tcPr>
          <w:p w:rsidR="0069558A" w:rsidRPr="009F36E4" w:rsidRDefault="0069558A" w:rsidP="00D1455A">
            <w:pPr>
              <w:rPr>
                <w:sz w:val="28"/>
                <w:szCs w:val="28"/>
              </w:rPr>
            </w:pPr>
          </w:p>
        </w:tc>
      </w:tr>
    </w:tbl>
    <w:p w:rsidR="0069558A" w:rsidRPr="009F36E4" w:rsidRDefault="0069558A" w:rsidP="00187849">
      <w:pPr>
        <w:ind w:left="2829"/>
        <w:jc w:val="right"/>
        <w:outlineLvl w:val="0"/>
        <w:rPr>
          <w:sz w:val="28"/>
          <w:szCs w:val="28"/>
        </w:rPr>
      </w:pPr>
      <w:r w:rsidRPr="009F36E4">
        <w:rPr>
          <w:sz w:val="28"/>
          <w:szCs w:val="28"/>
        </w:rPr>
        <w:br w:type="page"/>
        <w:t>Приложение 3</w:t>
      </w:r>
    </w:p>
    <w:p w:rsidR="0069558A" w:rsidRPr="009F36E4" w:rsidRDefault="0069558A" w:rsidP="00187849">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69558A" w:rsidRPr="00C80A96" w:rsidRDefault="0069558A" w:rsidP="00187849">
      <w:pPr>
        <w:jc w:val="center"/>
        <w:outlineLvl w:val="0"/>
        <w:rPr>
          <w:sz w:val="28"/>
          <w:szCs w:val="28"/>
        </w:rPr>
      </w:pPr>
      <w:r w:rsidRPr="009F36E4">
        <w:rPr>
          <w:sz w:val="28"/>
          <w:szCs w:val="28"/>
        </w:rPr>
        <w:t xml:space="preserve">График </w:t>
      </w:r>
      <w:r w:rsidRPr="00C80A96">
        <w:rPr>
          <w:sz w:val="28"/>
          <w:szCs w:val="28"/>
        </w:rPr>
        <w:t>поставки товара</w:t>
      </w:r>
    </w:p>
    <w:p w:rsidR="0069558A" w:rsidRPr="00C80A96" w:rsidRDefault="0069558A" w:rsidP="00187849">
      <w:pPr>
        <w:jc w:val="center"/>
        <w:outlineLvl w:val="0"/>
      </w:pP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FootnoteReference"/>
        </w:rPr>
        <w:footnoteReference w:id="6"/>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560"/>
        <w:gridCol w:w="673"/>
        <w:gridCol w:w="673"/>
        <w:gridCol w:w="673"/>
        <w:gridCol w:w="674"/>
        <w:gridCol w:w="673"/>
        <w:gridCol w:w="673"/>
        <w:gridCol w:w="673"/>
        <w:gridCol w:w="674"/>
        <w:gridCol w:w="673"/>
        <w:gridCol w:w="673"/>
        <w:gridCol w:w="673"/>
        <w:gridCol w:w="674"/>
      </w:tblGrid>
      <w:tr w:rsidR="0069558A" w:rsidRPr="00C80A96" w:rsidTr="00D1455A">
        <w:trPr>
          <w:cantSplit/>
          <w:trHeight w:val="462"/>
        </w:trPr>
        <w:tc>
          <w:tcPr>
            <w:tcW w:w="1560" w:type="dxa"/>
            <w:tcBorders>
              <w:bottom w:val="nil"/>
            </w:tcBorders>
          </w:tcPr>
          <w:p w:rsidR="0069558A" w:rsidRPr="00C80A96" w:rsidRDefault="0069558A" w:rsidP="00D1455A">
            <w:pPr>
              <w:pStyle w:val="21"/>
              <w:numPr>
                <w:ilvl w:val="12"/>
                <w:numId w:val="0"/>
              </w:numPr>
              <w:jc w:val="left"/>
              <w:rPr>
                <w:i/>
                <w:sz w:val="28"/>
                <w:szCs w:val="28"/>
              </w:rPr>
            </w:pPr>
          </w:p>
        </w:tc>
        <w:tc>
          <w:tcPr>
            <w:tcW w:w="8079" w:type="dxa"/>
            <w:gridSpan w:val="12"/>
            <w:tcBorders>
              <w:bottom w:val="nil"/>
            </w:tcBorders>
          </w:tcPr>
          <w:p w:rsidR="0069558A" w:rsidRPr="00C80A96" w:rsidRDefault="0069558A" w:rsidP="00D1455A">
            <w:pPr>
              <w:pStyle w:val="21"/>
              <w:numPr>
                <w:ilvl w:val="12"/>
                <w:numId w:val="0"/>
              </w:numPr>
              <w:jc w:val="center"/>
              <w:rPr>
                <w:i/>
                <w:spacing w:val="-14"/>
                <w:sz w:val="28"/>
                <w:szCs w:val="28"/>
              </w:rPr>
            </w:pPr>
            <w:r w:rsidRPr="00C80A96">
              <w:rPr>
                <w:i/>
                <w:sz w:val="28"/>
                <w:szCs w:val="28"/>
              </w:rPr>
              <w:t>График поставки по месяцам</w:t>
            </w:r>
          </w:p>
        </w:tc>
      </w:tr>
      <w:tr w:rsidR="0069558A" w:rsidRPr="00C80A96" w:rsidTr="00D1455A">
        <w:trPr>
          <w:cantSplit/>
          <w:trHeight w:val="1134"/>
        </w:trPr>
        <w:tc>
          <w:tcPr>
            <w:tcW w:w="1560" w:type="dxa"/>
            <w:tcBorders>
              <w:bottom w:val="nil"/>
            </w:tcBorders>
          </w:tcPr>
          <w:p w:rsidR="0069558A" w:rsidRPr="00C80A96" w:rsidRDefault="0069558A" w:rsidP="00D1455A">
            <w:pPr>
              <w:pStyle w:val="21"/>
              <w:numPr>
                <w:ilvl w:val="12"/>
                <w:numId w:val="0"/>
              </w:numPr>
              <w:jc w:val="left"/>
              <w:rPr>
                <w:i/>
                <w:sz w:val="28"/>
                <w:szCs w:val="28"/>
              </w:rPr>
            </w:pPr>
            <w:r w:rsidRPr="00C80A96">
              <w:rPr>
                <w:i/>
                <w:sz w:val="28"/>
                <w:szCs w:val="28"/>
              </w:rPr>
              <w:t>Позиция согласно спецификации</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январь</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февраль</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март</w:t>
            </w:r>
          </w:p>
        </w:tc>
        <w:tc>
          <w:tcPr>
            <w:tcW w:w="674"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апрель</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май</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июнь</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июль</w:t>
            </w:r>
          </w:p>
        </w:tc>
        <w:tc>
          <w:tcPr>
            <w:tcW w:w="674"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август</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сентябрь</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октябрь</w:t>
            </w:r>
          </w:p>
        </w:tc>
        <w:tc>
          <w:tcPr>
            <w:tcW w:w="673"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ноябрь</w:t>
            </w:r>
          </w:p>
        </w:tc>
        <w:tc>
          <w:tcPr>
            <w:tcW w:w="674" w:type="dxa"/>
            <w:tcBorders>
              <w:bottom w:val="nil"/>
            </w:tcBorders>
            <w:textDirection w:val="btLr"/>
          </w:tcPr>
          <w:p w:rsidR="0069558A" w:rsidRPr="00C80A96" w:rsidRDefault="0069558A" w:rsidP="00D1455A">
            <w:pPr>
              <w:pStyle w:val="21"/>
              <w:numPr>
                <w:ilvl w:val="12"/>
                <w:numId w:val="0"/>
              </w:numPr>
              <w:ind w:left="113" w:right="113"/>
              <w:jc w:val="center"/>
              <w:rPr>
                <w:i/>
                <w:spacing w:val="-14"/>
                <w:sz w:val="28"/>
                <w:szCs w:val="28"/>
              </w:rPr>
            </w:pPr>
            <w:r w:rsidRPr="00C80A96">
              <w:rPr>
                <w:i/>
                <w:spacing w:val="-14"/>
                <w:sz w:val="28"/>
                <w:szCs w:val="28"/>
              </w:rPr>
              <w:t>декабрь</w:t>
            </w:r>
          </w:p>
        </w:tc>
      </w:tr>
      <w:tr w:rsidR="0069558A" w:rsidRPr="00C80A96" w:rsidTr="00D1455A">
        <w:trPr>
          <w:cantSplit/>
        </w:trPr>
        <w:tc>
          <w:tcPr>
            <w:tcW w:w="1560" w:type="dxa"/>
          </w:tcPr>
          <w:p w:rsidR="0069558A" w:rsidRPr="00C80A96" w:rsidRDefault="0069558A" w:rsidP="00D1455A">
            <w:pPr>
              <w:pStyle w:val="21"/>
              <w:numPr>
                <w:ilvl w:val="12"/>
                <w:numId w:val="0"/>
              </w:numPr>
              <w:rPr>
                <w:i/>
                <w:sz w:val="28"/>
                <w:szCs w:val="28"/>
              </w:rPr>
            </w:pPr>
            <w:r w:rsidRPr="00C80A96">
              <w:rPr>
                <w:i/>
                <w:sz w:val="28"/>
                <w:szCs w:val="28"/>
              </w:rPr>
              <w:t>1.</w:t>
            </w:r>
          </w:p>
        </w:tc>
        <w:tc>
          <w:tcPr>
            <w:tcW w:w="673" w:type="dxa"/>
          </w:tcPr>
          <w:p w:rsidR="0069558A" w:rsidRPr="00C80A96" w:rsidRDefault="0069558A" w:rsidP="00D1455A">
            <w:pPr>
              <w:pStyle w:val="21"/>
              <w:numPr>
                <w:ilvl w:val="12"/>
                <w:numId w:val="0"/>
              </w:numPr>
              <w:jc w:val="center"/>
              <w:rPr>
                <w:i/>
                <w:sz w:val="28"/>
                <w:szCs w:val="28"/>
              </w:rPr>
            </w:pPr>
          </w:p>
        </w:tc>
        <w:tc>
          <w:tcPr>
            <w:tcW w:w="673" w:type="dxa"/>
          </w:tcPr>
          <w:p w:rsidR="0069558A" w:rsidRPr="00C80A96" w:rsidRDefault="0069558A" w:rsidP="00D1455A">
            <w:pPr>
              <w:pStyle w:val="21"/>
              <w:numPr>
                <w:ilvl w:val="12"/>
                <w:numId w:val="0"/>
              </w:numPr>
              <w:jc w:val="center"/>
              <w:rPr>
                <w:i/>
                <w:sz w:val="28"/>
                <w:szCs w:val="28"/>
              </w:rPr>
            </w:pPr>
          </w:p>
        </w:tc>
        <w:tc>
          <w:tcPr>
            <w:tcW w:w="673" w:type="dxa"/>
          </w:tcPr>
          <w:p w:rsidR="0069558A" w:rsidRPr="00C80A96" w:rsidRDefault="0069558A" w:rsidP="00D1455A">
            <w:pPr>
              <w:pStyle w:val="21"/>
              <w:numPr>
                <w:ilvl w:val="12"/>
                <w:numId w:val="0"/>
              </w:numPr>
              <w:jc w:val="center"/>
              <w:rPr>
                <w:i/>
                <w:sz w:val="28"/>
                <w:szCs w:val="28"/>
              </w:rPr>
            </w:pPr>
          </w:p>
        </w:tc>
        <w:tc>
          <w:tcPr>
            <w:tcW w:w="674" w:type="dxa"/>
          </w:tcPr>
          <w:p w:rsidR="0069558A" w:rsidRPr="00C80A96" w:rsidRDefault="0069558A" w:rsidP="00D1455A">
            <w:pPr>
              <w:pStyle w:val="21"/>
              <w:numPr>
                <w:ilvl w:val="12"/>
                <w:numId w:val="0"/>
              </w:numPr>
              <w:jc w:val="center"/>
              <w:rPr>
                <w:i/>
                <w:sz w:val="28"/>
                <w:szCs w:val="28"/>
              </w:rPr>
            </w:pPr>
          </w:p>
        </w:tc>
        <w:tc>
          <w:tcPr>
            <w:tcW w:w="673" w:type="dxa"/>
          </w:tcPr>
          <w:p w:rsidR="0069558A" w:rsidRPr="00C80A96" w:rsidRDefault="0069558A" w:rsidP="00D1455A">
            <w:pPr>
              <w:pStyle w:val="21"/>
              <w:numPr>
                <w:ilvl w:val="12"/>
                <w:numId w:val="0"/>
              </w:numPr>
              <w:jc w:val="center"/>
              <w:rPr>
                <w:i/>
                <w:sz w:val="28"/>
                <w:szCs w:val="28"/>
              </w:rPr>
            </w:pPr>
          </w:p>
        </w:tc>
        <w:tc>
          <w:tcPr>
            <w:tcW w:w="673" w:type="dxa"/>
          </w:tcPr>
          <w:p w:rsidR="0069558A" w:rsidRPr="00C80A96" w:rsidRDefault="0069558A" w:rsidP="00D1455A">
            <w:pPr>
              <w:pStyle w:val="21"/>
              <w:numPr>
                <w:ilvl w:val="12"/>
                <w:numId w:val="0"/>
              </w:numPr>
              <w:jc w:val="center"/>
              <w:rPr>
                <w:i/>
                <w:sz w:val="28"/>
                <w:szCs w:val="28"/>
              </w:rPr>
            </w:pPr>
          </w:p>
        </w:tc>
        <w:tc>
          <w:tcPr>
            <w:tcW w:w="673" w:type="dxa"/>
          </w:tcPr>
          <w:p w:rsidR="0069558A" w:rsidRPr="00C80A96" w:rsidRDefault="0069558A" w:rsidP="00D1455A">
            <w:pPr>
              <w:pStyle w:val="21"/>
              <w:numPr>
                <w:ilvl w:val="12"/>
                <w:numId w:val="0"/>
              </w:numPr>
              <w:jc w:val="center"/>
              <w:rPr>
                <w:i/>
                <w:sz w:val="28"/>
                <w:szCs w:val="28"/>
              </w:rPr>
            </w:pPr>
          </w:p>
        </w:tc>
        <w:tc>
          <w:tcPr>
            <w:tcW w:w="674" w:type="dxa"/>
          </w:tcPr>
          <w:p w:rsidR="0069558A" w:rsidRPr="00C80A96" w:rsidRDefault="0069558A" w:rsidP="00D1455A">
            <w:pPr>
              <w:pStyle w:val="21"/>
              <w:numPr>
                <w:ilvl w:val="12"/>
                <w:numId w:val="0"/>
              </w:numPr>
              <w:jc w:val="center"/>
              <w:rPr>
                <w:i/>
                <w:sz w:val="28"/>
                <w:szCs w:val="28"/>
              </w:rPr>
            </w:pPr>
          </w:p>
        </w:tc>
        <w:tc>
          <w:tcPr>
            <w:tcW w:w="673" w:type="dxa"/>
          </w:tcPr>
          <w:p w:rsidR="0069558A" w:rsidRPr="00C80A96" w:rsidRDefault="0069558A" w:rsidP="00D1455A">
            <w:pPr>
              <w:pStyle w:val="21"/>
              <w:numPr>
                <w:ilvl w:val="12"/>
                <w:numId w:val="0"/>
              </w:numPr>
              <w:jc w:val="center"/>
              <w:rPr>
                <w:i/>
                <w:sz w:val="28"/>
                <w:szCs w:val="28"/>
              </w:rPr>
            </w:pPr>
          </w:p>
        </w:tc>
        <w:tc>
          <w:tcPr>
            <w:tcW w:w="673" w:type="dxa"/>
          </w:tcPr>
          <w:p w:rsidR="0069558A" w:rsidRPr="00C80A96" w:rsidRDefault="0069558A" w:rsidP="00D1455A">
            <w:pPr>
              <w:pStyle w:val="21"/>
              <w:numPr>
                <w:ilvl w:val="12"/>
                <w:numId w:val="0"/>
              </w:numPr>
              <w:jc w:val="center"/>
              <w:rPr>
                <w:i/>
                <w:sz w:val="28"/>
                <w:szCs w:val="28"/>
              </w:rPr>
            </w:pPr>
          </w:p>
        </w:tc>
        <w:tc>
          <w:tcPr>
            <w:tcW w:w="673" w:type="dxa"/>
          </w:tcPr>
          <w:p w:rsidR="0069558A" w:rsidRPr="00C80A96" w:rsidRDefault="0069558A" w:rsidP="00D1455A">
            <w:pPr>
              <w:pStyle w:val="21"/>
              <w:numPr>
                <w:ilvl w:val="12"/>
                <w:numId w:val="0"/>
              </w:numPr>
              <w:jc w:val="center"/>
              <w:rPr>
                <w:i/>
                <w:sz w:val="28"/>
                <w:szCs w:val="28"/>
              </w:rPr>
            </w:pPr>
          </w:p>
        </w:tc>
        <w:tc>
          <w:tcPr>
            <w:tcW w:w="674" w:type="dxa"/>
          </w:tcPr>
          <w:p w:rsidR="0069558A" w:rsidRPr="00C80A96" w:rsidRDefault="0069558A" w:rsidP="00D1455A">
            <w:pPr>
              <w:pStyle w:val="21"/>
              <w:numPr>
                <w:ilvl w:val="12"/>
                <w:numId w:val="0"/>
              </w:numPr>
              <w:jc w:val="center"/>
              <w:rPr>
                <w:i/>
                <w:sz w:val="28"/>
                <w:szCs w:val="28"/>
              </w:rPr>
            </w:pPr>
          </w:p>
        </w:tc>
      </w:tr>
      <w:tr w:rsidR="0069558A" w:rsidRPr="009F36E4" w:rsidTr="00D1455A">
        <w:trPr>
          <w:cantSplit/>
        </w:trPr>
        <w:tc>
          <w:tcPr>
            <w:tcW w:w="1560" w:type="dxa"/>
          </w:tcPr>
          <w:p w:rsidR="0069558A" w:rsidRPr="009F36E4" w:rsidRDefault="0069558A" w:rsidP="00D1455A">
            <w:pPr>
              <w:pStyle w:val="21"/>
              <w:numPr>
                <w:ilvl w:val="12"/>
                <w:numId w:val="0"/>
              </w:numPr>
              <w:jc w:val="center"/>
              <w:rPr>
                <w:i/>
                <w:sz w:val="28"/>
                <w:szCs w:val="28"/>
              </w:rPr>
            </w:pPr>
            <w:r w:rsidRPr="00C80A96">
              <w:rPr>
                <w:i/>
                <w:sz w:val="28"/>
                <w:szCs w:val="28"/>
              </w:rPr>
              <w:t>Всего:</w:t>
            </w:r>
          </w:p>
        </w:tc>
        <w:tc>
          <w:tcPr>
            <w:tcW w:w="673" w:type="dxa"/>
          </w:tcPr>
          <w:p w:rsidR="0069558A" w:rsidRPr="009F36E4" w:rsidRDefault="0069558A" w:rsidP="00D1455A">
            <w:pPr>
              <w:pStyle w:val="21"/>
              <w:numPr>
                <w:ilvl w:val="12"/>
                <w:numId w:val="0"/>
              </w:numPr>
              <w:jc w:val="center"/>
              <w:rPr>
                <w:i/>
                <w:sz w:val="28"/>
                <w:szCs w:val="28"/>
              </w:rPr>
            </w:pPr>
          </w:p>
        </w:tc>
        <w:tc>
          <w:tcPr>
            <w:tcW w:w="673" w:type="dxa"/>
          </w:tcPr>
          <w:p w:rsidR="0069558A" w:rsidRPr="009F36E4" w:rsidRDefault="0069558A" w:rsidP="00D1455A">
            <w:pPr>
              <w:pStyle w:val="21"/>
              <w:numPr>
                <w:ilvl w:val="12"/>
                <w:numId w:val="0"/>
              </w:numPr>
              <w:jc w:val="center"/>
              <w:rPr>
                <w:i/>
                <w:sz w:val="28"/>
                <w:szCs w:val="28"/>
              </w:rPr>
            </w:pPr>
          </w:p>
        </w:tc>
        <w:tc>
          <w:tcPr>
            <w:tcW w:w="673" w:type="dxa"/>
          </w:tcPr>
          <w:p w:rsidR="0069558A" w:rsidRPr="009F36E4" w:rsidRDefault="0069558A" w:rsidP="00D1455A">
            <w:pPr>
              <w:pStyle w:val="21"/>
              <w:numPr>
                <w:ilvl w:val="12"/>
                <w:numId w:val="0"/>
              </w:numPr>
              <w:jc w:val="center"/>
              <w:rPr>
                <w:i/>
                <w:sz w:val="28"/>
                <w:szCs w:val="28"/>
              </w:rPr>
            </w:pPr>
          </w:p>
        </w:tc>
        <w:tc>
          <w:tcPr>
            <w:tcW w:w="674" w:type="dxa"/>
          </w:tcPr>
          <w:p w:rsidR="0069558A" w:rsidRPr="009F36E4" w:rsidRDefault="0069558A" w:rsidP="00D1455A">
            <w:pPr>
              <w:pStyle w:val="21"/>
              <w:numPr>
                <w:ilvl w:val="12"/>
                <w:numId w:val="0"/>
              </w:numPr>
              <w:jc w:val="center"/>
              <w:rPr>
                <w:i/>
                <w:sz w:val="28"/>
                <w:szCs w:val="28"/>
              </w:rPr>
            </w:pPr>
          </w:p>
        </w:tc>
        <w:tc>
          <w:tcPr>
            <w:tcW w:w="673" w:type="dxa"/>
          </w:tcPr>
          <w:p w:rsidR="0069558A" w:rsidRPr="009F36E4" w:rsidRDefault="0069558A" w:rsidP="00D1455A">
            <w:pPr>
              <w:pStyle w:val="21"/>
              <w:numPr>
                <w:ilvl w:val="12"/>
                <w:numId w:val="0"/>
              </w:numPr>
              <w:jc w:val="center"/>
              <w:rPr>
                <w:i/>
                <w:sz w:val="28"/>
                <w:szCs w:val="28"/>
              </w:rPr>
            </w:pPr>
          </w:p>
        </w:tc>
        <w:tc>
          <w:tcPr>
            <w:tcW w:w="673" w:type="dxa"/>
          </w:tcPr>
          <w:p w:rsidR="0069558A" w:rsidRPr="009F36E4" w:rsidRDefault="0069558A" w:rsidP="00D1455A">
            <w:pPr>
              <w:pStyle w:val="21"/>
              <w:numPr>
                <w:ilvl w:val="12"/>
                <w:numId w:val="0"/>
              </w:numPr>
              <w:jc w:val="center"/>
              <w:rPr>
                <w:i/>
                <w:sz w:val="28"/>
                <w:szCs w:val="28"/>
              </w:rPr>
            </w:pPr>
          </w:p>
        </w:tc>
        <w:tc>
          <w:tcPr>
            <w:tcW w:w="673" w:type="dxa"/>
          </w:tcPr>
          <w:p w:rsidR="0069558A" w:rsidRPr="009F36E4" w:rsidRDefault="0069558A" w:rsidP="00D1455A">
            <w:pPr>
              <w:pStyle w:val="21"/>
              <w:numPr>
                <w:ilvl w:val="12"/>
                <w:numId w:val="0"/>
              </w:numPr>
              <w:jc w:val="center"/>
              <w:rPr>
                <w:i/>
                <w:sz w:val="28"/>
                <w:szCs w:val="28"/>
              </w:rPr>
            </w:pPr>
          </w:p>
        </w:tc>
        <w:tc>
          <w:tcPr>
            <w:tcW w:w="674" w:type="dxa"/>
          </w:tcPr>
          <w:p w:rsidR="0069558A" w:rsidRPr="009F36E4" w:rsidRDefault="0069558A" w:rsidP="00D1455A">
            <w:pPr>
              <w:pStyle w:val="21"/>
              <w:numPr>
                <w:ilvl w:val="12"/>
                <w:numId w:val="0"/>
              </w:numPr>
              <w:jc w:val="center"/>
              <w:rPr>
                <w:i/>
                <w:sz w:val="28"/>
                <w:szCs w:val="28"/>
              </w:rPr>
            </w:pPr>
          </w:p>
        </w:tc>
        <w:tc>
          <w:tcPr>
            <w:tcW w:w="673" w:type="dxa"/>
          </w:tcPr>
          <w:p w:rsidR="0069558A" w:rsidRPr="009F36E4" w:rsidRDefault="0069558A" w:rsidP="00D1455A">
            <w:pPr>
              <w:pStyle w:val="21"/>
              <w:numPr>
                <w:ilvl w:val="12"/>
                <w:numId w:val="0"/>
              </w:numPr>
              <w:jc w:val="center"/>
              <w:rPr>
                <w:i/>
                <w:sz w:val="28"/>
                <w:szCs w:val="28"/>
              </w:rPr>
            </w:pPr>
          </w:p>
        </w:tc>
        <w:tc>
          <w:tcPr>
            <w:tcW w:w="673" w:type="dxa"/>
          </w:tcPr>
          <w:p w:rsidR="0069558A" w:rsidRPr="009F36E4" w:rsidRDefault="0069558A" w:rsidP="00D1455A">
            <w:pPr>
              <w:pStyle w:val="21"/>
              <w:numPr>
                <w:ilvl w:val="12"/>
                <w:numId w:val="0"/>
              </w:numPr>
              <w:jc w:val="center"/>
              <w:rPr>
                <w:i/>
                <w:sz w:val="28"/>
                <w:szCs w:val="28"/>
              </w:rPr>
            </w:pPr>
          </w:p>
        </w:tc>
        <w:tc>
          <w:tcPr>
            <w:tcW w:w="673" w:type="dxa"/>
          </w:tcPr>
          <w:p w:rsidR="0069558A" w:rsidRPr="009F36E4" w:rsidRDefault="0069558A" w:rsidP="00D1455A">
            <w:pPr>
              <w:pStyle w:val="21"/>
              <w:numPr>
                <w:ilvl w:val="12"/>
                <w:numId w:val="0"/>
              </w:numPr>
              <w:jc w:val="center"/>
              <w:rPr>
                <w:i/>
                <w:sz w:val="28"/>
                <w:szCs w:val="28"/>
              </w:rPr>
            </w:pPr>
          </w:p>
        </w:tc>
        <w:tc>
          <w:tcPr>
            <w:tcW w:w="674" w:type="dxa"/>
          </w:tcPr>
          <w:p w:rsidR="0069558A" w:rsidRPr="009F36E4" w:rsidRDefault="0069558A" w:rsidP="00D1455A">
            <w:pPr>
              <w:pStyle w:val="21"/>
              <w:numPr>
                <w:ilvl w:val="12"/>
                <w:numId w:val="0"/>
              </w:numPr>
              <w:jc w:val="center"/>
              <w:rPr>
                <w:i/>
                <w:sz w:val="28"/>
                <w:szCs w:val="28"/>
              </w:rPr>
            </w:pPr>
          </w:p>
        </w:tc>
      </w:tr>
    </w:tbl>
    <w:p w:rsidR="0069558A" w:rsidRPr="009F36E4" w:rsidRDefault="0069558A" w:rsidP="00187849">
      <w:pPr>
        <w:rPr>
          <w:sz w:val="28"/>
          <w:szCs w:val="28"/>
          <w:u w:val="single"/>
        </w:rPr>
      </w:pPr>
    </w:p>
    <w:tbl>
      <w:tblPr>
        <w:tblW w:w="0" w:type="auto"/>
        <w:tblInd w:w="108" w:type="dxa"/>
        <w:tblLook w:val="01E0"/>
      </w:tblPr>
      <w:tblGrid>
        <w:gridCol w:w="4819"/>
        <w:gridCol w:w="4568"/>
      </w:tblGrid>
      <w:tr w:rsidR="0069558A" w:rsidRPr="007226CA" w:rsidTr="00D1455A">
        <w:tc>
          <w:tcPr>
            <w:tcW w:w="5103" w:type="dxa"/>
          </w:tcPr>
          <w:p w:rsidR="0069558A" w:rsidRPr="007226CA" w:rsidRDefault="0069558A" w:rsidP="00D1455A">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69558A" w:rsidRPr="007226CA" w:rsidRDefault="0069558A" w:rsidP="00D1455A">
            <w:pPr>
              <w:jc w:val="both"/>
              <w:rPr>
                <w:sz w:val="28"/>
                <w:szCs w:val="28"/>
              </w:rPr>
            </w:pPr>
          </w:p>
        </w:tc>
      </w:tr>
      <w:tr w:rsidR="0069558A" w:rsidRPr="007226CA" w:rsidTr="00D1455A">
        <w:tc>
          <w:tcPr>
            <w:tcW w:w="5103" w:type="dxa"/>
          </w:tcPr>
          <w:p w:rsidR="0069558A" w:rsidRPr="007226CA" w:rsidRDefault="0069558A" w:rsidP="00D1455A">
            <w:pPr>
              <w:jc w:val="center"/>
            </w:pPr>
          </w:p>
        </w:tc>
        <w:tc>
          <w:tcPr>
            <w:tcW w:w="4926" w:type="dxa"/>
            <w:tcBorders>
              <w:top w:val="single" w:sz="4" w:space="0" w:color="auto"/>
            </w:tcBorders>
          </w:tcPr>
          <w:p w:rsidR="0069558A" w:rsidRPr="007226CA" w:rsidRDefault="0069558A" w:rsidP="00D1455A">
            <w:pPr>
              <w:jc w:val="center"/>
            </w:pPr>
          </w:p>
        </w:tc>
      </w:tr>
    </w:tbl>
    <w:p w:rsidR="0069558A" w:rsidRPr="009F36E4" w:rsidRDefault="0069558A" w:rsidP="00187849">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9558A" w:rsidRPr="009F36E4" w:rsidTr="00D1455A">
        <w:tc>
          <w:tcPr>
            <w:tcW w:w="478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4"/>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5220" w:type="dxa"/>
            <w:gridSpan w:val="4"/>
            <w:tcBorders>
              <w:bottom w:val="single" w:sz="4" w:space="0" w:color="auto"/>
            </w:tcBorders>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360" w:type="dxa"/>
          </w:tcPr>
          <w:p w:rsidR="0069558A" w:rsidRPr="009F36E4" w:rsidRDefault="0069558A" w:rsidP="00D1455A"/>
        </w:tc>
        <w:tc>
          <w:tcPr>
            <w:tcW w:w="5220" w:type="dxa"/>
            <w:gridSpan w:val="4"/>
            <w:tcBorders>
              <w:top w:val="single" w:sz="4" w:space="0" w:color="auto"/>
            </w:tcBorders>
          </w:tcPr>
          <w:p w:rsidR="0069558A" w:rsidRPr="009F36E4" w:rsidRDefault="0069558A" w:rsidP="00D1455A">
            <w:pPr>
              <w:jc w:val="center"/>
            </w:pPr>
            <w:r w:rsidRPr="009F36E4">
              <w:t>должность</w:t>
            </w:r>
          </w:p>
        </w:tc>
      </w:tr>
      <w:tr w:rsidR="0069558A" w:rsidRPr="009F36E4" w:rsidTr="00D1455A">
        <w:tc>
          <w:tcPr>
            <w:tcW w:w="1908" w:type="dxa"/>
            <w:tcBorders>
              <w:bottom w:val="single" w:sz="4" w:space="0" w:color="auto"/>
            </w:tcBorders>
          </w:tcPr>
          <w:p w:rsidR="0069558A" w:rsidRPr="009F36E4" w:rsidRDefault="0069558A" w:rsidP="00D1455A">
            <w:pPr>
              <w:rPr>
                <w:sz w:val="28"/>
                <w:szCs w:val="28"/>
              </w:rPr>
            </w:pPr>
          </w:p>
        </w:tc>
        <w:tc>
          <w:tcPr>
            <w:tcW w:w="360" w:type="dxa"/>
          </w:tcPr>
          <w:p w:rsidR="0069558A" w:rsidRPr="009F36E4" w:rsidRDefault="0069558A" w:rsidP="00D1455A">
            <w:pPr>
              <w:rPr>
                <w:sz w:val="28"/>
                <w:szCs w:val="28"/>
              </w:rPr>
            </w:pPr>
          </w:p>
        </w:tc>
        <w:tc>
          <w:tcPr>
            <w:tcW w:w="2520" w:type="dxa"/>
            <w:gridSpan w:val="2"/>
            <w:tcBorders>
              <w:bottom w:val="single" w:sz="4" w:space="0" w:color="auto"/>
            </w:tcBorders>
          </w:tcPr>
          <w:p w:rsidR="0069558A" w:rsidRPr="009F36E4" w:rsidRDefault="0069558A" w:rsidP="00D1455A">
            <w:pPr>
              <w:rPr>
                <w:sz w:val="28"/>
                <w:szCs w:val="28"/>
              </w:rPr>
            </w:pPr>
          </w:p>
        </w:tc>
        <w:tc>
          <w:tcPr>
            <w:tcW w:w="236" w:type="dxa"/>
          </w:tcPr>
          <w:p w:rsidR="0069558A" w:rsidRPr="009F36E4" w:rsidRDefault="0069558A" w:rsidP="00D1455A">
            <w:pPr>
              <w:jc w:val="center"/>
              <w:rPr>
                <w:sz w:val="28"/>
                <w:szCs w:val="28"/>
              </w:rPr>
            </w:pPr>
          </w:p>
        </w:tc>
        <w:tc>
          <w:tcPr>
            <w:tcW w:w="2104" w:type="dxa"/>
            <w:tcBorders>
              <w:bottom w:val="single" w:sz="4" w:space="0" w:color="auto"/>
            </w:tcBorders>
          </w:tcPr>
          <w:p w:rsidR="0069558A" w:rsidRPr="009F36E4" w:rsidRDefault="0069558A" w:rsidP="00D1455A">
            <w:pPr>
              <w:jc w:val="center"/>
              <w:rPr>
                <w:sz w:val="28"/>
                <w:szCs w:val="28"/>
              </w:rPr>
            </w:pPr>
          </w:p>
        </w:tc>
        <w:tc>
          <w:tcPr>
            <w:tcW w:w="236" w:type="dxa"/>
          </w:tcPr>
          <w:p w:rsidR="0069558A" w:rsidRPr="009F36E4" w:rsidRDefault="0069558A" w:rsidP="00D1455A">
            <w:pPr>
              <w:rPr>
                <w:sz w:val="28"/>
                <w:szCs w:val="28"/>
              </w:rPr>
            </w:pPr>
          </w:p>
        </w:tc>
        <w:tc>
          <w:tcPr>
            <w:tcW w:w="2644" w:type="dxa"/>
            <w:tcBorders>
              <w:bottom w:val="single" w:sz="4" w:space="0" w:color="auto"/>
            </w:tcBorders>
          </w:tcPr>
          <w:p w:rsidR="0069558A" w:rsidRPr="009F36E4" w:rsidRDefault="0069558A" w:rsidP="00D1455A">
            <w:pPr>
              <w:rPr>
                <w:sz w:val="28"/>
                <w:szCs w:val="28"/>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52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rPr>
          <w:trHeight w:val="385"/>
        </w:trPr>
        <w:tc>
          <w:tcPr>
            <w:tcW w:w="4788" w:type="dxa"/>
            <w:gridSpan w:val="4"/>
          </w:tcPr>
          <w:p w:rsidR="0069558A" w:rsidRPr="009F36E4" w:rsidRDefault="0069558A" w:rsidP="00D1455A">
            <w:pPr>
              <w:rPr>
                <w:sz w:val="28"/>
                <w:szCs w:val="28"/>
              </w:rPr>
            </w:pPr>
            <w:r w:rsidRPr="009F36E4">
              <w:rPr>
                <w:sz w:val="28"/>
                <w:szCs w:val="28"/>
              </w:rPr>
              <w:t>МП</w:t>
            </w:r>
          </w:p>
        </w:tc>
        <w:tc>
          <w:tcPr>
            <w:tcW w:w="5220" w:type="dxa"/>
            <w:gridSpan w:val="4"/>
          </w:tcPr>
          <w:p w:rsidR="0069558A" w:rsidRPr="009F36E4" w:rsidRDefault="0069558A" w:rsidP="00D1455A">
            <w:pPr>
              <w:rPr>
                <w:sz w:val="28"/>
                <w:szCs w:val="28"/>
              </w:rPr>
            </w:pPr>
            <w:r w:rsidRPr="009F36E4">
              <w:rPr>
                <w:sz w:val="28"/>
                <w:szCs w:val="28"/>
              </w:rPr>
              <w:t>МП</w:t>
            </w:r>
          </w:p>
        </w:tc>
      </w:tr>
    </w:tbl>
    <w:p w:rsidR="0069558A" w:rsidRPr="009F36E4" w:rsidRDefault="0069558A" w:rsidP="00187849">
      <w:pPr>
        <w:rPr>
          <w:b/>
        </w:rPr>
      </w:pPr>
    </w:p>
    <w:p w:rsidR="0069558A" w:rsidRPr="009F36E4" w:rsidRDefault="0069558A" w:rsidP="00187849">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69558A" w:rsidRPr="009F36E4" w:rsidTr="00D1455A">
        <w:tc>
          <w:tcPr>
            <w:tcW w:w="496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5"/>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540" w:type="dxa"/>
          </w:tcPr>
          <w:p w:rsidR="0069558A" w:rsidRPr="009F36E4" w:rsidRDefault="0069558A" w:rsidP="00D1455A">
            <w:pPr>
              <w:rPr>
                <w:sz w:val="28"/>
                <w:szCs w:val="28"/>
              </w:rPr>
            </w:pPr>
          </w:p>
        </w:tc>
        <w:tc>
          <w:tcPr>
            <w:tcW w:w="5220" w:type="dxa"/>
            <w:gridSpan w:val="5"/>
          </w:tcPr>
          <w:p w:rsidR="0069558A" w:rsidRPr="009F36E4" w:rsidRDefault="0069558A" w:rsidP="00D1455A">
            <w:pPr>
              <w:rPr>
                <w:sz w:val="28"/>
                <w:szCs w:val="28"/>
              </w:rPr>
            </w:pPr>
            <w:r w:rsidRPr="009F36E4">
              <w:rPr>
                <w:sz w:val="28"/>
                <w:szCs w:val="28"/>
              </w:rPr>
              <w:t>Индивидуальный предприниматель</w:t>
            </w: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540" w:type="dxa"/>
          </w:tcPr>
          <w:p w:rsidR="0069558A" w:rsidRPr="009F36E4" w:rsidRDefault="0069558A" w:rsidP="00D1455A"/>
        </w:tc>
        <w:tc>
          <w:tcPr>
            <w:tcW w:w="1080" w:type="dxa"/>
            <w:gridSpan w:val="2"/>
          </w:tcPr>
          <w:p w:rsidR="0069558A" w:rsidRPr="009F36E4" w:rsidRDefault="0069558A" w:rsidP="00D1455A">
            <w:pPr>
              <w:rPr>
                <w:sz w:val="28"/>
                <w:szCs w:val="28"/>
              </w:rPr>
            </w:pPr>
          </w:p>
        </w:tc>
        <w:tc>
          <w:tcPr>
            <w:tcW w:w="4140" w:type="dxa"/>
            <w:gridSpan w:val="3"/>
          </w:tcPr>
          <w:p w:rsidR="0069558A" w:rsidRPr="009F36E4" w:rsidRDefault="0069558A" w:rsidP="00D1455A">
            <w:pPr>
              <w:jc w:val="center"/>
            </w:pPr>
          </w:p>
        </w:tc>
      </w:tr>
      <w:tr w:rsidR="0069558A" w:rsidRPr="009F36E4" w:rsidTr="00D1455A">
        <w:tc>
          <w:tcPr>
            <w:tcW w:w="1908" w:type="dxa"/>
            <w:tcBorders>
              <w:bottom w:val="single" w:sz="4" w:space="0" w:color="auto"/>
            </w:tcBorders>
          </w:tcPr>
          <w:p w:rsidR="0069558A" w:rsidRPr="009F36E4" w:rsidRDefault="0069558A" w:rsidP="00D1455A">
            <w:pPr>
              <w:rPr>
                <w:sz w:val="28"/>
                <w:szCs w:val="28"/>
                <w:lang w:val="en-US"/>
              </w:rPr>
            </w:pPr>
          </w:p>
        </w:tc>
        <w:tc>
          <w:tcPr>
            <w:tcW w:w="360" w:type="dxa"/>
          </w:tcPr>
          <w:p w:rsidR="0069558A" w:rsidRPr="009F36E4" w:rsidRDefault="0069558A" w:rsidP="00D1455A">
            <w:pPr>
              <w:rPr>
                <w:sz w:val="28"/>
                <w:szCs w:val="28"/>
                <w:lang w:val="en-US"/>
              </w:rPr>
            </w:pPr>
          </w:p>
        </w:tc>
        <w:tc>
          <w:tcPr>
            <w:tcW w:w="2700" w:type="dxa"/>
            <w:gridSpan w:val="2"/>
            <w:tcBorders>
              <w:bottom w:val="single" w:sz="4" w:space="0" w:color="auto"/>
            </w:tcBorders>
          </w:tcPr>
          <w:p w:rsidR="0069558A" w:rsidRPr="009F36E4" w:rsidRDefault="0069558A" w:rsidP="00D1455A">
            <w:pPr>
              <w:rPr>
                <w:sz w:val="28"/>
                <w:szCs w:val="28"/>
                <w:lang w:val="en-US"/>
              </w:rPr>
            </w:pPr>
          </w:p>
        </w:tc>
        <w:tc>
          <w:tcPr>
            <w:tcW w:w="236" w:type="dxa"/>
          </w:tcPr>
          <w:p w:rsidR="0069558A" w:rsidRPr="009F36E4" w:rsidRDefault="0069558A" w:rsidP="00D1455A">
            <w:pPr>
              <w:jc w:val="center"/>
              <w:rPr>
                <w:sz w:val="28"/>
                <w:szCs w:val="28"/>
                <w:lang w:val="en-US"/>
              </w:rPr>
            </w:pPr>
          </w:p>
        </w:tc>
        <w:tc>
          <w:tcPr>
            <w:tcW w:w="2104" w:type="dxa"/>
            <w:gridSpan w:val="2"/>
            <w:tcBorders>
              <w:bottom w:val="single" w:sz="4" w:space="0" w:color="auto"/>
            </w:tcBorders>
          </w:tcPr>
          <w:p w:rsidR="0069558A" w:rsidRPr="009F36E4" w:rsidRDefault="0069558A" w:rsidP="00D1455A">
            <w:pPr>
              <w:jc w:val="center"/>
              <w:rPr>
                <w:sz w:val="28"/>
                <w:szCs w:val="28"/>
                <w:lang w:val="en-US"/>
              </w:rPr>
            </w:pPr>
          </w:p>
        </w:tc>
        <w:tc>
          <w:tcPr>
            <w:tcW w:w="236" w:type="dxa"/>
          </w:tcPr>
          <w:p w:rsidR="0069558A" w:rsidRPr="009F36E4" w:rsidRDefault="0069558A" w:rsidP="00D1455A">
            <w:pPr>
              <w:rPr>
                <w:sz w:val="28"/>
                <w:szCs w:val="28"/>
                <w:lang w:val="en-US"/>
              </w:rPr>
            </w:pPr>
          </w:p>
        </w:tc>
        <w:tc>
          <w:tcPr>
            <w:tcW w:w="2644" w:type="dxa"/>
            <w:tcBorders>
              <w:bottom w:val="single" w:sz="4" w:space="0" w:color="auto"/>
            </w:tcBorders>
          </w:tcPr>
          <w:p w:rsidR="0069558A" w:rsidRPr="009F36E4" w:rsidRDefault="0069558A" w:rsidP="00D1455A">
            <w:pPr>
              <w:rPr>
                <w:sz w:val="28"/>
                <w:szCs w:val="28"/>
                <w:lang w:val="en-US"/>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70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gridSpan w:val="2"/>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rPr>
          <w:trHeight w:val="385"/>
        </w:trPr>
        <w:tc>
          <w:tcPr>
            <w:tcW w:w="4968" w:type="dxa"/>
            <w:gridSpan w:val="4"/>
          </w:tcPr>
          <w:p w:rsidR="0069558A" w:rsidRPr="009F36E4" w:rsidRDefault="0069558A" w:rsidP="00D1455A">
            <w:pPr>
              <w:rPr>
                <w:sz w:val="28"/>
                <w:szCs w:val="28"/>
              </w:rPr>
            </w:pPr>
            <w:r w:rsidRPr="009F36E4">
              <w:rPr>
                <w:sz w:val="28"/>
                <w:szCs w:val="28"/>
              </w:rPr>
              <w:t>МП</w:t>
            </w:r>
          </w:p>
        </w:tc>
        <w:tc>
          <w:tcPr>
            <w:tcW w:w="5220" w:type="dxa"/>
            <w:gridSpan w:val="5"/>
          </w:tcPr>
          <w:p w:rsidR="0069558A" w:rsidRPr="009F36E4" w:rsidRDefault="0069558A" w:rsidP="00D1455A">
            <w:pPr>
              <w:rPr>
                <w:sz w:val="28"/>
                <w:szCs w:val="28"/>
              </w:rPr>
            </w:pPr>
            <w:r w:rsidRPr="009F36E4">
              <w:rPr>
                <w:sz w:val="28"/>
                <w:szCs w:val="28"/>
              </w:rPr>
              <w:t>МП</w:t>
            </w:r>
          </w:p>
        </w:tc>
      </w:tr>
    </w:tbl>
    <w:p w:rsidR="0069558A" w:rsidRDefault="0069558A" w:rsidP="00187849">
      <w:pPr>
        <w:rPr>
          <w:b/>
        </w:rPr>
      </w:pPr>
    </w:p>
    <w:p w:rsidR="0069558A" w:rsidRDefault="0069558A" w:rsidP="00187849">
      <w:pPr>
        <w:rPr>
          <w:b/>
        </w:rPr>
      </w:pPr>
    </w:p>
    <w:p w:rsidR="0069558A" w:rsidRPr="009F36E4" w:rsidRDefault="0069558A" w:rsidP="00187849">
      <w:pPr>
        <w:rPr>
          <w:b/>
        </w:rPr>
      </w:pPr>
    </w:p>
    <w:p w:rsidR="0069558A" w:rsidRPr="009F36E4" w:rsidRDefault="0069558A" w:rsidP="00187849">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69558A" w:rsidRPr="009F36E4" w:rsidTr="00D1455A">
        <w:tc>
          <w:tcPr>
            <w:tcW w:w="4968" w:type="dxa"/>
            <w:gridSpan w:val="4"/>
          </w:tcPr>
          <w:p w:rsidR="0069558A" w:rsidRPr="009F36E4" w:rsidRDefault="0069558A" w:rsidP="00D1455A">
            <w:pPr>
              <w:jc w:val="center"/>
              <w:rPr>
                <w:sz w:val="28"/>
                <w:szCs w:val="28"/>
              </w:rPr>
            </w:pPr>
            <w:r>
              <w:rPr>
                <w:sz w:val="28"/>
                <w:szCs w:val="28"/>
              </w:rPr>
              <w:t>З</w:t>
            </w:r>
            <w:r w:rsidRPr="009F36E4">
              <w:rPr>
                <w:sz w:val="28"/>
                <w:szCs w:val="28"/>
              </w:rPr>
              <w:t>аказчик:</w:t>
            </w:r>
          </w:p>
        </w:tc>
        <w:tc>
          <w:tcPr>
            <w:tcW w:w="5220" w:type="dxa"/>
            <w:gridSpan w:val="5"/>
          </w:tcPr>
          <w:p w:rsidR="0069558A" w:rsidRPr="009F36E4" w:rsidRDefault="0069558A" w:rsidP="00D1455A">
            <w:pPr>
              <w:jc w:val="center"/>
              <w:rPr>
                <w:sz w:val="28"/>
                <w:szCs w:val="28"/>
              </w:rPr>
            </w:pPr>
            <w:r w:rsidRPr="009F36E4">
              <w:rPr>
                <w:sz w:val="28"/>
                <w:szCs w:val="28"/>
              </w:rPr>
              <w:t>Поставщик:</w:t>
            </w:r>
          </w:p>
        </w:tc>
      </w:tr>
      <w:tr w:rsidR="0069558A" w:rsidRPr="009F36E4" w:rsidTr="00D1455A">
        <w:tc>
          <w:tcPr>
            <w:tcW w:w="4428" w:type="dxa"/>
            <w:gridSpan w:val="3"/>
            <w:tcBorders>
              <w:bottom w:val="single" w:sz="4" w:space="0" w:color="auto"/>
            </w:tcBorders>
          </w:tcPr>
          <w:p w:rsidR="0069558A" w:rsidRPr="009F36E4" w:rsidRDefault="0069558A" w:rsidP="00D1455A">
            <w:pPr>
              <w:rPr>
                <w:sz w:val="28"/>
                <w:szCs w:val="28"/>
              </w:rPr>
            </w:pPr>
          </w:p>
        </w:tc>
        <w:tc>
          <w:tcPr>
            <w:tcW w:w="540" w:type="dxa"/>
          </w:tcPr>
          <w:p w:rsidR="0069558A" w:rsidRPr="009F36E4" w:rsidRDefault="0069558A" w:rsidP="00D1455A">
            <w:pPr>
              <w:rPr>
                <w:sz w:val="28"/>
                <w:szCs w:val="28"/>
              </w:rPr>
            </w:pPr>
          </w:p>
        </w:tc>
        <w:tc>
          <w:tcPr>
            <w:tcW w:w="5220" w:type="dxa"/>
            <w:gridSpan w:val="5"/>
          </w:tcPr>
          <w:p w:rsidR="0069558A" w:rsidRPr="009F36E4" w:rsidRDefault="0069558A" w:rsidP="00D1455A">
            <w:pPr>
              <w:rPr>
                <w:sz w:val="28"/>
                <w:szCs w:val="28"/>
              </w:rPr>
            </w:pPr>
          </w:p>
        </w:tc>
      </w:tr>
      <w:tr w:rsidR="0069558A" w:rsidRPr="009F36E4" w:rsidTr="00D1455A">
        <w:tc>
          <w:tcPr>
            <w:tcW w:w="4428" w:type="dxa"/>
            <w:gridSpan w:val="3"/>
            <w:tcBorders>
              <w:top w:val="single" w:sz="4" w:space="0" w:color="auto"/>
            </w:tcBorders>
          </w:tcPr>
          <w:p w:rsidR="0069558A" w:rsidRPr="009F36E4" w:rsidRDefault="0069558A" w:rsidP="00D1455A">
            <w:pPr>
              <w:jc w:val="center"/>
            </w:pPr>
            <w:r w:rsidRPr="009F36E4">
              <w:t>должность</w:t>
            </w:r>
          </w:p>
        </w:tc>
        <w:tc>
          <w:tcPr>
            <w:tcW w:w="540" w:type="dxa"/>
          </w:tcPr>
          <w:p w:rsidR="0069558A" w:rsidRPr="009F36E4" w:rsidRDefault="0069558A" w:rsidP="00D1455A"/>
        </w:tc>
        <w:tc>
          <w:tcPr>
            <w:tcW w:w="1080" w:type="dxa"/>
            <w:gridSpan w:val="2"/>
          </w:tcPr>
          <w:p w:rsidR="0069558A" w:rsidRPr="009F36E4" w:rsidRDefault="0069558A" w:rsidP="00D1455A">
            <w:pPr>
              <w:rPr>
                <w:sz w:val="28"/>
                <w:szCs w:val="28"/>
              </w:rPr>
            </w:pPr>
          </w:p>
        </w:tc>
        <w:tc>
          <w:tcPr>
            <w:tcW w:w="4140" w:type="dxa"/>
            <w:gridSpan w:val="3"/>
          </w:tcPr>
          <w:p w:rsidR="0069558A" w:rsidRPr="009F36E4" w:rsidRDefault="0069558A" w:rsidP="00D1455A">
            <w:pPr>
              <w:jc w:val="center"/>
            </w:pPr>
          </w:p>
        </w:tc>
      </w:tr>
      <w:tr w:rsidR="0069558A" w:rsidRPr="009F36E4" w:rsidTr="00D1455A">
        <w:tc>
          <w:tcPr>
            <w:tcW w:w="1908" w:type="dxa"/>
            <w:tcBorders>
              <w:bottom w:val="single" w:sz="4" w:space="0" w:color="auto"/>
            </w:tcBorders>
          </w:tcPr>
          <w:p w:rsidR="0069558A" w:rsidRPr="009F36E4" w:rsidRDefault="0069558A" w:rsidP="00D1455A">
            <w:pPr>
              <w:rPr>
                <w:sz w:val="28"/>
                <w:szCs w:val="28"/>
                <w:lang w:val="en-US"/>
              </w:rPr>
            </w:pPr>
          </w:p>
        </w:tc>
        <w:tc>
          <w:tcPr>
            <w:tcW w:w="360" w:type="dxa"/>
          </w:tcPr>
          <w:p w:rsidR="0069558A" w:rsidRPr="009F36E4" w:rsidRDefault="0069558A" w:rsidP="00D1455A">
            <w:pPr>
              <w:rPr>
                <w:sz w:val="28"/>
                <w:szCs w:val="28"/>
                <w:lang w:val="en-US"/>
              </w:rPr>
            </w:pPr>
          </w:p>
        </w:tc>
        <w:tc>
          <w:tcPr>
            <w:tcW w:w="2700" w:type="dxa"/>
            <w:gridSpan w:val="2"/>
            <w:tcBorders>
              <w:bottom w:val="single" w:sz="4" w:space="0" w:color="auto"/>
            </w:tcBorders>
          </w:tcPr>
          <w:p w:rsidR="0069558A" w:rsidRPr="009F36E4" w:rsidRDefault="0069558A" w:rsidP="00D1455A">
            <w:pPr>
              <w:rPr>
                <w:sz w:val="28"/>
                <w:szCs w:val="28"/>
                <w:lang w:val="en-US"/>
              </w:rPr>
            </w:pPr>
          </w:p>
        </w:tc>
        <w:tc>
          <w:tcPr>
            <w:tcW w:w="236" w:type="dxa"/>
          </w:tcPr>
          <w:p w:rsidR="0069558A" w:rsidRPr="009F36E4" w:rsidRDefault="0069558A" w:rsidP="00D1455A">
            <w:pPr>
              <w:jc w:val="center"/>
              <w:rPr>
                <w:sz w:val="28"/>
                <w:szCs w:val="28"/>
                <w:lang w:val="en-US"/>
              </w:rPr>
            </w:pPr>
          </w:p>
        </w:tc>
        <w:tc>
          <w:tcPr>
            <w:tcW w:w="2104" w:type="dxa"/>
            <w:gridSpan w:val="2"/>
            <w:tcBorders>
              <w:bottom w:val="single" w:sz="4" w:space="0" w:color="auto"/>
            </w:tcBorders>
          </w:tcPr>
          <w:p w:rsidR="0069558A" w:rsidRPr="009F36E4" w:rsidRDefault="0069558A" w:rsidP="00D1455A">
            <w:pPr>
              <w:jc w:val="center"/>
              <w:rPr>
                <w:sz w:val="28"/>
                <w:szCs w:val="28"/>
                <w:lang w:val="en-US"/>
              </w:rPr>
            </w:pPr>
          </w:p>
        </w:tc>
        <w:tc>
          <w:tcPr>
            <w:tcW w:w="236" w:type="dxa"/>
          </w:tcPr>
          <w:p w:rsidR="0069558A" w:rsidRPr="009F36E4" w:rsidRDefault="0069558A" w:rsidP="00D1455A">
            <w:pPr>
              <w:rPr>
                <w:sz w:val="28"/>
                <w:szCs w:val="28"/>
                <w:lang w:val="en-US"/>
              </w:rPr>
            </w:pPr>
          </w:p>
        </w:tc>
        <w:tc>
          <w:tcPr>
            <w:tcW w:w="2644" w:type="dxa"/>
            <w:tcBorders>
              <w:bottom w:val="single" w:sz="4" w:space="0" w:color="auto"/>
            </w:tcBorders>
          </w:tcPr>
          <w:p w:rsidR="0069558A" w:rsidRPr="009F36E4" w:rsidRDefault="0069558A" w:rsidP="00D1455A">
            <w:pPr>
              <w:rPr>
                <w:sz w:val="28"/>
                <w:szCs w:val="28"/>
                <w:lang w:val="en-US"/>
              </w:rPr>
            </w:pPr>
          </w:p>
        </w:tc>
      </w:tr>
      <w:tr w:rsidR="0069558A" w:rsidRPr="009F36E4" w:rsidTr="00D1455A">
        <w:tc>
          <w:tcPr>
            <w:tcW w:w="1908" w:type="dxa"/>
            <w:tcBorders>
              <w:top w:val="single" w:sz="4" w:space="0" w:color="auto"/>
            </w:tcBorders>
          </w:tcPr>
          <w:p w:rsidR="0069558A" w:rsidRPr="009F36E4" w:rsidRDefault="0069558A" w:rsidP="00D1455A">
            <w:pPr>
              <w:jc w:val="center"/>
            </w:pPr>
            <w:r w:rsidRPr="009F36E4">
              <w:t>Подпись</w:t>
            </w:r>
          </w:p>
        </w:tc>
        <w:tc>
          <w:tcPr>
            <w:tcW w:w="360" w:type="dxa"/>
          </w:tcPr>
          <w:p w:rsidR="0069558A" w:rsidRPr="009F36E4" w:rsidRDefault="0069558A" w:rsidP="00D1455A"/>
        </w:tc>
        <w:tc>
          <w:tcPr>
            <w:tcW w:w="2700" w:type="dxa"/>
            <w:gridSpan w:val="2"/>
            <w:tcBorders>
              <w:top w:val="single" w:sz="4" w:space="0" w:color="auto"/>
            </w:tcBorders>
          </w:tcPr>
          <w:p w:rsidR="0069558A" w:rsidRPr="009F36E4" w:rsidRDefault="0069558A" w:rsidP="00D1455A">
            <w:pPr>
              <w:jc w:val="center"/>
            </w:pPr>
            <w:r w:rsidRPr="009F36E4">
              <w:t>расшифровка подписи</w:t>
            </w:r>
          </w:p>
        </w:tc>
        <w:tc>
          <w:tcPr>
            <w:tcW w:w="236" w:type="dxa"/>
          </w:tcPr>
          <w:p w:rsidR="0069558A" w:rsidRPr="009F36E4" w:rsidRDefault="0069558A" w:rsidP="00D1455A">
            <w:pPr>
              <w:jc w:val="center"/>
            </w:pPr>
          </w:p>
        </w:tc>
        <w:tc>
          <w:tcPr>
            <w:tcW w:w="2104" w:type="dxa"/>
            <w:gridSpan w:val="2"/>
          </w:tcPr>
          <w:p w:rsidR="0069558A" w:rsidRPr="009F36E4" w:rsidRDefault="0069558A" w:rsidP="00D1455A">
            <w:pPr>
              <w:jc w:val="center"/>
            </w:pPr>
            <w:r w:rsidRPr="009F36E4">
              <w:t>подпись</w:t>
            </w:r>
          </w:p>
        </w:tc>
        <w:tc>
          <w:tcPr>
            <w:tcW w:w="236" w:type="dxa"/>
          </w:tcPr>
          <w:p w:rsidR="0069558A" w:rsidRPr="009F36E4" w:rsidRDefault="0069558A" w:rsidP="00D1455A"/>
        </w:tc>
        <w:tc>
          <w:tcPr>
            <w:tcW w:w="2644" w:type="dxa"/>
          </w:tcPr>
          <w:p w:rsidR="0069558A" w:rsidRPr="009F36E4" w:rsidRDefault="0069558A" w:rsidP="00D1455A">
            <w:pPr>
              <w:jc w:val="center"/>
            </w:pPr>
            <w:r w:rsidRPr="009F36E4">
              <w:t>расшифровка подписи</w:t>
            </w:r>
          </w:p>
        </w:tc>
      </w:tr>
      <w:tr w:rsidR="0069558A" w:rsidRPr="009F36E4" w:rsidTr="00D1455A">
        <w:trPr>
          <w:trHeight w:val="385"/>
        </w:trPr>
        <w:tc>
          <w:tcPr>
            <w:tcW w:w="4968" w:type="dxa"/>
            <w:gridSpan w:val="4"/>
          </w:tcPr>
          <w:p w:rsidR="0069558A" w:rsidRPr="009F36E4" w:rsidRDefault="0069558A" w:rsidP="00D1455A">
            <w:pPr>
              <w:rPr>
                <w:sz w:val="28"/>
                <w:szCs w:val="28"/>
              </w:rPr>
            </w:pPr>
            <w:r w:rsidRPr="009F36E4">
              <w:rPr>
                <w:sz w:val="28"/>
                <w:szCs w:val="28"/>
              </w:rPr>
              <w:t>МП</w:t>
            </w:r>
          </w:p>
        </w:tc>
        <w:tc>
          <w:tcPr>
            <w:tcW w:w="5220" w:type="dxa"/>
            <w:gridSpan w:val="5"/>
          </w:tcPr>
          <w:p w:rsidR="0069558A" w:rsidRPr="009F36E4" w:rsidRDefault="0069558A" w:rsidP="00D1455A">
            <w:pPr>
              <w:rPr>
                <w:sz w:val="28"/>
                <w:szCs w:val="28"/>
              </w:rPr>
            </w:pPr>
          </w:p>
        </w:tc>
      </w:tr>
    </w:tbl>
    <w:p w:rsidR="0069558A" w:rsidRPr="005422F1" w:rsidRDefault="0069558A" w:rsidP="00187849"/>
    <w:p w:rsidR="0069558A" w:rsidRDefault="0069558A" w:rsidP="00187849">
      <w:pPr>
        <w:tabs>
          <w:tab w:val="left" w:pos="1320"/>
        </w:tabs>
        <w:jc w:val="center"/>
      </w:pPr>
      <w:r>
        <w:tab/>
      </w:r>
      <w:r>
        <w:tab/>
      </w:r>
      <w:r>
        <w:tab/>
      </w:r>
      <w:r>
        <w:tab/>
      </w:r>
      <w:r>
        <w:tab/>
      </w:r>
    </w:p>
    <w:p w:rsidR="0069558A" w:rsidRDefault="0069558A" w:rsidP="00187849">
      <w:r>
        <w:br w:type="page"/>
      </w:r>
    </w:p>
    <w:p w:rsidR="0069558A" w:rsidRDefault="0069558A" w:rsidP="00187849">
      <w:pPr>
        <w:tabs>
          <w:tab w:val="left" w:pos="1320"/>
        </w:tabs>
        <w:jc w:val="center"/>
      </w:pPr>
      <w:r>
        <w:tab/>
      </w:r>
      <w:r>
        <w:tab/>
      </w:r>
      <w:r>
        <w:tab/>
      </w:r>
      <w:r>
        <w:tab/>
      </w:r>
      <w:r>
        <w:tab/>
        <w:t xml:space="preserve">                               Приложение № 3</w:t>
      </w:r>
    </w:p>
    <w:p w:rsidR="0069558A" w:rsidRDefault="0069558A" w:rsidP="00187849">
      <w:pPr>
        <w:tabs>
          <w:tab w:val="left" w:pos="1320"/>
        </w:tabs>
        <w:jc w:val="right"/>
      </w:pPr>
      <w:r>
        <w:t>к извещению о проведении</w:t>
      </w:r>
    </w:p>
    <w:p w:rsidR="0069558A" w:rsidRDefault="0069558A" w:rsidP="00187849">
      <w:pPr>
        <w:tabs>
          <w:tab w:val="left" w:pos="1320"/>
        </w:tabs>
        <w:jc w:val="center"/>
      </w:pPr>
      <w:r>
        <w:t xml:space="preserve">                                                                                             запроса котировок</w:t>
      </w:r>
    </w:p>
    <w:p w:rsidR="0069558A" w:rsidRPr="00CD48BB" w:rsidRDefault="0069558A" w:rsidP="00187849">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в электронной форме</w:t>
      </w:r>
    </w:p>
    <w:p w:rsidR="0069558A" w:rsidRDefault="0069558A" w:rsidP="00187849">
      <w:pPr>
        <w:tabs>
          <w:tab w:val="left" w:pos="1320"/>
        </w:tabs>
        <w:jc w:val="right"/>
      </w:pPr>
    </w:p>
    <w:p w:rsidR="0069558A" w:rsidRDefault="0069558A" w:rsidP="00187849">
      <w:pPr>
        <w:tabs>
          <w:tab w:val="left" w:pos="1320"/>
        </w:tabs>
        <w:jc w:val="center"/>
      </w:pPr>
      <w:r>
        <w:t>Форма котировочной заявки</w:t>
      </w:r>
    </w:p>
    <w:p w:rsidR="0069558A" w:rsidRDefault="0069558A" w:rsidP="00187849">
      <w:pPr>
        <w:tabs>
          <w:tab w:val="left" w:pos="1320"/>
        </w:tabs>
        <w:jc w:val="right"/>
      </w:pPr>
    </w:p>
    <w:p w:rsidR="0069558A" w:rsidRDefault="0069558A" w:rsidP="00187849">
      <w:pPr>
        <w:tabs>
          <w:tab w:val="left" w:pos="1320"/>
        </w:tabs>
        <w:jc w:val="center"/>
      </w:pPr>
    </w:p>
    <w:p w:rsidR="0069558A" w:rsidRDefault="0069558A" w:rsidP="00187849">
      <w:pPr>
        <w:tabs>
          <w:tab w:val="left" w:pos="1320"/>
        </w:tabs>
      </w:pPr>
      <w:r>
        <w:t>На бланке организации</w:t>
      </w:r>
    </w:p>
    <w:p w:rsidR="0069558A" w:rsidRDefault="0069558A" w:rsidP="00187849">
      <w:pPr>
        <w:tabs>
          <w:tab w:val="left" w:pos="1320"/>
        </w:tabs>
      </w:pPr>
      <w:r>
        <w:t>(для юридических лиц)</w:t>
      </w:r>
    </w:p>
    <w:p w:rsidR="0069558A" w:rsidRPr="005311A7" w:rsidRDefault="0069558A" w:rsidP="00187849">
      <w:pPr>
        <w:tabs>
          <w:tab w:val="left" w:pos="1320"/>
        </w:tabs>
        <w:rPr>
          <w:b/>
        </w:rPr>
      </w:pPr>
      <w:r>
        <w:t>Дата, исх.номер</w:t>
      </w:r>
      <w:r w:rsidRPr="005311A7">
        <w:rPr>
          <w:b/>
        </w:rPr>
        <w:t xml:space="preserve">Заказчику: </w:t>
      </w:r>
      <w:r>
        <w:rPr>
          <w:b/>
        </w:rPr>
        <w:t xml:space="preserve"> НИЯУ  </w:t>
      </w:r>
      <w:r w:rsidRPr="005311A7">
        <w:rPr>
          <w:b/>
        </w:rPr>
        <w:t>МИФИ</w:t>
      </w:r>
    </w:p>
    <w:p w:rsidR="0069558A" w:rsidRDefault="0069558A" w:rsidP="00187849">
      <w:pPr>
        <w:spacing w:before="100" w:beforeAutospacing="1" w:after="100" w:afterAutospacing="1"/>
        <w:jc w:val="center"/>
        <w:rPr>
          <w:b/>
        </w:rPr>
      </w:pPr>
    </w:p>
    <w:p w:rsidR="0069558A" w:rsidRDefault="0069558A" w:rsidP="00187849">
      <w:pPr>
        <w:spacing w:before="100" w:beforeAutospacing="1" w:after="100" w:afterAutospacing="1"/>
        <w:jc w:val="center"/>
        <w:rPr>
          <w:b/>
        </w:rPr>
      </w:pPr>
      <w:r w:rsidRPr="005311A7">
        <w:rPr>
          <w:b/>
        </w:rPr>
        <w:t>КОТИРОВОЧНАЯ ЗАЯВКА</w:t>
      </w:r>
    </w:p>
    <w:p w:rsidR="0069558A" w:rsidRDefault="0069558A" w:rsidP="00187849">
      <w:pPr>
        <w:ind w:firstLine="567"/>
        <w:jc w:val="both"/>
      </w:pPr>
      <w:r w:rsidRPr="009958E2">
        <w:t xml:space="preserve">1. Изучив извещение о проведении запроса </w:t>
      </w:r>
      <w:r w:rsidRPr="00CD48BB">
        <w:t>котировок в электронной форме</w:t>
      </w:r>
    </w:p>
    <w:p w:rsidR="0069558A" w:rsidRDefault="0069558A" w:rsidP="00187849">
      <w:pPr>
        <w:jc w:val="both"/>
      </w:pPr>
      <w:r>
        <w:t>№ _________</w:t>
      </w:r>
      <w:r w:rsidRPr="009958E2">
        <w:t xml:space="preserve">на право заключения договора на ______________________________, опубликованное </w:t>
      </w:r>
      <w:r>
        <w:rPr>
          <w:color w:val="000000"/>
        </w:rPr>
        <w:t>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4"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69558A" w:rsidRDefault="0069558A" w:rsidP="00187849">
      <w:pPr>
        <w:ind w:firstLine="567"/>
      </w:pPr>
    </w:p>
    <w:p w:rsidR="0069558A" w:rsidRPr="00E210ED" w:rsidRDefault="0069558A" w:rsidP="00187849">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69558A" w:rsidRPr="00E210ED" w:rsidRDefault="0069558A" w:rsidP="00187849">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69558A" w:rsidRPr="00E210ED" w:rsidTr="00D1455A">
        <w:tc>
          <w:tcPr>
            <w:tcW w:w="805" w:type="dxa"/>
            <w:vAlign w:val="center"/>
          </w:tcPr>
          <w:p w:rsidR="0069558A" w:rsidRPr="00E210ED" w:rsidRDefault="0069558A" w:rsidP="00D1455A">
            <w:pPr>
              <w:jc w:val="center"/>
            </w:pPr>
            <w:r w:rsidRPr="00E210ED">
              <w:t>№ п</w:t>
            </w:r>
            <w:r w:rsidRPr="00E210ED">
              <w:rPr>
                <w:lang w:val="en-US"/>
              </w:rPr>
              <w:t>/</w:t>
            </w:r>
            <w:r w:rsidRPr="00E210ED">
              <w:t>п</w:t>
            </w:r>
          </w:p>
        </w:tc>
        <w:tc>
          <w:tcPr>
            <w:tcW w:w="5539" w:type="dxa"/>
            <w:vAlign w:val="center"/>
          </w:tcPr>
          <w:p w:rsidR="0069558A" w:rsidRPr="00E210ED" w:rsidRDefault="0069558A" w:rsidP="00D1455A">
            <w:pPr>
              <w:jc w:val="center"/>
            </w:pPr>
            <w:r w:rsidRPr="00E210ED">
              <w:t>Наименование</w:t>
            </w:r>
          </w:p>
        </w:tc>
        <w:tc>
          <w:tcPr>
            <w:tcW w:w="3151" w:type="dxa"/>
            <w:vAlign w:val="center"/>
          </w:tcPr>
          <w:p w:rsidR="0069558A" w:rsidRPr="00E210ED" w:rsidRDefault="0069558A" w:rsidP="00D1455A">
            <w:pPr>
              <w:jc w:val="center"/>
            </w:pPr>
            <w:r w:rsidRPr="00E210ED">
              <w:t>Сведения об участнике процедуры закупки</w:t>
            </w:r>
          </w:p>
        </w:tc>
      </w:tr>
      <w:tr w:rsidR="0069558A" w:rsidRPr="00E210ED" w:rsidTr="00D1455A">
        <w:tc>
          <w:tcPr>
            <w:tcW w:w="805" w:type="dxa"/>
            <w:vAlign w:val="center"/>
          </w:tcPr>
          <w:p w:rsidR="0069558A" w:rsidRPr="00E210ED" w:rsidRDefault="0069558A" w:rsidP="00D1455A">
            <w:pPr>
              <w:jc w:val="center"/>
            </w:pPr>
            <w:r w:rsidRPr="00E210ED">
              <w:t>1</w:t>
            </w:r>
          </w:p>
        </w:tc>
        <w:tc>
          <w:tcPr>
            <w:tcW w:w="5539" w:type="dxa"/>
          </w:tcPr>
          <w:p w:rsidR="0069558A" w:rsidRPr="00E210ED" w:rsidRDefault="0069558A" w:rsidP="00D1455A">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2</w:t>
            </w:r>
          </w:p>
        </w:tc>
        <w:tc>
          <w:tcPr>
            <w:tcW w:w="5539" w:type="dxa"/>
          </w:tcPr>
          <w:p w:rsidR="0069558A" w:rsidRPr="00E210ED" w:rsidRDefault="0069558A" w:rsidP="00D1455A">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3</w:t>
            </w:r>
          </w:p>
        </w:tc>
        <w:tc>
          <w:tcPr>
            <w:tcW w:w="5539" w:type="dxa"/>
          </w:tcPr>
          <w:p w:rsidR="0069558A" w:rsidRPr="00E210ED" w:rsidRDefault="0069558A" w:rsidP="00D1455A">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3.1</w:t>
            </w:r>
          </w:p>
        </w:tc>
        <w:tc>
          <w:tcPr>
            <w:tcW w:w="5539" w:type="dxa"/>
          </w:tcPr>
          <w:p w:rsidR="0069558A" w:rsidRPr="00E210ED" w:rsidRDefault="0069558A" w:rsidP="00D1455A">
            <w:r w:rsidRPr="00E210ED">
              <w:t>Срок деятельности организации (с учетом правопреемственности)</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3.2</w:t>
            </w:r>
          </w:p>
        </w:tc>
        <w:tc>
          <w:tcPr>
            <w:tcW w:w="5539" w:type="dxa"/>
          </w:tcPr>
          <w:p w:rsidR="0069558A" w:rsidRPr="00E210ED" w:rsidRDefault="0069558A" w:rsidP="00D1455A">
            <w:r w:rsidRPr="00E210ED">
              <w:t>Размер уставного капитала</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3.3</w:t>
            </w:r>
          </w:p>
        </w:tc>
        <w:tc>
          <w:tcPr>
            <w:tcW w:w="5539" w:type="dxa"/>
          </w:tcPr>
          <w:p w:rsidR="0069558A" w:rsidRPr="00E210ED" w:rsidRDefault="0069558A" w:rsidP="00D1455A">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3.4</w:t>
            </w:r>
          </w:p>
        </w:tc>
        <w:tc>
          <w:tcPr>
            <w:tcW w:w="5539" w:type="dxa"/>
          </w:tcPr>
          <w:p w:rsidR="0069558A" w:rsidRPr="00E210ED" w:rsidRDefault="0069558A" w:rsidP="00D1455A">
            <w:r w:rsidRPr="00E210ED">
              <w:t>Почтовый адрес арбитражного суда по месту регистрации участника, контактные лица и телефоны</w:t>
            </w:r>
          </w:p>
          <w:p w:rsidR="0069558A" w:rsidRPr="00E210ED" w:rsidRDefault="0069558A" w:rsidP="00D1455A">
            <w:r w:rsidRPr="00E210ED">
              <w:t>ИНН, КПП, ОГРН, ОКПО участника процедуры закупки</w:t>
            </w:r>
          </w:p>
          <w:p w:rsidR="0069558A" w:rsidRPr="00DE7959" w:rsidRDefault="0069558A" w:rsidP="00D1455A">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69558A" w:rsidRPr="00DE7959" w:rsidRDefault="0069558A" w:rsidP="00D1455A">
            <w:pPr>
              <w:rPr>
                <w:i/>
                <w:sz w:val="20"/>
                <w:szCs w:val="20"/>
              </w:rPr>
            </w:pPr>
            <w:r w:rsidRPr="00DE7959">
              <w:rPr>
                <w:i/>
                <w:sz w:val="20"/>
                <w:szCs w:val="20"/>
              </w:rPr>
              <w:t>- свидетельства о государственной регистрации;</w:t>
            </w:r>
          </w:p>
          <w:p w:rsidR="0069558A" w:rsidRPr="00DE7959" w:rsidRDefault="0069558A" w:rsidP="00D1455A">
            <w:pPr>
              <w:rPr>
                <w:i/>
                <w:sz w:val="20"/>
                <w:szCs w:val="20"/>
              </w:rPr>
            </w:pPr>
            <w:r w:rsidRPr="00DE7959">
              <w:rPr>
                <w:i/>
                <w:sz w:val="20"/>
                <w:szCs w:val="20"/>
              </w:rPr>
              <w:t>-информационного письма об учете в ЕГРПО;</w:t>
            </w:r>
          </w:p>
          <w:p w:rsidR="0069558A" w:rsidRPr="00DE7959" w:rsidRDefault="0069558A" w:rsidP="00D1455A">
            <w:pPr>
              <w:rPr>
                <w:i/>
                <w:sz w:val="20"/>
                <w:szCs w:val="20"/>
              </w:rPr>
            </w:pPr>
            <w:r w:rsidRPr="00DE7959">
              <w:rPr>
                <w:i/>
                <w:sz w:val="20"/>
                <w:szCs w:val="20"/>
              </w:rPr>
              <w:t>-свидетельства о постановке на учет в налоговом органе;</w:t>
            </w:r>
          </w:p>
          <w:p w:rsidR="0069558A" w:rsidRPr="00E210ED" w:rsidRDefault="0069558A" w:rsidP="00D1455A">
            <w:r w:rsidRPr="00DE7959">
              <w:rPr>
                <w:i/>
                <w:sz w:val="20"/>
                <w:szCs w:val="20"/>
              </w:rPr>
              <w:t>-справки арбитражного суда об отсутствии дела о банкротстве</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4</w:t>
            </w:r>
          </w:p>
        </w:tc>
        <w:tc>
          <w:tcPr>
            <w:tcW w:w="5539" w:type="dxa"/>
          </w:tcPr>
          <w:p w:rsidR="0069558A" w:rsidRPr="00E210ED" w:rsidRDefault="0069558A" w:rsidP="00D1455A">
            <w:r w:rsidRPr="00E210ED">
              <w:t>Место нахождения участника процедуры закупки (страна, адрес)</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5</w:t>
            </w:r>
          </w:p>
        </w:tc>
        <w:tc>
          <w:tcPr>
            <w:tcW w:w="5539" w:type="dxa"/>
          </w:tcPr>
          <w:p w:rsidR="0069558A" w:rsidRPr="00E210ED" w:rsidRDefault="0069558A" w:rsidP="00D1455A">
            <w:r w:rsidRPr="00E210ED">
              <w:t>Почтовый адрес участника процедуры закупки</w:t>
            </w:r>
          </w:p>
          <w:p w:rsidR="0069558A" w:rsidRPr="00E210ED" w:rsidRDefault="0069558A" w:rsidP="00D1455A">
            <w:r w:rsidRPr="00E210ED">
              <w:t>(страна, адрес)</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6</w:t>
            </w:r>
          </w:p>
        </w:tc>
        <w:tc>
          <w:tcPr>
            <w:tcW w:w="5539" w:type="dxa"/>
          </w:tcPr>
          <w:p w:rsidR="0069558A" w:rsidRPr="00E210ED" w:rsidRDefault="0069558A" w:rsidP="00D1455A">
            <w:r w:rsidRPr="00E210ED">
              <w:t>Телефоны участника процедуры закупки (с указанием кода города)</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7</w:t>
            </w:r>
          </w:p>
        </w:tc>
        <w:tc>
          <w:tcPr>
            <w:tcW w:w="5539" w:type="dxa"/>
          </w:tcPr>
          <w:p w:rsidR="0069558A" w:rsidRPr="00E210ED" w:rsidRDefault="0069558A" w:rsidP="00D1455A">
            <w:r w:rsidRPr="00E210ED">
              <w:t>Факс участника процедуры закупки (с указанием кода города)</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8</w:t>
            </w:r>
          </w:p>
        </w:tc>
        <w:tc>
          <w:tcPr>
            <w:tcW w:w="5539" w:type="dxa"/>
          </w:tcPr>
          <w:p w:rsidR="0069558A" w:rsidRPr="00E210ED" w:rsidRDefault="0069558A" w:rsidP="00D1455A">
            <w:r w:rsidRPr="00E210ED">
              <w:t>Адрес электронной почты участника процедуры закупки</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9</w:t>
            </w:r>
          </w:p>
        </w:tc>
        <w:tc>
          <w:tcPr>
            <w:tcW w:w="5539" w:type="dxa"/>
          </w:tcPr>
          <w:p w:rsidR="0069558A" w:rsidRPr="00E210ED" w:rsidRDefault="0069558A" w:rsidP="00D1455A">
            <w:r w:rsidRPr="00E210ED">
              <w:t xml:space="preserve">Филиалы: перечислить наименования и почтовые адреса </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10</w:t>
            </w:r>
          </w:p>
        </w:tc>
        <w:tc>
          <w:tcPr>
            <w:tcW w:w="5539" w:type="dxa"/>
          </w:tcPr>
          <w:p w:rsidR="0069558A" w:rsidRPr="00E210ED" w:rsidRDefault="0069558A" w:rsidP="00D1455A">
            <w:r w:rsidRPr="00E210ED">
              <w:t>Стоимость основных фондов (по балансу последнего завершенного периода)</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11</w:t>
            </w:r>
          </w:p>
        </w:tc>
        <w:tc>
          <w:tcPr>
            <w:tcW w:w="5539" w:type="dxa"/>
          </w:tcPr>
          <w:p w:rsidR="0069558A" w:rsidRPr="00E210ED" w:rsidRDefault="0069558A" w:rsidP="00D1455A">
            <w:r w:rsidRPr="00E210ED">
              <w:t xml:space="preserve">Банковские реквизиты </w:t>
            </w:r>
          </w:p>
          <w:p w:rsidR="0069558A" w:rsidRPr="00DE7959" w:rsidRDefault="0069558A" w:rsidP="00D1455A">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11.1</w:t>
            </w:r>
          </w:p>
        </w:tc>
        <w:tc>
          <w:tcPr>
            <w:tcW w:w="5539" w:type="dxa"/>
          </w:tcPr>
          <w:p w:rsidR="0069558A" w:rsidRPr="00E210ED" w:rsidRDefault="0069558A" w:rsidP="00D1455A">
            <w:r w:rsidRPr="00E210ED">
              <w:t>Наименование обслуживающего банка</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11.2</w:t>
            </w:r>
          </w:p>
        </w:tc>
        <w:tc>
          <w:tcPr>
            <w:tcW w:w="5539" w:type="dxa"/>
          </w:tcPr>
          <w:p w:rsidR="0069558A" w:rsidRPr="00E210ED" w:rsidRDefault="0069558A" w:rsidP="00D1455A">
            <w:r w:rsidRPr="00E210ED">
              <w:t>Расчетный счет</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11.3</w:t>
            </w:r>
          </w:p>
        </w:tc>
        <w:tc>
          <w:tcPr>
            <w:tcW w:w="5539" w:type="dxa"/>
          </w:tcPr>
          <w:p w:rsidR="0069558A" w:rsidRPr="00E210ED" w:rsidRDefault="0069558A" w:rsidP="00D1455A">
            <w:r w:rsidRPr="00E210ED">
              <w:t>Корреспондентский счет</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11.4</w:t>
            </w:r>
          </w:p>
        </w:tc>
        <w:tc>
          <w:tcPr>
            <w:tcW w:w="5539" w:type="dxa"/>
          </w:tcPr>
          <w:p w:rsidR="0069558A" w:rsidRPr="00E210ED" w:rsidRDefault="0069558A" w:rsidP="00D1455A">
            <w:r w:rsidRPr="00E210ED">
              <w:t>Код БИК</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12</w:t>
            </w:r>
          </w:p>
        </w:tc>
        <w:tc>
          <w:tcPr>
            <w:tcW w:w="5539" w:type="dxa"/>
          </w:tcPr>
          <w:p w:rsidR="0069558A" w:rsidRPr="00E210ED" w:rsidRDefault="0069558A" w:rsidP="00D1455A">
            <w:r w:rsidRPr="00E210ED">
              <w:t>Балансовая стоимость активов</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rsidRPr="00E210ED">
              <w:t>13</w:t>
            </w:r>
          </w:p>
        </w:tc>
        <w:tc>
          <w:tcPr>
            <w:tcW w:w="5539" w:type="dxa"/>
          </w:tcPr>
          <w:p w:rsidR="0069558A" w:rsidRPr="00E210ED" w:rsidRDefault="0069558A" w:rsidP="00D1455A">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69558A" w:rsidRPr="00E210ED" w:rsidRDefault="0069558A" w:rsidP="00D1455A">
            <w:pPr>
              <w:jc w:val="center"/>
            </w:pPr>
          </w:p>
        </w:tc>
      </w:tr>
      <w:tr w:rsidR="0069558A" w:rsidRPr="00E210ED" w:rsidTr="00D1455A">
        <w:tc>
          <w:tcPr>
            <w:tcW w:w="805" w:type="dxa"/>
            <w:vAlign w:val="center"/>
          </w:tcPr>
          <w:p w:rsidR="0069558A" w:rsidRPr="00E210ED" w:rsidRDefault="0069558A" w:rsidP="00D1455A">
            <w:pPr>
              <w:jc w:val="center"/>
            </w:pPr>
            <w:r>
              <w:t>14</w:t>
            </w:r>
          </w:p>
        </w:tc>
        <w:tc>
          <w:tcPr>
            <w:tcW w:w="5539" w:type="dxa"/>
          </w:tcPr>
          <w:p w:rsidR="0069558A" w:rsidRPr="00E210ED" w:rsidRDefault="0069558A" w:rsidP="00D1455A">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69558A" w:rsidRPr="00E210ED" w:rsidRDefault="0069558A" w:rsidP="00D1455A">
            <w:pPr>
              <w:jc w:val="center"/>
            </w:pPr>
          </w:p>
        </w:tc>
      </w:tr>
    </w:tbl>
    <w:p w:rsidR="0069558A" w:rsidRPr="00E210ED" w:rsidRDefault="0069558A" w:rsidP="00187849"/>
    <w:p w:rsidR="0069558A" w:rsidRPr="00E210ED" w:rsidRDefault="0069558A" w:rsidP="00187849"/>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Pr>
        <w:shd w:val="clear" w:color="auto" w:fill="FFFFFF"/>
        <w:tabs>
          <w:tab w:val="left" w:pos="6828"/>
        </w:tabs>
        <w:ind w:left="619"/>
        <w:jc w:val="right"/>
        <w:rPr>
          <w:spacing w:val="-4"/>
        </w:rPr>
      </w:pPr>
    </w:p>
    <w:p w:rsidR="0069558A" w:rsidRDefault="0069558A" w:rsidP="00187849"/>
    <w:p w:rsidR="0069558A" w:rsidRDefault="0069558A" w:rsidP="00187849">
      <w:pPr>
        <w:jc w:val="center"/>
      </w:pPr>
    </w:p>
    <w:p w:rsidR="0069558A" w:rsidRPr="00E210ED" w:rsidRDefault="0069558A" w:rsidP="00187849">
      <w:pPr>
        <w:jc w:val="center"/>
      </w:pPr>
      <w:r w:rsidRPr="00E210ED">
        <w:t>АНКЕТА УЧАСТНИКА ПРОЦЕДУРЫ ЗАКУПКИ</w:t>
      </w:r>
      <w:r w:rsidRPr="00E210ED">
        <w:rPr>
          <w:rStyle w:val="FootnoteReference"/>
        </w:rPr>
        <w:footnoteReference w:id="8"/>
      </w:r>
    </w:p>
    <w:p w:rsidR="0069558A" w:rsidRPr="00E210ED" w:rsidRDefault="0069558A" w:rsidP="00187849">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69558A" w:rsidRPr="00E210ED" w:rsidTr="00D1455A">
        <w:tc>
          <w:tcPr>
            <w:tcW w:w="817" w:type="dxa"/>
            <w:vAlign w:val="center"/>
          </w:tcPr>
          <w:p w:rsidR="0069558A" w:rsidRPr="00E210ED" w:rsidRDefault="0069558A" w:rsidP="00D1455A">
            <w:pPr>
              <w:jc w:val="center"/>
            </w:pPr>
            <w:r w:rsidRPr="00E210ED">
              <w:t>№ п</w:t>
            </w:r>
            <w:r w:rsidRPr="00E210ED">
              <w:rPr>
                <w:lang w:val="en-US"/>
              </w:rPr>
              <w:t>/</w:t>
            </w:r>
            <w:r w:rsidRPr="00E210ED">
              <w:t>п</w:t>
            </w:r>
          </w:p>
        </w:tc>
        <w:tc>
          <w:tcPr>
            <w:tcW w:w="5753" w:type="dxa"/>
            <w:vAlign w:val="center"/>
          </w:tcPr>
          <w:p w:rsidR="0069558A" w:rsidRPr="00E210ED" w:rsidRDefault="0069558A" w:rsidP="00D1455A">
            <w:pPr>
              <w:jc w:val="center"/>
            </w:pPr>
            <w:r w:rsidRPr="00E210ED">
              <w:t>Наименование</w:t>
            </w:r>
          </w:p>
        </w:tc>
        <w:tc>
          <w:tcPr>
            <w:tcW w:w="3285" w:type="dxa"/>
            <w:vAlign w:val="center"/>
          </w:tcPr>
          <w:p w:rsidR="0069558A" w:rsidRPr="00E210ED" w:rsidRDefault="0069558A" w:rsidP="00D1455A">
            <w:pPr>
              <w:jc w:val="center"/>
            </w:pPr>
            <w:r w:rsidRPr="00E210ED">
              <w:t xml:space="preserve">Сведения об участнике </w:t>
            </w:r>
          </w:p>
          <w:p w:rsidR="0069558A" w:rsidRPr="00E210ED" w:rsidRDefault="0069558A" w:rsidP="00D1455A">
            <w:pPr>
              <w:jc w:val="center"/>
            </w:pPr>
            <w:r w:rsidRPr="00E210ED">
              <w:t>процедуры закупки</w:t>
            </w:r>
          </w:p>
        </w:tc>
      </w:tr>
      <w:tr w:rsidR="0069558A" w:rsidRPr="00E210ED" w:rsidTr="00D1455A">
        <w:tc>
          <w:tcPr>
            <w:tcW w:w="817" w:type="dxa"/>
            <w:vAlign w:val="center"/>
          </w:tcPr>
          <w:p w:rsidR="0069558A" w:rsidRPr="00E210ED" w:rsidRDefault="0069558A" w:rsidP="00D1455A">
            <w:pPr>
              <w:jc w:val="center"/>
            </w:pPr>
            <w:r w:rsidRPr="00E210ED">
              <w:t>1</w:t>
            </w:r>
          </w:p>
        </w:tc>
        <w:tc>
          <w:tcPr>
            <w:tcW w:w="5753" w:type="dxa"/>
          </w:tcPr>
          <w:p w:rsidR="0069558A" w:rsidRPr="00E210ED" w:rsidRDefault="0069558A" w:rsidP="00D1455A">
            <w:r w:rsidRPr="00E210ED">
              <w:t>Статус участника процедуры закупки</w:t>
            </w:r>
          </w:p>
        </w:tc>
        <w:tc>
          <w:tcPr>
            <w:tcW w:w="3285" w:type="dxa"/>
          </w:tcPr>
          <w:p w:rsidR="0069558A" w:rsidRPr="00E210ED" w:rsidRDefault="0069558A" w:rsidP="00D1455A">
            <w:pPr>
              <w:jc w:val="center"/>
            </w:pPr>
            <w:r w:rsidRPr="00E210ED">
              <w:t>Индивидуальный</w:t>
            </w:r>
            <w:r w:rsidRPr="00E210ED">
              <w:br/>
              <w:t>предприниматель</w:t>
            </w:r>
          </w:p>
        </w:tc>
      </w:tr>
      <w:tr w:rsidR="0069558A" w:rsidRPr="00E210ED" w:rsidTr="00D1455A">
        <w:tc>
          <w:tcPr>
            <w:tcW w:w="817" w:type="dxa"/>
            <w:vAlign w:val="center"/>
          </w:tcPr>
          <w:p w:rsidR="0069558A" w:rsidRPr="00E210ED" w:rsidRDefault="0069558A" w:rsidP="00D1455A">
            <w:pPr>
              <w:jc w:val="center"/>
            </w:pPr>
            <w:r w:rsidRPr="00E210ED">
              <w:t>2</w:t>
            </w:r>
          </w:p>
        </w:tc>
        <w:tc>
          <w:tcPr>
            <w:tcW w:w="5753" w:type="dxa"/>
          </w:tcPr>
          <w:p w:rsidR="0069558A" w:rsidRPr="00E210ED" w:rsidRDefault="0069558A" w:rsidP="00D1455A">
            <w:r w:rsidRPr="00E210ED">
              <w:t>Свидетельство о внесении записи в Единый государственный реестр индивидуальных предпринимателей</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3</w:t>
            </w:r>
          </w:p>
        </w:tc>
        <w:tc>
          <w:tcPr>
            <w:tcW w:w="5753" w:type="dxa"/>
          </w:tcPr>
          <w:p w:rsidR="0069558A" w:rsidRPr="00E210ED" w:rsidRDefault="0069558A" w:rsidP="00D1455A">
            <w:r w:rsidRPr="00E210ED">
              <w:t>Фамилия, имя, отчество (полностью)</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4</w:t>
            </w:r>
          </w:p>
        </w:tc>
        <w:tc>
          <w:tcPr>
            <w:tcW w:w="5753" w:type="dxa"/>
          </w:tcPr>
          <w:p w:rsidR="0069558A" w:rsidRPr="00E210ED" w:rsidRDefault="0069558A" w:rsidP="00D1455A">
            <w:r w:rsidRPr="00E210ED">
              <w:t>Место жительства</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5</w:t>
            </w:r>
          </w:p>
        </w:tc>
        <w:tc>
          <w:tcPr>
            <w:tcW w:w="5753" w:type="dxa"/>
          </w:tcPr>
          <w:p w:rsidR="0069558A" w:rsidRPr="00E210ED" w:rsidRDefault="0069558A" w:rsidP="00D1455A">
            <w:r w:rsidRPr="00E210ED">
              <w:t>Почтовый адрес</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6</w:t>
            </w:r>
          </w:p>
        </w:tc>
        <w:tc>
          <w:tcPr>
            <w:tcW w:w="5753" w:type="dxa"/>
          </w:tcPr>
          <w:p w:rsidR="0069558A" w:rsidRPr="00E210ED" w:rsidRDefault="0069558A" w:rsidP="00D1455A">
            <w:r w:rsidRPr="00E210ED">
              <w:t>Паспортные данные</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7</w:t>
            </w:r>
          </w:p>
        </w:tc>
        <w:tc>
          <w:tcPr>
            <w:tcW w:w="5753" w:type="dxa"/>
          </w:tcPr>
          <w:p w:rsidR="0069558A" w:rsidRPr="00E210ED" w:rsidRDefault="0069558A" w:rsidP="00D1455A">
            <w:r w:rsidRPr="00E210ED">
              <w:t>Номер контактного телефона участника процедуры закупки</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8</w:t>
            </w:r>
          </w:p>
        </w:tc>
        <w:tc>
          <w:tcPr>
            <w:tcW w:w="5753" w:type="dxa"/>
          </w:tcPr>
          <w:p w:rsidR="0069558A" w:rsidRPr="00E210ED" w:rsidRDefault="0069558A" w:rsidP="00D1455A">
            <w:r w:rsidRPr="00E210ED">
              <w:t>Факс участника процедуры закупки</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9</w:t>
            </w:r>
          </w:p>
        </w:tc>
        <w:tc>
          <w:tcPr>
            <w:tcW w:w="5753" w:type="dxa"/>
          </w:tcPr>
          <w:p w:rsidR="0069558A" w:rsidRPr="00E210ED" w:rsidRDefault="0069558A" w:rsidP="00D1455A">
            <w:r w:rsidRPr="00E210ED">
              <w:t>Адрес электронной почты</w:t>
            </w:r>
          </w:p>
        </w:tc>
        <w:tc>
          <w:tcPr>
            <w:tcW w:w="3285" w:type="dxa"/>
          </w:tcPr>
          <w:p w:rsidR="0069558A" w:rsidRPr="00E210ED" w:rsidRDefault="0069558A" w:rsidP="00D1455A">
            <w:pPr>
              <w:jc w:val="center"/>
            </w:pPr>
          </w:p>
        </w:tc>
      </w:tr>
    </w:tbl>
    <w:p w:rsidR="0069558A" w:rsidRPr="00E210ED" w:rsidRDefault="0069558A" w:rsidP="00187849"/>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Default="0069558A" w:rsidP="00187849">
      <w:pPr>
        <w:rPr>
          <w:lang w:val="en-US"/>
        </w:rPr>
      </w:pPr>
    </w:p>
    <w:p w:rsidR="0069558A" w:rsidRPr="00FA0C7C" w:rsidRDefault="0069558A" w:rsidP="00187849">
      <w:pPr>
        <w:rPr>
          <w:lang w:val="en-US"/>
        </w:rPr>
      </w:pPr>
    </w:p>
    <w:p w:rsidR="0069558A" w:rsidRDefault="0069558A" w:rsidP="00187849"/>
    <w:p w:rsidR="0069558A" w:rsidRDefault="0069558A" w:rsidP="00187849"/>
    <w:p w:rsidR="0069558A" w:rsidRDefault="0069558A" w:rsidP="00187849"/>
    <w:p w:rsidR="0069558A" w:rsidRDefault="0069558A" w:rsidP="00187849"/>
    <w:p w:rsidR="0069558A" w:rsidRPr="00E210ED" w:rsidRDefault="0069558A" w:rsidP="00187849"/>
    <w:p w:rsidR="0069558A" w:rsidRPr="00E210ED" w:rsidRDefault="0069558A" w:rsidP="00187849">
      <w:pPr>
        <w:jc w:val="center"/>
      </w:pPr>
      <w:r w:rsidRPr="00E210ED">
        <w:t>АНКЕТА УЧАСТНИКА ПРОЦЕДУРЫ ЗАКУПКИ</w:t>
      </w:r>
      <w:r w:rsidRPr="00E210ED">
        <w:rPr>
          <w:rStyle w:val="FootnoteReference"/>
        </w:rPr>
        <w:footnoteReference w:id="9"/>
      </w:r>
    </w:p>
    <w:p w:rsidR="0069558A" w:rsidRPr="00E210ED" w:rsidRDefault="0069558A" w:rsidP="00187849">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69558A" w:rsidRPr="00E210ED" w:rsidTr="00D1455A">
        <w:trPr>
          <w:trHeight w:val="977"/>
        </w:trPr>
        <w:tc>
          <w:tcPr>
            <w:tcW w:w="817" w:type="dxa"/>
            <w:vAlign w:val="center"/>
          </w:tcPr>
          <w:p w:rsidR="0069558A" w:rsidRPr="00E210ED" w:rsidRDefault="0069558A" w:rsidP="00D1455A">
            <w:pPr>
              <w:jc w:val="center"/>
            </w:pPr>
            <w:r w:rsidRPr="00E210ED">
              <w:t>№ п</w:t>
            </w:r>
            <w:r w:rsidRPr="00E210ED">
              <w:rPr>
                <w:lang w:val="en-US"/>
              </w:rPr>
              <w:t>/</w:t>
            </w:r>
            <w:r w:rsidRPr="00E210ED">
              <w:t>п</w:t>
            </w:r>
          </w:p>
        </w:tc>
        <w:tc>
          <w:tcPr>
            <w:tcW w:w="5753" w:type="dxa"/>
            <w:vAlign w:val="center"/>
          </w:tcPr>
          <w:p w:rsidR="0069558A" w:rsidRPr="00E210ED" w:rsidRDefault="0069558A" w:rsidP="00D1455A">
            <w:pPr>
              <w:jc w:val="center"/>
            </w:pPr>
            <w:r w:rsidRPr="00E210ED">
              <w:t>Наименование</w:t>
            </w:r>
          </w:p>
        </w:tc>
        <w:tc>
          <w:tcPr>
            <w:tcW w:w="3285" w:type="dxa"/>
            <w:vAlign w:val="center"/>
          </w:tcPr>
          <w:p w:rsidR="0069558A" w:rsidRPr="00E210ED" w:rsidRDefault="0069558A" w:rsidP="00D1455A">
            <w:pPr>
              <w:jc w:val="center"/>
            </w:pPr>
            <w:r w:rsidRPr="00E210ED">
              <w:t xml:space="preserve">Сведения об участнике </w:t>
            </w:r>
          </w:p>
          <w:p w:rsidR="0069558A" w:rsidRPr="00E210ED" w:rsidRDefault="0069558A" w:rsidP="00D1455A">
            <w:pPr>
              <w:jc w:val="center"/>
            </w:pPr>
            <w:r w:rsidRPr="00E210ED">
              <w:t>процедуры закупки</w:t>
            </w:r>
          </w:p>
        </w:tc>
      </w:tr>
      <w:tr w:rsidR="0069558A" w:rsidRPr="00E210ED" w:rsidTr="00D1455A">
        <w:tc>
          <w:tcPr>
            <w:tcW w:w="817" w:type="dxa"/>
            <w:vAlign w:val="center"/>
          </w:tcPr>
          <w:p w:rsidR="0069558A" w:rsidRPr="00E210ED" w:rsidRDefault="0069558A" w:rsidP="00D1455A">
            <w:pPr>
              <w:jc w:val="center"/>
            </w:pPr>
            <w:r w:rsidRPr="00E210ED">
              <w:t>1</w:t>
            </w:r>
          </w:p>
        </w:tc>
        <w:tc>
          <w:tcPr>
            <w:tcW w:w="5753" w:type="dxa"/>
          </w:tcPr>
          <w:p w:rsidR="0069558A" w:rsidRPr="00E210ED" w:rsidRDefault="0069558A" w:rsidP="00D1455A">
            <w:r w:rsidRPr="00E210ED">
              <w:t>Статус участника процедуры закупки</w:t>
            </w:r>
          </w:p>
        </w:tc>
        <w:tc>
          <w:tcPr>
            <w:tcW w:w="3285" w:type="dxa"/>
          </w:tcPr>
          <w:p w:rsidR="0069558A" w:rsidRPr="00E210ED" w:rsidRDefault="0069558A" w:rsidP="00D1455A">
            <w:pPr>
              <w:jc w:val="center"/>
            </w:pPr>
            <w:r w:rsidRPr="00E210ED">
              <w:t>Физическое лицо</w:t>
            </w:r>
          </w:p>
        </w:tc>
      </w:tr>
      <w:tr w:rsidR="0069558A" w:rsidRPr="00E210ED" w:rsidTr="00D1455A">
        <w:tc>
          <w:tcPr>
            <w:tcW w:w="817" w:type="dxa"/>
            <w:vAlign w:val="center"/>
          </w:tcPr>
          <w:p w:rsidR="0069558A" w:rsidRPr="00E210ED" w:rsidRDefault="0069558A" w:rsidP="00D1455A">
            <w:pPr>
              <w:jc w:val="center"/>
            </w:pPr>
            <w:r w:rsidRPr="00E210ED">
              <w:t>2</w:t>
            </w:r>
          </w:p>
        </w:tc>
        <w:tc>
          <w:tcPr>
            <w:tcW w:w="5753" w:type="dxa"/>
          </w:tcPr>
          <w:p w:rsidR="0069558A" w:rsidRPr="00E210ED" w:rsidRDefault="0069558A" w:rsidP="00D1455A">
            <w:r w:rsidRPr="00E210ED">
              <w:t>Фамилия, имя, отчество (полностью)</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3</w:t>
            </w:r>
          </w:p>
        </w:tc>
        <w:tc>
          <w:tcPr>
            <w:tcW w:w="5753" w:type="dxa"/>
          </w:tcPr>
          <w:p w:rsidR="0069558A" w:rsidRPr="00E210ED" w:rsidRDefault="0069558A" w:rsidP="00D1455A">
            <w:r w:rsidRPr="00E210ED">
              <w:t>Место жительства</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4</w:t>
            </w:r>
          </w:p>
        </w:tc>
        <w:tc>
          <w:tcPr>
            <w:tcW w:w="5753" w:type="dxa"/>
          </w:tcPr>
          <w:p w:rsidR="0069558A" w:rsidRPr="00E210ED" w:rsidRDefault="0069558A" w:rsidP="00D1455A">
            <w:r w:rsidRPr="00E210ED">
              <w:t>Почтовый адрес</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5</w:t>
            </w:r>
          </w:p>
        </w:tc>
        <w:tc>
          <w:tcPr>
            <w:tcW w:w="5753" w:type="dxa"/>
          </w:tcPr>
          <w:p w:rsidR="0069558A" w:rsidRPr="00E210ED" w:rsidRDefault="0069558A" w:rsidP="00D1455A">
            <w:r w:rsidRPr="00E210ED">
              <w:t>Паспортные данные</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6</w:t>
            </w:r>
          </w:p>
        </w:tc>
        <w:tc>
          <w:tcPr>
            <w:tcW w:w="5753" w:type="dxa"/>
          </w:tcPr>
          <w:p w:rsidR="0069558A" w:rsidRPr="00E210ED" w:rsidRDefault="0069558A" w:rsidP="00D1455A">
            <w:r w:rsidRPr="00E210ED">
              <w:t>Номер контактного телефона участника процедуры закупки</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7</w:t>
            </w:r>
          </w:p>
        </w:tc>
        <w:tc>
          <w:tcPr>
            <w:tcW w:w="5753" w:type="dxa"/>
          </w:tcPr>
          <w:p w:rsidR="0069558A" w:rsidRPr="00E210ED" w:rsidRDefault="0069558A" w:rsidP="00D1455A">
            <w:r w:rsidRPr="00E210ED">
              <w:t>Факс участника процедуры закупки</w:t>
            </w:r>
          </w:p>
        </w:tc>
        <w:tc>
          <w:tcPr>
            <w:tcW w:w="3285" w:type="dxa"/>
          </w:tcPr>
          <w:p w:rsidR="0069558A" w:rsidRPr="00E210ED" w:rsidRDefault="0069558A" w:rsidP="00D1455A">
            <w:pPr>
              <w:jc w:val="center"/>
            </w:pPr>
          </w:p>
        </w:tc>
      </w:tr>
      <w:tr w:rsidR="0069558A" w:rsidRPr="00E210ED" w:rsidTr="00D1455A">
        <w:tc>
          <w:tcPr>
            <w:tcW w:w="817" w:type="dxa"/>
            <w:vAlign w:val="center"/>
          </w:tcPr>
          <w:p w:rsidR="0069558A" w:rsidRPr="00E210ED" w:rsidRDefault="0069558A" w:rsidP="00D1455A">
            <w:pPr>
              <w:jc w:val="center"/>
            </w:pPr>
            <w:r w:rsidRPr="00E210ED">
              <w:t>8</w:t>
            </w:r>
          </w:p>
        </w:tc>
        <w:tc>
          <w:tcPr>
            <w:tcW w:w="5753" w:type="dxa"/>
          </w:tcPr>
          <w:p w:rsidR="0069558A" w:rsidRPr="00E210ED" w:rsidRDefault="0069558A" w:rsidP="00D1455A">
            <w:r w:rsidRPr="00E210ED">
              <w:t>Адрес электронной почты</w:t>
            </w:r>
          </w:p>
        </w:tc>
        <w:tc>
          <w:tcPr>
            <w:tcW w:w="3285" w:type="dxa"/>
          </w:tcPr>
          <w:p w:rsidR="0069558A" w:rsidRPr="00E210ED" w:rsidRDefault="0069558A" w:rsidP="00D1455A">
            <w:pPr>
              <w:jc w:val="center"/>
            </w:pPr>
          </w:p>
        </w:tc>
      </w:tr>
    </w:tbl>
    <w:p w:rsidR="0069558A" w:rsidRDefault="0069558A" w:rsidP="00187849">
      <w:pPr>
        <w:jc w:val="both"/>
        <w:rPr>
          <w:lang w:val="en-US"/>
        </w:rPr>
      </w:pPr>
    </w:p>
    <w:p w:rsidR="0069558A" w:rsidRPr="009958E2" w:rsidRDefault="0069558A" w:rsidP="00187849">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69558A" w:rsidRPr="006F51F2" w:rsidRDefault="0069558A" w:rsidP="00187849">
      <w:pPr>
        <w:jc w:val="both"/>
      </w:pPr>
    </w:p>
    <w:tbl>
      <w:tblPr>
        <w:tblW w:w="10031" w:type="dxa"/>
        <w:tblLook w:val="01E0"/>
      </w:tblPr>
      <w:tblGrid>
        <w:gridCol w:w="570"/>
        <w:gridCol w:w="1986"/>
        <w:gridCol w:w="1292"/>
        <w:gridCol w:w="1052"/>
        <w:gridCol w:w="1079"/>
        <w:gridCol w:w="967"/>
        <w:gridCol w:w="986"/>
        <w:gridCol w:w="967"/>
        <w:gridCol w:w="1132"/>
      </w:tblGrid>
      <w:tr w:rsidR="0069558A" w:rsidRPr="00E210ED" w:rsidTr="00D1455A">
        <w:tc>
          <w:tcPr>
            <w:tcW w:w="583" w:type="dxa"/>
            <w:vMerge w:val="restart"/>
            <w:tcBorders>
              <w:top w:val="single" w:sz="4" w:space="0" w:color="auto"/>
              <w:left w:val="single" w:sz="4" w:space="0" w:color="auto"/>
              <w:bottom w:val="single" w:sz="4" w:space="0" w:color="auto"/>
              <w:right w:val="single" w:sz="4" w:space="0" w:color="auto"/>
            </w:tcBorders>
            <w:vAlign w:val="center"/>
          </w:tcPr>
          <w:p w:rsidR="0069558A" w:rsidRPr="00E776FE" w:rsidRDefault="0069558A" w:rsidP="00D1455A">
            <w:pPr>
              <w:pStyle w:val="BodyText"/>
              <w:numPr>
                <w:ilvl w:val="12"/>
                <w:numId w:val="0"/>
              </w:numPr>
              <w:jc w:val="center"/>
            </w:pPr>
            <w:r w:rsidRPr="00E776FE">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69558A" w:rsidRPr="00E776FE" w:rsidRDefault="0069558A" w:rsidP="00D1455A">
            <w:pPr>
              <w:pStyle w:val="BodyText"/>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69558A" w:rsidRPr="00E776FE" w:rsidRDefault="0069558A" w:rsidP="00D1455A">
            <w:pPr>
              <w:pStyle w:val="BodyText"/>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69558A" w:rsidRPr="00E776FE" w:rsidRDefault="0069558A" w:rsidP="00D1455A">
            <w:pPr>
              <w:pStyle w:val="BodyText"/>
              <w:numPr>
                <w:ilvl w:val="12"/>
                <w:numId w:val="0"/>
              </w:numPr>
              <w:jc w:val="center"/>
            </w:pPr>
            <w:r w:rsidRPr="00E776FE">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69558A" w:rsidRPr="00E776FE" w:rsidRDefault="0069558A" w:rsidP="00D1455A">
            <w:pPr>
              <w:pStyle w:val="BodyText"/>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Сумма с учетом НДС (руб.)</w:t>
            </w:r>
          </w:p>
        </w:tc>
      </w:tr>
      <w:tr w:rsidR="0069558A" w:rsidRPr="00E210ED" w:rsidTr="00D1455A">
        <w:tc>
          <w:tcPr>
            <w:tcW w:w="583" w:type="dxa"/>
            <w:vMerge/>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Ставка в %</w:t>
            </w:r>
          </w:p>
        </w:tc>
        <w:tc>
          <w:tcPr>
            <w:tcW w:w="99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Сумма</w:t>
            </w:r>
          </w:p>
          <w:p w:rsidR="0069558A" w:rsidRPr="00E776FE" w:rsidRDefault="0069558A" w:rsidP="00D1455A">
            <w:pPr>
              <w:pStyle w:val="BodyText"/>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p>
        </w:tc>
      </w:tr>
      <w:tr w:rsidR="0069558A" w:rsidRPr="00E210ED" w:rsidTr="00D1455A">
        <w:tc>
          <w:tcPr>
            <w:tcW w:w="583"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jc w:val="center"/>
            </w:pPr>
            <w:r w:rsidRPr="00E776FE">
              <w:t>9</w:t>
            </w:r>
          </w:p>
        </w:tc>
      </w:tr>
      <w:tr w:rsidR="0069558A" w:rsidRPr="00E210ED" w:rsidTr="00D1455A">
        <w:tc>
          <w:tcPr>
            <w:tcW w:w="583"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r>
      <w:tr w:rsidR="0069558A" w:rsidRPr="00E210ED" w:rsidTr="00D1455A">
        <w:tc>
          <w:tcPr>
            <w:tcW w:w="2640" w:type="dxa"/>
            <w:gridSpan w:val="2"/>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69558A" w:rsidRPr="00E776FE" w:rsidRDefault="0069558A" w:rsidP="00D1455A">
            <w:pPr>
              <w:pStyle w:val="BodyText"/>
              <w:numPr>
                <w:ilvl w:val="12"/>
                <w:numId w:val="0"/>
              </w:numPr>
            </w:pPr>
          </w:p>
        </w:tc>
      </w:tr>
    </w:tbl>
    <w:p w:rsidR="0069558A" w:rsidRDefault="0069558A" w:rsidP="00187849">
      <w:pPr>
        <w:pStyle w:val="BodyText"/>
        <w:numPr>
          <w:ilvl w:val="12"/>
          <w:numId w:val="0"/>
        </w:numPr>
        <w:spacing w:after="0" w:line="240" w:lineRule="atLeast"/>
        <w:ind w:firstLine="567"/>
        <w:jc w:val="both"/>
      </w:pPr>
    </w:p>
    <w:p w:rsidR="0069558A" w:rsidRDefault="0069558A" w:rsidP="00187849">
      <w:pPr>
        <w:pStyle w:val="BodyText"/>
        <w:numPr>
          <w:ilvl w:val="12"/>
          <w:numId w:val="0"/>
        </w:numPr>
        <w:spacing w:after="0" w:line="240" w:lineRule="atLeast"/>
        <w:ind w:firstLine="567"/>
        <w:jc w:val="both"/>
      </w:pPr>
      <w:r>
        <w:t>* Участник процедуры закупки должен указать:</w:t>
      </w:r>
    </w:p>
    <w:p w:rsidR="0069558A" w:rsidRPr="00AD78BC" w:rsidRDefault="0069558A" w:rsidP="00187849">
      <w:pPr>
        <w:pStyle w:val="BodyText3"/>
        <w:ind w:right="-2" w:firstLine="567"/>
      </w:pPr>
      <w:bookmarkStart w:id="1" w:name="OLE_LINK1"/>
      <w:r w:rsidRPr="00AD78BC">
        <w:t xml:space="preserve">1) полное наименование товара; </w:t>
      </w:r>
    </w:p>
    <w:p w:rsidR="0069558A" w:rsidRPr="00AD78BC" w:rsidRDefault="0069558A" w:rsidP="00187849">
      <w:pPr>
        <w:pStyle w:val="BodyText3"/>
        <w:ind w:right="-2" w:firstLine="567"/>
      </w:pPr>
      <w:r w:rsidRPr="00AD78BC">
        <w:t xml:space="preserve">2) функциональные характеристики (потребительские свойства) товара, его качественные характеристики; </w:t>
      </w:r>
    </w:p>
    <w:p w:rsidR="0069558A" w:rsidRPr="00AD78BC" w:rsidRDefault="0069558A" w:rsidP="00187849">
      <w:pPr>
        <w:pStyle w:val="BodyText3"/>
        <w:ind w:right="-2" w:firstLine="567"/>
      </w:pPr>
      <w:r w:rsidRPr="00AD78BC">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9558A" w:rsidRPr="00AD78BC" w:rsidRDefault="0069558A" w:rsidP="00187849">
      <w:pPr>
        <w:pStyle w:val="BodyText3"/>
        <w:ind w:right="-2" w:firstLine="567"/>
      </w:pPr>
      <w:r w:rsidRPr="00AD78BC">
        <w:t>4) производителя и страну происхождения товара;</w:t>
      </w:r>
    </w:p>
    <w:p w:rsidR="0069558A" w:rsidRPr="00AD78BC" w:rsidRDefault="0069558A" w:rsidP="00187849">
      <w:pPr>
        <w:pStyle w:val="BodyText3"/>
        <w:ind w:right="-2" w:firstLine="567"/>
      </w:pPr>
      <w:r w:rsidRPr="00AD78BC">
        <w:t>5) комплектацию товара.</w:t>
      </w:r>
      <w:bookmarkEnd w:id="1"/>
    </w:p>
    <w:p w:rsidR="0069558A" w:rsidRPr="00064CF3" w:rsidRDefault="0069558A" w:rsidP="00187849">
      <w:pPr>
        <w:pStyle w:val="BodyText"/>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69558A" w:rsidRPr="00064CF3" w:rsidRDefault="0069558A" w:rsidP="00187849">
      <w:pPr>
        <w:pStyle w:val="BodyText"/>
        <w:numPr>
          <w:ilvl w:val="12"/>
          <w:numId w:val="0"/>
        </w:numPr>
        <w:spacing w:after="0" w:line="240" w:lineRule="atLeast"/>
        <w:ind w:firstLine="567"/>
        <w:jc w:val="both"/>
      </w:pPr>
      <w:r w:rsidRPr="00064CF3">
        <w:t>Стоимость хранения товара включена в стоимость товара.</w:t>
      </w:r>
    </w:p>
    <w:p w:rsidR="0069558A" w:rsidRPr="00AD78BC" w:rsidRDefault="0069558A" w:rsidP="00187849">
      <w:pPr>
        <w:pStyle w:val="BodyText3"/>
        <w:ind w:right="-2" w:firstLine="567"/>
      </w:pPr>
      <w:r w:rsidRPr="00AD78BC">
        <w:t>Стоимость выполнения сопутствующих поставке работ, оказания сопутствующих поставке услуг включена в стоимость товара.</w:t>
      </w:r>
    </w:p>
    <w:p w:rsidR="0069558A" w:rsidRPr="00AD78BC" w:rsidRDefault="0069558A" w:rsidP="00187849">
      <w:pPr>
        <w:pStyle w:val="BodyText3"/>
        <w:ind w:right="-2" w:firstLine="567"/>
      </w:pPr>
      <w:r w:rsidRPr="00AD78BC">
        <w:t xml:space="preserve">Итого предложение о цене договора составляет ___________(сумма прописью) рублей _____ копеек, в т.ч. НДС ______ рублей _____ копеек.    </w:t>
      </w:r>
    </w:p>
    <w:p w:rsidR="0069558A" w:rsidRPr="00AD78BC" w:rsidRDefault="0069558A" w:rsidP="00187849">
      <w:pPr>
        <w:pStyle w:val="BodyText3"/>
        <w:ind w:right="-2" w:firstLine="567"/>
      </w:pPr>
      <w:r w:rsidRPr="00AD78BC">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69558A" w:rsidRPr="00AD78BC" w:rsidRDefault="0069558A" w:rsidP="00187849">
      <w:pPr>
        <w:pStyle w:val="BodyText3"/>
        <w:ind w:right="-2" w:firstLine="567"/>
      </w:pPr>
      <w:r w:rsidRPr="00AD78BC">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69558A" w:rsidRPr="00AD78BC" w:rsidRDefault="0069558A" w:rsidP="00187849">
      <w:pPr>
        <w:pStyle w:val="BodyText3"/>
        <w:ind w:right="-2" w:firstLine="567"/>
      </w:pPr>
      <w:r w:rsidRPr="00AD78BC">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D78BC">
        <w:tab/>
      </w:r>
    </w:p>
    <w:p w:rsidR="0069558A" w:rsidRPr="00AD78BC" w:rsidRDefault="0069558A" w:rsidP="00187849">
      <w:pPr>
        <w:pStyle w:val="BodyText3"/>
        <w:ind w:right="-2" w:firstLine="567"/>
      </w:pPr>
      <w:r w:rsidRPr="00AD78BC">
        <w:t>4. Настоящим подтверждаем, что против</w:t>
      </w:r>
    </w:p>
    <w:p w:rsidR="0069558A" w:rsidRPr="00AD78BC" w:rsidRDefault="0069558A" w:rsidP="00187849">
      <w:pPr>
        <w:pStyle w:val="BodyText3"/>
        <w:ind w:right="-2" w:firstLine="567"/>
      </w:pPr>
      <w:r w:rsidRPr="00AD78BC">
        <w:t>______________________________________________________________________</w:t>
      </w:r>
    </w:p>
    <w:p w:rsidR="0069558A" w:rsidRPr="00AD78BC" w:rsidRDefault="0069558A" w:rsidP="00187849">
      <w:pPr>
        <w:pStyle w:val="BodyText3"/>
        <w:ind w:right="-2" w:firstLine="567"/>
      </w:pPr>
      <w:r w:rsidRPr="00AD78BC">
        <w:t>(наименование или Ф.И.О. участника процедуры закупки)</w:t>
      </w:r>
    </w:p>
    <w:p w:rsidR="0069558A" w:rsidRPr="00AD78BC" w:rsidRDefault="0069558A" w:rsidP="00187849">
      <w:pPr>
        <w:pStyle w:val="BodyText3"/>
        <w:ind w:right="-2" w:firstLine="567"/>
      </w:pPr>
      <w:r w:rsidRPr="00AD78BC">
        <w:t>не проводится процедура ликвидации, не принято арбитражным судом решение о признании</w:t>
      </w:r>
    </w:p>
    <w:p w:rsidR="0069558A" w:rsidRPr="00AD78BC" w:rsidRDefault="0069558A" w:rsidP="00187849">
      <w:pPr>
        <w:pStyle w:val="BodyText3"/>
        <w:ind w:right="-2" w:firstLine="567"/>
      </w:pPr>
      <w:r w:rsidRPr="00AD78BC">
        <w:t>____________________________________________________________________________</w:t>
      </w:r>
    </w:p>
    <w:p w:rsidR="0069558A" w:rsidRPr="00AD78BC" w:rsidRDefault="0069558A" w:rsidP="00187849">
      <w:pPr>
        <w:pStyle w:val="BodyText3"/>
        <w:ind w:right="-2" w:firstLine="567"/>
      </w:pPr>
      <w:r w:rsidRPr="00AD78BC">
        <w:t>(наименование или Ф.И.О. участника процедуры закупки)</w:t>
      </w:r>
    </w:p>
    <w:p w:rsidR="0069558A" w:rsidRPr="00AD78BC" w:rsidRDefault="0069558A" w:rsidP="00187849">
      <w:pPr>
        <w:pStyle w:val="BodyText3"/>
        <w:ind w:right="-2" w:firstLine="567"/>
      </w:pPr>
      <w:r w:rsidRPr="00AD78BC">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69558A" w:rsidRPr="00AD78BC" w:rsidRDefault="0069558A" w:rsidP="00187849">
      <w:pPr>
        <w:pStyle w:val="BodyText3"/>
        <w:ind w:right="-2" w:firstLine="567"/>
      </w:pPr>
      <w:r w:rsidRPr="00AD78BC">
        <w:tab/>
        <w:t>5. Настоящей заявкой подтверждаем отсутствие нашей аффилированности с Заказчиком и его сотрудниками.</w:t>
      </w:r>
    </w:p>
    <w:p w:rsidR="0069558A" w:rsidRPr="00AD78BC" w:rsidRDefault="0069558A" w:rsidP="00187849">
      <w:pPr>
        <w:pStyle w:val="BodyText3"/>
        <w:ind w:right="-2" w:firstLine="567"/>
      </w:pPr>
      <w:r w:rsidRPr="00AD78BC">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9558A" w:rsidRPr="00AD78BC" w:rsidRDefault="0069558A" w:rsidP="00187849">
      <w:pPr>
        <w:pStyle w:val="BodyText3"/>
        <w:ind w:right="-2" w:firstLine="567"/>
      </w:pPr>
      <w:r w:rsidRPr="00AD78BC">
        <w:t xml:space="preserve">7. В случае признания нас победителем запроса котировок в электронной форме,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 в срок со дня размещения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6" w:history="1">
        <w:r w:rsidRPr="00AD78BC">
          <w:t>www.zakupki.gov.ru</w:t>
        </w:r>
      </w:hyperlink>
      <w:r w:rsidRPr="00AD78BC">
        <w:t xml:space="preserve"> и электронной торговой площадке «Аукционный Конкурсный Дом» в сети «Интернет» по адресу: </w:t>
      </w:r>
      <w:hyperlink r:id="rId17" w:history="1">
        <w:r w:rsidRPr="00AD78BC">
          <w:t>www.a-k-d.ru</w:t>
        </w:r>
      </w:hyperlink>
      <w:r w:rsidRPr="00AD78BC">
        <w:t xml:space="preserve">  протокола рассмотрения и оценки котировочных заявок и не позднее 10 дней со дня подведения итогов запроса котировок в электронной форме. </w:t>
      </w:r>
    </w:p>
    <w:p w:rsidR="0069558A" w:rsidRPr="00AD78BC" w:rsidRDefault="0069558A" w:rsidP="00187849">
      <w:pPr>
        <w:pStyle w:val="BodyText3"/>
        <w:ind w:right="-2" w:firstLine="567"/>
      </w:pPr>
      <w:r w:rsidRPr="00AD78BC">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69558A" w:rsidRPr="00AD78BC" w:rsidRDefault="0069558A" w:rsidP="00187849">
      <w:pPr>
        <w:pStyle w:val="BodyText3"/>
        <w:ind w:right="-2" w:firstLine="567"/>
      </w:pPr>
      <w:r w:rsidRPr="00AD78BC">
        <w:t>9. Мы извещены о включении сведений о</w:t>
      </w:r>
    </w:p>
    <w:p w:rsidR="0069558A" w:rsidRPr="00AD78BC" w:rsidRDefault="0069558A" w:rsidP="00187849">
      <w:pPr>
        <w:pStyle w:val="BodyText3"/>
        <w:ind w:right="-2" w:firstLine="567"/>
      </w:pPr>
      <w:r w:rsidRPr="00AD78BC">
        <w:t>_____________________________________________________________________________</w:t>
      </w:r>
    </w:p>
    <w:p w:rsidR="0069558A" w:rsidRPr="00AD78BC" w:rsidRDefault="0069558A" w:rsidP="00187849">
      <w:pPr>
        <w:pStyle w:val="BodyText3"/>
        <w:ind w:right="-2" w:firstLine="567"/>
      </w:pPr>
      <w:r w:rsidRPr="00AD78BC">
        <w:t>(наименование или Ф.И.О. участника процедуры закупки)</w:t>
      </w:r>
    </w:p>
    <w:p w:rsidR="0069558A" w:rsidRPr="00AD78BC" w:rsidRDefault="0069558A" w:rsidP="00187849">
      <w:pPr>
        <w:pStyle w:val="BodyText3"/>
        <w:ind w:right="-2" w:firstLine="567"/>
      </w:pPr>
      <w:r w:rsidRPr="00AD78BC">
        <w:t>в реестр недобросовестных поставщиков в случае уклонения нас от заключения договора.</w:t>
      </w:r>
    </w:p>
    <w:p w:rsidR="0069558A" w:rsidRPr="00AD78BC" w:rsidRDefault="0069558A" w:rsidP="00187849">
      <w:pPr>
        <w:pStyle w:val="BodyText3"/>
        <w:ind w:right="-2" w:firstLine="567"/>
      </w:pPr>
      <w:r w:rsidRPr="00AD78BC">
        <w:tab/>
        <w:t>10. Сообщаем, что для оперативного уведомления нас по вопросам организационного характера и взаимодействия с Заказчиком нами уполномочен</w:t>
      </w:r>
    </w:p>
    <w:p w:rsidR="0069558A" w:rsidRPr="00AD78BC" w:rsidRDefault="0069558A" w:rsidP="00187849">
      <w:pPr>
        <w:pStyle w:val="BodyText3"/>
        <w:ind w:right="-2" w:firstLine="567"/>
      </w:pPr>
      <w:r w:rsidRPr="00AD78BC">
        <w:t>____________________________________________________________________________.</w:t>
      </w:r>
    </w:p>
    <w:p w:rsidR="0069558A" w:rsidRPr="00AD78BC" w:rsidRDefault="0069558A" w:rsidP="00187849">
      <w:pPr>
        <w:pStyle w:val="BodyText3"/>
        <w:ind w:right="-2" w:firstLine="567"/>
      </w:pPr>
      <w:r w:rsidRPr="00AD78BC">
        <w:t>(Ф.И.О., телефон представителя участника процедуры закупки)</w:t>
      </w:r>
    </w:p>
    <w:p w:rsidR="0069558A" w:rsidRPr="00AD78BC" w:rsidRDefault="0069558A" w:rsidP="00187849">
      <w:pPr>
        <w:pStyle w:val="BodyText3"/>
        <w:ind w:right="-2" w:firstLine="567"/>
      </w:pPr>
      <w:r w:rsidRPr="00AD78BC">
        <w:t>Все сведения о проведении запроса котировок в электронной форме  просим сообщать уполномоченному лицу.</w:t>
      </w:r>
    </w:p>
    <w:p w:rsidR="0069558A" w:rsidRPr="00AD78BC" w:rsidRDefault="0069558A" w:rsidP="00187849">
      <w:pPr>
        <w:pStyle w:val="BodyText3"/>
        <w:ind w:right="-2" w:firstLine="567"/>
      </w:pPr>
      <w:r w:rsidRPr="00AD78BC">
        <w:tab/>
        <w:t>11. Настоящая заявка действует до завершения процедуры закупки.</w:t>
      </w:r>
    </w:p>
    <w:p w:rsidR="0069558A" w:rsidRPr="00AD78BC" w:rsidRDefault="0069558A" w:rsidP="00187849">
      <w:pPr>
        <w:pStyle w:val="BodyText3"/>
        <w:ind w:right="-2" w:firstLine="567"/>
      </w:pPr>
      <w:r w:rsidRPr="00AD78BC">
        <w:t>12.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69558A" w:rsidRPr="00AD78BC" w:rsidTr="00D1455A">
        <w:tc>
          <w:tcPr>
            <w:tcW w:w="3140" w:type="dxa"/>
            <w:tcBorders>
              <w:bottom w:val="single" w:sz="4" w:space="0" w:color="auto"/>
            </w:tcBorders>
          </w:tcPr>
          <w:p w:rsidR="0069558A" w:rsidRPr="00AD78BC" w:rsidRDefault="0069558A" w:rsidP="00D1455A">
            <w:pPr>
              <w:pStyle w:val="BodyText3"/>
              <w:ind w:right="-2" w:firstLine="567"/>
            </w:pPr>
          </w:p>
          <w:p w:rsidR="0069558A" w:rsidRPr="00AD78BC" w:rsidRDefault="0069558A" w:rsidP="00D1455A">
            <w:pPr>
              <w:pStyle w:val="BodyText3"/>
              <w:ind w:right="-2" w:firstLine="567"/>
            </w:pPr>
          </w:p>
        </w:tc>
        <w:tc>
          <w:tcPr>
            <w:tcW w:w="641" w:type="dxa"/>
          </w:tcPr>
          <w:p w:rsidR="0069558A" w:rsidRPr="00AD78BC" w:rsidRDefault="0069558A" w:rsidP="00D1455A">
            <w:pPr>
              <w:pStyle w:val="BodyText3"/>
              <w:ind w:right="-2" w:firstLine="567"/>
            </w:pPr>
          </w:p>
        </w:tc>
        <w:tc>
          <w:tcPr>
            <w:tcW w:w="1910" w:type="dxa"/>
            <w:tcBorders>
              <w:bottom w:val="single" w:sz="4" w:space="0" w:color="auto"/>
            </w:tcBorders>
          </w:tcPr>
          <w:p w:rsidR="0069558A" w:rsidRPr="00AD78BC" w:rsidRDefault="0069558A" w:rsidP="00D1455A">
            <w:pPr>
              <w:pStyle w:val="BodyText3"/>
              <w:ind w:right="-2" w:firstLine="567"/>
            </w:pPr>
          </w:p>
        </w:tc>
        <w:tc>
          <w:tcPr>
            <w:tcW w:w="646" w:type="dxa"/>
          </w:tcPr>
          <w:p w:rsidR="0069558A" w:rsidRPr="00AD78BC" w:rsidRDefault="0069558A" w:rsidP="00D1455A">
            <w:pPr>
              <w:pStyle w:val="BodyText3"/>
              <w:ind w:right="-2" w:firstLine="567"/>
            </w:pPr>
          </w:p>
        </w:tc>
        <w:tc>
          <w:tcPr>
            <w:tcW w:w="3158" w:type="dxa"/>
            <w:tcBorders>
              <w:bottom w:val="single" w:sz="4" w:space="0" w:color="auto"/>
            </w:tcBorders>
          </w:tcPr>
          <w:p w:rsidR="0069558A" w:rsidRPr="00AD78BC" w:rsidRDefault="0069558A" w:rsidP="00D1455A">
            <w:pPr>
              <w:pStyle w:val="BodyText3"/>
              <w:ind w:right="-2" w:firstLine="567"/>
            </w:pPr>
          </w:p>
        </w:tc>
      </w:tr>
      <w:tr w:rsidR="0069558A" w:rsidRPr="00AD78BC" w:rsidTr="00D1455A">
        <w:tc>
          <w:tcPr>
            <w:tcW w:w="3140" w:type="dxa"/>
            <w:tcBorders>
              <w:top w:val="single" w:sz="4" w:space="0" w:color="auto"/>
            </w:tcBorders>
          </w:tcPr>
          <w:p w:rsidR="0069558A" w:rsidRPr="00AD78BC" w:rsidRDefault="0069558A" w:rsidP="00D1455A">
            <w:pPr>
              <w:pStyle w:val="BodyText3"/>
              <w:ind w:right="-2" w:firstLine="567"/>
            </w:pPr>
            <w:r w:rsidRPr="00AD78BC">
              <w:t>должность</w:t>
            </w:r>
          </w:p>
        </w:tc>
        <w:tc>
          <w:tcPr>
            <w:tcW w:w="641" w:type="dxa"/>
          </w:tcPr>
          <w:p w:rsidR="0069558A" w:rsidRPr="00AD78BC" w:rsidRDefault="0069558A" w:rsidP="00D1455A">
            <w:pPr>
              <w:pStyle w:val="BodyText3"/>
              <w:ind w:right="-2" w:firstLine="567"/>
            </w:pPr>
          </w:p>
        </w:tc>
        <w:tc>
          <w:tcPr>
            <w:tcW w:w="1910" w:type="dxa"/>
            <w:tcBorders>
              <w:top w:val="single" w:sz="4" w:space="0" w:color="auto"/>
            </w:tcBorders>
          </w:tcPr>
          <w:p w:rsidR="0069558A" w:rsidRPr="00AD78BC" w:rsidRDefault="0069558A" w:rsidP="00D1455A">
            <w:pPr>
              <w:pStyle w:val="BodyText3"/>
              <w:ind w:right="-2" w:firstLine="567"/>
            </w:pPr>
            <w:r w:rsidRPr="00AD78BC">
              <w:t>подпись</w:t>
            </w:r>
          </w:p>
        </w:tc>
        <w:tc>
          <w:tcPr>
            <w:tcW w:w="646" w:type="dxa"/>
          </w:tcPr>
          <w:p w:rsidR="0069558A" w:rsidRPr="00AD78BC" w:rsidRDefault="0069558A" w:rsidP="00D1455A">
            <w:pPr>
              <w:pStyle w:val="BodyText3"/>
              <w:ind w:right="-2" w:firstLine="567"/>
            </w:pPr>
          </w:p>
        </w:tc>
        <w:tc>
          <w:tcPr>
            <w:tcW w:w="3158" w:type="dxa"/>
            <w:tcBorders>
              <w:top w:val="single" w:sz="4" w:space="0" w:color="auto"/>
            </w:tcBorders>
          </w:tcPr>
          <w:p w:rsidR="0069558A" w:rsidRPr="00AD78BC" w:rsidRDefault="0069558A" w:rsidP="00D1455A">
            <w:pPr>
              <w:pStyle w:val="BodyText3"/>
              <w:ind w:right="-2" w:firstLine="567"/>
            </w:pPr>
            <w:r w:rsidRPr="00AD78BC">
              <w:t>расшифровка подписи</w:t>
            </w:r>
          </w:p>
        </w:tc>
      </w:tr>
    </w:tbl>
    <w:p w:rsidR="0069558A" w:rsidRPr="00AD78BC" w:rsidRDefault="0069558A" w:rsidP="00187849">
      <w:pPr>
        <w:pStyle w:val="BodyText3"/>
        <w:ind w:right="-2" w:firstLine="567"/>
      </w:pPr>
      <w:r w:rsidRPr="00AD78BC">
        <w:t>МП</w:t>
      </w:r>
    </w:p>
    <w:p w:rsidR="0069558A" w:rsidRPr="00AD78BC" w:rsidRDefault="0069558A" w:rsidP="00187849">
      <w:pPr>
        <w:pStyle w:val="BodyText3"/>
        <w:ind w:right="-2" w:firstLine="567"/>
      </w:pPr>
    </w:p>
    <w:p w:rsidR="0069558A" w:rsidRPr="001A666B" w:rsidRDefault="0069558A" w:rsidP="00187849">
      <w:pPr>
        <w:tabs>
          <w:tab w:val="left" w:pos="1320"/>
        </w:tabs>
      </w:pPr>
    </w:p>
    <w:sectPr w:rsidR="0069558A" w:rsidRPr="001A666B" w:rsidSect="00940AEE">
      <w:footerReference w:type="default" r:id="rId18"/>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58A" w:rsidRDefault="0069558A">
      <w:r>
        <w:separator/>
      </w:r>
    </w:p>
  </w:endnote>
  <w:endnote w:type="continuationSeparator" w:id="1">
    <w:p w:rsidR="0069558A" w:rsidRDefault="006955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58A" w:rsidRDefault="0069558A">
    <w:pPr>
      <w:pStyle w:val="Footer"/>
      <w:jc w:val="right"/>
    </w:pPr>
    <w:fldSimple w:instr="PAGE   \* MERGEFORMAT">
      <w:r>
        <w:rPr>
          <w:noProof/>
        </w:rPr>
        <w:t>2</w:t>
      </w:r>
    </w:fldSimple>
  </w:p>
  <w:p w:rsidR="0069558A" w:rsidRDefault="006955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58A" w:rsidRDefault="0069558A">
      <w:r>
        <w:separator/>
      </w:r>
    </w:p>
  </w:footnote>
  <w:footnote w:type="continuationSeparator" w:id="1">
    <w:p w:rsidR="0069558A" w:rsidRDefault="0069558A">
      <w:r>
        <w:continuationSeparator/>
      </w:r>
    </w:p>
  </w:footnote>
  <w:footnote w:id="2">
    <w:p w:rsidR="0069558A" w:rsidRDefault="0069558A" w:rsidP="00187849">
      <w:pPr>
        <w:pStyle w:val="FootnoteText"/>
        <w:spacing w:before="120"/>
        <w:jc w:val="both"/>
        <w:rPr>
          <w:sz w:val="24"/>
          <w:szCs w:val="24"/>
        </w:rPr>
      </w:pPr>
      <w:r w:rsidRPr="00836318">
        <w:rPr>
          <w:rStyle w:val="FootnoteReference"/>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69558A" w:rsidRDefault="0069558A" w:rsidP="00187849">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договоределается ссылка на статью Налогового кодекса Российской Федерации с указанием пункта и подпункта</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69558A" w:rsidRDefault="0069558A" w:rsidP="00187849">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69558A" w:rsidRDefault="0069558A" w:rsidP="00187849">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69558A" w:rsidRPr="00415206" w:rsidRDefault="0069558A" w:rsidP="00187849">
      <w:pPr>
        <w:pStyle w:val="FootnoteText"/>
        <w:jc w:val="both"/>
        <w:rPr>
          <w:sz w:val="24"/>
          <w:szCs w:val="24"/>
        </w:rPr>
      </w:pPr>
      <w:r w:rsidRPr="00415206">
        <w:rPr>
          <w:rStyle w:val="FootnoteReference"/>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69558A" w:rsidRDefault="0069558A" w:rsidP="00187849">
      <w:pPr>
        <w:pStyle w:val="FootnoteText"/>
        <w:jc w:val="both"/>
      </w:pPr>
    </w:p>
  </w:footnote>
  <w:footnote w:id="6">
    <w:p w:rsidR="0069558A" w:rsidRDefault="0069558A" w:rsidP="00187849">
      <w:pPr>
        <w:pStyle w:val="FootnoteText"/>
        <w:jc w:val="both"/>
      </w:pPr>
      <w:r w:rsidRPr="007D54ED">
        <w:rPr>
          <w:rStyle w:val="FootnoteReference"/>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69558A" w:rsidRDefault="0069558A" w:rsidP="00187849">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69558A" w:rsidRDefault="0069558A" w:rsidP="00187849">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69558A" w:rsidRDefault="0069558A" w:rsidP="00187849">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rPr>
        <w:rFonts w:cs="Times New Roman"/>
      </w:rPr>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77E0E0E"/>
    <w:multiLevelType w:val="singleLevel"/>
    <w:tmpl w:val="23F4CB4C"/>
    <w:lvl w:ilvl="0">
      <w:numFmt w:val="decimal"/>
      <w:lvlText w:val="%1"/>
      <w:legacy w:legacy="1" w:legacySpace="0" w:legacyIndent="0"/>
      <w:lvlJc w:val="left"/>
      <w:rPr>
        <w:rFonts w:cs="Times New Roman"/>
      </w:rPr>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6"/>
  </w:num>
  <w:num w:numId="12">
    <w:abstractNumId w:val="12"/>
  </w:num>
  <w:num w:numId="13">
    <w:abstractNumId w:val="14"/>
  </w:num>
  <w:num w:numId="14">
    <w:abstractNumId w:val="13"/>
  </w:num>
  <w:num w:numId="15">
    <w:abstractNumId w:val="2"/>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2B30"/>
    <w:rsid w:val="000139BD"/>
    <w:rsid w:val="00013D70"/>
    <w:rsid w:val="00027033"/>
    <w:rsid w:val="00031AF1"/>
    <w:rsid w:val="00032568"/>
    <w:rsid w:val="00040391"/>
    <w:rsid w:val="000404C1"/>
    <w:rsid w:val="000441F1"/>
    <w:rsid w:val="00046B71"/>
    <w:rsid w:val="00055F06"/>
    <w:rsid w:val="00060B09"/>
    <w:rsid w:val="00061B56"/>
    <w:rsid w:val="00063D6F"/>
    <w:rsid w:val="00064CF3"/>
    <w:rsid w:val="000726FD"/>
    <w:rsid w:val="000756B2"/>
    <w:rsid w:val="00085B23"/>
    <w:rsid w:val="00086CA4"/>
    <w:rsid w:val="00090E41"/>
    <w:rsid w:val="000A2435"/>
    <w:rsid w:val="000A50B2"/>
    <w:rsid w:val="000A5FE7"/>
    <w:rsid w:val="000B0E56"/>
    <w:rsid w:val="000B1D1C"/>
    <w:rsid w:val="000B1FD2"/>
    <w:rsid w:val="000B628C"/>
    <w:rsid w:val="000C402D"/>
    <w:rsid w:val="000C66F3"/>
    <w:rsid w:val="000C7978"/>
    <w:rsid w:val="000D1D7D"/>
    <w:rsid w:val="000D54D3"/>
    <w:rsid w:val="000D5963"/>
    <w:rsid w:val="000D7D72"/>
    <w:rsid w:val="000E05BD"/>
    <w:rsid w:val="000E1473"/>
    <w:rsid w:val="000E4430"/>
    <w:rsid w:val="000E7EE8"/>
    <w:rsid w:val="000F0D71"/>
    <w:rsid w:val="000F2A19"/>
    <w:rsid w:val="000F5CE2"/>
    <w:rsid w:val="0010293F"/>
    <w:rsid w:val="001055ED"/>
    <w:rsid w:val="00113908"/>
    <w:rsid w:val="001143BE"/>
    <w:rsid w:val="00116712"/>
    <w:rsid w:val="001223E2"/>
    <w:rsid w:val="00124927"/>
    <w:rsid w:val="0012722C"/>
    <w:rsid w:val="001314BF"/>
    <w:rsid w:val="00136E84"/>
    <w:rsid w:val="0014668F"/>
    <w:rsid w:val="001549A5"/>
    <w:rsid w:val="00154C09"/>
    <w:rsid w:val="00154C9C"/>
    <w:rsid w:val="001616F2"/>
    <w:rsid w:val="0018013C"/>
    <w:rsid w:val="00187849"/>
    <w:rsid w:val="00192DF6"/>
    <w:rsid w:val="001940FB"/>
    <w:rsid w:val="001A1784"/>
    <w:rsid w:val="001A2659"/>
    <w:rsid w:val="001A3D31"/>
    <w:rsid w:val="001A666B"/>
    <w:rsid w:val="001B3387"/>
    <w:rsid w:val="001B418E"/>
    <w:rsid w:val="001B7641"/>
    <w:rsid w:val="001C1001"/>
    <w:rsid w:val="001C7094"/>
    <w:rsid w:val="001D3172"/>
    <w:rsid w:val="001E038B"/>
    <w:rsid w:val="001E4A74"/>
    <w:rsid w:val="001E522A"/>
    <w:rsid w:val="001E6D58"/>
    <w:rsid w:val="001F041F"/>
    <w:rsid w:val="00200168"/>
    <w:rsid w:val="0020030F"/>
    <w:rsid w:val="0020145B"/>
    <w:rsid w:val="00203078"/>
    <w:rsid w:val="00204EE4"/>
    <w:rsid w:val="00207700"/>
    <w:rsid w:val="00213452"/>
    <w:rsid w:val="00215AA3"/>
    <w:rsid w:val="00226F4A"/>
    <w:rsid w:val="00231A8E"/>
    <w:rsid w:val="002433E7"/>
    <w:rsid w:val="00244A33"/>
    <w:rsid w:val="002451AD"/>
    <w:rsid w:val="00245CBF"/>
    <w:rsid w:val="002470ED"/>
    <w:rsid w:val="002525E7"/>
    <w:rsid w:val="00253B4B"/>
    <w:rsid w:val="00256499"/>
    <w:rsid w:val="002648C7"/>
    <w:rsid w:val="00264C3E"/>
    <w:rsid w:val="002707E8"/>
    <w:rsid w:val="00272BEF"/>
    <w:rsid w:val="00281A44"/>
    <w:rsid w:val="002866A4"/>
    <w:rsid w:val="00290629"/>
    <w:rsid w:val="00296F2C"/>
    <w:rsid w:val="002A352E"/>
    <w:rsid w:val="002C3F8B"/>
    <w:rsid w:val="002C6340"/>
    <w:rsid w:val="002C7320"/>
    <w:rsid w:val="002D2BE7"/>
    <w:rsid w:val="002E2289"/>
    <w:rsid w:val="002F2F73"/>
    <w:rsid w:val="002F323C"/>
    <w:rsid w:val="002F411C"/>
    <w:rsid w:val="002F72FC"/>
    <w:rsid w:val="00300402"/>
    <w:rsid w:val="00307071"/>
    <w:rsid w:val="00311F3B"/>
    <w:rsid w:val="003120E8"/>
    <w:rsid w:val="0031336D"/>
    <w:rsid w:val="00313D6D"/>
    <w:rsid w:val="00315FA4"/>
    <w:rsid w:val="00332919"/>
    <w:rsid w:val="00332CB2"/>
    <w:rsid w:val="003344A2"/>
    <w:rsid w:val="00345005"/>
    <w:rsid w:val="003477DF"/>
    <w:rsid w:val="0035207A"/>
    <w:rsid w:val="0035266D"/>
    <w:rsid w:val="003610D4"/>
    <w:rsid w:val="00364300"/>
    <w:rsid w:val="003653CA"/>
    <w:rsid w:val="00373B03"/>
    <w:rsid w:val="00376569"/>
    <w:rsid w:val="0038150E"/>
    <w:rsid w:val="00381B77"/>
    <w:rsid w:val="003853A5"/>
    <w:rsid w:val="003856C2"/>
    <w:rsid w:val="003858D9"/>
    <w:rsid w:val="00386894"/>
    <w:rsid w:val="00390B14"/>
    <w:rsid w:val="00392520"/>
    <w:rsid w:val="00393DCF"/>
    <w:rsid w:val="00396205"/>
    <w:rsid w:val="003A1062"/>
    <w:rsid w:val="003A17C3"/>
    <w:rsid w:val="003A6D4A"/>
    <w:rsid w:val="003B1193"/>
    <w:rsid w:val="003B2258"/>
    <w:rsid w:val="003B3AD5"/>
    <w:rsid w:val="003C05C0"/>
    <w:rsid w:val="003C2F41"/>
    <w:rsid w:val="003C371B"/>
    <w:rsid w:val="003C4D5A"/>
    <w:rsid w:val="003E4659"/>
    <w:rsid w:val="003F20B4"/>
    <w:rsid w:val="00402BFB"/>
    <w:rsid w:val="004041B9"/>
    <w:rsid w:val="004043C4"/>
    <w:rsid w:val="00410D70"/>
    <w:rsid w:val="00415206"/>
    <w:rsid w:val="00421805"/>
    <w:rsid w:val="0042416E"/>
    <w:rsid w:val="00430799"/>
    <w:rsid w:val="00433868"/>
    <w:rsid w:val="004338BF"/>
    <w:rsid w:val="004349FF"/>
    <w:rsid w:val="00436A46"/>
    <w:rsid w:val="004379CA"/>
    <w:rsid w:val="00446198"/>
    <w:rsid w:val="00446654"/>
    <w:rsid w:val="00447E6A"/>
    <w:rsid w:val="004562A0"/>
    <w:rsid w:val="00457E89"/>
    <w:rsid w:val="004604EB"/>
    <w:rsid w:val="004734A9"/>
    <w:rsid w:val="00481535"/>
    <w:rsid w:val="00481BF2"/>
    <w:rsid w:val="00482C45"/>
    <w:rsid w:val="0049202F"/>
    <w:rsid w:val="00494ADC"/>
    <w:rsid w:val="00496BC5"/>
    <w:rsid w:val="004A3342"/>
    <w:rsid w:val="004A753A"/>
    <w:rsid w:val="004B0F71"/>
    <w:rsid w:val="004B1ECA"/>
    <w:rsid w:val="004B563C"/>
    <w:rsid w:val="004B5B80"/>
    <w:rsid w:val="004B79E2"/>
    <w:rsid w:val="004B7F75"/>
    <w:rsid w:val="004C1213"/>
    <w:rsid w:val="004C1455"/>
    <w:rsid w:val="004D24AD"/>
    <w:rsid w:val="004E0577"/>
    <w:rsid w:val="004E22FD"/>
    <w:rsid w:val="004E23B3"/>
    <w:rsid w:val="004E3874"/>
    <w:rsid w:val="004E42C6"/>
    <w:rsid w:val="004F41FA"/>
    <w:rsid w:val="004F7AC0"/>
    <w:rsid w:val="00500034"/>
    <w:rsid w:val="00502749"/>
    <w:rsid w:val="00511E7A"/>
    <w:rsid w:val="00513B8B"/>
    <w:rsid w:val="00516664"/>
    <w:rsid w:val="005174E0"/>
    <w:rsid w:val="00517C9E"/>
    <w:rsid w:val="00521248"/>
    <w:rsid w:val="00522876"/>
    <w:rsid w:val="0052492E"/>
    <w:rsid w:val="00527B94"/>
    <w:rsid w:val="005311A7"/>
    <w:rsid w:val="0053161E"/>
    <w:rsid w:val="00532B77"/>
    <w:rsid w:val="00532E6F"/>
    <w:rsid w:val="005335B8"/>
    <w:rsid w:val="005365AB"/>
    <w:rsid w:val="005375A0"/>
    <w:rsid w:val="005411BF"/>
    <w:rsid w:val="005422F1"/>
    <w:rsid w:val="00555664"/>
    <w:rsid w:val="00557B18"/>
    <w:rsid w:val="0056261D"/>
    <w:rsid w:val="005635B4"/>
    <w:rsid w:val="00564790"/>
    <w:rsid w:val="00566099"/>
    <w:rsid w:val="00571CED"/>
    <w:rsid w:val="005728B5"/>
    <w:rsid w:val="00574B88"/>
    <w:rsid w:val="00575E65"/>
    <w:rsid w:val="005846CA"/>
    <w:rsid w:val="0058750D"/>
    <w:rsid w:val="005922C2"/>
    <w:rsid w:val="005A088B"/>
    <w:rsid w:val="005A3C38"/>
    <w:rsid w:val="005A4517"/>
    <w:rsid w:val="005B10DE"/>
    <w:rsid w:val="005B55D7"/>
    <w:rsid w:val="005C12E0"/>
    <w:rsid w:val="005D03B9"/>
    <w:rsid w:val="005D766C"/>
    <w:rsid w:val="005E76E3"/>
    <w:rsid w:val="005F1104"/>
    <w:rsid w:val="005F2BD0"/>
    <w:rsid w:val="005F6CBF"/>
    <w:rsid w:val="005F7C3C"/>
    <w:rsid w:val="0060090E"/>
    <w:rsid w:val="00601DD7"/>
    <w:rsid w:val="00606C2B"/>
    <w:rsid w:val="0060706C"/>
    <w:rsid w:val="006147DA"/>
    <w:rsid w:val="00616AA6"/>
    <w:rsid w:val="0062680B"/>
    <w:rsid w:val="006311A7"/>
    <w:rsid w:val="0063225D"/>
    <w:rsid w:val="00634C8F"/>
    <w:rsid w:val="006405F0"/>
    <w:rsid w:val="00642677"/>
    <w:rsid w:val="00646A77"/>
    <w:rsid w:val="00650A31"/>
    <w:rsid w:val="00656759"/>
    <w:rsid w:val="00661298"/>
    <w:rsid w:val="006613F1"/>
    <w:rsid w:val="00665913"/>
    <w:rsid w:val="0067333B"/>
    <w:rsid w:val="00676B7A"/>
    <w:rsid w:val="00681111"/>
    <w:rsid w:val="00681125"/>
    <w:rsid w:val="00682961"/>
    <w:rsid w:val="00683699"/>
    <w:rsid w:val="00683819"/>
    <w:rsid w:val="0069558A"/>
    <w:rsid w:val="006A2039"/>
    <w:rsid w:val="006A21B9"/>
    <w:rsid w:val="006A67A7"/>
    <w:rsid w:val="006B108D"/>
    <w:rsid w:val="006C14ED"/>
    <w:rsid w:val="006C7553"/>
    <w:rsid w:val="006D03CA"/>
    <w:rsid w:val="006E7E0F"/>
    <w:rsid w:val="006F0158"/>
    <w:rsid w:val="006F143D"/>
    <w:rsid w:val="006F260F"/>
    <w:rsid w:val="006F51F2"/>
    <w:rsid w:val="006F57BF"/>
    <w:rsid w:val="007116A6"/>
    <w:rsid w:val="00712BCC"/>
    <w:rsid w:val="00712E2E"/>
    <w:rsid w:val="00716C63"/>
    <w:rsid w:val="00721239"/>
    <w:rsid w:val="007226CA"/>
    <w:rsid w:val="00724BF3"/>
    <w:rsid w:val="007319D7"/>
    <w:rsid w:val="00732F33"/>
    <w:rsid w:val="00737135"/>
    <w:rsid w:val="0073720A"/>
    <w:rsid w:val="00741BA4"/>
    <w:rsid w:val="00766D9A"/>
    <w:rsid w:val="00770657"/>
    <w:rsid w:val="00780BD1"/>
    <w:rsid w:val="00781CF5"/>
    <w:rsid w:val="00781F06"/>
    <w:rsid w:val="007849B4"/>
    <w:rsid w:val="00787B9D"/>
    <w:rsid w:val="00793DCC"/>
    <w:rsid w:val="007A157F"/>
    <w:rsid w:val="007A1CAE"/>
    <w:rsid w:val="007A2E7A"/>
    <w:rsid w:val="007A4480"/>
    <w:rsid w:val="007A721A"/>
    <w:rsid w:val="007B2188"/>
    <w:rsid w:val="007B23F7"/>
    <w:rsid w:val="007B4449"/>
    <w:rsid w:val="007C1264"/>
    <w:rsid w:val="007C3495"/>
    <w:rsid w:val="007C6812"/>
    <w:rsid w:val="007D00D8"/>
    <w:rsid w:val="007D4937"/>
    <w:rsid w:val="007D54ED"/>
    <w:rsid w:val="007D6162"/>
    <w:rsid w:val="007F0355"/>
    <w:rsid w:val="007F1613"/>
    <w:rsid w:val="00802DAC"/>
    <w:rsid w:val="00806146"/>
    <w:rsid w:val="00811AEF"/>
    <w:rsid w:val="008123CF"/>
    <w:rsid w:val="00814F3E"/>
    <w:rsid w:val="00814FBF"/>
    <w:rsid w:val="00817D89"/>
    <w:rsid w:val="00820A09"/>
    <w:rsid w:val="00821D55"/>
    <w:rsid w:val="00823EB9"/>
    <w:rsid w:val="00830F4E"/>
    <w:rsid w:val="00832728"/>
    <w:rsid w:val="008353D2"/>
    <w:rsid w:val="00836318"/>
    <w:rsid w:val="00840BF2"/>
    <w:rsid w:val="008438F0"/>
    <w:rsid w:val="00843ADC"/>
    <w:rsid w:val="008471C8"/>
    <w:rsid w:val="00847C33"/>
    <w:rsid w:val="00853429"/>
    <w:rsid w:val="00857538"/>
    <w:rsid w:val="0086036C"/>
    <w:rsid w:val="008610D6"/>
    <w:rsid w:val="008619C5"/>
    <w:rsid w:val="00861DAD"/>
    <w:rsid w:val="00865885"/>
    <w:rsid w:val="00870703"/>
    <w:rsid w:val="008749E6"/>
    <w:rsid w:val="00876746"/>
    <w:rsid w:val="008771E0"/>
    <w:rsid w:val="00886298"/>
    <w:rsid w:val="008A0DA2"/>
    <w:rsid w:val="008B0A48"/>
    <w:rsid w:val="008B504D"/>
    <w:rsid w:val="008B5A23"/>
    <w:rsid w:val="008B5F03"/>
    <w:rsid w:val="008C2458"/>
    <w:rsid w:val="008C5163"/>
    <w:rsid w:val="008C6D91"/>
    <w:rsid w:val="008D3665"/>
    <w:rsid w:val="008D3868"/>
    <w:rsid w:val="008D417A"/>
    <w:rsid w:val="008D5789"/>
    <w:rsid w:val="008D73C8"/>
    <w:rsid w:val="008E3415"/>
    <w:rsid w:val="008E5328"/>
    <w:rsid w:val="008F49B2"/>
    <w:rsid w:val="008F60DC"/>
    <w:rsid w:val="009057A4"/>
    <w:rsid w:val="009062B1"/>
    <w:rsid w:val="009112CF"/>
    <w:rsid w:val="00912894"/>
    <w:rsid w:val="00912CC7"/>
    <w:rsid w:val="009159CB"/>
    <w:rsid w:val="0091668B"/>
    <w:rsid w:val="009176BC"/>
    <w:rsid w:val="00922FA5"/>
    <w:rsid w:val="00931B39"/>
    <w:rsid w:val="00931FFD"/>
    <w:rsid w:val="00936754"/>
    <w:rsid w:val="009370D2"/>
    <w:rsid w:val="0094010E"/>
    <w:rsid w:val="00940AEE"/>
    <w:rsid w:val="00950BEA"/>
    <w:rsid w:val="009517B0"/>
    <w:rsid w:val="00954804"/>
    <w:rsid w:val="00963CB7"/>
    <w:rsid w:val="0097137B"/>
    <w:rsid w:val="009715A3"/>
    <w:rsid w:val="00975659"/>
    <w:rsid w:val="00977CCA"/>
    <w:rsid w:val="0098112F"/>
    <w:rsid w:val="00982187"/>
    <w:rsid w:val="00982458"/>
    <w:rsid w:val="00983206"/>
    <w:rsid w:val="00985981"/>
    <w:rsid w:val="00994C5C"/>
    <w:rsid w:val="009958E2"/>
    <w:rsid w:val="009964BE"/>
    <w:rsid w:val="009975E5"/>
    <w:rsid w:val="00997F1A"/>
    <w:rsid w:val="00997F7F"/>
    <w:rsid w:val="009A02EC"/>
    <w:rsid w:val="009A16A7"/>
    <w:rsid w:val="009A5276"/>
    <w:rsid w:val="009A79BD"/>
    <w:rsid w:val="009B620C"/>
    <w:rsid w:val="009C1EDB"/>
    <w:rsid w:val="009C3C3D"/>
    <w:rsid w:val="009D6525"/>
    <w:rsid w:val="009D796C"/>
    <w:rsid w:val="009E6033"/>
    <w:rsid w:val="009F09F7"/>
    <w:rsid w:val="009F0BD8"/>
    <w:rsid w:val="009F2842"/>
    <w:rsid w:val="009F36E4"/>
    <w:rsid w:val="009F4F3C"/>
    <w:rsid w:val="009F713E"/>
    <w:rsid w:val="00A02133"/>
    <w:rsid w:val="00A064F8"/>
    <w:rsid w:val="00A2287D"/>
    <w:rsid w:val="00A2294F"/>
    <w:rsid w:val="00A273C4"/>
    <w:rsid w:val="00A27451"/>
    <w:rsid w:val="00A306D8"/>
    <w:rsid w:val="00A364E1"/>
    <w:rsid w:val="00A4014D"/>
    <w:rsid w:val="00A41079"/>
    <w:rsid w:val="00A4173B"/>
    <w:rsid w:val="00A41A15"/>
    <w:rsid w:val="00A5180F"/>
    <w:rsid w:val="00A564BD"/>
    <w:rsid w:val="00A56D25"/>
    <w:rsid w:val="00A606ED"/>
    <w:rsid w:val="00A61488"/>
    <w:rsid w:val="00A6714B"/>
    <w:rsid w:val="00A77DB6"/>
    <w:rsid w:val="00A90807"/>
    <w:rsid w:val="00A90A1C"/>
    <w:rsid w:val="00A91B75"/>
    <w:rsid w:val="00A93E41"/>
    <w:rsid w:val="00A95823"/>
    <w:rsid w:val="00AA4FC5"/>
    <w:rsid w:val="00AA55D0"/>
    <w:rsid w:val="00AA7941"/>
    <w:rsid w:val="00AA7EE1"/>
    <w:rsid w:val="00AB08AC"/>
    <w:rsid w:val="00AB6D5B"/>
    <w:rsid w:val="00AC67D8"/>
    <w:rsid w:val="00AD2B1D"/>
    <w:rsid w:val="00AD6B5C"/>
    <w:rsid w:val="00AD78BC"/>
    <w:rsid w:val="00AD78DD"/>
    <w:rsid w:val="00AE1B8F"/>
    <w:rsid w:val="00AE598E"/>
    <w:rsid w:val="00AF5267"/>
    <w:rsid w:val="00AF5B22"/>
    <w:rsid w:val="00AF6B38"/>
    <w:rsid w:val="00B10BE7"/>
    <w:rsid w:val="00B162BF"/>
    <w:rsid w:val="00B16A0F"/>
    <w:rsid w:val="00B213FC"/>
    <w:rsid w:val="00B24200"/>
    <w:rsid w:val="00B244F3"/>
    <w:rsid w:val="00B25182"/>
    <w:rsid w:val="00B33C0E"/>
    <w:rsid w:val="00B50A18"/>
    <w:rsid w:val="00B513FB"/>
    <w:rsid w:val="00B54297"/>
    <w:rsid w:val="00B5571A"/>
    <w:rsid w:val="00B56CC7"/>
    <w:rsid w:val="00B57775"/>
    <w:rsid w:val="00B61D24"/>
    <w:rsid w:val="00B654D8"/>
    <w:rsid w:val="00B66248"/>
    <w:rsid w:val="00B66B8D"/>
    <w:rsid w:val="00B7019F"/>
    <w:rsid w:val="00B71B9C"/>
    <w:rsid w:val="00B73210"/>
    <w:rsid w:val="00B743AC"/>
    <w:rsid w:val="00B74979"/>
    <w:rsid w:val="00B76392"/>
    <w:rsid w:val="00B803C9"/>
    <w:rsid w:val="00B82161"/>
    <w:rsid w:val="00B82716"/>
    <w:rsid w:val="00B85AC1"/>
    <w:rsid w:val="00B86B88"/>
    <w:rsid w:val="00B9072B"/>
    <w:rsid w:val="00B92AA2"/>
    <w:rsid w:val="00B9492F"/>
    <w:rsid w:val="00BA0A65"/>
    <w:rsid w:val="00BB2531"/>
    <w:rsid w:val="00BB38C3"/>
    <w:rsid w:val="00BB4F3D"/>
    <w:rsid w:val="00BB75EA"/>
    <w:rsid w:val="00BD44EC"/>
    <w:rsid w:val="00BD5B1C"/>
    <w:rsid w:val="00BE5232"/>
    <w:rsid w:val="00BE52A5"/>
    <w:rsid w:val="00BF53DF"/>
    <w:rsid w:val="00C0285F"/>
    <w:rsid w:val="00C04759"/>
    <w:rsid w:val="00C06A27"/>
    <w:rsid w:val="00C1035C"/>
    <w:rsid w:val="00C16402"/>
    <w:rsid w:val="00C22E40"/>
    <w:rsid w:val="00C23243"/>
    <w:rsid w:val="00C276B3"/>
    <w:rsid w:val="00C33862"/>
    <w:rsid w:val="00C34AF5"/>
    <w:rsid w:val="00C431FD"/>
    <w:rsid w:val="00C457AB"/>
    <w:rsid w:val="00C51410"/>
    <w:rsid w:val="00C51EEF"/>
    <w:rsid w:val="00C54703"/>
    <w:rsid w:val="00C64593"/>
    <w:rsid w:val="00C80A96"/>
    <w:rsid w:val="00C82A88"/>
    <w:rsid w:val="00C84A4C"/>
    <w:rsid w:val="00C85697"/>
    <w:rsid w:val="00C86346"/>
    <w:rsid w:val="00C92B51"/>
    <w:rsid w:val="00CA51C8"/>
    <w:rsid w:val="00CB0B6D"/>
    <w:rsid w:val="00CB0ECC"/>
    <w:rsid w:val="00CB1D1B"/>
    <w:rsid w:val="00CC1C4B"/>
    <w:rsid w:val="00CC6CD2"/>
    <w:rsid w:val="00CC6D35"/>
    <w:rsid w:val="00CD0636"/>
    <w:rsid w:val="00CD274C"/>
    <w:rsid w:val="00CD48BB"/>
    <w:rsid w:val="00CD4DD6"/>
    <w:rsid w:val="00CD668F"/>
    <w:rsid w:val="00CE0EF1"/>
    <w:rsid w:val="00CE1BE7"/>
    <w:rsid w:val="00CF1827"/>
    <w:rsid w:val="00CF3D53"/>
    <w:rsid w:val="00CF5258"/>
    <w:rsid w:val="00D028D3"/>
    <w:rsid w:val="00D04197"/>
    <w:rsid w:val="00D07012"/>
    <w:rsid w:val="00D13A84"/>
    <w:rsid w:val="00D1455A"/>
    <w:rsid w:val="00D14952"/>
    <w:rsid w:val="00D14CED"/>
    <w:rsid w:val="00D2152A"/>
    <w:rsid w:val="00D245FD"/>
    <w:rsid w:val="00D30B9A"/>
    <w:rsid w:val="00D31503"/>
    <w:rsid w:val="00D323FB"/>
    <w:rsid w:val="00D3509F"/>
    <w:rsid w:val="00D40D77"/>
    <w:rsid w:val="00D4547D"/>
    <w:rsid w:val="00D458F6"/>
    <w:rsid w:val="00D4752C"/>
    <w:rsid w:val="00D50A37"/>
    <w:rsid w:val="00D51EC6"/>
    <w:rsid w:val="00D51F0C"/>
    <w:rsid w:val="00D5295F"/>
    <w:rsid w:val="00D57087"/>
    <w:rsid w:val="00D62BEB"/>
    <w:rsid w:val="00D67A32"/>
    <w:rsid w:val="00D70E60"/>
    <w:rsid w:val="00D769AD"/>
    <w:rsid w:val="00D82D8E"/>
    <w:rsid w:val="00D87641"/>
    <w:rsid w:val="00D9105D"/>
    <w:rsid w:val="00D92301"/>
    <w:rsid w:val="00D97DF2"/>
    <w:rsid w:val="00DA02B9"/>
    <w:rsid w:val="00DA489F"/>
    <w:rsid w:val="00DB41DC"/>
    <w:rsid w:val="00DC5244"/>
    <w:rsid w:val="00DD46A2"/>
    <w:rsid w:val="00DE35CC"/>
    <w:rsid w:val="00DE5216"/>
    <w:rsid w:val="00DE7959"/>
    <w:rsid w:val="00DF7E65"/>
    <w:rsid w:val="00E01736"/>
    <w:rsid w:val="00E07058"/>
    <w:rsid w:val="00E14111"/>
    <w:rsid w:val="00E15139"/>
    <w:rsid w:val="00E210ED"/>
    <w:rsid w:val="00E216FF"/>
    <w:rsid w:val="00E276D5"/>
    <w:rsid w:val="00E27ACF"/>
    <w:rsid w:val="00E27B4E"/>
    <w:rsid w:val="00E3481F"/>
    <w:rsid w:val="00E3529C"/>
    <w:rsid w:val="00E37E72"/>
    <w:rsid w:val="00E41942"/>
    <w:rsid w:val="00E776FE"/>
    <w:rsid w:val="00E80A3C"/>
    <w:rsid w:val="00E81C04"/>
    <w:rsid w:val="00E871ED"/>
    <w:rsid w:val="00E905CC"/>
    <w:rsid w:val="00E93DC8"/>
    <w:rsid w:val="00E93EFA"/>
    <w:rsid w:val="00E9593D"/>
    <w:rsid w:val="00E97E9C"/>
    <w:rsid w:val="00EA2E9E"/>
    <w:rsid w:val="00EA2FFA"/>
    <w:rsid w:val="00EB432A"/>
    <w:rsid w:val="00EB7907"/>
    <w:rsid w:val="00EC5BEC"/>
    <w:rsid w:val="00ED045F"/>
    <w:rsid w:val="00ED6158"/>
    <w:rsid w:val="00ED77A8"/>
    <w:rsid w:val="00EE2A82"/>
    <w:rsid w:val="00EE312E"/>
    <w:rsid w:val="00EF041F"/>
    <w:rsid w:val="00EF1163"/>
    <w:rsid w:val="00EF2BCB"/>
    <w:rsid w:val="00EF6425"/>
    <w:rsid w:val="00EF7938"/>
    <w:rsid w:val="00EF7D06"/>
    <w:rsid w:val="00F0638E"/>
    <w:rsid w:val="00F1000B"/>
    <w:rsid w:val="00F10976"/>
    <w:rsid w:val="00F307FC"/>
    <w:rsid w:val="00F35635"/>
    <w:rsid w:val="00F35941"/>
    <w:rsid w:val="00F3791F"/>
    <w:rsid w:val="00F3795E"/>
    <w:rsid w:val="00F44259"/>
    <w:rsid w:val="00F510F4"/>
    <w:rsid w:val="00F52D0C"/>
    <w:rsid w:val="00F61867"/>
    <w:rsid w:val="00F630EE"/>
    <w:rsid w:val="00F66024"/>
    <w:rsid w:val="00F703A7"/>
    <w:rsid w:val="00F720A5"/>
    <w:rsid w:val="00F72753"/>
    <w:rsid w:val="00F75141"/>
    <w:rsid w:val="00F83CC9"/>
    <w:rsid w:val="00F95545"/>
    <w:rsid w:val="00FA0C7C"/>
    <w:rsid w:val="00FA5953"/>
    <w:rsid w:val="00FB063E"/>
    <w:rsid w:val="00FB52F6"/>
    <w:rsid w:val="00FC0839"/>
    <w:rsid w:val="00FC2DC0"/>
    <w:rsid w:val="00FC3A23"/>
    <w:rsid w:val="00FC4AAA"/>
    <w:rsid w:val="00FD0577"/>
    <w:rsid w:val="00FD50FB"/>
    <w:rsid w:val="00FD5DDD"/>
    <w:rsid w:val="00FD6656"/>
    <w:rsid w:val="00FD77F2"/>
    <w:rsid w:val="00FE0160"/>
    <w:rsid w:val="00FE0863"/>
    <w:rsid w:val="00FE21C6"/>
    <w:rsid w:val="00FE3CAF"/>
    <w:rsid w:val="00FE5292"/>
    <w:rsid w:val="00FE702E"/>
    <w:rsid w:val="00FF31DF"/>
    <w:rsid w:val="00FF3CA3"/>
    <w:rsid w:val="00FF47A4"/>
    <w:rsid w:val="00FF55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9176BC"/>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9176BC"/>
    <w:pPr>
      <w:keepNext/>
      <w:autoSpaceDE w:val="0"/>
      <w:autoSpaceDN w:val="0"/>
      <w:jc w:val="center"/>
      <w:outlineLvl w:val="1"/>
    </w:pPr>
    <w:rPr>
      <w:b/>
      <w:sz w:val="36"/>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9176BC"/>
    <w:rPr>
      <w:rFonts w:cs="Times New Roman"/>
      <w:sz w:val="24"/>
      <w:lang w:val="ru-RU" w:eastAsia="ru-RU"/>
    </w:rPr>
  </w:style>
  <w:style w:type="character" w:customStyle="1" w:styleId="Heading2Char">
    <w:name w:val="Heading 2 Char"/>
    <w:basedOn w:val="DefaultParagraphFont"/>
    <w:link w:val="Heading2"/>
    <w:uiPriority w:val="99"/>
    <w:locked/>
    <w:rsid w:val="00187849"/>
    <w:rPr>
      <w:rFonts w:cs="Times New Roman"/>
      <w:b/>
      <w:sz w:val="28"/>
      <w:szCs w:val="28"/>
    </w:rPr>
  </w:style>
  <w:style w:type="character" w:customStyle="1" w:styleId="Heading3Char">
    <w:name w:val="Heading 3 Char"/>
    <w:basedOn w:val="DefaultParagraphFont"/>
    <w:link w:val="Heading3"/>
    <w:uiPriority w:val="99"/>
    <w:locked/>
    <w:rsid w:val="00187849"/>
    <w:rPr>
      <w:rFonts w:ascii="Arial" w:hAnsi="Arial" w:cs="Arial"/>
      <w:b/>
      <w:bCs/>
      <w:sz w:val="26"/>
      <w:szCs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basedOn w:val="DefaultParagraphFont"/>
    <w:link w:val="BodyText3"/>
    <w:uiPriority w:val="99"/>
    <w:locked/>
    <w:rsid w:val="00F3791F"/>
    <w:rPr>
      <w:rFonts w:cs="Times New Roman"/>
      <w:sz w:val="24"/>
      <w:szCs w:val="24"/>
      <w:lang w:val="ru-RU" w:eastAsia="ru-RU" w:bidi="ar-SA"/>
    </w:rPr>
  </w:style>
  <w:style w:type="paragraph" w:styleId="BodyText3">
    <w:name w:val="Body Text 3"/>
    <w:basedOn w:val="Normal"/>
    <w:link w:val="BodyText3Char"/>
    <w:uiPriority w:val="99"/>
    <w:rsid w:val="00F3791F"/>
    <w:pPr>
      <w:autoSpaceDE w:val="0"/>
      <w:autoSpaceDN w:val="0"/>
      <w:ind w:right="140"/>
      <w:jc w:val="both"/>
    </w:pPr>
  </w:style>
  <w:style w:type="character" w:customStyle="1" w:styleId="BodyText3Char1">
    <w:name w:val="Body Text 3 Char1"/>
    <w:basedOn w:val="DefaultParagraphFont"/>
    <w:link w:val="BodyText3"/>
    <w:uiPriority w:val="99"/>
    <w:semiHidden/>
    <w:locked/>
    <w:rPr>
      <w:rFonts w:cs="Times New Roman"/>
      <w:sz w:val="16"/>
      <w:szCs w:val="16"/>
    </w:rPr>
  </w:style>
  <w:style w:type="character" w:customStyle="1" w:styleId="BodyTextIndent3Char">
    <w:name w:val="Body Text Indent 3 Char"/>
    <w:basedOn w:val="DefaultParagraphFont"/>
    <w:link w:val="BodyTextIndent3"/>
    <w:uiPriority w:val="99"/>
    <w:locked/>
    <w:rsid w:val="00F3791F"/>
    <w:rPr>
      <w:rFonts w:cs="Times New Roman"/>
      <w:sz w:val="24"/>
      <w:szCs w:val="24"/>
      <w:lang w:val="ru-RU" w:eastAsia="ru-RU" w:bidi="ar-SA"/>
    </w:rPr>
  </w:style>
  <w:style w:type="paragraph" w:styleId="BodyTextIndent3">
    <w:name w:val="Body Text Indent 3"/>
    <w:basedOn w:val="Normal"/>
    <w:link w:val="BodyTextIndent3Char"/>
    <w:uiPriority w:val="99"/>
    <w:rsid w:val="00F3791F"/>
    <w:pPr>
      <w:widowControl w:val="0"/>
      <w:autoSpaceDE w:val="0"/>
      <w:autoSpaceDN w:val="0"/>
      <w:ind w:firstLine="709"/>
      <w:jc w:val="both"/>
    </w:pPr>
  </w:style>
  <w:style w:type="character" w:customStyle="1" w:styleId="BodyTextIndent3Char1">
    <w:name w:val="Body Text Indent 3 Char1"/>
    <w:basedOn w:val="DefaultParagraphFont"/>
    <w:link w:val="BodyTextIndent3"/>
    <w:uiPriority w:val="99"/>
    <w:semiHidden/>
    <w:locked/>
    <w:rPr>
      <w:rFonts w:cs="Times New Roman"/>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87849"/>
    <w:rPr>
      <w:rFonts w:ascii="Tahoma" w:hAnsi="Tahoma" w:cs="Tahoma"/>
      <w:sz w:val="16"/>
      <w:szCs w:val="16"/>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locked/>
    <w:rsid w:val="00187849"/>
    <w:rPr>
      <w:rFonts w:cs="Times New Roman"/>
      <w:sz w:val="24"/>
      <w:szCs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187849"/>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locked/>
    <w:rsid w:val="00721239"/>
    <w:rPr>
      <w:rFonts w:cs="Times New Roman"/>
      <w:sz w:val="24"/>
      <w:szCs w:val="24"/>
    </w:rPr>
  </w:style>
  <w:style w:type="character" w:styleId="PageNumber">
    <w:name w:val="page number"/>
    <w:basedOn w:val="DefaultParagraphFont"/>
    <w:uiPriority w:val="99"/>
    <w:rsid w:val="00064CF3"/>
    <w:rPr>
      <w:rFonts w:cs="Times New Roman"/>
    </w:rPr>
  </w:style>
  <w:style w:type="character" w:customStyle="1" w:styleId="a">
    <w:name w:val="Знак Знак"/>
    <w:basedOn w:val="DefaultParagraphFont"/>
    <w:uiPriority w:val="99"/>
    <w:rsid w:val="00CF5258"/>
    <w:rPr>
      <w:rFonts w:cs="Times New Roman"/>
      <w:sz w:val="24"/>
      <w:szCs w:val="24"/>
      <w:lang w:val="ru-RU" w:eastAsia="ru-RU" w:bidi="ar-SA"/>
    </w:rPr>
  </w:style>
  <w:style w:type="character" w:customStyle="1" w:styleId="kursiv">
    <w:name w:val="kursiv"/>
    <w:basedOn w:val="DefaultParagraphFont"/>
    <w:uiPriority w:val="99"/>
    <w:rsid w:val="005D766C"/>
    <w:rPr>
      <w:rFonts w:cs="Times New Roman"/>
      <w:i/>
      <w:lang w:val="ru-RU"/>
    </w:rPr>
  </w:style>
  <w:style w:type="paragraph" w:customStyle="1" w:styleId="ListNum">
    <w:name w:val="ListNum"/>
    <w:basedOn w:val="Normal"/>
    <w:uiPriority w:val="99"/>
    <w:rsid w:val="005D766C"/>
    <w:pPr>
      <w:numPr>
        <w:numId w:val="4"/>
      </w:numPr>
      <w:tabs>
        <w:tab w:val="left" w:pos="284"/>
      </w:tabs>
      <w:spacing w:before="60"/>
      <w:jc w:val="both"/>
    </w:pPr>
    <w:rPr>
      <w:sz w:val="22"/>
    </w:rPr>
  </w:style>
  <w:style w:type="paragraph" w:customStyle="1" w:styleId="ListBul2">
    <w:name w:val="ListBul2"/>
    <w:basedOn w:val="Normal"/>
    <w:uiPriority w:val="99"/>
    <w:rsid w:val="005D766C"/>
    <w:pPr>
      <w:numPr>
        <w:numId w:val="5"/>
      </w:numPr>
      <w:tabs>
        <w:tab w:val="left" w:pos="567"/>
      </w:tabs>
      <w:jc w:val="both"/>
    </w:pPr>
    <w:rPr>
      <w:sz w:val="22"/>
    </w:rPr>
  </w:style>
  <w:style w:type="paragraph" w:styleId="BodyTextIndent">
    <w:name w:val="Body Text Indent"/>
    <w:aliases w:val="текст"/>
    <w:basedOn w:val="Normal"/>
    <w:link w:val="BodyTextIndentChar"/>
    <w:uiPriority w:val="99"/>
    <w:rsid w:val="009176BC"/>
    <w:pPr>
      <w:spacing w:after="120"/>
      <w:ind w:left="283"/>
    </w:pPr>
  </w:style>
  <w:style w:type="character" w:customStyle="1" w:styleId="BodyTextIndentChar">
    <w:name w:val="Body Text Indent Char"/>
    <w:aliases w:val="текст Char"/>
    <w:basedOn w:val="DefaultParagraphFont"/>
    <w:link w:val="BodyTextIndent"/>
    <w:uiPriority w:val="99"/>
    <w:locked/>
    <w:rsid w:val="009176BC"/>
    <w:rPr>
      <w:rFonts w:cs="Times New Roman"/>
      <w:sz w:val="24"/>
      <w:lang w:val="ru-RU" w:eastAsia="ru-RU"/>
    </w:rPr>
  </w:style>
  <w:style w:type="paragraph" w:styleId="BodyText2">
    <w:name w:val="Body Text 2"/>
    <w:basedOn w:val="Normal"/>
    <w:link w:val="BodyText2Char"/>
    <w:uiPriority w:val="99"/>
    <w:rsid w:val="009176BC"/>
    <w:pPr>
      <w:spacing w:after="120" w:line="480" w:lineRule="auto"/>
    </w:pPr>
  </w:style>
  <w:style w:type="character" w:customStyle="1" w:styleId="BodyText2Char">
    <w:name w:val="Body Text 2 Char"/>
    <w:basedOn w:val="DefaultParagraphFont"/>
    <w:link w:val="BodyText2"/>
    <w:uiPriority w:val="99"/>
    <w:locked/>
    <w:rsid w:val="00187849"/>
    <w:rPr>
      <w:rFonts w:cs="Times New Roman"/>
      <w:sz w:val="24"/>
      <w:szCs w:val="24"/>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 w:val="20"/>
      <w:szCs w:val="20"/>
    </w:rPr>
  </w:style>
  <w:style w:type="character" w:customStyle="1" w:styleId="HeaderChar">
    <w:name w:val="Header Char"/>
    <w:basedOn w:val="DefaultParagraphFont"/>
    <w:link w:val="Header"/>
    <w:uiPriority w:val="99"/>
    <w:locked/>
    <w:rsid w:val="00187849"/>
    <w:rPr>
      <w:rFonts w:cs="Times New Roman"/>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locked/>
    <w:rsid w:val="00187849"/>
    <w:rPr>
      <w:rFonts w:cs="Times New Roman"/>
      <w:sz w:val="26"/>
      <w:szCs w:val="26"/>
    </w:rPr>
  </w:style>
  <w:style w:type="paragraph" w:styleId="PlainText">
    <w:name w:val="Plain Text"/>
    <w:basedOn w:val="Normal"/>
    <w:link w:val="PlainTextChar"/>
    <w:uiPriority w:val="99"/>
    <w:rsid w:val="009176BC"/>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187849"/>
    <w:rPr>
      <w:rFonts w:ascii="Courier New" w:hAnsi="Courier New" w:cs="Courier New"/>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sid w:val="00187849"/>
    <w:rPr>
      <w:rFonts w:cs="Times New Roman"/>
      <w:b/>
      <w:bCs/>
      <w:sz w:val="28"/>
      <w:szCs w:val="28"/>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0">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0"/>
    <w:uiPriority w:val="99"/>
    <w:rsid w:val="009176BC"/>
    <w:rPr>
      <w:b/>
      <w:bCs/>
    </w:rPr>
  </w:style>
  <w:style w:type="paragraph" w:customStyle="1" w:styleId="70">
    <w:name w:val="Стиль7"/>
    <w:basedOn w:val="30"/>
    <w:uiPriority w:val="99"/>
    <w:rsid w:val="009176BC"/>
    <w:pPr>
      <w:ind w:firstLine="426"/>
    </w:pPr>
  </w:style>
  <w:style w:type="paragraph" w:customStyle="1" w:styleId="31">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character" w:styleId="Emphasis">
    <w:name w:val="Emphasis"/>
    <w:basedOn w:val="DefaultParagraphFont"/>
    <w:uiPriority w:val="99"/>
    <w:qFormat/>
    <w:rsid w:val="00A93E41"/>
    <w:rPr>
      <w:rFonts w:cs="Times New Roman"/>
      <w:i/>
      <w:iCs/>
    </w:rPr>
  </w:style>
  <w:style w:type="character" w:customStyle="1" w:styleId="310">
    <w:name w:val="Основной текст 3 Знак1"/>
    <w:basedOn w:val="DefaultParagraphFont"/>
    <w:uiPriority w:val="99"/>
    <w:semiHidden/>
    <w:rsid w:val="00187849"/>
    <w:rPr>
      <w:rFonts w:ascii="Times New Roman" w:hAnsi="Times New Roman" w:cs="Times New Roman"/>
      <w:sz w:val="16"/>
      <w:szCs w:val="16"/>
      <w:lang w:eastAsia="ru-RU"/>
    </w:rPr>
  </w:style>
  <w:style w:type="character" w:customStyle="1" w:styleId="311">
    <w:name w:val="Основной текст с отступом 3 Знак1"/>
    <w:basedOn w:val="DefaultParagraphFont"/>
    <w:uiPriority w:val="99"/>
    <w:semiHidden/>
    <w:rsid w:val="00187849"/>
    <w:rPr>
      <w:rFonts w:ascii="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19820301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YChugreyeva@mephi."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158</TotalTime>
  <Pages>32</Pages>
  <Words>9090</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Installer</cp:lastModifiedBy>
  <cp:revision>33</cp:revision>
  <cp:lastPrinted>2015-05-29T07:08:00Z</cp:lastPrinted>
  <dcterms:created xsi:type="dcterms:W3CDTF">2015-05-05T10:51:00Z</dcterms:created>
  <dcterms:modified xsi:type="dcterms:W3CDTF">2015-05-29T07:08:00Z</dcterms:modified>
</cp:coreProperties>
</file>