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AF0" w:rsidRDefault="00DB6AF0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DB6AF0">
        <w:tc>
          <w:tcPr>
            <w:tcW w:w="4428" w:type="dxa"/>
          </w:tcPr>
          <w:p w:rsidR="00DB6AF0" w:rsidRDefault="00DB6AF0" w:rsidP="00C442AE">
            <w:r w:rsidRPr="009B5F1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DB6AF0" w:rsidRDefault="00DB6AF0" w:rsidP="00C442AE"/>
        </w:tc>
      </w:tr>
      <w:tr w:rsidR="00DB6AF0" w:rsidRPr="00A1512E">
        <w:tc>
          <w:tcPr>
            <w:tcW w:w="4428" w:type="dxa"/>
          </w:tcPr>
          <w:p w:rsidR="00DB6AF0" w:rsidRDefault="00DB6AF0" w:rsidP="00C442AE">
            <w:pPr>
              <w:jc w:val="center"/>
              <w:rPr>
                <w:color w:val="0000FF"/>
              </w:rPr>
            </w:pP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DB6AF0" w:rsidRDefault="00DB6AF0" w:rsidP="00C442AE">
            <w:pPr>
              <w:jc w:val="center"/>
              <w:rPr>
                <w:sz w:val="18"/>
                <w:szCs w:val="18"/>
              </w:rPr>
            </w:pPr>
          </w:p>
          <w:p w:rsidR="00DB6AF0" w:rsidRPr="006B2DD1" w:rsidRDefault="00DB6AF0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27.02.2015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98/4684</w:t>
            </w:r>
          </w:p>
          <w:p w:rsidR="00DB6AF0" w:rsidRPr="003228C9" w:rsidRDefault="00DB6AF0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DB6AF0" w:rsidRDefault="00DB6AF0" w:rsidP="00000B3A">
            <w:pPr>
              <w:jc w:val="both"/>
            </w:pPr>
            <w:r>
              <w:t xml:space="preserve">                                 №№ в ИС:</w:t>
            </w:r>
          </w:p>
          <w:p w:rsidR="00DB6AF0" w:rsidRDefault="00DB6AF0" w:rsidP="00000B3A">
            <w:pPr>
              <w:jc w:val="both"/>
            </w:pPr>
            <w:r>
              <w:t xml:space="preserve">                                 ГПЗ</w:t>
            </w:r>
            <w:r w:rsidRPr="00A1512E">
              <w:t xml:space="preserve"> </w:t>
            </w:r>
            <w:r w:rsidRPr="00000B3A">
              <w:rPr>
                <w:lang w:val="en-US"/>
              </w:rPr>
              <w:t>SAP</w:t>
            </w:r>
            <w:r w:rsidRPr="00A1512E">
              <w:t xml:space="preserve"> </w:t>
            </w:r>
            <w:r w:rsidRPr="00000B3A">
              <w:rPr>
                <w:lang w:val="en-US"/>
              </w:rPr>
              <w:t>SRM</w:t>
            </w:r>
            <w:r>
              <w:t xml:space="preserve"> </w:t>
            </w:r>
            <w:r w:rsidRPr="00A1512E">
              <w:t>№</w:t>
            </w:r>
            <w:r>
              <w:t>7625/70</w:t>
            </w:r>
          </w:p>
          <w:p w:rsidR="00DB6AF0" w:rsidRPr="001A258A" w:rsidRDefault="00DB6AF0" w:rsidP="00000B3A">
            <w:pPr>
              <w:jc w:val="both"/>
            </w:pPr>
            <w:r>
              <w:t xml:space="preserve">                                 ЗП </w:t>
            </w:r>
            <w:r w:rsidRPr="00000B3A">
              <w:rPr>
                <w:lang w:val="en-US"/>
              </w:rPr>
              <w:t>SAP</w:t>
            </w:r>
            <w:r w:rsidRPr="00A1512E">
              <w:t xml:space="preserve"> </w:t>
            </w:r>
            <w:r w:rsidRPr="00000B3A">
              <w:rPr>
                <w:lang w:val="en-US"/>
              </w:rPr>
              <w:t>ERP</w:t>
            </w:r>
            <w:r>
              <w:t xml:space="preserve"> </w:t>
            </w:r>
            <w:r w:rsidRPr="00A1512E">
              <w:t>№</w:t>
            </w:r>
            <w:r>
              <w:t>901-sh-18831</w:t>
            </w:r>
          </w:p>
          <w:p w:rsidR="00DB6AF0" w:rsidRPr="00A1512E" w:rsidRDefault="00DB6AF0" w:rsidP="00000B3A">
            <w:pPr>
              <w:jc w:val="both"/>
            </w:pPr>
          </w:p>
          <w:p w:rsidR="00DB6AF0" w:rsidRPr="00A1512E" w:rsidRDefault="00DB6AF0" w:rsidP="00C442AE"/>
        </w:tc>
      </w:tr>
    </w:tbl>
    <w:p w:rsidR="00DB6AF0" w:rsidRPr="00A1512E" w:rsidRDefault="00DB6AF0" w:rsidP="000E6546">
      <w:pPr>
        <w:jc w:val="center"/>
        <w:outlineLvl w:val="0"/>
        <w:rPr>
          <w:sz w:val="28"/>
          <w:szCs w:val="28"/>
        </w:rPr>
      </w:pPr>
    </w:p>
    <w:p w:rsidR="00DB6AF0" w:rsidRDefault="00DB6AF0" w:rsidP="000E6546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AF0" w:rsidRPr="00E73503" w:rsidRDefault="00DB6AF0" w:rsidP="000E6546">
      <w:pPr>
        <w:pStyle w:val="4"/>
      </w:pPr>
    </w:p>
    <w:p w:rsidR="00DB6AF0" w:rsidRDefault="00DB6AF0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DB6AF0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7D4215" w:rsidRDefault="00DB6AF0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DB6AF0" w:rsidRPr="007D4215">
        <w:trPr>
          <w:trHeight w:val="146"/>
        </w:trPr>
        <w:tc>
          <w:tcPr>
            <w:tcW w:w="9948" w:type="dxa"/>
            <w:gridSpan w:val="2"/>
          </w:tcPr>
          <w:p w:rsidR="00DB6AF0" w:rsidRPr="007D4215" w:rsidRDefault="00DB6AF0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DB6AF0" w:rsidRPr="007D4215" w:rsidRDefault="00DB6AF0" w:rsidP="004052B7">
            <w:pPr>
              <w:tabs>
                <w:tab w:val="left" w:pos="1134"/>
              </w:tabs>
              <w:jc w:val="both"/>
            </w:pP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F0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DB6AF0" w:rsidRPr="007938E2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Default="00DB6AF0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DB6AF0" w:rsidRPr="007938E2" w:rsidRDefault="00DB6AF0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DB6AF0" w:rsidRPr="007938E2" w:rsidRDefault="00DB6AF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F0" w:rsidRPr="007938E2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Pr="007938E2" w:rsidRDefault="00DB6AF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F0" w:rsidRPr="007938E2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Pr="007938E2" w:rsidRDefault="00DB6AF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F0" w:rsidRPr="007938E2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Pr="007938E2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F0" w:rsidRPr="007938E2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Pr="007938E2" w:rsidRDefault="00DB6AF0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F0" w:rsidRPr="007938E2" w:rsidRDefault="00DB6AF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Pr="00B74E80" w:rsidRDefault="00DB6AF0" w:rsidP="004052B7">
            <w:pPr>
              <w:jc w:val="both"/>
            </w:pPr>
            <w:r>
              <w:rPr>
                <w:sz w:val="23"/>
                <w:szCs w:val="23"/>
              </w:rPr>
              <w:t>Кованева Алла Юрьевна</w:t>
            </w:r>
            <w:r w:rsidRPr="00AC6007">
              <w:t>, телефон: (3823) 52-</w:t>
            </w:r>
            <w:r>
              <w:t>62,56</w:t>
            </w:r>
            <w:r w:rsidRPr="00AC6007">
              <w:t>, факс (3823) 56-25-50</w:t>
            </w:r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Pr="007938E2" w:rsidRDefault="00DB6AF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F0" w:rsidRPr="007938E2" w:rsidRDefault="00DB6AF0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DB6AF0" w:rsidRPr="007938E2" w:rsidRDefault="00DB6AF0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DB6AF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6AF0" w:rsidRPr="007938E2" w:rsidRDefault="00DB6AF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6AF0" w:rsidRPr="007938E2" w:rsidRDefault="00DB6AF0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DB6AF0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DB6AF0" w:rsidRPr="001B1299">
        <w:trPr>
          <w:trHeight w:val="146"/>
        </w:trPr>
        <w:tc>
          <w:tcPr>
            <w:tcW w:w="9948" w:type="dxa"/>
            <w:gridSpan w:val="2"/>
          </w:tcPr>
          <w:p w:rsidR="00DB6AF0" w:rsidRPr="00AC6007" w:rsidRDefault="00DB6AF0" w:rsidP="0053015B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D17AE8">
              <w:t xml:space="preserve">раво заключения </w:t>
            </w:r>
            <w:r w:rsidRPr="001B69EC">
              <w:t xml:space="preserve">договора </w:t>
            </w:r>
            <w:r>
              <w:t>на поставку электрооборудования низковольтного</w:t>
            </w:r>
          </w:p>
          <w:p w:rsidR="00DB6AF0" w:rsidRDefault="00DB6AF0" w:rsidP="004052B7">
            <w:pPr>
              <w:rPr>
                <w:b/>
                <w:bCs/>
              </w:rPr>
            </w:pPr>
          </w:p>
          <w:p w:rsidR="00DB6AF0" w:rsidRPr="00F16CE4" w:rsidRDefault="00DB6AF0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>
              <w:t>низковольтное электрооборудование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DB6AF0" w:rsidRPr="00B975CB" w:rsidRDefault="00DB6AF0" w:rsidP="004052B7"/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B975CB" w:rsidRDefault="00DB6AF0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53015B" w:rsidRDefault="00DB6AF0" w:rsidP="0053015B">
            <w:pPr>
              <w:tabs>
                <w:tab w:val="left" w:pos="0"/>
              </w:tabs>
              <w:jc w:val="both"/>
              <w:rPr>
                <w:spacing w:val="-6"/>
              </w:rPr>
            </w:pPr>
            <w:r>
              <w:t>в</w:t>
            </w:r>
            <w:r w:rsidRPr="003545F5">
              <w:t xml:space="preserve"> течение 60 календарных дней с момента подписания договора уполномоченными представителями сторон.</w:t>
            </w:r>
          </w:p>
          <w:p w:rsidR="00DB6AF0" w:rsidRPr="00B975CB" w:rsidRDefault="00DB6AF0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4A0A11" w:rsidRDefault="00DB6AF0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53015B">
            <w:pPr>
              <w:tabs>
                <w:tab w:val="left" w:pos="6840"/>
              </w:tabs>
              <w:jc w:val="both"/>
            </w:pPr>
            <w:r w:rsidRPr="003545F5">
              <w:t xml:space="preserve">100 % оплата по факту поставки в течение 30 </w:t>
            </w:r>
            <w:r>
              <w:t xml:space="preserve">(тридцати) </w:t>
            </w:r>
            <w:r w:rsidRPr="003545F5">
              <w:t xml:space="preserve">календарных дней с </w:t>
            </w:r>
            <w:r>
              <w:t>момента получения ТМЦ на склад П</w:t>
            </w:r>
            <w:r w:rsidRPr="003545F5">
              <w:t xml:space="preserve">окупателя на основании </w:t>
            </w:r>
            <w:r>
              <w:t>оригиналов</w:t>
            </w:r>
            <w:r w:rsidRPr="003545F5">
              <w:t xml:space="preserve"> счетов-фактур и товарных накладных.</w:t>
            </w:r>
          </w:p>
          <w:p w:rsidR="00DB6AF0" w:rsidRPr="00B975CB" w:rsidRDefault="00DB6AF0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21039D" w:rsidRDefault="00DB6AF0" w:rsidP="0053015B">
            <w:pPr>
              <w:ind w:right="153"/>
            </w:pPr>
            <w:r w:rsidRPr="00116F7B">
              <w:t>АО «СХК», Томская обл. г.</w:t>
            </w:r>
            <w:r>
              <w:t xml:space="preserve"> Северск, ул. Предзаводская, 9, склад №022.</w:t>
            </w:r>
          </w:p>
          <w:p w:rsidR="00DB6AF0" w:rsidRPr="00116F7B" w:rsidRDefault="00DB6AF0" w:rsidP="0053015B">
            <w:pPr>
              <w:ind w:right="153"/>
              <w:jc w:val="both"/>
              <w:rPr>
                <w:color w:val="000000"/>
              </w:rPr>
            </w:pPr>
            <w:r w:rsidRPr="00116F7B">
              <w:rPr>
                <w:color w:val="000000"/>
              </w:rPr>
              <w:t xml:space="preserve">Способы доставки: </w:t>
            </w:r>
          </w:p>
          <w:p w:rsidR="00DB6AF0" w:rsidRPr="00F97E76" w:rsidRDefault="00DB6AF0" w:rsidP="0053015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транспортом:</w:t>
            </w:r>
          </w:p>
          <w:p w:rsidR="00DB6AF0" w:rsidRPr="00370ECD" w:rsidRDefault="00DB6AF0" w:rsidP="0053015B">
            <w:pPr>
              <w:ind w:right="153"/>
              <w:jc w:val="both"/>
              <w:rPr>
                <w:color w:val="FF0000"/>
              </w:rPr>
            </w:pPr>
            <w:r w:rsidRPr="00370ECD">
              <w:t>до станции Томск грузовой Западно-Сибирской железной дороги, код станции – 8740</w:t>
            </w:r>
            <w:r>
              <w:t>01, грузополучатель – А</w:t>
            </w:r>
            <w:r w:rsidRPr="00370ECD">
              <w:t>кционерное общество "Сибирский химиче</w:t>
            </w:r>
            <w:r>
              <w:t>ский комбинат", ж.д. код – 2082;</w:t>
            </w:r>
          </w:p>
          <w:p w:rsidR="00DB6AF0" w:rsidRPr="00F97E76" w:rsidRDefault="00DB6AF0" w:rsidP="0053015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7E76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автомобильным транспортом: </w:t>
            </w:r>
          </w:p>
          <w:p w:rsidR="00DB6AF0" w:rsidRPr="00FE0412" w:rsidRDefault="00DB6AF0" w:rsidP="0053015B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116F7B">
              <w:t>склад транспортной компании в г. Томске</w:t>
            </w:r>
            <w:r>
              <w:t>,</w:t>
            </w:r>
            <w:r w:rsidRPr="00116F7B">
              <w:t xml:space="preserve"> либо склад Поставщика в г. Томске, либо склад Покупателя, находящегося по адресу: 636000, г. Северск, </w:t>
            </w:r>
            <w:r>
              <w:t>ул. Предзаводская, 9, склад №022</w:t>
            </w:r>
          </w:p>
          <w:p w:rsidR="00DB6AF0" w:rsidRPr="002B23DB" w:rsidRDefault="00DB6AF0" w:rsidP="0053015B">
            <w:pPr>
              <w:ind w:right="153"/>
              <w:jc w:val="both"/>
            </w:pP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Default="00DB6AF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DB6AF0" w:rsidRPr="00B975CB" w:rsidRDefault="00DB6AF0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4939EB" w:rsidRDefault="00DB6AF0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DB6AF0" w:rsidRPr="004939EB" w:rsidRDefault="00DB6AF0" w:rsidP="00BD0640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DB6AF0" w:rsidRPr="00B975CB" w:rsidRDefault="00DB6AF0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B975CB" w:rsidRDefault="00DB6AF0" w:rsidP="004052B7"/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DB6AF0" w:rsidRPr="001B1299">
        <w:trPr>
          <w:trHeight w:val="678"/>
        </w:trPr>
        <w:tc>
          <w:tcPr>
            <w:tcW w:w="9948" w:type="dxa"/>
            <w:gridSpan w:val="2"/>
          </w:tcPr>
          <w:p w:rsidR="00DB6AF0" w:rsidRPr="00AC6007" w:rsidRDefault="00DB6AF0" w:rsidP="0053015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432 419</w:t>
            </w:r>
            <w:r w:rsidRPr="00AC6007">
              <w:rPr>
                <w:b/>
                <w:bCs/>
              </w:rPr>
              <w:t xml:space="preserve"> </w:t>
            </w:r>
            <w:r>
              <w:t xml:space="preserve"> (четыреста тридцать две тысячи четыреста девятнадцать) </w:t>
            </w:r>
            <w:r>
              <w:rPr>
                <w:b/>
                <w:bCs/>
              </w:rPr>
              <w:t>рублей 60</w:t>
            </w:r>
            <w:r w:rsidRPr="00AC6007">
              <w:rPr>
                <w:b/>
                <w:bCs/>
              </w:rPr>
              <w:t xml:space="preserve"> копеек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DB6AF0" w:rsidRDefault="00DB6AF0" w:rsidP="0053015B">
            <w:pPr>
              <w:rPr>
                <w:b/>
                <w:bCs/>
                <w:color w:val="000000"/>
              </w:rPr>
            </w:pPr>
          </w:p>
          <w:p w:rsidR="00DB6AF0" w:rsidRDefault="00DB6AF0" w:rsidP="0053015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366 457 </w:t>
            </w:r>
            <w:r>
              <w:rPr>
                <w:color w:val="000000"/>
              </w:rPr>
              <w:t xml:space="preserve"> (триста шестьдесят шесть тысяч четыреста пятьдесят семь) </w:t>
            </w:r>
            <w:r>
              <w:rPr>
                <w:b/>
                <w:bCs/>
                <w:color w:val="000000"/>
              </w:rPr>
              <w:t>рублей 29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DB6AF0" w:rsidRDefault="00DB6AF0" w:rsidP="0053015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DB6AF0" w:rsidRPr="005333A7" w:rsidRDefault="00DB6AF0" w:rsidP="0053015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DB6AF0" w:rsidRDefault="00DB6AF0" w:rsidP="0053015B"/>
          <w:p w:rsidR="00DB6AF0" w:rsidRDefault="00DB6AF0" w:rsidP="0053015B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DB6AF0" w:rsidRDefault="00DB6AF0" w:rsidP="0053015B">
            <w:pPr>
              <w:pStyle w:val="3"/>
              <w:ind w:left="0" w:right="153"/>
            </w:pPr>
            <w:r>
              <w:t xml:space="preserve">стоимость самого товара, расходы на уплату налогов и других обязательных платежей, стоимость тары, страхование, упаковку и маркировку, транспортные расходы по доставке товара </w:t>
            </w:r>
            <w:r w:rsidRPr="001E30BE">
              <w:rPr>
                <w:sz w:val="23"/>
                <w:szCs w:val="23"/>
              </w:rPr>
              <w:t>Покупателю</w:t>
            </w:r>
            <w:r>
              <w:rPr>
                <w:sz w:val="23"/>
                <w:szCs w:val="23"/>
              </w:rPr>
              <w:t>.</w:t>
            </w:r>
          </w:p>
          <w:p w:rsidR="00DB6AF0" w:rsidRPr="001B1299" w:rsidRDefault="00DB6AF0" w:rsidP="0053015B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DB6AF0" w:rsidRPr="00225C74" w:rsidRDefault="00DB6AF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BD0640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DB6AF0" w:rsidRDefault="00DB6AF0" w:rsidP="00BD0640">
            <w:pPr>
              <w:tabs>
                <w:tab w:val="left" w:pos="1134"/>
              </w:tabs>
              <w:jc w:val="both"/>
            </w:pPr>
          </w:p>
          <w:p w:rsidR="00DB6AF0" w:rsidRPr="001050E6" w:rsidRDefault="00DB6AF0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B975CB" w:rsidRDefault="00DB6AF0" w:rsidP="004052B7"/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Default="00DB6AF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DB6AF0" w:rsidRPr="00B975CB" w:rsidRDefault="00DB6AF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DB6AF0" w:rsidRPr="001B1299">
        <w:trPr>
          <w:trHeight w:val="146"/>
        </w:trPr>
        <w:tc>
          <w:tcPr>
            <w:tcW w:w="9948" w:type="dxa"/>
            <w:gridSpan w:val="2"/>
          </w:tcPr>
          <w:p w:rsidR="00DB6AF0" w:rsidRPr="006B4D55" w:rsidRDefault="00DB6AF0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Default="00DB6AF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DB6AF0" w:rsidRPr="00B975CB" w:rsidRDefault="00DB6AF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DB6AF0" w:rsidRPr="00CE0D41" w:rsidRDefault="00DB6AF0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DB6AF0" w:rsidRPr="001B1299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DB6AF0" w:rsidRDefault="00DB6AF0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DB6AF0" w:rsidRDefault="00DB6AF0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DB6AF0" w:rsidRPr="003F0817" w:rsidRDefault="00DB6AF0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«06»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марта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DB6AF0" w:rsidRPr="001B1299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DB6AF0" w:rsidRPr="00E01693" w:rsidRDefault="00DB6AF0" w:rsidP="004052B7"/>
          <w:p w:rsidR="00DB6AF0" w:rsidRPr="00E01693" w:rsidRDefault="00DB6AF0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«06»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марта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DB6AF0" w:rsidRPr="00EC648D" w:rsidRDefault="00DB6AF0" w:rsidP="004052B7">
            <w:pPr>
              <w:rPr>
                <w:b/>
                <w:bCs/>
                <w:u w:val="single"/>
              </w:rPr>
            </w:pP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DB6AF0" w:rsidRPr="001B1299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DB6AF0" w:rsidRPr="009E2FC9" w:rsidRDefault="00DB6AF0" w:rsidP="002227FA"/>
          <w:p w:rsidR="00DB6AF0" w:rsidRPr="001B1299" w:rsidRDefault="00DB6AF0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 года</w:t>
            </w:r>
          </w:p>
        </w:tc>
      </w:tr>
      <w:tr w:rsidR="00DB6AF0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1B1299" w:rsidRDefault="00DB6AF0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DB6AF0" w:rsidRPr="001B1299">
        <w:trPr>
          <w:trHeight w:val="146"/>
        </w:trPr>
        <w:tc>
          <w:tcPr>
            <w:tcW w:w="9948" w:type="dxa"/>
            <w:gridSpan w:val="2"/>
          </w:tcPr>
          <w:p w:rsidR="00DB6AF0" w:rsidRDefault="00DB6AF0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DB6AF0" w:rsidRDefault="00DB6AF0" w:rsidP="002227FA"/>
          <w:p w:rsidR="00DB6AF0" w:rsidRPr="001B1299" w:rsidRDefault="00DB6AF0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</w:t>
            </w:r>
            <w:r w:rsidRPr="00071F88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года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B975CB" w:rsidRDefault="00DB6AF0" w:rsidP="004052B7"/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DB6AF0" w:rsidRPr="00B975CB">
        <w:trPr>
          <w:trHeight w:val="146"/>
        </w:trPr>
        <w:tc>
          <w:tcPr>
            <w:tcW w:w="9948" w:type="dxa"/>
            <w:gridSpan w:val="2"/>
          </w:tcPr>
          <w:p w:rsidR="00DB6AF0" w:rsidRPr="00AE6F72" w:rsidRDefault="00DB6AF0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DB6AF0" w:rsidRPr="00225DB0" w:rsidRDefault="00DB6AF0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DB6AF0" w:rsidRPr="00242BFB" w:rsidRDefault="00DB6AF0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DB6AF0" w:rsidRPr="009E58BB" w:rsidRDefault="00DB6AF0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DB6AF0" w:rsidRPr="00B975CB" w:rsidRDefault="00DB6AF0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DB6AF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DB6AF0" w:rsidRPr="001B1299">
        <w:trPr>
          <w:trHeight w:val="559"/>
        </w:trPr>
        <w:tc>
          <w:tcPr>
            <w:tcW w:w="9948" w:type="dxa"/>
            <w:gridSpan w:val="2"/>
          </w:tcPr>
          <w:p w:rsidR="00DB6AF0" w:rsidRPr="001B1299" w:rsidRDefault="00DB6AF0" w:rsidP="004052B7">
            <w:r>
              <w:t>не требуется</w:t>
            </w:r>
          </w:p>
          <w:p w:rsidR="00DB6AF0" w:rsidRPr="001B1299" w:rsidRDefault="00DB6AF0" w:rsidP="004052B7"/>
        </w:tc>
      </w:tr>
      <w:tr w:rsidR="00DB6AF0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DB6AF0" w:rsidRDefault="00DB6AF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DB6AF0" w:rsidRPr="00B975CB" w:rsidRDefault="00DB6AF0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DB6AF0" w:rsidRPr="00B975CB">
        <w:trPr>
          <w:trHeight w:val="271"/>
        </w:trPr>
        <w:tc>
          <w:tcPr>
            <w:tcW w:w="9948" w:type="dxa"/>
            <w:gridSpan w:val="2"/>
          </w:tcPr>
          <w:p w:rsidR="00DB6AF0" w:rsidRPr="00B975CB" w:rsidRDefault="00DB6AF0" w:rsidP="004052B7"/>
        </w:tc>
      </w:tr>
      <w:tr w:rsidR="00DB6AF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DB6AF0" w:rsidRDefault="00DB6AF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DB6AF0" w:rsidRDefault="00DB6AF0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DB6AF0" w:rsidRPr="00B975CB" w:rsidRDefault="00DB6AF0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DB6AF0" w:rsidRPr="00B975CB">
        <w:trPr>
          <w:trHeight w:val="1118"/>
        </w:trPr>
        <w:tc>
          <w:tcPr>
            <w:tcW w:w="9948" w:type="dxa"/>
            <w:gridSpan w:val="2"/>
          </w:tcPr>
          <w:p w:rsidR="00DB6AF0" w:rsidRPr="00254E37" w:rsidRDefault="00DB6AF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DB6AF0" w:rsidRPr="00254E37" w:rsidRDefault="00DB6AF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DB6AF0" w:rsidRPr="00B975CB" w:rsidRDefault="00DB6AF0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DB6AF0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DB6AF0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DB6AF0" w:rsidRPr="00B975CB" w:rsidRDefault="00DB6AF0" w:rsidP="004052B7">
            <w:pPr>
              <w:rPr>
                <w:b/>
                <w:bCs/>
              </w:rPr>
            </w:pPr>
          </w:p>
        </w:tc>
      </w:tr>
      <w:tr w:rsidR="00DB6AF0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DB6AF0" w:rsidRPr="00B975CB" w:rsidRDefault="00DB6AF0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DB6AF0" w:rsidRPr="00B975CB">
        <w:trPr>
          <w:trHeight w:val="3353"/>
        </w:trPr>
        <w:tc>
          <w:tcPr>
            <w:tcW w:w="9948" w:type="dxa"/>
            <w:gridSpan w:val="2"/>
          </w:tcPr>
          <w:p w:rsidR="00DB6AF0" w:rsidRPr="003A0E4B" w:rsidRDefault="00DB6AF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E4B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DB6AF0" w:rsidRPr="003A0E4B" w:rsidRDefault="00DB6AF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E4B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DB6AF0" w:rsidRPr="00072459" w:rsidRDefault="00DB6AF0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DB6AF0" w:rsidRPr="000E6546" w:rsidRDefault="00DB6AF0" w:rsidP="000E6546"/>
    <w:sectPr w:rsidR="00DB6AF0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AF0" w:rsidRDefault="00DB6AF0" w:rsidP="007938E2">
      <w:r>
        <w:separator/>
      </w:r>
    </w:p>
  </w:endnote>
  <w:endnote w:type="continuationSeparator" w:id="1">
    <w:p w:rsidR="00DB6AF0" w:rsidRDefault="00DB6AF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AF0" w:rsidRDefault="00DB6AF0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DB6AF0" w:rsidRDefault="00DB6AF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AF0" w:rsidRDefault="00DB6AF0" w:rsidP="007938E2">
      <w:r>
        <w:separator/>
      </w:r>
    </w:p>
  </w:footnote>
  <w:footnote w:type="continuationSeparator" w:id="1">
    <w:p w:rsidR="00DB6AF0" w:rsidRDefault="00DB6AF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AF0" w:rsidRDefault="00DB6AF0" w:rsidP="00B62271">
    <w:pPr>
      <w:pStyle w:val="Header"/>
    </w:pPr>
  </w:p>
  <w:p w:rsidR="00DB6AF0" w:rsidRDefault="00DB6A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A94"/>
    <w:rsid w:val="0017607B"/>
    <w:rsid w:val="001A1425"/>
    <w:rsid w:val="001A1CB3"/>
    <w:rsid w:val="001A258A"/>
    <w:rsid w:val="001A2900"/>
    <w:rsid w:val="001B1299"/>
    <w:rsid w:val="001B69EC"/>
    <w:rsid w:val="001D48C3"/>
    <w:rsid w:val="001E1983"/>
    <w:rsid w:val="001E2034"/>
    <w:rsid w:val="001E30BE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4E79"/>
    <w:rsid w:val="0034660E"/>
    <w:rsid w:val="003545F5"/>
    <w:rsid w:val="0037081F"/>
    <w:rsid w:val="00370ECD"/>
    <w:rsid w:val="00373D29"/>
    <w:rsid w:val="003826D0"/>
    <w:rsid w:val="003A0E4B"/>
    <w:rsid w:val="003A249E"/>
    <w:rsid w:val="003A6B32"/>
    <w:rsid w:val="003C5EB0"/>
    <w:rsid w:val="003C5FF0"/>
    <w:rsid w:val="003C6E96"/>
    <w:rsid w:val="003D574F"/>
    <w:rsid w:val="003E13D6"/>
    <w:rsid w:val="003E6BFC"/>
    <w:rsid w:val="003F0817"/>
    <w:rsid w:val="003F6FF3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15B"/>
    <w:rsid w:val="00530E1B"/>
    <w:rsid w:val="005333A7"/>
    <w:rsid w:val="00534FC2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26ABD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726128"/>
    <w:rsid w:val="00727CF6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60350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B5F1B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512E"/>
    <w:rsid w:val="00A165EB"/>
    <w:rsid w:val="00A30103"/>
    <w:rsid w:val="00A4097A"/>
    <w:rsid w:val="00A41139"/>
    <w:rsid w:val="00A47B3C"/>
    <w:rsid w:val="00A910EF"/>
    <w:rsid w:val="00AA430F"/>
    <w:rsid w:val="00AC6007"/>
    <w:rsid w:val="00AD48A4"/>
    <w:rsid w:val="00AE6F72"/>
    <w:rsid w:val="00AE7946"/>
    <w:rsid w:val="00AF15B5"/>
    <w:rsid w:val="00AF60DD"/>
    <w:rsid w:val="00B33E4F"/>
    <w:rsid w:val="00B35D52"/>
    <w:rsid w:val="00B408E3"/>
    <w:rsid w:val="00B4572E"/>
    <w:rsid w:val="00B62271"/>
    <w:rsid w:val="00B62C64"/>
    <w:rsid w:val="00B74E80"/>
    <w:rsid w:val="00B94692"/>
    <w:rsid w:val="00B975CB"/>
    <w:rsid w:val="00BB1E0B"/>
    <w:rsid w:val="00BC6F5F"/>
    <w:rsid w:val="00BD0640"/>
    <w:rsid w:val="00BD390D"/>
    <w:rsid w:val="00BD757E"/>
    <w:rsid w:val="00BF614E"/>
    <w:rsid w:val="00C05AAA"/>
    <w:rsid w:val="00C078CA"/>
    <w:rsid w:val="00C338EC"/>
    <w:rsid w:val="00C35846"/>
    <w:rsid w:val="00C442AE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5B4F"/>
    <w:rsid w:val="00D3192B"/>
    <w:rsid w:val="00D402F9"/>
    <w:rsid w:val="00D45315"/>
    <w:rsid w:val="00D514AC"/>
    <w:rsid w:val="00D55F73"/>
    <w:rsid w:val="00D672C2"/>
    <w:rsid w:val="00DA4143"/>
    <w:rsid w:val="00DA6EF1"/>
    <w:rsid w:val="00DB6AF0"/>
    <w:rsid w:val="00DB6DBD"/>
    <w:rsid w:val="00DB7C7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2115"/>
    <w:rsid w:val="00F27B00"/>
    <w:rsid w:val="00F512FA"/>
    <w:rsid w:val="00F91EAA"/>
    <w:rsid w:val="00F97E76"/>
    <w:rsid w:val="00FA3E8F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4</Pages>
  <Words>1673</Words>
  <Characters>9540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16</cp:revision>
  <cp:lastPrinted>2013-08-16T05:58:00Z</cp:lastPrinted>
  <dcterms:created xsi:type="dcterms:W3CDTF">2014-10-29T02:40:00Z</dcterms:created>
  <dcterms:modified xsi:type="dcterms:W3CDTF">2015-02-27T08:08:00Z</dcterms:modified>
</cp:coreProperties>
</file>