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9C6" w:rsidRDefault="000B09C6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0B09C6" w:rsidRPr="00E73503" w:rsidRDefault="000B09C6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0B09C6" w:rsidRPr="001B1299">
        <w:trPr>
          <w:trHeight w:val="581"/>
        </w:trPr>
        <w:tc>
          <w:tcPr>
            <w:tcW w:w="9828" w:type="dxa"/>
            <w:vAlign w:val="center"/>
          </w:tcPr>
          <w:p w:rsidR="000B09C6" w:rsidRPr="001B1299" w:rsidRDefault="000B09C6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4528 от «31»  октября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0B09C6" w:rsidRPr="004E3C5E" w:rsidRDefault="000B09C6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7984</w:t>
            </w:r>
          </w:p>
          <w:p w:rsidR="000B09C6" w:rsidRPr="007064D6" w:rsidRDefault="000B09C6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1146</w:t>
            </w:r>
          </w:p>
        </w:tc>
      </w:tr>
    </w:tbl>
    <w:p w:rsidR="000B09C6" w:rsidRDefault="000B09C6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0B09C6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B09C6" w:rsidRPr="007D4215" w:rsidRDefault="000B09C6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0B09C6" w:rsidRPr="007D4215">
        <w:trPr>
          <w:trHeight w:val="146"/>
        </w:trPr>
        <w:tc>
          <w:tcPr>
            <w:tcW w:w="9948" w:type="dxa"/>
            <w:gridSpan w:val="2"/>
          </w:tcPr>
          <w:p w:rsidR="000B09C6" w:rsidRPr="007D4215" w:rsidRDefault="000B09C6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0B09C6" w:rsidRPr="007D4215" w:rsidRDefault="000B09C6" w:rsidP="004052B7">
            <w:pPr>
              <w:tabs>
                <w:tab w:val="left" w:pos="1134"/>
              </w:tabs>
              <w:jc w:val="both"/>
            </w:pP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B09C6" w:rsidRPr="00B975CB" w:rsidRDefault="000B09C6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0B09C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9C6" w:rsidRPr="007938E2" w:rsidRDefault="000B09C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C6" w:rsidRPr="007938E2" w:rsidRDefault="000B09C6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0B09C6" w:rsidRPr="007938E2" w:rsidRDefault="000B09C6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0B09C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9C6" w:rsidRPr="007938E2" w:rsidRDefault="000B09C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C6" w:rsidRPr="007938E2" w:rsidRDefault="000B09C6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0B09C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9C6" w:rsidRPr="007938E2" w:rsidRDefault="000B09C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C6" w:rsidRPr="007938E2" w:rsidRDefault="000B09C6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0B09C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9C6" w:rsidRPr="007938E2" w:rsidRDefault="000B09C6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C6" w:rsidRPr="007938E2" w:rsidRDefault="000B09C6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0B09C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9C6" w:rsidRPr="007938E2" w:rsidRDefault="000B09C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C6" w:rsidRPr="007938E2" w:rsidRDefault="000B09C6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0B09C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9C6" w:rsidRPr="007938E2" w:rsidRDefault="000B09C6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C6" w:rsidRPr="00B74E80" w:rsidRDefault="000B09C6" w:rsidP="00D372D6">
            <w:pPr>
              <w:jc w:val="both"/>
            </w:pPr>
            <w:r>
              <w:t>Студенова Татьяна Александровна, телефон: (3823) 52-43-57</w:t>
            </w:r>
            <w:r w:rsidRPr="00F512FA">
              <w:t xml:space="preserve">, </w:t>
            </w:r>
            <w:r>
              <w:t xml:space="preserve">52-15-43, </w:t>
            </w:r>
            <w:r w:rsidRPr="00F512FA">
              <w:t>факс (3823) 56-25-50</w:t>
            </w:r>
          </w:p>
        </w:tc>
      </w:tr>
      <w:tr w:rsidR="000B09C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C6" w:rsidRPr="007938E2" w:rsidRDefault="000B09C6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C6" w:rsidRPr="007938E2" w:rsidRDefault="000B09C6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0B09C6" w:rsidRPr="007938E2" w:rsidRDefault="000B09C6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0B09C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09C6" w:rsidRPr="007938E2" w:rsidRDefault="000B09C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09C6" w:rsidRPr="007938E2" w:rsidRDefault="000B09C6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0B09C6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0B09C6" w:rsidRPr="00B975CB" w:rsidRDefault="000B09C6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0B09C6" w:rsidRPr="001B1299">
        <w:trPr>
          <w:trHeight w:val="146"/>
        </w:trPr>
        <w:tc>
          <w:tcPr>
            <w:tcW w:w="9948" w:type="dxa"/>
            <w:gridSpan w:val="2"/>
          </w:tcPr>
          <w:p w:rsidR="000B09C6" w:rsidRPr="007064D6" w:rsidRDefault="000B09C6" w:rsidP="004052B7">
            <w:pPr>
              <w:rPr>
                <w:b/>
                <w:bCs/>
                <w:sz w:val="28"/>
                <w:szCs w:val="28"/>
                <w:u w:val="single"/>
              </w:rPr>
            </w:pPr>
            <w:r w:rsidRPr="007064D6">
              <w:rPr>
                <w:b/>
                <w:bCs/>
              </w:rPr>
              <w:t xml:space="preserve">Право заключения договора на </w:t>
            </w:r>
            <w:r w:rsidRPr="00492FDF">
              <w:rPr>
                <w:b/>
                <w:bCs/>
              </w:rPr>
              <w:t>поставку запчастей к спецтехнике</w:t>
            </w:r>
          </w:p>
          <w:p w:rsidR="000B09C6" w:rsidRDefault="000B09C6" w:rsidP="004052B7">
            <w:pPr>
              <w:rPr>
                <w:b/>
                <w:bCs/>
              </w:rPr>
            </w:pPr>
          </w:p>
          <w:p w:rsidR="000B09C6" w:rsidRPr="007064D6" w:rsidRDefault="000B09C6" w:rsidP="004052B7">
            <w:r w:rsidRPr="007064D6">
              <w:t xml:space="preserve">Предмет договора:  </w:t>
            </w:r>
            <w:r>
              <w:t>запчасти к спецтехнике</w:t>
            </w:r>
          </w:p>
          <w:p w:rsidR="000B09C6" w:rsidRPr="00F16CE4" w:rsidRDefault="000B09C6" w:rsidP="004052B7">
            <w:pPr>
              <w:rPr>
                <w:b/>
                <w:bCs/>
              </w:rPr>
            </w:pP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</w:tcPr>
          <w:p w:rsidR="000B09C6" w:rsidRDefault="000B09C6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0B09C6" w:rsidRPr="00B975CB" w:rsidRDefault="000B09C6" w:rsidP="004052B7"/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</w:tcPr>
          <w:p w:rsidR="000B09C6" w:rsidRPr="00B975CB" w:rsidRDefault="000B09C6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</w:tcPr>
          <w:p w:rsidR="000B09C6" w:rsidRDefault="000B09C6" w:rsidP="004052B7">
            <w:pPr>
              <w:ind w:right="153"/>
              <w:jc w:val="both"/>
            </w:pPr>
            <w:r w:rsidRPr="003A507B">
              <w:t>в течение 30  календарных дней с момента подписания договора уполномоченными представителями сторон</w:t>
            </w:r>
            <w:r>
              <w:t>. Допускается досрочная поставка продукции.</w:t>
            </w:r>
          </w:p>
          <w:p w:rsidR="000B09C6" w:rsidRPr="00B975CB" w:rsidRDefault="000B09C6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</w:tcPr>
          <w:p w:rsidR="000B09C6" w:rsidRPr="004A0A11" w:rsidRDefault="000B09C6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</w:tcPr>
          <w:p w:rsidR="000B09C6" w:rsidRPr="00B975CB" w:rsidRDefault="000B09C6" w:rsidP="004052B7">
            <w:pPr>
              <w:ind w:right="153"/>
              <w:jc w:val="both"/>
              <w:rPr>
                <w:color w:val="FF0000"/>
              </w:rPr>
            </w:pPr>
            <w:r w:rsidRPr="003A507B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t>.</w:t>
            </w: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B09C6" w:rsidRPr="00B975CB" w:rsidRDefault="000B09C6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</w:tcPr>
          <w:p w:rsidR="000B09C6" w:rsidRDefault="000B09C6" w:rsidP="00D372D6">
            <w:pPr>
              <w:ind w:right="153"/>
            </w:pPr>
            <w:r w:rsidRPr="00D844FC">
              <w:rPr>
                <w:color w:val="000000"/>
              </w:rPr>
              <w:t>ОАО</w:t>
            </w:r>
            <w:r w:rsidRPr="00D844FC">
              <w:t xml:space="preserve"> «СХК», Томская область. г. Северск, ул. Предзаводская, 9. </w:t>
            </w:r>
          </w:p>
          <w:p w:rsidR="000B09C6" w:rsidRPr="00D844FC" w:rsidRDefault="000B09C6" w:rsidP="00D372D6">
            <w:pPr>
              <w:ind w:right="153"/>
            </w:pPr>
          </w:p>
          <w:p w:rsidR="000B09C6" w:rsidRPr="00C765BC" w:rsidRDefault="000B09C6" w:rsidP="00D372D6">
            <w:pPr>
              <w:rPr>
                <w:sz w:val="20"/>
                <w:szCs w:val="20"/>
              </w:rPr>
            </w:pPr>
            <w:r w:rsidRPr="00C765BC">
              <w:rPr>
                <w:color w:val="000000"/>
              </w:rPr>
              <w:t>Способ доставки: через терминал транспортной компании в г. Томске, далее самовывоз Покупателем до склада ОАО «СХК» г. Северск, ул. Предзаводская,</w:t>
            </w:r>
            <w:r>
              <w:rPr>
                <w:color w:val="000000"/>
              </w:rPr>
              <w:t xml:space="preserve"> </w:t>
            </w:r>
            <w:r w:rsidRPr="00C765BC">
              <w:rPr>
                <w:color w:val="000000"/>
              </w:rPr>
              <w:t>9</w:t>
            </w:r>
            <w:r>
              <w:rPr>
                <w:color w:val="000000"/>
              </w:rPr>
              <w:t>.</w:t>
            </w:r>
            <w:r w:rsidRPr="00C765BC">
              <w:rPr>
                <w:sz w:val="20"/>
                <w:szCs w:val="20"/>
              </w:rPr>
              <w:t xml:space="preserve"> </w:t>
            </w:r>
          </w:p>
          <w:p w:rsidR="000B09C6" w:rsidRPr="005E487D" w:rsidRDefault="000B09C6" w:rsidP="00D372D6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87D">
              <w:rPr>
                <w:rFonts w:ascii="Times New Roman" w:hAnsi="Times New Roman" w:cs="Times New Roman"/>
                <w:sz w:val="24"/>
                <w:szCs w:val="24"/>
              </w:rPr>
              <w:t>Контейнерная отправка - станция Томск - грузовой Западно - Сибирской ж.д. код станции 874302, код подразделения 2081, далее самовывоз Покупателем до склада ОАО «СХК».</w:t>
            </w:r>
          </w:p>
          <w:p w:rsidR="000B09C6" w:rsidRPr="002B23DB" w:rsidRDefault="000B09C6" w:rsidP="004052B7">
            <w:pPr>
              <w:ind w:right="153"/>
              <w:jc w:val="both"/>
            </w:pP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B09C6" w:rsidRDefault="000B09C6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0B09C6" w:rsidRPr="00B975CB" w:rsidRDefault="000B09C6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</w:tcPr>
          <w:p w:rsidR="000B09C6" w:rsidRPr="004939EB" w:rsidRDefault="000B09C6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0B09C6" w:rsidRPr="004939EB" w:rsidRDefault="000B09C6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0B09C6" w:rsidRPr="00B975CB" w:rsidRDefault="000B09C6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</w:tcPr>
          <w:p w:rsidR="000B09C6" w:rsidRPr="00B975CB" w:rsidRDefault="000B09C6" w:rsidP="004052B7"/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B09C6" w:rsidRPr="00B975CB" w:rsidRDefault="000B09C6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0B09C6" w:rsidRPr="001B1299">
        <w:trPr>
          <w:trHeight w:val="678"/>
        </w:trPr>
        <w:tc>
          <w:tcPr>
            <w:tcW w:w="9948" w:type="dxa"/>
            <w:gridSpan w:val="2"/>
          </w:tcPr>
          <w:p w:rsidR="000B09C6" w:rsidRDefault="000B09C6" w:rsidP="00D372D6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0B09C6" w:rsidRDefault="000B09C6" w:rsidP="00D372D6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>
              <w:rPr>
                <w:b/>
                <w:bCs/>
                <w:color w:val="000000"/>
              </w:rPr>
              <w:t xml:space="preserve">1 350 150  </w:t>
            </w:r>
            <w:r w:rsidRPr="00492FDF">
              <w:rPr>
                <w:color w:val="000000"/>
              </w:rPr>
              <w:t xml:space="preserve"> (один миллион триста пятьдесят тысяч сто пятьдесят) </w:t>
            </w:r>
            <w:r>
              <w:rPr>
                <w:b/>
                <w:bCs/>
                <w:color w:val="000000"/>
              </w:rPr>
              <w:t>рублей 42 копейки,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0B09C6" w:rsidRDefault="000B09C6" w:rsidP="00D372D6">
            <w:pPr>
              <w:tabs>
                <w:tab w:val="left" w:pos="1134"/>
              </w:tabs>
              <w:jc w:val="both"/>
            </w:pPr>
          </w:p>
          <w:p w:rsidR="000B09C6" w:rsidRDefault="000B09C6" w:rsidP="00D372D6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0B09C6" w:rsidRPr="00D372D6" w:rsidRDefault="000B09C6" w:rsidP="00D372D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1 144 195</w:t>
            </w:r>
            <w:r>
              <w:t xml:space="preserve">  (один миллион сто сорок четыре тысячи сто девяносто пять) </w:t>
            </w:r>
            <w:r>
              <w:rPr>
                <w:b/>
                <w:bCs/>
              </w:rPr>
              <w:t>рублей 27</w:t>
            </w:r>
            <w:r w:rsidRPr="00254E05">
              <w:rPr>
                <w:b/>
                <w:bCs/>
              </w:rPr>
              <w:t xml:space="preserve"> копеек</w:t>
            </w:r>
            <w:r>
              <w:rPr>
                <w:b/>
                <w:bCs/>
              </w:rPr>
              <w:t>, без учета НДС</w:t>
            </w:r>
          </w:p>
          <w:p w:rsidR="000B09C6" w:rsidRDefault="000B09C6" w:rsidP="00D372D6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0B09C6" w:rsidRPr="005333A7" w:rsidRDefault="000B09C6" w:rsidP="00D372D6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0B09C6" w:rsidRDefault="000B09C6" w:rsidP="00D372D6"/>
          <w:p w:rsidR="000B09C6" w:rsidRDefault="000B09C6" w:rsidP="00D372D6">
            <w:r w:rsidRPr="00E5573E">
              <w:t xml:space="preserve">Цена договора включает </w:t>
            </w:r>
            <w:r>
              <w:t xml:space="preserve">в себя: </w:t>
            </w:r>
          </w:p>
          <w:p w:rsidR="000B09C6" w:rsidRDefault="000B09C6" w:rsidP="00D372D6">
            <w:pPr>
              <w:pStyle w:val="3"/>
              <w:ind w:left="0" w:right="153"/>
            </w:pPr>
            <w:r w:rsidRPr="003A507B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0B09C6" w:rsidRPr="001B1299" w:rsidRDefault="000B09C6" w:rsidP="00D372D6">
            <w:pPr>
              <w:pStyle w:val="3"/>
              <w:ind w:left="0" w:right="153"/>
              <w:rPr>
                <w:u w:val="single"/>
              </w:rPr>
            </w:pP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</w:tcPr>
          <w:p w:rsidR="000B09C6" w:rsidRDefault="000B09C6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0B09C6" w:rsidRPr="00225C74" w:rsidRDefault="000B09C6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B09C6" w:rsidRPr="00B975CB" w:rsidRDefault="000B09C6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</w:tcPr>
          <w:p w:rsidR="000B09C6" w:rsidRDefault="000B09C6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0B09C6" w:rsidRDefault="000B09C6" w:rsidP="004052B7">
            <w:pPr>
              <w:tabs>
                <w:tab w:val="left" w:pos="1134"/>
              </w:tabs>
            </w:pPr>
          </w:p>
          <w:p w:rsidR="000B09C6" w:rsidRPr="001050E6" w:rsidRDefault="000B09C6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</w:tcPr>
          <w:p w:rsidR="000B09C6" w:rsidRPr="00B975CB" w:rsidRDefault="000B09C6" w:rsidP="004052B7"/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B09C6" w:rsidRDefault="000B09C6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0B09C6" w:rsidRPr="00B975CB" w:rsidRDefault="000B09C6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0B09C6" w:rsidRPr="001B1299">
        <w:trPr>
          <w:trHeight w:val="146"/>
        </w:trPr>
        <w:tc>
          <w:tcPr>
            <w:tcW w:w="9948" w:type="dxa"/>
            <w:gridSpan w:val="2"/>
          </w:tcPr>
          <w:p w:rsidR="000B09C6" w:rsidRPr="00D12912" w:rsidRDefault="000B09C6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  <w:p w:rsidR="000B09C6" w:rsidRPr="006B4D55" w:rsidRDefault="000B09C6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B09C6" w:rsidRDefault="000B09C6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0B09C6" w:rsidRPr="00B975CB" w:rsidRDefault="000B09C6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</w:tcPr>
          <w:p w:rsidR="000B09C6" w:rsidRDefault="000B09C6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0B09C6" w:rsidRPr="00CE0D41" w:rsidRDefault="000B09C6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0B09C6" w:rsidRPr="001B1299">
        <w:trPr>
          <w:trHeight w:val="146"/>
        </w:trPr>
        <w:tc>
          <w:tcPr>
            <w:tcW w:w="9948" w:type="dxa"/>
            <w:gridSpan w:val="2"/>
          </w:tcPr>
          <w:p w:rsidR="000B09C6" w:rsidRDefault="000B09C6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«12»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0B09C6" w:rsidRPr="00EC648D" w:rsidRDefault="000B09C6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0B09C6" w:rsidRPr="001B1299">
        <w:trPr>
          <w:trHeight w:val="146"/>
        </w:trPr>
        <w:tc>
          <w:tcPr>
            <w:tcW w:w="9948" w:type="dxa"/>
            <w:gridSpan w:val="2"/>
          </w:tcPr>
          <w:p w:rsidR="000B09C6" w:rsidRDefault="000B09C6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0B09C6" w:rsidRPr="00E01693" w:rsidRDefault="000B09C6" w:rsidP="004052B7"/>
          <w:p w:rsidR="000B09C6" w:rsidRPr="00E01693" w:rsidRDefault="000B09C6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«12»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0B09C6" w:rsidRPr="00EC648D" w:rsidRDefault="000B09C6" w:rsidP="004052B7">
            <w:pPr>
              <w:rPr>
                <w:b/>
                <w:bCs/>
                <w:u w:val="single"/>
              </w:rPr>
            </w:pP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B09C6" w:rsidRPr="00B975CB" w:rsidRDefault="000B09C6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0B09C6" w:rsidRPr="001B1299">
        <w:trPr>
          <w:trHeight w:val="146"/>
        </w:trPr>
        <w:tc>
          <w:tcPr>
            <w:tcW w:w="9948" w:type="dxa"/>
            <w:gridSpan w:val="2"/>
          </w:tcPr>
          <w:p w:rsidR="000B09C6" w:rsidRDefault="000B09C6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0B09C6" w:rsidRPr="009E2FC9" w:rsidRDefault="000B09C6" w:rsidP="002227FA"/>
          <w:p w:rsidR="000B09C6" w:rsidRPr="001B1299" w:rsidRDefault="000B09C6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«11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0B09C6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B09C6" w:rsidRPr="001B1299" w:rsidRDefault="000B09C6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0B09C6" w:rsidRPr="001B1299">
        <w:trPr>
          <w:trHeight w:val="146"/>
        </w:trPr>
        <w:tc>
          <w:tcPr>
            <w:tcW w:w="9948" w:type="dxa"/>
            <w:gridSpan w:val="2"/>
          </w:tcPr>
          <w:p w:rsidR="000B09C6" w:rsidRDefault="000B09C6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комиссия.</w:t>
            </w:r>
          </w:p>
          <w:p w:rsidR="000B09C6" w:rsidRDefault="000B09C6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0B09C6" w:rsidRDefault="000B09C6" w:rsidP="002227FA"/>
          <w:p w:rsidR="000B09C6" w:rsidRPr="001B1299" w:rsidRDefault="000B09C6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«11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</w:tcPr>
          <w:p w:rsidR="000B09C6" w:rsidRPr="00B975CB" w:rsidRDefault="000B09C6" w:rsidP="004052B7"/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B09C6" w:rsidRPr="00B975CB" w:rsidRDefault="000B09C6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0B09C6" w:rsidRPr="00B975CB">
        <w:trPr>
          <w:trHeight w:val="146"/>
        </w:trPr>
        <w:tc>
          <w:tcPr>
            <w:tcW w:w="9948" w:type="dxa"/>
            <w:gridSpan w:val="2"/>
          </w:tcPr>
          <w:p w:rsidR="000B09C6" w:rsidRPr="00AE6F72" w:rsidRDefault="000B09C6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0B09C6" w:rsidRPr="00225DB0" w:rsidRDefault="000B09C6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0B09C6" w:rsidRPr="00242BFB" w:rsidRDefault="000B09C6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0B09C6" w:rsidRPr="009E58BB" w:rsidRDefault="000B09C6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0B09C6" w:rsidRPr="00B975CB" w:rsidRDefault="000B09C6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0B09C6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0B09C6" w:rsidRPr="00B975CB" w:rsidRDefault="000B09C6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0B09C6" w:rsidRPr="001B1299">
        <w:trPr>
          <w:trHeight w:val="559"/>
        </w:trPr>
        <w:tc>
          <w:tcPr>
            <w:tcW w:w="9948" w:type="dxa"/>
            <w:gridSpan w:val="2"/>
          </w:tcPr>
          <w:p w:rsidR="000B09C6" w:rsidRPr="001B1299" w:rsidRDefault="000B09C6" w:rsidP="004052B7">
            <w:r>
              <w:t>не требуется</w:t>
            </w:r>
          </w:p>
          <w:p w:rsidR="000B09C6" w:rsidRPr="001B1299" w:rsidRDefault="000B09C6" w:rsidP="004052B7"/>
        </w:tc>
      </w:tr>
      <w:tr w:rsidR="000B09C6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0B09C6" w:rsidRDefault="000B09C6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0B09C6" w:rsidRPr="00B975CB" w:rsidRDefault="000B09C6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0B09C6" w:rsidRPr="00B975CB">
        <w:trPr>
          <w:trHeight w:val="271"/>
        </w:trPr>
        <w:tc>
          <w:tcPr>
            <w:tcW w:w="9948" w:type="dxa"/>
            <w:gridSpan w:val="2"/>
          </w:tcPr>
          <w:p w:rsidR="000B09C6" w:rsidRPr="00B975CB" w:rsidRDefault="000B09C6" w:rsidP="004052B7"/>
        </w:tc>
      </w:tr>
      <w:tr w:rsidR="000B09C6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0B09C6" w:rsidRDefault="000B09C6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0B09C6" w:rsidRDefault="000B09C6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0B09C6" w:rsidRPr="00B975CB" w:rsidRDefault="000B09C6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0B09C6" w:rsidRPr="00B975CB">
        <w:trPr>
          <w:trHeight w:val="1118"/>
        </w:trPr>
        <w:tc>
          <w:tcPr>
            <w:tcW w:w="9948" w:type="dxa"/>
            <w:gridSpan w:val="2"/>
          </w:tcPr>
          <w:p w:rsidR="000B09C6" w:rsidRPr="00254E37" w:rsidRDefault="000B09C6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0B09C6" w:rsidRPr="00254E37" w:rsidRDefault="000B09C6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0B09C6" w:rsidRPr="00B975CB" w:rsidRDefault="000B09C6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0B09C6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0B09C6" w:rsidRPr="00B975CB" w:rsidRDefault="000B09C6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0B09C6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0B09C6" w:rsidRPr="00B975CB" w:rsidRDefault="000B09C6" w:rsidP="004052B7">
            <w:pPr>
              <w:rPr>
                <w:b/>
                <w:bCs/>
              </w:rPr>
            </w:pPr>
          </w:p>
        </w:tc>
      </w:tr>
      <w:tr w:rsidR="000B09C6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0B09C6" w:rsidRPr="00B975CB" w:rsidRDefault="000B09C6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0B09C6" w:rsidRPr="00B975CB">
        <w:trPr>
          <w:trHeight w:val="3353"/>
        </w:trPr>
        <w:tc>
          <w:tcPr>
            <w:tcW w:w="9948" w:type="dxa"/>
            <w:gridSpan w:val="2"/>
          </w:tcPr>
          <w:p w:rsidR="000B09C6" w:rsidRPr="005E487D" w:rsidRDefault="000B09C6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87D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B09C6" w:rsidRPr="005E487D" w:rsidRDefault="000B09C6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87D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B09C6" w:rsidRPr="00072459" w:rsidRDefault="000B09C6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52-34-60, 52-04-02</w:t>
            </w:r>
            <w:r w:rsidRPr="00072459">
              <w:t xml:space="preserve"> ОАО «СХК»).</w:t>
            </w:r>
          </w:p>
        </w:tc>
      </w:tr>
    </w:tbl>
    <w:p w:rsidR="000B09C6" w:rsidRPr="000E6546" w:rsidRDefault="000B09C6" w:rsidP="000E6546"/>
    <w:sectPr w:rsidR="000B09C6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09C6" w:rsidRDefault="000B09C6" w:rsidP="007938E2">
      <w:r>
        <w:separator/>
      </w:r>
    </w:p>
  </w:endnote>
  <w:endnote w:type="continuationSeparator" w:id="1">
    <w:p w:rsidR="000B09C6" w:rsidRDefault="000B09C6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9C6" w:rsidRDefault="000B09C6">
    <w:pPr>
      <w:pStyle w:val="Footer"/>
      <w:jc w:val="center"/>
    </w:pPr>
    <w:fldSimple w:instr=" PAGE   \* MERGEFORMAT ">
      <w:r>
        <w:rPr>
          <w:noProof/>
        </w:rPr>
        <w:t>3</w:t>
      </w:r>
    </w:fldSimple>
  </w:p>
  <w:p w:rsidR="000B09C6" w:rsidRDefault="000B09C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09C6" w:rsidRDefault="000B09C6" w:rsidP="007938E2">
      <w:r>
        <w:separator/>
      </w:r>
    </w:p>
  </w:footnote>
  <w:footnote w:type="continuationSeparator" w:id="1">
    <w:p w:rsidR="000B09C6" w:rsidRDefault="000B09C6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9C6" w:rsidRPr="00FC6B64" w:rsidRDefault="000B09C6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0B09C6" w:rsidRDefault="000B09C6" w:rsidP="006B02BB">
    <w:pPr>
      <w:pStyle w:val="Header"/>
    </w:pPr>
    <w:r>
      <w:t>_____________________________________________________________________________</w:t>
    </w:r>
  </w:p>
  <w:p w:rsidR="000B09C6" w:rsidRDefault="000B09C6" w:rsidP="00B62271">
    <w:pPr>
      <w:pStyle w:val="Header"/>
    </w:pPr>
  </w:p>
  <w:p w:rsidR="000B09C6" w:rsidRDefault="000B09C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B09C6"/>
    <w:rsid w:val="000C3C7D"/>
    <w:rsid w:val="000C4F38"/>
    <w:rsid w:val="000D2317"/>
    <w:rsid w:val="000D7390"/>
    <w:rsid w:val="000E560A"/>
    <w:rsid w:val="000E5C13"/>
    <w:rsid w:val="000E63BA"/>
    <w:rsid w:val="000E6546"/>
    <w:rsid w:val="000F1A0B"/>
    <w:rsid w:val="000F3C37"/>
    <w:rsid w:val="001009CF"/>
    <w:rsid w:val="001050E6"/>
    <w:rsid w:val="00110844"/>
    <w:rsid w:val="00123CA2"/>
    <w:rsid w:val="00133A94"/>
    <w:rsid w:val="0017607B"/>
    <w:rsid w:val="001A1CB3"/>
    <w:rsid w:val="001A2900"/>
    <w:rsid w:val="001B1299"/>
    <w:rsid w:val="001E1983"/>
    <w:rsid w:val="001E2034"/>
    <w:rsid w:val="001F47C5"/>
    <w:rsid w:val="001F6067"/>
    <w:rsid w:val="0022161E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D474F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46C49"/>
    <w:rsid w:val="0037081F"/>
    <w:rsid w:val="00373D29"/>
    <w:rsid w:val="003826D0"/>
    <w:rsid w:val="003A507B"/>
    <w:rsid w:val="003A6B32"/>
    <w:rsid w:val="003C5EB0"/>
    <w:rsid w:val="003C6E96"/>
    <w:rsid w:val="003D574F"/>
    <w:rsid w:val="003E13D6"/>
    <w:rsid w:val="003E6BFC"/>
    <w:rsid w:val="003F0D08"/>
    <w:rsid w:val="004052B7"/>
    <w:rsid w:val="00405B6A"/>
    <w:rsid w:val="00426B98"/>
    <w:rsid w:val="00433AD9"/>
    <w:rsid w:val="00442358"/>
    <w:rsid w:val="00442A94"/>
    <w:rsid w:val="00462947"/>
    <w:rsid w:val="00475AF9"/>
    <w:rsid w:val="00492D26"/>
    <w:rsid w:val="00492FDF"/>
    <w:rsid w:val="004939EB"/>
    <w:rsid w:val="004A0A11"/>
    <w:rsid w:val="004B0D1D"/>
    <w:rsid w:val="004B170A"/>
    <w:rsid w:val="004C1332"/>
    <w:rsid w:val="004C3B3E"/>
    <w:rsid w:val="004E3C5E"/>
    <w:rsid w:val="004E53C0"/>
    <w:rsid w:val="004F0335"/>
    <w:rsid w:val="00530E1B"/>
    <w:rsid w:val="005333A7"/>
    <w:rsid w:val="0054714C"/>
    <w:rsid w:val="00552ACB"/>
    <w:rsid w:val="00555FE9"/>
    <w:rsid w:val="0059062E"/>
    <w:rsid w:val="005A6CAF"/>
    <w:rsid w:val="005B19CB"/>
    <w:rsid w:val="005C1799"/>
    <w:rsid w:val="005C3A6A"/>
    <w:rsid w:val="005E487D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064D6"/>
    <w:rsid w:val="00727CF6"/>
    <w:rsid w:val="007560A4"/>
    <w:rsid w:val="00756A02"/>
    <w:rsid w:val="0077538E"/>
    <w:rsid w:val="007938E2"/>
    <w:rsid w:val="007A04F8"/>
    <w:rsid w:val="007A0DF3"/>
    <w:rsid w:val="007D0A49"/>
    <w:rsid w:val="007D4215"/>
    <w:rsid w:val="007F0CF3"/>
    <w:rsid w:val="007F6993"/>
    <w:rsid w:val="008020A9"/>
    <w:rsid w:val="00804E7E"/>
    <w:rsid w:val="00805620"/>
    <w:rsid w:val="00822A58"/>
    <w:rsid w:val="00826863"/>
    <w:rsid w:val="00841AE2"/>
    <w:rsid w:val="00871A41"/>
    <w:rsid w:val="008820E2"/>
    <w:rsid w:val="00890BA1"/>
    <w:rsid w:val="00893D90"/>
    <w:rsid w:val="008966D8"/>
    <w:rsid w:val="008B12E8"/>
    <w:rsid w:val="008B3D8C"/>
    <w:rsid w:val="008C0C18"/>
    <w:rsid w:val="008C6150"/>
    <w:rsid w:val="008C70E8"/>
    <w:rsid w:val="008E4AF9"/>
    <w:rsid w:val="00901F2F"/>
    <w:rsid w:val="00902A92"/>
    <w:rsid w:val="00916421"/>
    <w:rsid w:val="0093004B"/>
    <w:rsid w:val="00941BB4"/>
    <w:rsid w:val="00986247"/>
    <w:rsid w:val="009959D4"/>
    <w:rsid w:val="009A3D04"/>
    <w:rsid w:val="009A52E2"/>
    <w:rsid w:val="009A694C"/>
    <w:rsid w:val="009B2C15"/>
    <w:rsid w:val="009C3A57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D48A4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35846"/>
    <w:rsid w:val="00C45C70"/>
    <w:rsid w:val="00C576DA"/>
    <w:rsid w:val="00C67524"/>
    <w:rsid w:val="00C710C8"/>
    <w:rsid w:val="00C737D6"/>
    <w:rsid w:val="00C7523F"/>
    <w:rsid w:val="00C765BC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372D6"/>
    <w:rsid w:val="00D402F9"/>
    <w:rsid w:val="00D45315"/>
    <w:rsid w:val="00D55F73"/>
    <w:rsid w:val="00D672C2"/>
    <w:rsid w:val="00D844FC"/>
    <w:rsid w:val="00DA4143"/>
    <w:rsid w:val="00DA5EAA"/>
    <w:rsid w:val="00DA6EF1"/>
    <w:rsid w:val="00DB6DBD"/>
    <w:rsid w:val="00DD04F0"/>
    <w:rsid w:val="00DD0EB4"/>
    <w:rsid w:val="00DD2E10"/>
    <w:rsid w:val="00DE680F"/>
    <w:rsid w:val="00E01693"/>
    <w:rsid w:val="00E05739"/>
    <w:rsid w:val="00E24529"/>
    <w:rsid w:val="00E25B1F"/>
    <w:rsid w:val="00E3162E"/>
    <w:rsid w:val="00E45A90"/>
    <w:rsid w:val="00E5573E"/>
    <w:rsid w:val="00E61FCE"/>
    <w:rsid w:val="00E63FAB"/>
    <w:rsid w:val="00E73503"/>
    <w:rsid w:val="00E95555"/>
    <w:rsid w:val="00EB0D85"/>
    <w:rsid w:val="00EC648D"/>
    <w:rsid w:val="00EE47F7"/>
    <w:rsid w:val="00F067A2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4</Pages>
  <Words>1600</Words>
  <Characters>9124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5</cp:revision>
  <cp:lastPrinted>2013-08-16T05:58:00Z</cp:lastPrinted>
  <dcterms:created xsi:type="dcterms:W3CDTF">2014-10-29T02:40:00Z</dcterms:created>
  <dcterms:modified xsi:type="dcterms:W3CDTF">2014-10-31T07:58:00Z</dcterms:modified>
</cp:coreProperties>
</file>