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57" w:rsidRPr="004E3523" w:rsidRDefault="00BC1257" w:rsidP="008931E0">
      <w:pPr>
        <w:pStyle w:val="Header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BC1257" w:rsidRPr="004E3523" w:rsidRDefault="00BC1257" w:rsidP="008931E0">
      <w:pPr>
        <w:pStyle w:val="Header"/>
        <w:ind w:left="1134"/>
        <w:jc w:val="center"/>
        <w:rPr>
          <w:b/>
          <w:sz w:val="22"/>
          <w:szCs w:val="22"/>
        </w:rPr>
      </w:pPr>
      <w:r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BC1257" w:rsidRDefault="00BC1257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BC1257" w:rsidRDefault="00BC1257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BC1257" w:rsidRDefault="00BC1257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BC1257" w:rsidRDefault="00BC1257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BC1257" w:rsidRDefault="00BC1257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BC1257" w:rsidRPr="004E3523" w:rsidRDefault="00BC1257" w:rsidP="008931E0">
      <w:pPr>
        <w:ind w:firstLine="142"/>
        <w:rPr>
          <w:sz w:val="22"/>
          <w:szCs w:val="22"/>
        </w:rPr>
      </w:pPr>
      <w:r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BC1257" w:rsidRDefault="00BC1257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25pt;height:45pt" o:ole="">
            <v:imagedata r:id="rId7" o:title=""/>
          </v:shape>
          <o:OLEObject Type="Embed" ProgID="CorelDraw.Graphic.7" ShapeID="_x0000_i1025" DrawAspect="Content" ObjectID="_1502017888" r:id="rId8"/>
        </w:object>
      </w:r>
    </w:p>
    <w:p w:rsidR="00BC1257" w:rsidRPr="004E3523" w:rsidRDefault="00BC1257" w:rsidP="008931E0">
      <w:pPr>
        <w:rPr>
          <w:sz w:val="22"/>
          <w:szCs w:val="22"/>
        </w:rPr>
      </w:pPr>
      <w:r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BC1257" w:rsidRPr="004E3523" w:rsidRDefault="00BC1257" w:rsidP="008931E0">
      <w:pPr>
        <w:rPr>
          <w:sz w:val="22"/>
          <w:szCs w:val="22"/>
        </w:rPr>
      </w:pPr>
    </w:p>
    <w:tbl>
      <w:tblPr>
        <w:tblW w:w="10788" w:type="dxa"/>
        <w:tblLook w:val="01E0"/>
      </w:tblPr>
      <w:tblGrid>
        <w:gridCol w:w="6228"/>
        <w:gridCol w:w="1980"/>
        <w:gridCol w:w="2580"/>
      </w:tblGrid>
      <w:tr w:rsidR="00BC1257" w:rsidRPr="00BC15F8" w:rsidTr="00886160">
        <w:trPr>
          <w:gridAfter w:val="2"/>
          <w:wAfter w:w="4560" w:type="dxa"/>
          <w:trHeight w:val="699"/>
        </w:trPr>
        <w:tc>
          <w:tcPr>
            <w:tcW w:w="6228" w:type="dxa"/>
          </w:tcPr>
          <w:p w:rsidR="00BC1257" w:rsidRPr="00F03CAE" w:rsidRDefault="00BC1257" w:rsidP="002F2D0E">
            <w:pPr>
              <w:rPr>
                <w:b/>
                <w:i/>
                <w:lang w:val="en-US"/>
              </w:rPr>
            </w:pPr>
            <w:r w:rsidRPr="004E3523">
              <w:rPr>
                <w:b/>
                <w:i/>
              </w:rPr>
              <w:t xml:space="preserve">№ </w:t>
            </w:r>
            <w:r>
              <w:rPr>
                <w:b/>
                <w:i/>
              </w:rPr>
              <w:t>22</w:t>
            </w:r>
            <w:r>
              <w:rPr>
                <w:b/>
                <w:i/>
                <w:lang w:val="en-US"/>
              </w:rPr>
              <w:t>4</w:t>
            </w:r>
            <w:r>
              <w:rPr>
                <w:b/>
                <w:i/>
              </w:rPr>
              <w:t>-7</w:t>
            </w:r>
            <w:r>
              <w:rPr>
                <w:b/>
                <w:i/>
                <w:lang w:val="en-US"/>
              </w:rPr>
              <w:t>41</w:t>
            </w:r>
            <w:r>
              <w:rPr>
                <w:b/>
                <w:i/>
              </w:rPr>
              <w:t>9</w:t>
            </w:r>
            <w:r w:rsidRPr="004E3523">
              <w:rPr>
                <w:b/>
                <w:i/>
              </w:rPr>
              <w:t>/</w:t>
            </w:r>
            <w:r>
              <w:rPr>
                <w:b/>
                <w:i/>
                <w:lang w:val="en-US"/>
              </w:rPr>
              <w:t>415</w:t>
            </w:r>
          </w:p>
        </w:tc>
      </w:tr>
      <w:tr w:rsidR="00BC1257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BC1257" w:rsidRPr="004E3523" w:rsidRDefault="00BC1257" w:rsidP="00886160"/>
        </w:tc>
      </w:tr>
      <w:tr w:rsidR="00BC1257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BC1257" w:rsidRPr="004E3523" w:rsidRDefault="00BC1257" w:rsidP="00886160"/>
        </w:tc>
      </w:tr>
      <w:tr w:rsidR="00BC1257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</w:tcPr>
          <w:p w:rsidR="00BC1257" w:rsidRPr="004E3523" w:rsidRDefault="00BC1257" w:rsidP="00886160"/>
        </w:tc>
      </w:tr>
      <w:tr w:rsidR="00BC1257" w:rsidRPr="004E3523" w:rsidTr="00ED36C0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BC1257" w:rsidRPr="004E3523" w:rsidRDefault="00BC1257" w:rsidP="00886160"/>
        </w:tc>
        <w:tc>
          <w:tcPr>
            <w:tcW w:w="2580" w:type="dxa"/>
            <w:vAlign w:val="center"/>
          </w:tcPr>
          <w:p w:rsidR="00BC1257" w:rsidRPr="004E3523" w:rsidRDefault="00BC1257" w:rsidP="00886160"/>
        </w:tc>
      </w:tr>
      <w:tr w:rsidR="00BC1257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BC1257" w:rsidRPr="004E3523" w:rsidRDefault="00BC1257" w:rsidP="00886160">
            <w:pPr>
              <w:rPr>
                <w:i/>
              </w:rPr>
            </w:pPr>
          </w:p>
        </w:tc>
      </w:tr>
    </w:tbl>
    <w:p w:rsidR="00BC1257" w:rsidRPr="004E3523" w:rsidRDefault="00BC1257" w:rsidP="008931E0">
      <w:pPr>
        <w:spacing w:line="360" w:lineRule="auto"/>
        <w:jc w:val="center"/>
        <w:rPr>
          <w:b/>
          <w:sz w:val="22"/>
          <w:szCs w:val="22"/>
        </w:rPr>
      </w:pPr>
    </w:p>
    <w:p w:rsidR="00BC1257" w:rsidRPr="004E3523" w:rsidRDefault="00BC1257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BC1257" w:rsidRPr="004E3523" w:rsidRDefault="00BC1257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BC1257" w:rsidRPr="004E3523" w:rsidRDefault="00BC1257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 для нужд</w:t>
      </w:r>
      <w:bookmarkEnd w:id="13"/>
      <w:bookmarkEnd w:id="14"/>
    </w:p>
    <w:p w:rsidR="00BC1257" w:rsidRDefault="00BC1257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BC1257" w:rsidRDefault="00BC1257" w:rsidP="008931E0">
      <w:pPr>
        <w:spacing w:line="360" w:lineRule="auto"/>
        <w:jc w:val="center"/>
        <w:rPr>
          <w:b/>
        </w:rPr>
      </w:pPr>
    </w:p>
    <w:p w:rsidR="00BC1257" w:rsidRPr="004E3523" w:rsidRDefault="00BC1257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tbl>
      <w:tblPr>
        <w:tblpPr w:leftFromText="180" w:rightFromText="180" w:vertAnchor="text" w:horzAnchor="margin" w:tblpXSpec="right" w:tblpY="181"/>
        <w:tblW w:w="4500" w:type="dxa"/>
        <w:tblLook w:val="01E0"/>
      </w:tblPr>
      <w:tblGrid>
        <w:gridCol w:w="1908"/>
        <w:gridCol w:w="72"/>
        <w:gridCol w:w="2520"/>
      </w:tblGrid>
      <w:tr w:rsidR="00BC1257" w:rsidRPr="004E3523" w:rsidTr="00163396">
        <w:tc>
          <w:tcPr>
            <w:tcW w:w="4500" w:type="dxa"/>
            <w:gridSpan w:val="3"/>
            <w:vAlign w:val="center"/>
          </w:tcPr>
          <w:p w:rsidR="00BC1257" w:rsidRPr="004E3523" w:rsidRDefault="00BC1257" w:rsidP="00163396"/>
        </w:tc>
      </w:tr>
      <w:tr w:rsidR="00BC1257" w:rsidRPr="004E3523" w:rsidTr="00163396">
        <w:tc>
          <w:tcPr>
            <w:tcW w:w="4500" w:type="dxa"/>
            <w:gridSpan w:val="3"/>
            <w:vAlign w:val="center"/>
          </w:tcPr>
          <w:p w:rsidR="00BC1257" w:rsidRPr="004E3523" w:rsidRDefault="00BC1257" w:rsidP="00163396"/>
        </w:tc>
      </w:tr>
      <w:tr w:rsidR="00BC1257" w:rsidRPr="004E3523" w:rsidTr="00163396">
        <w:tc>
          <w:tcPr>
            <w:tcW w:w="4500" w:type="dxa"/>
            <w:gridSpan w:val="3"/>
          </w:tcPr>
          <w:p w:rsidR="00BC1257" w:rsidRPr="004B56DC" w:rsidRDefault="00BC1257" w:rsidP="00163396"/>
        </w:tc>
      </w:tr>
      <w:tr w:rsidR="00BC1257" w:rsidRPr="004E3523" w:rsidTr="00ED36C0">
        <w:tc>
          <w:tcPr>
            <w:tcW w:w="1980" w:type="dxa"/>
            <w:gridSpan w:val="2"/>
          </w:tcPr>
          <w:p w:rsidR="00BC1257" w:rsidRPr="004B56DC" w:rsidRDefault="00BC1257" w:rsidP="00163396"/>
        </w:tc>
        <w:tc>
          <w:tcPr>
            <w:tcW w:w="2520" w:type="dxa"/>
          </w:tcPr>
          <w:p w:rsidR="00BC1257" w:rsidRPr="004B56DC" w:rsidRDefault="00BC1257" w:rsidP="00163396"/>
        </w:tc>
      </w:tr>
      <w:tr w:rsidR="00BC1257" w:rsidRPr="004E3523" w:rsidTr="00ED36C0">
        <w:tc>
          <w:tcPr>
            <w:tcW w:w="1980" w:type="dxa"/>
            <w:gridSpan w:val="2"/>
          </w:tcPr>
          <w:p w:rsidR="00BC1257" w:rsidRPr="004B56DC" w:rsidRDefault="00BC1257" w:rsidP="00163396"/>
        </w:tc>
        <w:tc>
          <w:tcPr>
            <w:tcW w:w="2520" w:type="dxa"/>
          </w:tcPr>
          <w:p w:rsidR="00BC1257" w:rsidRPr="004B56DC" w:rsidRDefault="00BC1257" w:rsidP="00163396"/>
        </w:tc>
      </w:tr>
      <w:tr w:rsidR="00BC1257" w:rsidRPr="004E3523" w:rsidTr="00163396">
        <w:trPr>
          <w:trHeight w:val="128"/>
        </w:trPr>
        <w:tc>
          <w:tcPr>
            <w:tcW w:w="4500" w:type="dxa"/>
            <w:gridSpan w:val="3"/>
          </w:tcPr>
          <w:p w:rsidR="00BC1257" w:rsidRPr="004B56DC" w:rsidRDefault="00BC1257" w:rsidP="00163396"/>
        </w:tc>
      </w:tr>
      <w:tr w:rsidR="00BC1257" w:rsidRPr="004E3523" w:rsidTr="00163396">
        <w:tc>
          <w:tcPr>
            <w:tcW w:w="4500" w:type="dxa"/>
            <w:gridSpan w:val="3"/>
            <w:vAlign w:val="center"/>
          </w:tcPr>
          <w:p w:rsidR="00BC1257" w:rsidRPr="004B56DC" w:rsidRDefault="00BC1257" w:rsidP="00163396"/>
        </w:tc>
      </w:tr>
      <w:tr w:rsidR="00BC1257" w:rsidRPr="004E3523" w:rsidTr="00ED36C0">
        <w:tc>
          <w:tcPr>
            <w:tcW w:w="1980" w:type="dxa"/>
            <w:gridSpan w:val="2"/>
          </w:tcPr>
          <w:p w:rsidR="00BC1257" w:rsidRPr="004B56DC" w:rsidRDefault="00BC1257" w:rsidP="00163396"/>
        </w:tc>
        <w:tc>
          <w:tcPr>
            <w:tcW w:w="2520" w:type="dxa"/>
          </w:tcPr>
          <w:p w:rsidR="00BC1257" w:rsidRPr="004B56DC" w:rsidRDefault="00BC1257" w:rsidP="00163396"/>
        </w:tc>
      </w:tr>
      <w:tr w:rsidR="00BC1257" w:rsidRPr="004E3523" w:rsidTr="00ED36C0">
        <w:tc>
          <w:tcPr>
            <w:tcW w:w="1980" w:type="dxa"/>
            <w:gridSpan w:val="2"/>
          </w:tcPr>
          <w:p w:rsidR="00BC1257" w:rsidRPr="004B56DC" w:rsidRDefault="00BC1257" w:rsidP="00163396"/>
        </w:tc>
        <w:tc>
          <w:tcPr>
            <w:tcW w:w="2520" w:type="dxa"/>
          </w:tcPr>
          <w:p w:rsidR="00BC1257" w:rsidRPr="004B56DC" w:rsidRDefault="00BC1257" w:rsidP="00163396"/>
        </w:tc>
      </w:tr>
      <w:tr w:rsidR="00BC1257" w:rsidRPr="004E3523" w:rsidTr="00163396">
        <w:tc>
          <w:tcPr>
            <w:tcW w:w="4500" w:type="dxa"/>
            <w:gridSpan w:val="3"/>
          </w:tcPr>
          <w:p w:rsidR="00BC1257" w:rsidRPr="004B56DC" w:rsidRDefault="00BC1257" w:rsidP="00163396"/>
        </w:tc>
      </w:tr>
      <w:tr w:rsidR="00BC1257" w:rsidRPr="004E3523" w:rsidTr="00163396">
        <w:tc>
          <w:tcPr>
            <w:tcW w:w="4500" w:type="dxa"/>
            <w:gridSpan w:val="3"/>
          </w:tcPr>
          <w:p w:rsidR="00BC1257" w:rsidRPr="004B56DC" w:rsidRDefault="00BC1257" w:rsidP="00163396"/>
        </w:tc>
      </w:tr>
      <w:tr w:rsidR="00BC1257" w:rsidRPr="004E3523" w:rsidTr="00ED36C0">
        <w:tc>
          <w:tcPr>
            <w:tcW w:w="1980" w:type="dxa"/>
            <w:gridSpan w:val="2"/>
          </w:tcPr>
          <w:p w:rsidR="00BC1257" w:rsidRPr="004B56DC" w:rsidRDefault="00BC1257" w:rsidP="00163396"/>
        </w:tc>
        <w:tc>
          <w:tcPr>
            <w:tcW w:w="2520" w:type="dxa"/>
          </w:tcPr>
          <w:p w:rsidR="00BC1257" w:rsidRPr="004B56DC" w:rsidRDefault="00BC1257" w:rsidP="00163396"/>
        </w:tc>
      </w:tr>
      <w:tr w:rsidR="00BC1257" w:rsidRPr="004E3523" w:rsidTr="00ED36C0">
        <w:tc>
          <w:tcPr>
            <w:tcW w:w="1980" w:type="dxa"/>
            <w:gridSpan w:val="2"/>
          </w:tcPr>
          <w:p w:rsidR="00BC1257" w:rsidRPr="004B56DC" w:rsidRDefault="00BC1257" w:rsidP="00163396"/>
        </w:tc>
        <w:tc>
          <w:tcPr>
            <w:tcW w:w="2520" w:type="dxa"/>
          </w:tcPr>
          <w:p w:rsidR="00BC1257" w:rsidRPr="004B56DC" w:rsidRDefault="00BC1257" w:rsidP="00163396"/>
        </w:tc>
      </w:tr>
      <w:tr w:rsidR="00BC1257" w:rsidRPr="004E3523" w:rsidTr="00163396">
        <w:tc>
          <w:tcPr>
            <w:tcW w:w="4500" w:type="dxa"/>
            <w:gridSpan w:val="3"/>
          </w:tcPr>
          <w:p w:rsidR="00BC1257" w:rsidRPr="004B56DC" w:rsidRDefault="00BC1257" w:rsidP="00163396"/>
        </w:tc>
      </w:tr>
      <w:tr w:rsidR="00BC1257" w:rsidRPr="004E3523" w:rsidTr="00163396">
        <w:tc>
          <w:tcPr>
            <w:tcW w:w="4500" w:type="dxa"/>
            <w:gridSpan w:val="3"/>
          </w:tcPr>
          <w:p w:rsidR="00BC1257" w:rsidRPr="004B56DC" w:rsidRDefault="00BC1257" w:rsidP="00163396"/>
        </w:tc>
      </w:tr>
      <w:tr w:rsidR="00BC1257" w:rsidRPr="004E3523" w:rsidTr="00ED36C0">
        <w:tc>
          <w:tcPr>
            <w:tcW w:w="1908" w:type="dxa"/>
          </w:tcPr>
          <w:p w:rsidR="00BC1257" w:rsidRPr="004E3523" w:rsidRDefault="00BC1257" w:rsidP="00163396"/>
        </w:tc>
        <w:tc>
          <w:tcPr>
            <w:tcW w:w="2592" w:type="dxa"/>
            <w:gridSpan w:val="2"/>
          </w:tcPr>
          <w:p w:rsidR="00BC1257" w:rsidRPr="004B56DC" w:rsidRDefault="00BC1257" w:rsidP="00163396"/>
        </w:tc>
      </w:tr>
      <w:tr w:rsidR="00BC1257" w:rsidRPr="004E3523" w:rsidTr="00ED36C0">
        <w:tc>
          <w:tcPr>
            <w:tcW w:w="1908" w:type="dxa"/>
          </w:tcPr>
          <w:p w:rsidR="00BC1257" w:rsidRPr="004E3523" w:rsidRDefault="00BC1257" w:rsidP="00163396"/>
        </w:tc>
        <w:tc>
          <w:tcPr>
            <w:tcW w:w="2592" w:type="dxa"/>
            <w:gridSpan w:val="2"/>
          </w:tcPr>
          <w:p w:rsidR="00BC1257" w:rsidRPr="004B56DC" w:rsidRDefault="00BC1257" w:rsidP="00163396"/>
        </w:tc>
      </w:tr>
      <w:tr w:rsidR="00BC1257" w:rsidRPr="004E3523" w:rsidTr="00ED36C0">
        <w:tc>
          <w:tcPr>
            <w:tcW w:w="1908" w:type="dxa"/>
          </w:tcPr>
          <w:p w:rsidR="00BC1257" w:rsidRPr="004E3523" w:rsidRDefault="00BC1257" w:rsidP="00163396"/>
        </w:tc>
        <w:tc>
          <w:tcPr>
            <w:tcW w:w="2592" w:type="dxa"/>
            <w:gridSpan w:val="2"/>
          </w:tcPr>
          <w:p w:rsidR="00BC1257" w:rsidRPr="004B56DC" w:rsidRDefault="00BC1257" w:rsidP="00163396"/>
        </w:tc>
      </w:tr>
    </w:tbl>
    <w:tbl>
      <w:tblPr>
        <w:tblpPr w:leftFromText="180" w:rightFromText="180" w:vertAnchor="text" w:horzAnchor="margin" w:tblpY="228"/>
        <w:tblW w:w="4500" w:type="dxa"/>
        <w:tblLook w:val="01E0"/>
      </w:tblPr>
      <w:tblGrid>
        <w:gridCol w:w="1980"/>
        <w:gridCol w:w="2520"/>
      </w:tblGrid>
      <w:tr w:rsidR="00BC1257" w:rsidRPr="00B81F06" w:rsidTr="004C3E25">
        <w:tc>
          <w:tcPr>
            <w:tcW w:w="4500" w:type="dxa"/>
            <w:gridSpan w:val="2"/>
          </w:tcPr>
          <w:p w:rsidR="00BC1257" w:rsidRPr="00B81F06" w:rsidRDefault="00BC1257" w:rsidP="00880BD0"/>
        </w:tc>
      </w:tr>
      <w:tr w:rsidR="00BC1257" w:rsidRPr="004B56DC" w:rsidTr="00257820">
        <w:tc>
          <w:tcPr>
            <w:tcW w:w="4500" w:type="dxa"/>
            <w:gridSpan w:val="2"/>
          </w:tcPr>
          <w:p w:rsidR="00BC1257" w:rsidRPr="004B56DC" w:rsidRDefault="00BC1257" w:rsidP="00880BD0"/>
        </w:tc>
      </w:tr>
      <w:tr w:rsidR="00BC1257" w:rsidRPr="004B56DC" w:rsidTr="00880BD0">
        <w:tc>
          <w:tcPr>
            <w:tcW w:w="4500" w:type="dxa"/>
            <w:gridSpan w:val="2"/>
          </w:tcPr>
          <w:p w:rsidR="00BC1257" w:rsidRPr="004B56DC" w:rsidRDefault="00BC1257" w:rsidP="00880BD0"/>
        </w:tc>
      </w:tr>
      <w:tr w:rsidR="00BC1257" w:rsidRPr="004B56DC" w:rsidTr="00ED36C0">
        <w:tc>
          <w:tcPr>
            <w:tcW w:w="1980" w:type="dxa"/>
          </w:tcPr>
          <w:p w:rsidR="00BC1257" w:rsidRPr="004B56DC" w:rsidRDefault="00BC1257" w:rsidP="00880BD0"/>
        </w:tc>
        <w:tc>
          <w:tcPr>
            <w:tcW w:w="2520" w:type="dxa"/>
          </w:tcPr>
          <w:p w:rsidR="00BC1257" w:rsidRPr="004B56DC" w:rsidRDefault="00BC1257" w:rsidP="00880BD0"/>
        </w:tc>
      </w:tr>
      <w:tr w:rsidR="00BC1257" w:rsidRPr="004B56DC" w:rsidTr="00ED36C0">
        <w:tc>
          <w:tcPr>
            <w:tcW w:w="1980" w:type="dxa"/>
          </w:tcPr>
          <w:p w:rsidR="00BC1257" w:rsidRPr="004B56DC" w:rsidRDefault="00BC1257" w:rsidP="00880BD0"/>
        </w:tc>
        <w:tc>
          <w:tcPr>
            <w:tcW w:w="2520" w:type="dxa"/>
          </w:tcPr>
          <w:p w:rsidR="00BC1257" w:rsidRPr="004B56DC" w:rsidRDefault="00BC1257" w:rsidP="00880BD0"/>
        </w:tc>
      </w:tr>
      <w:tr w:rsidR="00BC1257" w:rsidRPr="004B56DC" w:rsidTr="00880BD0">
        <w:tc>
          <w:tcPr>
            <w:tcW w:w="4500" w:type="dxa"/>
            <w:gridSpan w:val="2"/>
          </w:tcPr>
          <w:p w:rsidR="00BC1257" w:rsidRPr="004B56DC" w:rsidRDefault="00BC1257" w:rsidP="00880BD0"/>
        </w:tc>
      </w:tr>
      <w:tr w:rsidR="00BC1257" w:rsidRPr="004B56DC" w:rsidTr="00880BD0">
        <w:tc>
          <w:tcPr>
            <w:tcW w:w="4500" w:type="dxa"/>
            <w:gridSpan w:val="2"/>
          </w:tcPr>
          <w:p w:rsidR="00BC1257" w:rsidRPr="004B56DC" w:rsidRDefault="00BC1257" w:rsidP="00880BD0"/>
        </w:tc>
      </w:tr>
      <w:tr w:rsidR="00BC1257" w:rsidRPr="004B56DC" w:rsidTr="00ED36C0">
        <w:trPr>
          <w:trHeight w:val="270"/>
        </w:trPr>
        <w:tc>
          <w:tcPr>
            <w:tcW w:w="1980" w:type="dxa"/>
          </w:tcPr>
          <w:p w:rsidR="00BC1257" w:rsidRPr="004B56DC" w:rsidRDefault="00BC1257" w:rsidP="00880BD0"/>
        </w:tc>
        <w:tc>
          <w:tcPr>
            <w:tcW w:w="2520" w:type="dxa"/>
          </w:tcPr>
          <w:p w:rsidR="00BC1257" w:rsidRPr="004B56DC" w:rsidRDefault="00BC1257" w:rsidP="00880BD0"/>
        </w:tc>
      </w:tr>
      <w:tr w:rsidR="00BC1257" w:rsidRPr="004B56DC" w:rsidTr="00ED36C0">
        <w:trPr>
          <w:trHeight w:val="135"/>
        </w:trPr>
        <w:tc>
          <w:tcPr>
            <w:tcW w:w="1980" w:type="dxa"/>
          </w:tcPr>
          <w:p w:rsidR="00BC1257" w:rsidRPr="004B56DC" w:rsidRDefault="00BC1257" w:rsidP="00880BD0"/>
        </w:tc>
        <w:tc>
          <w:tcPr>
            <w:tcW w:w="2520" w:type="dxa"/>
          </w:tcPr>
          <w:p w:rsidR="00BC1257" w:rsidRPr="004B56DC" w:rsidRDefault="00BC1257" w:rsidP="00880BD0"/>
        </w:tc>
      </w:tr>
      <w:tr w:rsidR="00BC1257" w:rsidRPr="004B56DC" w:rsidTr="00880BD0">
        <w:trPr>
          <w:trHeight w:val="90"/>
        </w:trPr>
        <w:tc>
          <w:tcPr>
            <w:tcW w:w="4500" w:type="dxa"/>
            <w:gridSpan w:val="2"/>
          </w:tcPr>
          <w:p w:rsidR="00BC1257" w:rsidRPr="004B56DC" w:rsidRDefault="00BC1257" w:rsidP="00880BD0"/>
        </w:tc>
      </w:tr>
      <w:tr w:rsidR="00BC1257" w:rsidRPr="004B56DC" w:rsidTr="00880BD0">
        <w:trPr>
          <w:trHeight w:val="90"/>
        </w:trPr>
        <w:tc>
          <w:tcPr>
            <w:tcW w:w="4500" w:type="dxa"/>
            <w:gridSpan w:val="2"/>
          </w:tcPr>
          <w:p w:rsidR="00BC1257" w:rsidRPr="004B56DC" w:rsidRDefault="00BC1257" w:rsidP="00880BD0"/>
        </w:tc>
      </w:tr>
      <w:tr w:rsidR="00BC1257" w:rsidRPr="004B56DC" w:rsidTr="00ED36C0">
        <w:trPr>
          <w:trHeight w:val="135"/>
        </w:trPr>
        <w:tc>
          <w:tcPr>
            <w:tcW w:w="1980" w:type="dxa"/>
          </w:tcPr>
          <w:p w:rsidR="00BC1257" w:rsidRPr="004B56DC" w:rsidRDefault="00BC1257" w:rsidP="00880BD0"/>
        </w:tc>
        <w:tc>
          <w:tcPr>
            <w:tcW w:w="2520" w:type="dxa"/>
          </w:tcPr>
          <w:p w:rsidR="00BC1257" w:rsidRPr="004B56DC" w:rsidRDefault="00BC1257" w:rsidP="00880BD0"/>
        </w:tc>
      </w:tr>
      <w:tr w:rsidR="00BC1257" w:rsidRPr="004B56DC" w:rsidTr="00ED36C0">
        <w:trPr>
          <w:trHeight w:val="135"/>
        </w:trPr>
        <w:tc>
          <w:tcPr>
            <w:tcW w:w="1980" w:type="dxa"/>
          </w:tcPr>
          <w:p w:rsidR="00BC1257" w:rsidRPr="004B56DC" w:rsidRDefault="00BC1257" w:rsidP="00880BD0"/>
        </w:tc>
        <w:tc>
          <w:tcPr>
            <w:tcW w:w="2520" w:type="dxa"/>
          </w:tcPr>
          <w:p w:rsidR="00BC1257" w:rsidRPr="004B56DC" w:rsidRDefault="00BC1257" w:rsidP="00880BD0"/>
        </w:tc>
      </w:tr>
    </w:tbl>
    <w:p w:rsidR="00BC1257" w:rsidRPr="004E3523" w:rsidRDefault="00BC1257" w:rsidP="008931E0">
      <w:pPr>
        <w:pStyle w:val="BodyText2"/>
        <w:rPr>
          <w:i/>
          <w:sz w:val="20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C1257" w:rsidRDefault="00BC125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C1257" w:rsidRDefault="00BC125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C1257" w:rsidRDefault="00BC125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C1257" w:rsidRDefault="00BC125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C1257" w:rsidRDefault="00BC125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C1257" w:rsidRDefault="00BC125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C1257" w:rsidRDefault="00BC125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C1257" w:rsidRDefault="00BC125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C1257" w:rsidRDefault="00BC125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C1257" w:rsidRPr="004E3523" w:rsidRDefault="00BC125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C1257" w:rsidRPr="004E3523" w:rsidRDefault="00BC1257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BC1257" w:rsidRPr="0052620D" w:rsidRDefault="00BC1257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BC1257" w:rsidRPr="0052620D" w:rsidRDefault="00BC1257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C1257" w:rsidRPr="0052620D" w:rsidRDefault="00BC1257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C1257" w:rsidRDefault="00BC1257" w:rsidP="000E61A0">
      <w:pPr>
        <w:pStyle w:val="1c"/>
        <w:ind w:firstLine="0"/>
        <w:rPr>
          <w:rFonts w:ascii="Times New Roman" w:hAnsi="Times New Roman"/>
          <w:b w:val="0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BC1257" w:rsidRPr="00ED36C0" w:rsidRDefault="00BC1257" w:rsidP="00ED36C0"/>
    <w:p w:rsidR="00BC1257" w:rsidRPr="00ED36C0" w:rsidRDefault="00BC1257">
      <w:pPr>
        <w:pStyle w:val="TOC1"/>
        <w:rPr>
          <w:b/>
          <w:sz w:val="24"/>
          <w:szCs w:val="24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428198058" w:history="1">
        <w:r w:rsidRPr="00ED36C0">
          <w:rPr>
            <w:rStyle w:val="Hyperlink"/>
            <w:b/>
            <w:bCs/>
          </w:rPr>
          <w:t>1. ИЗВЕЩЕНИЕ О ПРОВЕДЕНИИ ЗАКУПКИ</w:t>
        </w:r>
        <w:r w:rsidRPr="00ED36C0">
          <w:rPr>
            <w:b/>
            <w:webHidden/>
          </w:rPr>
          <w:tab/>
        </w:r>
        <w:r w:rsidRPr="00ED36C0">
          <w:rPr>
            <w:b/>
            <w:webHidden/>
          </w:rPr>
          <w:fldChar w:fldCharType="begin"/>
        </w:r>
        <w:r w:rsidRPr="00ED36C0">
          <w:rPr>
            <w:b/>
            <w:webHidden/>
          </w:rPr>
          <w:instrText xml:space="preserve"> PAGEREF _Toc428198058 \h </w:instrText>
        </w:r>
        <w:r w:rsidRPr="00ED36C0">
          <w:rPr>
            <w:b/>
            <w:webHidden/>
          </w:rPr>
        </w:r>
        <w:r w:rsidRPr="00ED36C0">
          <w:rPr>
            <w:b/>
            <w:webHidden/>
          </w:rPr>
          <w:fldChar w:fldCharType="separate"/>
        </w:r>
        <w:r w:rsidRPr="00ED36C0">
          <w:rPr>
            <w:b/>
            <w:webHidden/>
          </w:rPr>
          <w:t>3</w:t>
        </w:r>
        <w:r w:rsidRPr="00ED36C0">
          <w:rPr>
            <w:b/>
            <w:webHidden/>
          </w:rPr>
          <w:fldChar w:fldCharType="end"/>
        </w:r>
      </w:hyperlink>
    </w:p>
    <w:p w:rsidR="00BC1257" w:rsidRPr="00ED36C0" w:rsidRDefault="00BC1257">
      <w:pPr>
        <w:pStyle w:val="TOC1"/>
        <w:rPr>
          <w:b/>
          <w:sz w:val="24"/>
          <w:szCs w:val="24"/>
        </w:rPr>
      </w:pPr>
      <w:hyperlink w:anchor="_Toc428198059" w:history="1">
        <w:r w:rsidRPr="00ED36C0">
          <w:rPr>
            <w:rStyle w:val="Hyperlink"/>
            <w:b/>
          </w:rPr>
          <w:t>ЧАСТЬ 1</w:t>
        </w:r>
        <w:r w:rsidRPr="00ED36C0">
          <w:rPr>
            <w:b/>
            <w:webHidden/>
          </w:rPr>
          <w:tab/>
        </w:r>
        <w:r w:rsidRPr="00ED36C0">
          <w:rPr>
            <w:b/>
            <w:webHidden/>
          </w:rPr>
          <w:fldChar w:fldCharType="begin"/>
        </w:r>
        <w:r w:rsidRPr="00ED36C0">
          <w:rPr>
            <w:b/>
            <w:webHidden/>
          </w:rPr>
          <w:instrText xml:space="preserve"> PAGEREF _Toc428198059 \h </w:instrText>
        </w:r>
        <w:r w:rsidRPr="00ED36C0">
          <w:rPr>
            <w:b/>
            <w:webHidden/>
          </w:rPr>
        </w:r>
        <w:r w:rsidRPr="00ED36C0">
          <w:rPr>
            <w:b/>
            <w:webHidden/>
          </w:rPr>
          <w:fldChar w:fldCharType="separate"/>
        </w:r>
        <w:r w:rsidRPr="00ED36C0">
          <w:rPr>
            <w:b/>
            <w:webHidden/>
          </w:rPr>
          <w:t>6</w:t>
        </w:r>
        <w:r w:rsidRPr="00ED36C0">
          <w:rPr>
            <w:b/>
            <w:webHidden/>
          </w:rPr>
          <w:fldChar w:fldCharType="end"/>
        </w:r>
      </w:hyperlink>
    </w:p>
    <w:p w:rsidR="00BC1257" w:rsidRPr="00ED36C0" w:rsidRDefault="00BC1257">
      <w:pPr>
        <w:pStyle w:val="TOC1"/>
        <w:rPr>
          <w:b/>
          <w:sz w:val="24"/>
          <w:szCs w:val="24"/>
        </w:rPr>
      </w:pPr>
      <w:hyperlink w:anchor="_Toc428198060" w:history="1">
        <w:r w:rsidRPr="00ED36C0">
          <w:rPr>
            <w:rStyle w:val="Hyperlink"/>
            <w:rFonts w:eastAsia="Arial Unicode MS"/>
            <w:b/>
          </w:rPr>
          <w:t>2. ТРЕБОВАНИЯ. ДОКУМЕНТЫ. СОСТАВ ЗАЯВКИ НА УЧАСТИЕ В ЗАКУПКЕ.</w:t>
        </w:r>
        <w:r w:rsidRPr="00ED36C0">
          <w:rPr>
            <w:b/>
            <w:webHidden/>
          </w:rPr>
          <w:tab/>
        </w:r>
        <w:r w:rsidRPr="00ED36C0">
          <w:rPr>
            <w:b/>
            <w:webHidden/>
          </w:rPr>
          <w:fldChar w:fldCharType="begin"/>
        </w:r>
        <w:r w:rsidRPr="00ED36C0">
          <w:rPr>
            <w:b/>
            <w:webHidden/>
          </w:rPr>
          <w:instrText xml:space="preserve"> PAGEREF _Toc428198060 \h </w:instrText>
        </w:r>
        <w:r w:rsidRPr="00ED36C0">
          <w:rPr>
            <w:b/>
            <w:webHidden/>
          </w:rPr>
        </w:r>
        <w:r w:rsidRPr="00ED36C0">
          <w:rPr>
            <w:b/>
            <w:webHidden/>
          </w:rPr>
          <w:fldChar w:fldCharType="separate"/>
        </w:r>
        <w:r w:rsidRPr="00ED36C0">
          <w:rPr>
            <w:b/>
            <w:webHidden/>
          </w:rPr>
          <w:t>6</w:t>
        </w:r>
        <w:r w:rsidRPr="00ED36C0">
          <w:rPr>
            <w:b/>
            <w:webHidden/>
          </w:rPr>
          <w:fldChar w:fldCharType="end"/>
        </w:r>
      </w:hyperlink>
    </w:p>
    <w:p w:rsidR="00BC1257" w:rsidRPr="00ED36C0" w:rsidRDefault="00BC1257">
      <w:pPr>
        <w:pStyle w:val="TOC1"/>
        <w:rPr>
          <w:b/>
          <w:sz w:val="24"/>
          <w:szCs w:val="24"/>
        </w:rPr>
      </w:pPr>
      <w:hyperlink w:anchor="_Toc428198061" w:history="1">
        <w:r w:rsidRPr="00ED36C0">
          <w:rPr>
            <w:rStyle w:val="Hyperlink"/>
            <w:rFonts w:eastAsia="Arial Unicode MS"/>
            <w:b/>
          </w:rPr>
          <w:t>2.1. Требования. Документы, подтверждающие соответствие установленным требованиям.</w:t>
        </w:r>
        <w:r w:rsidRPr="00ED36C0">
          <w:rPr>
            <w:b/>
            <w:webHidden/>
          </w:rPr>
          <w:tab/>
        </w:r>
        <w:r w:rsidRPr="00ED36C0">
          <w:rPr>
            <w:b/>
            <w:webHidden/>
          </w:rPr>
          <w:fldChar w:fldCharType="begin"/>
        </w:r>
        <w:r w:rsidRPr="00ED36C0">
          <w:rPr>
            <w:b/>
            <w:webHidden/>
          </w:rPr>
          <w:instrText xml:space="preserve"> PAGEREF _Toc428198061 \h </w:instrText>
        </w:r>
        <w:r w:rsidRPr="00ED36C0">
          <w:rPr>
            <w:b/>
            <w:webHidden/>
          </w:rPr>
        </w:r>
        <w:r w:rsidRPr="00ED36C0">
          <w:rPr>
            <w:b/>
            <w:webHidden/>
          </w:rPr>
          <w:fldChar w:fldCharType="separate"/>
        </w:r>
        <w:r w:rsidRPr="00ED36C0">
          <w:rPr>
            <w:b/>
            <w:webHidden/>
          </w:rPr>
          <w:t>6</w:t>
        </w:r>
        <w:r w:rsidRPr="00ED36C0">
          <w:rPr>
            <w:b/>
            <w:webHidden/>
          </w:rPr>
          <w:fldChar w:fldCharType="end"/>
        </w:r>
      </w:hyperlink>
    </w:p>
    <w:p w:rsidR="00BC1257" w:rsidRPr="00ED36C0" w:rsidRDefault="00BC1257">
      <w:pPr>
        <w:pStyle w:val="TOC1"/>
        <w:rPr>
          <w:b/>
          <w:sz w:val="24"/>
          <w:szCs w:val="24"/>
        </w:rPr>
      </w:pPr>
      <w:hyperlink w:anchor="_Toc428198062" w:history="1">
        <w:r w:rsidRPr="00ED36C0">
          <w:rPr>
            <w:rStyle w:val="Hyperlink"/>
            <w:rFonts w:eastAsia="Arial Unicode MS"/>
            <w:b/>
          </w:rPr>
          <w:t>2.1.1. Требования к участникам запроса цен.</w:t>
        </w:r>
        <w:r w:rsidRPr="00ED36C0">
          <w:rPr>
            <w:b/>
            <w:webHidden/>
          </w:rPr>
          <w:tab/>
        </w:r>
        <w:r w:rsidRPr="00ED36C0">
          <w:rPr>
            <w:b/>
            <w:webHidden/>
          </w:rPr>
          <w:fldChar w:fldCharType="begin"/>
        </w:r>
        <w:r w:rsidRPr="00ED36C0">
          <w:rPr>
            <w:b/>
            <w:webHidden/>
          </w:rPr>
          <w:instrText xml:space="preserve"> PAGEREF _Toc428198062 \h </w:instrText>
        </w:r>
        <w:r w:rsidRPr="00ED36C0">
          <w:rPr>
            <w:b/>
            <w:webHidden/>
          </w:rPr>
        </w:r>
        <w:r w:rsidRPr="00ED36C0">
          <w:rPr>
            <w:b/>
            <w:webHidden/>
          </w:rPr>
          <w:fldChar w:fldCharType="separate"/>
        </w:r>
        <w:r w:rsidRPr="00ED36C0">
          <w:rPr>
            <w:b/>
            <w:webHidden/>
          </w:rPr>
          <w:t>6</w:t>
        </w:r>
        <w:r w:rsidRPr="00ED36C0">
          <w:rPr>
            <w:b/>
            <w:webHidden/>
          </w:rPr>
          <w:fldChar w:fldCharType="end"/>
        </w:r>
      </w:hyperlink>
    </w:p>
    <w:p w:rsidR="00BC1257" w:rsidRPr="00ED36C0" w:rsidRDefault="00BC1257">
      <w:pPr>
        <w:pStyle w:val="TOC1"/>
        <w:rPr>
          <w:b/>
          <w:sz w:val="24"/>
          <w:szCs w:val="24"/>
        </w:rPr>
      </w:pPr>
      <w:hyperlink w:anchor="_Toc428198063" w:history="1">
        <w:r w:rsidRPr="00ED36C0">
          <w:rPr>
            <w:rStyle w:val="Hyperlink"/>
            <w:rFonts w:eastAsia="Arial Unicode MS"/>
            <w:b/>
          </w:rPr>
          <w:t>2.1.2. Требования к продукции.</w:t>
        </w:r>
        <w:r w:rsidRPr="00ED36C0">
          <w:rPr>
            <w:b/>
            <w:webHidden/>
          </w:rPr>
          <w:tab/>
        </w:r>
        <w:r w:rsidRPr="00ED36C0">
          <w:rPr>
            <w:b/>
            <w:webHidden/>
          </w:rPr>
          <w:fldChar w:fldCharType="begin"/>
        </w:r>
        <w:r w:rsidRPr="00ED36C0">
          <w:rPr>
            <w:b/>
            <w:webHidden/>
          </w:rPr>
          <w:instrText xml:space="preserve"> PAGEREF _Toc428198063 \h </w:instrText>
        </w:r>
        <w:r w:rsidRPr="00ED36C0">
          <w:rPr>
            <w:b/>
            <w:webHidden/>
          </w:rPr>
        </w:r>
        <w:r w:rsidRPr="00ED36C0">
          <w:rPr>
            <w:b/>
            <w:webHidden/>
          </w:rPr>
          <w:fldChar w:fldCharType="separate"/>
        </w:r>
        <w:r w:rsidRPr="00ED36C0">
          <w:rPr>
            <w:b/>
            <w:webHidden/>
          </w:rPr>
          <w:t>9</w:t>
        </w:r>
        <w:r w:rsidRPr="00ED36C0">
          <w:rPr>
            <w:b/>
            <w:webHidden/>
          </w:rPr>
          <w:fldChar w:fldCharType="end"/>
        </w:r>
      </w:hyperlink>
    </w:p>
    <w:p w:rsidR="00BC1257" w:rsidRPr="00ED36C0" w:rsidRDefault="00BC1257">
      <w:pPr>
        <w:pStyle w:val="TOC1"/>
        <w:rPr>
          <w:b/>
          <w:sz w:val="24"/>
          <w:szCs w:val="24"/>
        </w:rPr>
      </w:pPr>
      <w:hyperlink w:anchor="_Toc428198064" w:history="1">
        <w:r w:rsidRPr="00ED36C0">
          <w:rPr>
            <w:rStyle w:val="Hyperlink"/>
            <w:rFonts w:eastAsia="Arial Unicode MS"/>
            <w:b/>
          </w:rPr>
          <w:t>2.2. Состав заявки на участие в закупке.</w:t>
        </w:r>
        <w:r w:rsidRPr="00ED36C0">
          <w:rPr>
            <w:b/>
            <w:webHidden/>
          </w:rPr>
          <w:tab/>
        </w:r>
        <w:r w:rsidRPr="00ED36C0">
          <w:rPr>
            <w:b/>
            <w:webHidden/>
          </w:rPr>
          <w:fldChar w:fldCharType="begin"/>
        </w:r>
        <w:r w:rsidRPr="00ED36C0">
          <w:rPr>
            <w:b/>
            <w:webHidden/>
          </w:rPr>
          <w:instrText xml:space="preserve"> PAGEREF _Toc428198064 \h </w:instrText>
        </w:r>
        <w:r w:rsidRPr="00ED36C0">
          <w:rPr>
            <w:b/>
            <w:webHidden/>
          </w:rPr>
        </w:r>
        <w:r w:rsidRPr="00ED36C0">
          <w:rPr>
            <w:b/>
            <w:webHidden/>
          </w:rPr>
          <w:fldChar w:fldCharType="separate"/>
        </w:r>
        <w:r w:rsidRPr="00ED36C0">
          <w:rPr>
            <w:b/>
            <w:webHidden/>
          </w:rPr>
          <w:t>9</w:t>
        </w:r>
        <w:r w:rsidRPr="00ED36C0">
          <w:rPr>
            <w:b/>
            <w:webHidden/>
          </w:rPr>
          <w:fldChar w:fldCharType="end"/>
        </w:r>
      </w:hyperlink>
    </w:p>
    <w:p w:rsidR="00BC1257" w:rsidRPr="00ED36C0" w:rsidRDefault="00BC1257">
      <w:pPr>
        <w:pStyle w:val="TOC1"/>
        <w:rPr>
          <w:b/>
          <w:sz w:val="24"/>
          <w:szCs w:val="24"/>
        </w:rPr>
      </w:pPr>
      <w:hyperlink w:anchor="_Toc428198065" w:history="1">
        <w:r w:rsidRPr="00ED36C0">
          <w:rPr>
            <w:rStyle w:val="Hyperlink"/>
            <w:rFonts w:eastAsia="Arial Unicode MS"/>
            <w:b/>
          </w:rPr>
          <w:t>3. КРИТЕРИИ И МЕТОДИКА ОЦЕНКИ ЗАЯВОК НА УЧАСТИЕ В ЗАКУПКЕ.</w:t>
        </w:r>
        <w:r w:rsidRPr="00ED36C0">
          <w:rPr>
            <w:b/>
            <w:webHidden/>
          </w:rPr>
          <w:tab/>
        </w:r>
        <w:r w:rsidRPr="00ED36C0">
          <w:rPr>
            <w:b/>
            <w:webHidden/>
          </w:rPr>
          <w:fldChar w:fldCharType="begin"/>
        </w:r>
        <w:r w:rsidRPr="00ED36C0">
          <w:rPr>
            <w:b/>
            <w:webHidden/>
          </w:rPr>
          <w:instrText xml:space="preserve"> PAGEREF _Toc428198065 \h </w:instrText>
        </w:r>
        <w:r w:rsidRPr="00ED36C0">
          <w:rPr>
            <w:b/>
            <w:webHidden/>
          </w:rPr>
        </w:r>
        <w:r w:rsidRPr="00ED36C0">
          <w:rPr>
            <w:b/>
            <w:webHidden/>
          </w:rPr>
          <w:fldChar w:fldCharType="separate"/>
        </w:r>
        <w:r w:rsidRPr="00ED36C0">
          <w:rPr>
            <w:b/>
            <w:webHidden/>
          </w:rPr>
          <w:t>9</w:t>
        </w:r>
        <w:r w:rsidRPr="00ED36C0">
          <w:rPr>
            <w:b/>
            <w:webHidden/>
          </w:rPr>
          <w:fldChar w:fldCharType="end"/>
        </w:r>
      </w:hyperlink>
    </w:p>
    <w:p w:rsidR="00BC1257" w:rsidRPr="00ED36C0" w:rsidRDefault="00BC1257">
      <w:pPr>
        <w:pStyle w:val="TOC1"/>
        <w:rPr>
          <w:b/>
          <w:sz w:val="24"/>
          <w:szCs w:val="24"/>
        </w:rPr>
      </w:pPr>
      <w:hyperlink w:anchor="_Toc428198066" w:history="1">
        <w:r w:rsidRPr="00ED36C0">
          <w:rPr>
            <w:rStyle w:val="Hyperlink"/>
            <w:rFonts w:eastAsia="Arial Unicode MS"/>
            <w:b/>
          </w:rPr>
          <w:t>4. ОБРАЗЦЫ ФОРМ ОСНОВНЫХ ДОКУМЕНТОВ</w:t>
        </w:r>
        <w:r w:rsidRPr="00ED36C0">
          <w:rPr>
            <w:b/>
            <w:webHidden/>
          </w:rPr>
          <w:tab/>
        </w:r>
        <w:r w:rsidRPr="00ED36C0">
          <w:rPr>
            <w:b/>
            <w:webHidden/>
          </w:rPr>
          <w:fldChar w:fldCharType="begin"/>
        </w:r>
        <w:r w:rsidRPr="00ED36C0">
          <w:rPr>
            <w:b/>
            <w:webHidden/>
          </w:rPr>
          <w:instrText xml:space="preserve"> PAGEREF _Toc428198066 \h </w:instrText>
        </w:r>
        <w:r w:rsidRPr="00ED36C0">
          <w:rPr>
            <w:b/>
            <w:webHidden/>
          </w:rPr>
        </w:r>
        <w:r w:rsidRPr="00ED36C0">
          <w:rPr>
            <w:b/>
            <w:webHidden/>
          </w:rPr>
          <w:fldChar w:fldCharType="separate"/>
        </w:r>
        <w:r w:rsidRPr="00ED36C0">
          <w:rPr>
            <w:b/>
            <w:webHidden/>
          </w:rPr>
          <w:t>9</w:t>
        </w:r>
        <w:r w:rsidRPr="00ED36C0">
          <w:rPr>
            <w:b/>
            <w:webHidden/>
          </w:rPr>
          <w:fldChar w:fldCharType="end"/>
        </w:r>
      </w:hyperlink>
    </w:p>
    <w:p w:rsidR="00BC1257" w:rsidRPr="00ED36C0" w:rsidRDefault="00BC1257">
      <w:pPr>
        <w:pStyle w:val="TOC1"/>
        <w:rPr>
          <w:b/>
          <w:sz w:val="24"/>
          <w:szCs w:val="24"/>
        </w:rPr>
      </w:pPr>
      <w:hyperlink w:anchor="_Toc428198068" w:history="1">
        <w:r w:rsidRPr="00ED36C0">
          <w:rPr>
            <w:rStyle w:val="Hyperlink"/>
            <w:b/>
          </w:rPr>
          <w:t>ЧАСТЬ 2</w:t>
        </w:r>
        <w:r w:rsidRPr="00ED36C0">
          <w:rPr>
            <w:b/>
            <w:webHidden/>
          </w:rPr>
          <w:tab/>
        </w:r>
        <w:r w:rsidRPr="00ED36C0">
          <w:rPr>
            <w:b/>
            <w:webHidden/>
          </w:rPr>
          <w:fldChar w:fldCharType="begin"/>
        </w:r>
        <w:r w:rsidRPr="00ED36C0">
          <w:rPr>
            <w:b/>
            <w:webHidden/>
          </w:rPr>
          <w:instrText xml:space="preserve"> PAGEREF _Toc428198068 \h </w:instrText>
        </w:r>
        <w:r w:rsidRPr="00ED36C0">
          <w:rPr>
            <w:b/>
            <w:webHidden/>
          </w:rPr>
        </w:r>
        <w:r w:rsidRPr="00ED36C0">
          <w:rPr>
            <w:b/>
            <w:webHidden/>
          </w:rPr>
          <w:fldChar w:fldCharType="separate"/>
        </w:r>
        <w:r w:rsidRPr="00ED36C0">
          <w:rPr>
            <w:b/>
            <w:webHidden/>
          </w:rPr>
          <w:t>20</w:t>
        </w:r>
        <w:r w:rsidRPr="00ED36C0">
          <w:rPr>
            <w:b/>
            <w:webHidden/>
          </w:rPr>
          <w:fldChar w:fldCharType="end"/>
        </w:r>
      </w:hyperlink>
    </w:p>
    <w:p w:rsidR="00BC1257" w:rsidRDefault="00BC1257">
      <w:pPr>
        <w:pStyle w:val="TOC1"/>
        <w:rPr>
          <w:sz w:val="24"/>
          <w:szCs w:val="24"/>
        </w:rPr>
      </w:pPr>
      <w:hyperlink w:anchor="_Toc428198069" w:history="1">
        <w:r w:rsidRPr="00ED36C0">
          <w:rPr>
            <w:rStyle w:val="Hyperlink"/>
            <w:b/>
          </w:rPr>
          <w:t>ЧАСТЬ 3</w:t>
        </w:r>
        <w:r w:rsidRPr="00ED36C0">
          <w:rPr>
            <w:b/>
            <w:webHidden/>
          </w:rPr>
          <w:tab/>
        </w:r>
        <w:r w:rsidRPr="00ED36C0">
          <w:rPr>
            <w:b/>
            <w:webHidden/>
          </w:rPr>
          <w:fldChar w:fldCharType="begin"/>
        </w:r>
        <w:r w:rsidRPr="00ED36C0">
          <w:rPr>
            <w:b/>
            <w:webHidden/>
          </w:rPr>
          <w:instrText xml:space="preserve"> PAGEREF _Toc428198069 \h </w:instrText>
        </w:r>
        <w:r w:rsidRPr="00ED36C0">
          <w:rPr>
            <w:b/>
            <w:webHidden/>
          </w:rPr>
        </w:r>
        <w:r w:rsidRPr="00ED36C0">
          <w:rPr>
            <w:b/>
            <w:webHidden/>
          </w:rPr>
          <w:fldChar w:fldCharType="separate"/>
        </w:r>
        <w:r w:rsidRPr="00ED36C0">
          <w:rPr>
            <w:b/>
            <w:webHidden/>
          </w:rPr>
          <w:t>20</w:t>
        </w:r>
        <w:r w:rsidRPr="00ED36C0">
          <w:rPr>
            <w:b/>
            <w:webHidden/>
          </w:rPr>
          <w:fldChar w:fldCharType="end"/>
        </w:r>
      </w:hyperlink>
    </w:p>
    <w:p w:rsidR="00BC1257" w:rsidRPr="00ED36C0" w:rsidRDefault="00BC1257" w:rsidP="00ED36C0">
      <w:r>
        <w:fldChar w:fldCharType="end"/>
      </w:r>
    </w:p>
    <w:p w:rsidR="00BC1257" w:rsidRPr="004E3523" w:rsidRDefault="00BC1257" w:rsidP="00CD55B8">
      <w:pPr>
        <w:pStyle w:val="1c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BC1257" w:rsidRPr="007B5435" w:rsidRDefault="00BC1257" w:rsidP="00CD55B8">
      <w:pPr>
        <w:pStyle w:val="1c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28198058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BC1257" w:rsidRPr="00544423" w:rsidRDefault="00BC1257" w:rsidP="00966ABD"/>
    <w:tbl>
      <w:tblPr>
        <w:tblW w:w="11100" w:type="dxa"/>
        <w:tblLook w:val="01E0"/>
      </w:tblPr>
      <w:tblGrid>
        <w:gridCol w:w="11100"/>
      </w:tblGrid>
      <w:tr w:rsidR="00BC1257" w:rsidRPr="00544423" w:rsidTr="004C12E0">
        <w:tc>
          <w:tcPr>
            <w:tcW w:w="11100" w:type="dxa"/>
          </w:tcPr>
          <w:p w:rsidR="00BC1257" w:rsidRPr="00544423" w:rsidRDefault="00BC1257" w:rsidP="00ED36C0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BC1257" w:rsidRPr="00544423" w:rsidTr="004C12E0">
        <w:tc>
          <w:tcPr>
            <w:tcW w:w="11100" w:type="dxa"/>
          </w:tcPr>
          <w:p w:rsidR="00BC1257" w:rsidRPr="00544423" w:rsidRDefault="00BC1257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BC1257" w:rsidRPr="00544423" w:rsidTr="004C12E0">
        <w:tc>
          <w:tcPr>
            <w:tcW w:w="11100" w:type="dxa"/>
          </w:tcPr>
          <w:p w:rsidR="00BC1257" w:rsidRPr="00544423" w:rsidRDefault="00BC1257" w:rsidP="00966ABD">
            <w:pPr>
              <w:jc w:val="both"/>
            </w:pPr>
          </w:p>
        </w:tc>
      </w:tr>
      <w:tr w:rsidR="00BC1257" w:rsidRPr="00052F1B" w:rsidTr="004C12E0">
        <w:tc>
          <w:tcPr>
            <w:tcW w:w="11100" w:type="dxa"/>
          </w:tcPr>
          <w:p w:rsidR="00BC1257" w:rsidRPr="00052F1B" w:rsidRDefault="00BC1257" w:rsidP="00ED36C0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i/>
              </w:rPr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</w:r>
          </w:p>
        </w:tc>
      </w:tr>
      <w:tr w:rsidR="00BC1257" w:rsidRPr="00CA6D33" w:rsidTr="004C12E0">
        <w:tc>
          <w:tcPr>
            <w:tcW w:w="11100" w:type="dxa"/>
          </w:tcPr>
          <w:p w:rsidR="00BC1257" w:rsidRPr="00D1256A" w:rsidRDefault="00BC1257" w:rsidP="00052F1B">
            <w:pPr>
              <w:jc w:val="both"/>
              <w:rPr>
                <w:i/>
              </w:rPr>
            </w:pPr>
            <w:r w:rsidRPr="00052F1B">
              <w:rPr>
                <w:i/>
                <w:sz w:val="22"/>
                <w:szCs w:val="22"/>
              </w:rPr>
              <w:t>Закупка осуществляется в соответствии с пп</w:t>
            </w:r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      </w:r>
          </w:p>
        </w:tc>
      </w:tr>
      <w:tr w:rsidR="00BC1257" w:rsidRPr="00544423" w:rsidTr="004C12E0">
        <w:tc>
          <w:tcPr>
            <w:tcW w:w="11100" w:type="dxa"/>
          </w:tcPr>
          <w:p w:rsidR="00BC1257" w:rsidRPr="00544423" w:rsidRDefault="00BC1257" w:rsidP="00544423">
            <w:pPr>
              <w:jc w:val="both"/>
              <w:rPr>
                <w:b/>
              </w:rPr>
            </w:pPr>
          </w:p>
        </w:tc>
      </w:tr>
      <w:tr w:rsidR="00BC1257" w:rsidRPr="00544423" w:rsidTr="004C12E0">
        <w:tc>
          <w:tcPr>
            <w:tcW w:w="11100" w:type="dxa"/>
          </w:tcPr>
          <w:p w:rsidR="00BC1257" w:rsidRPr="00544423" w:rsidRDefault="00BC1257" w:rsidP="00ED36C0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BC1257" w:rsidRPr="00544423" w:rsidTr="004C12E0">
        <w:tc>
          <w:tcPr>
            <w:tcW w:w="11100" w:type="dxa"/>
            <w:vAlign w:val="center"/>
          </w:tcPr>
          <w:p w:rsidR="00BC1257" w:rsidRPr="00544423" w:rsidRDefault="00BC1257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BC1257" w:rsidRPr="00544423" w:rsidTr="004C12E0">
        <w:tc>
          <w:tcPr>
            <w:tcW w:w="11100" w:type="dxa"/>
          </w:tcPr>
          <w:p w:rsidR="00BC1257" w:rsidRPr="00544423" w:rsidRDefault="00BC1257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BC1257" w:rsidRPr="00544423" w:rsidTr="004C12E0">
        <w:tc>
          <w:tcPr>
            <w:tcW w:w="11100" w:type="dxa"/>
          </w:tcPr>
          <w:p w:rsidR="00BC1257" w:rsidRPr="00544423" w:rsidRDefault="00BC1257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BC1257" w:rsidRPr="00544423" w:rsidTr="004C12E0">
        <w:tc>
          <w:tcPr>
            <w:tcW w:w="11100" w:type="dxa"/>
          </w:tcPr>
          <w:p w:rsidR="00BC1257" w:rsidRPr="00CA6D33" w:rsidRDefault="00BC1257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Hyperlink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Hyperlink"/>
                  <w:sz w:val="22"/>
                  <w:szCs w:val="22"/>
                </w:rPr>
                <w:t>@</w:t>
              </w:r>
              <w:r w:rsidRPr="00C32579">
                <w:rPr>
                  <w:rStyle w:val="Hyperlink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Hyperlink"/>
                  <w:sz w:val="22"/>
                  <w:szCs w:val="22"/>
                </w:rPr>
                <w:t>.</w:t>
              </w:r>
              <w:r w:rsidRPr="00C32579">
                <w:rPr>
                  <w:rStyle w:val="Hyperlink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BC1257" w:rsidRPr="00544423" w:rsidTr="004C12E0">
        <w:tc>
          <w:tcPr>
            <w:tcW w:w="11100" w:type="dxa"/>
          </w:tcPr>
          <w:p w:rsidR="00BC1257" w:rsidRPr="00CA6D33" w:rsidRDefault="00BC1257" w:rsidP="00D4341F">
            <w:pPr>
              <w:jc w:val="both"/>
            </w:pPr>
          </w:p>
        </w:tc>
      </w:tr>
      <w:tr w:rsidR="00BC1257" w:rsidRPr="00F048AC" w:rsidTr="004C12E0">
        <w:tc>
          <w:tcPr>
            <w:tcW w:w="11100" w:type="dxa"/>
            <w:vAlign w:val="center"/>
          </w:tcPr>
          <w:p w:rsidR="00BC1257" w:rsidRPr="00CA6D33" w:rsidRDefault="00BC1257" w:rsidP="00ED36C0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BC1257" w:rsidRPr="00F048AC" w:rsidTr="004C12E0">
        <w:tc>
          <w:tcPr>
            <w:tcW w:w="11100" w:type="dxa"/>
            <w:vAlign w:val="center"/>
          </w:tcPr>
          <w:p w:rsidR="00BC1257" w:rsidRPr="00F048AC" w:rsidRDefault="00BC1257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поставку пленки </w:t>
            </w:r>
            <w:r>
              <w:rPr>
                <w:b/>
                <w:sz w:val="22"/>
                <w:szCs w:val="22"/>
                <w:lang w:val="en-US"/>
              </w:rPr>
              <w:t>Kapton</w:t>
            </w:r>
            <w:r w:rsidRPr="004C12E0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Type</w:t>
            </w:r>
            <w:r w:rsidRPr="004C12E0">
              <w:rPr>
                <w:b/>
                <w:sz w:val="22"/>
                <w:szCs w:val="22"/>
              </w:rPr>
              <w:t xml:space="preserve"> 50</w:t>
            </w:r>
            <w:r>
              <w:rPr>
                <w:b/>
                <w:sz w:val="22"/>
                <w:szCs w:val="22"/>
                <w:lang w:val="en-US"/>
              </w:rPr>
              <w:t>HN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048AC">
              <w:rPr>
                <w:sz w:val="22"/>
                <w:szCs w:val="22"/>
              </w:rPr>
              <w:t>(Далее «Товар»).</w:t>
            </w:r>
          </w:p>
          <w:p w:rsidR="00BC1257" w:rsidRPr="00F048AC" w:rsidRDefault="00BC1257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поставок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BC1257" w:rsidRPr="004C12E0" w:rsidRDefault="00BC1257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 w:rsidRPr="0048662D">
              <w:rPr>
                <w:sz w:val="22"/>
                <w:szCs w:val="22"/>
              </w:rPr>
              <w:t>не позднее</w:t>
            </w:r>
            <w:r>
              <w:rPr>
                <w:sz w:val="22"/>
                <w:szCs w:val="22"/>
              </w:rPr>
              <w:t xml:space="preserve"> </w:t>
            </w:r>
            <w:r w:rsidRPr="004C12E0">
              <w:rPr>
                <w:sz w:val="22"/>
                <w:szCs w:val="22"/>
              </w:rPr>
              <w:t>10 дней с момента заключения договора.</w:t>
            </w:r>
          </w:p>
          <w:p w:rsidR="00BC1257" w:rsidRPr="00F048AC" w:rsidRDefault="00BC1257" w:rsidP="00FB1A73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Место поставки товара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г. Москва, ул. </w:t>
            </w:r>
            <w:r>
              <w:rPr>
                <w:sz w:val="22"/>
                <w:szCs w:val="22"/>
              </w:rPr>
              <w:t>Сущевская, д. 22</w:t>
            </w:r>
            <w:r w:rsidRPr="0030529A">
              <w:rPr>
                <w:sz w:val="20"/>
                <w:szCs w:val="20"/>
              </w:rPr>
              <w:t>.</w:t>
            </w:r>
          </w:p>
        </w:tc>
      </w:tr>
      <w:tr w:rsidR="00BC1257" w:rsidRPr="004E3523" w:rsidTr="004C12E0">
        <w:tc>
          <w:tcPr>
            <w:tcW w:w="11100" w:type="dxa"/>
            <w:vAlign w:val="center"/>
          </w:tcPr>
          <w:p w:rsidR="00BC1257" w:rsidRPr="004E3523" w:rsidRDefault="00BC1257" w:rsidP="00966ABD">
            <w:pPr>
              <w:snapToGrid w:val="0"/>
              <w:rPr>
                <w:color w:val="003366"/>
              </w:rPr>
            </w:pPr>
          </w:p>
        </w:tc>
      </w:tr>
      <w:tr w:rsidR="00BC1257" w:rsidRPr="00F048AC" w:rsidTr="004C12E0">
        <w:tc>
          <w:tcPr>
            <w:tcW w:w="11100" w:type="dxa"/>
            <w:vAlign w:val="center"/>
          </w:tcPr>
          <w:p w:rsidR="00BC1257" w:rsidRPr="00CA6D33" w:rsidRDefault="00BC1257" w:rsidP="00ED36C0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BC1257" w:rsidRPr="00251EB5" w:rsidTr="004C12E0">
        <w:tc>
          <w:tcPr>
            <w:tcW w:w="11100" w:type="dxa"/>
          </w:tcPr>
          <w:tbl>
            <w:tblPr>
              <w:tblW w:w="10884" w:type="dxa"/>
              <w:tblLook w:val="01E0"/>
            </w:tblPr>
            <w:tblGrid>
              <w:gridCol w:w="10884"/>
            </w:tblGrid>
            <w:tr w:rsidR="00BC1257" w:rsidRPr="00214910" w:rsidTr="00831A1A">
              <w:tc>
                <w:tcPr>
                  <w:tcW w:w="108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C1257" w:rsidRPr="00214910" w:rsidRDefault="00BC1257" w:rsidP="00831A1A">
                  <w:pPr>
                    <w:snapToGrid w:val="0"/>
                    <w:rPr>
                      <w:u w:val="single"/>
                    </w:rPr>
                  </w:pPr>
                  <w:bookmarkStart w:id="21" w:name="OLE_LINK1"/>
                  <w:bookmarkStart w:id="22" w:name="OLE_LINK2"/>
                  <w:r w:rsidRPr="00214910">
                    <w:rPr>
                      <w:sz w:val="22"/>
                      <w:szCs w:val="22"/>
                    </w:rPr>
                    <w:t xml:space="preserve">Форма и все условия проекта договора указаны в Части 3 «Проект договора» и являются обязательными. </w:t>
                  </w:r>
                  <w:r w:rsidRPr="00214910">
                    <w:rPr>
                      <w:sz w:val="22"/>
                      <w:szCs w:val="22"/>
                      <w:u w:val="single"/>
                    </w:rPr>
                    <w:t>Встречные предложения участников по проекту договора не допускаются.</w:t>
                  </w:r>
                </w:p>
                <w:p w:rsidR="00BC1257" w:rsidRPr="00214910" w:rsidRDefault="00BC1257" w:rsidP="00831A1A">
                  <w:pPr>
                    <w:ind w:right="153"/>
                    <w:jc w:val="both"/>
                    <w:rPr>
                      <w:sz w:val="20"/>
                      <w:szCs w:val="20"/>
                    </w:rPr>
                  </w:pPr>
                </w:p>
                <w:p w:rsidR="00BC1257" w:rsidRPr="00214910" w:rsidRDefault="00BC1257" w:rsidP="00831A1A">
                  <w:pPr>
                    <w:snapToGrid w:val="0"/>
                  </w:pPr>
                  <w:r w:rsidRPr="00214910">
                    <w:rPr>
                      <w:i/>
                      <w:sz w:val="20"/>
                      <w:szCs w:val="20"/>
                    </w:rPr>
      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      </w:r>
                </w:p>
              </w:tc>
            </w:tr>
          </w:tbl>
          <w:p w:rsidR="00BC1257" w:rsidRDefault="00BC1257"/>
        </w:tc>
      </w:tr>
      <w:bookmarkEnd w:id="21"/>
      <w:bookmarkEnd w:id="22"/>
      <w:tr w:rsidR="00BC1257" w:rsidRPr="004E3523" w:rsidTr="004C12E0">
        <w:tc>
          <w:tcPr>
            <w:tcW w:w="11100" w:type="dxa"/>
            <w:vAlign w:val="center"/>
          </w:tcPr>
          <w:p w:rsidR="00BC1257" w:rsidRPr="007118C9" w:rsidRDefault="00BC1257" w:rsidP="00966ABD">
            <w:pPr>
              <w:snapToGrid w:val="0"/>
            </w:pPr>
          </w:p>
        </w:tc>
      </w:tr>
      <w:tr w:rsidR="00BC1257" w:rsidRPr="00BF48FF" w:rsidTr="004C12E0">
        <w:tc>
          <w:tcPr>
            <w:tcW w:w="11100" w:type="dxa"/>
            <w:vAlign w:val="center"/>
          </w:tcPr>
          <w:p w:rsidR="00BC1257" w:rsidRPr="00BF48FF" w:rsidRDefault="00BC1257" w:rsidP="00ED36C0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BC1257" w:rsidRPr="00BF48FF" w:rsidTr="004C12E0">
        <w:tc>
          <w:tcPr>
            <w:tcW w:w="11100" w:type="dxa"/>
            <w:vAlign w:val="center"/>
          </w:tcPr>
          <w:p w:rsidR="00BC1257" w:rsidRPr="00BF48FF" w:rsidRDefault="00BC1257" w:rsidP="0024204E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>% –</w:t>
            </w:r>
            <w:r>
              <w:rPr>
                <w:sz w:val="22"/>
                <w:szCs w:val="22"/>
              </w:rPr>
              <w:t xml:space="preserve"> </w:t>
            </w:r>
            <w:bookmarkStart w:id="23" w:name="OLE_LINK3"/>
            <w:bookmarkStart w:id="24" w:name="OLE_LINK4"/>
            <w:r w:rsidRPr="004C12E0">
              <w:rPr>
                <w:b/>
                <w:sz w:val="22"/>
                <w:szCs w:val="22"/>
              </w:rPr>
              <w:t>1 668 713,91</w:t>
            </w:r>
            <w:bookmarkEnd w:id="23"/>
            <w:bookmarkEnd w:id="24"/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Один миллион шестьсот шестьдесят восемь тысяч семьсот тринадцать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91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BC1257" w:rsidRPr="00BF48FF" w:rsidTr="004C12E0">
        <w:tc>
          <w:tcPr>
            <w:tcW w:w="11100" w:type="dxa"/>
            <w:vAlign w:val="center"/>
          </w:tcPr>
          <w:p w:rsidR="00BC1257" w:rsidRPr="00BF48FF" w:rsidRDefault="00BC1257" w:rsidP="0024204E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 xml:space="preserve"> 1 414 164,33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(Один миллион четыреста четырнадцать тысяч сто шестьдесят четыре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33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BC1257" w:rsidRPr="00BF48FF" w:rsidTr="004C12E0">
        <w:tc>
          <w:tcPr>
            <w:tcW w:w="11100" w:type="dxa"/>
            <w:vAlign w:val="center"/>
          </w:tcPr>
          <w:p w:rsidR="00BC1257" w:rsidRPr="00BF48FF" w:rsidRDefault="00BC1257" w:rsidP="0024204E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Pr="00E76303">
              <w:rPr>
                <w:sz w:val="22"/>
                <w:szCs w:val="22"/>
              </w:rPr>
              <w:t>стоимость Товара, упаковк</w:t>
            </w:r>
            <w:r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>
              <w:rPr>
                <w:sz w:val="22"/>
                <w:szCs w:val="22"/>
              </w:rPr>
              <w:t xml:space="preserve">, хранение Товара на складе Поставщика, </w:t>
            </w:r>
            <w:r w:rsidRPr="00E76303">
              <w:rPr>
                <w:sz w:val="22"/>
                <w:szCs w:val="22"/>
              </w:rPr>
              <w:t>дос</w:t>
            </w:r>
            <w:r>
              <w:rPr>
                <w:sz w:val="22"/>
                <w:szCs w:val="22"/>
              </w:rPr>
              <w:t xml:space="preserve">тавку Товара на склад Заказчика, погрузочно-разгрузочные работы, </w:t>
            </w:r>
            <w:r w:rsidRPr="00E76303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BC1257" w:rsidRPr="00251EB5" w:rsidTr="004C12E0">
        <w:tc>
          <w:tcPr>
            <w:tcW w:w="11100" w:type="dxa"/>
            <w:vAlign w:val="center"/>
          </w:tcPr>
          <w:p w:rsidR="00BC1257" w:rsidRPr="00251EB5" w:rsidRDefault="00BC1257" w:rsidP="0024204E">
            <w:pPr>
              <w:snapToGrid w:val="0"/>
              <w:jc w:val="both"/>
            </w:pPr>
          </w:p>
        </w:tc>
      </w:tr>
      <w:tr w:rsidR="00BC1257" w:rsidRPr="00251EB5" w:rsidTr="004C12E0">
        <w:tc>
          <w:tcPr>
            <w:tcW w:w="11100" w:type="dxa"/>
            <w:vAlign w:val="center"/>
          </w:tcPr>
          <w:p w:rsidR="00BC1257" w:rsidRPr="00251EB5" w:rsidRDefault="00BC1257" w:rsidP="00ED36C0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BC1257" w:rsidRPr="00251EB5" w:rsidTr="004C12E0">
        <w:tc>
          <w:tcPr>
            <w:tcW w:w="11100" w:type="dxa"/>
            <w:vAlign w:val="center"/>
          </w:tcPr>
          <w:p w:rsidR="00BC1257" w:rsidRPr="00251EB5" w:rsidRDefault="00BC1257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BC1257" w:rsidRPr="00251EB5" w:rsidTr="004C12E0">
        <w:tc>
          <w:tcPr>
            <w:tcW w:w="11100" w:type="dxa"/>
            <w:vAlign w:val="center"/>
          </w:tcPr>
          <w:p w:rsidR="00BC1257" w:rsidRPr="00251EB5" w:rsidRDefault="00BC1257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5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5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BC1257" w:rsidRPr="00251EB5" w:rsidRDefault="00BC1257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C1257" w:rsidRPr="00D97E10" w:rsidTr="004C12E0">
        <w:tc>
          <w:tcPr>
            <w:tcW w:w="11100" w:type="dxa"/>
            <w:vAlign w:val="center"/>
          </w:tcPr>
          <w:p w:rsidR="00BC1257" w:rsidRPr="00D97E10" w:rsidRDefault="00BC1257" w:rsidP="00ED36C0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BC1257" w:rsidRPr="00D97E10" w:rsidTr="004C12E0">
        <w:tc>
          <w:tcPr>
            <w:tcW w:w="11100" w:type="dxa"/>
            <w:vAlign w:val="center"/>
          </w:tcPr>
          <w:p w:rsidR="00BC1257" w:rsidRPr="00251EB5" w:rsidRDefault="00BC1257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BC1257" w:rsidRPr="00D97E10" w:rsidTr="004C12E0">
        <w:tc>
          <w:tcPr>
            <w:tcW w:w="11100" w:type="dxa"/>
            <w:vAlign w:val="center"/>
          </w:tcPr>
          <w:p w:rsidR="00BC1257" w:rsidRPr="00D97E10" w:rsidRDefault="00BC125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BC1257" w:rsidRPr="00D97E10" w:rsidRDefault="00BC125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BC1257" w:rsidRPr="00014A02" w:rsidTr="004C12E0">
        <w:tc>
          <w:tcPr>
            <w:tcW w:w="11100" w:type="dxa"/>
            <w:vAlign w:val="center"/>
          </w:tcPr>
          <w:p w:rsidR="00BC1257" w:rsidRPr="00014A02" w:rsidRDefault="00BC1257" w:rsidP="00ED36C0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BC1257" w:rsidRPr="00014A02" w:rsidTr="004C12E0">
        <w:tc>
          <w:tcPr>
            <w:tcW w:w="11100" w:type="dxa"/>
            <w:vAlign w:val="center"/>
          </w:tcPr>
          <w:p w:rsidR="00BC1257" w:rsidRPr="00014A02" w:rsidRDefault="00BC1257" w:rsidP="00966ABD">
            <w:pPr>
              <w:jc w:val="both"/>
            </w:pPr>
            <w:r w:rsidRPr="00014A02">
              <w:rPr>
                <w:sz w:val="22"/>
                <w:szCs w:val="22"/>
              </w:rPr>
              <w:t>Закупка проводится на электронной площадке (</w:t>
            </w:r>
            <w:r w:rsidRPr="00C24B66">
              <w:rPr>
                <w:sz w:val="22"/>
                <w:szCs w:val="22"/>
              </w:rPr>
              <w:t>ЭТП) «Аукционный Конкурсный Дом» в сети</w:t>
            </w:r>
            <w:r w:rsidRPr="00014A02">
              <w:rPr>
                <w:sz w:val="22"/>
                <w:szCs w:val="22"/>
              </w:rPr>
              <w:t xml:space="preserve">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Pr="00911510">
                <w:rPr>
                  <w:rStyle w:val="Hyperlink"/>
                  <w:sz w:val="22"/>
                  <w:szCs w:val="22"/>
                </w:rPr>
                <w:t>www.</w:t>
              </w:r>
              <w:r w:rsidRPr="00911510">
                <w:rPr>
                  <w:rStyle w:val="Hyperlink"/>
                  <w:sz w:val="22"/>
                  <w:szCs w:val="22"/>
                  <w:lang w:val="en-US"/>
                </w:rPr>
                <w:t>a</w:t>
              </w:r>
              <w:r w:rsidRPr="00911510">
                <w:rPr>
                  <w:rStyle w:val="Hyperlink"/>
                  <w:sz w:val="22"/>
                  <w:szCs w:val="22"/>
                </w:rPr>
                <w:t>-</w:t>
              </w:r>
              <w:r w:rsidRPr="00911510">
                <w:rPr>
                  <w:rStyle w:val="Hyperlink"/>
                  <w:sz w:val="22"/>
                  <w:szCs w:val="22"/>
                  <w:lang w:val="en-US"/>
                </w:rPr>
                <w:t>k</w:t>
              </w:r>
              <w:r w:rsidRPr="00911510">
                <w:rPr>
                  <w:rStyle w:val="Hyperlink"/>
                  <w:sz w:val="22"/>
                  <w:szCs w:val="22"/>
                </w:rPr>
                <w:t>-</w:t>
              </w:r>
              <w:r w:rsidRPr="00911510">
                <w:rPr>
                  <w:rStyle w:val="Hyperlink"/>
                  <w:sz w:val="22"/>
                  <w:szCs w:val="22"/>
                  <w:lang w:val="en-US"/>
                </w:rPr>
                <w:t>d</w:t>
              </w:r>
              <w:r w:rsidRPr="00911510">
                <w:rPr>
                  <w:rStyle w:val="Hyperlink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BC1257" w:rsidRPr="002E01C9" w:rsidRDefault="00BC1257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BC1257" w:rsidRPr="0013526A" w:rsidRDefault="00BC1257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BC1257" w:rsidRPr="004E3523" w:rsidTr="004C12E0">
        <w:tc>
          <w:tcPr>
            <w:tcW w:w="11100" w:type="dxa"/>
            <w:vAlign w:val="center"/>
          </w:tcPr>
          <w:p w:rsidR="00BC1257" w:rsidRPr="004E3523" w:rsidRDefault="00BC1257" w:rsidP="00966ABD">
            <w:pPr>
              <w:jc w:val="both"/>
              <w:rPr>
                <w:color w:val="003366"/>
              </w:rPr>
            </w:pPr>
          </w:p>
        </w:tc>
      </w:tr>
      <w:tr w:rsidR="00BC1257" w:rsidRPr="006156AD" w:rsidTr="004C12E0">
        <w:tc>
          <w:tcPr>
            <w:tcW w:w="11100" w:type="dxa"/>
            <w:vAlign w:val="center"/>
          </w:tcPr>
          <w:p w:rsidR="00BC1257" w:rsidRPr="006156AD" w:rsidRDefault="00BC1257" w:rsidP="00ED36C0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BC1257" w:rsidRPr="00884742" w:rsidTr="004C12E0">
        <w:tc>
          <w:tcPr>
            <w:tcW w:w="11100" w:type="dxa"/>
            <w:vAlign w:val="center"/>
          </w:tcPr>
          <w:p w:rsidR="00BC1257" w:rsidRPr="00884742" w:rsidRDefault="00BC1257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BC1257" w:rsidRPr="00884742" w:rsidRDefault="00BC1257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6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Hyperlink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6"/>
          </w:p>
          <w:p w:rsidR="00BC1257" w:rsidRPr="00884742" w:rsidRDefault="00BC1257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BC1257" w:rsidRPr="0078081B" w:rsidRDefault="00BC1257" w:rsidP="00ED36C0">
            <w:pPr>
              <w:pStyle w:val="ListParagraph"/>
              <w:numPr>
                <w:ilvl w:val="0"/>
                <w:numId w:val="40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Hyperlink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BC1257" w:rsidRPr="0078081B" w:rsidRDefault="00BC1257" w:rsidP="00ED36C0">
            <w:pPr>
              <w:pStyle w:val="ListParagraph"/>
              <w:numPr>
                <w:ilvl w:val="0"/>
                <w:numId w:val="40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051D09">
              <w:rPr>
                <w:sz w:val="22"/>
                <w:szCs w:val="22"/>
              </w:rPr>
              <w:t xml:space="preserve">ЭТП </w:t>
            </w:r>
            <w:r w:rsidRPr="007D56A0">
              <w:rPr>
                <w:sz w:val="22"/>
                <w:szCs w:val="22"/>
              </w:rPr>
              <w:t>«Аукционный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Pr="00911510">
                <w:rPr>
                  <w:rStyle w:val="Hyperlink"/>
                  <w:sz w:val="22"/>
                  <w:szCs w:val="22"/>
                </w:rPr>
                <w:t>www.</w:t>
              </w:r>
              <w:r w:rsidRPr="00911510">
                <w:rPr>
                  <w:rStyle w:val="Hyperlink"/>
                  <w:sz w:val="22"/>
                  <w:szCs w:val="22"/>
                  <w:lang w:val="en-US"/>
                </w:rPr>
                <w:t>a</w:t>
              </w:r>
              <w:r w:rsidRPr="00911510">
                <w:rPr>
                  <w:rStyle w:val="Hyperlink"/>
                  <w:sz w:val="22"/>
                  <w:szCs w:val="22"/>
                </w:rPr>
                <w:t>-</w:t>
              </w:r>
              <w:r w:rsidRPr="00911510">
                <w:rPr>
                  <w:rStyle w:val="Hyperlink"/>
                  <w:sz w:val="22"/>
                  <w:szCs w:val="22"/>
                  <w:lang w:val="en-US"/>
                </w:rPr>
                <w:t>k</w:t>
              </w:r>
              <w:r w:rsidRPr="00911510">
                <w:rPr>
                  <w:rStyle w:val="Hyperlink"/>
                  <w:sz w:val="22"/>
                  <w:szCs w:val="22"/>
                </w:rPr>
                <w:t>-</w:t>
              </w:r>
              <w:r w:rsidRPr="00911510">
                <w:rPr>
                  <w:rStyle w:val="Hyperlink"/>
                  <w:sz w:val="22"/>
                  <w:szCs w:val="22"/>
                  <w:lang w:val="en-US"/>
                </w:rPr>
                <w:t>d</w:t>
              </w:r>
              <w:r w:rsidRPr="00911510">
                <w:rPr>
                  <w:rStyle w:val="Hyperlink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BC1257" w:rsidRPr="004E3523" w:rsidTr="004C12E0">
        <w:tc>
          <w:tcPr>
            <w:tcW w:w="11100" w:type="dxa"/>
            <w:vAlign w:val="center"/>
          </w:tcPr>
          <w:p w:rsidR="00BC1257" w:rsidRPr="00181666" w:rsidRDefault="00BC1257" w:rsidP="00966ABD">
            <w:pPr>
              <w:snapToGrid w:val="0"/>
              <w:jc w:val="both"/>
            </w:pPr>
          </w:p>
        </w:tc>
      </w:tr>
      <w:tr w:rsidR="00BC1257" w:rsidRPr="004E3523" w:rsidTr="004C12E0">
        <w:tc>
          <w:tcPr>
            <w:tcW w:w="11100" w:type="dxa"/>
            <w:vAlign w:val="center"/>
          </w:tcPr>
          <w:p w:rsidR="00BC1257" w:rsidRPr="00181666" w:rsidRDefault="00BC1257" w:rsidP="00ED36C0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BC1257" w:rsidRPr="00674CFE" w:rsidTr="004C12E0">
        <w:tc>
          <w:tcPr>
            <w:tcW w:w="11100" w:type="dxa"/>
            <w:vAlign w:val="center"/>
          </w:tcPr>
          <w:p w:rsidR="00BC1257" w:rsidRPr="00674CFE" w:rsidRDefault="00BC1257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не позднее 11</w:t>
            </w:r>
            <w:r w:rsidRPr="00674CFE">
              <w:rPr>
                <w:sz w:val="22"/>
                <w:szCs w:val="22"/>
              </w:rPr>
              <w:t>-00 (время московское) «</w:t>
            </w:r>
            <w:r>
              <w:rPr>
                <w:sz w:val="22"/>
                <w:szCs w:val="22"/>
              </w:rPr>
              <w:t>31</w:t>
            </w:r>
            <w:r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 xml:space="preserve">августа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674CFE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5</w:t>
              </w:r>
              <w:r w:rsidRPr="00674CFE">
                <w:rPr>
                  <w:sz w:val="22"/>
                  <w:szCs w:val="22"/>
                </w:rPr>
                <w:t xml:space="preserve"> г</w:t>
              </w:r>
            </w:smartTag>
            <w:r w:rsidRPr="00674CFE">
              <w:rPr>
                <w:sz w:val="22"/>
                <w:szCs w:val="22"/>
              </w:rPr>
              <w:t>.</w:t>
            </w:r>
          </w:p>
        </w:tc>
      </w:tr>
      <w:tr w:rsidR="00BC1257" w:rsidRPr="00674CFE" w:rsidTr="004C12E0">
        <w:tc>
          <w:tcPr>
            <w:tcW w:w="11100" w:type="dxa"/>
            <w:vAlign w:val="center"/>
          </w:tcPr>
          <w:p w:rsidR="00BC1257" w:rsidRPr="00674CFE" w:rsidRDefault="00BC1257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BC1257" w:rsidRPr="00674CFE" w:rsidRDefault="00BC1257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>. Москва, ул. Сущевская д. 22.</w:t>
            </w:r>
          </w:p>
        </w:tc>
      </w:tr>
      <w:tr w:rsidR="00BC1257" w:rsidRPr="004E3523" w:rsidTr="004C12E0">
        <w:tc>
          <w:tcPr>
            <w:tcW w:w="11100" w:type="dxa"/>
            <w:vAlign w:val="center"/>
          </w:tcPr>
          <w:p w:rsidR="00BC1257" w:rsidRPr="00181666" w:rsidRDefault="00BC1257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BC1257" w:rsidRPr="002C7AE3" w:rsidTr="004C12E0">
        <w:tc>
          <w:tcPr>
            <w:tcW w:w="11100" w:type="dxa"/>
            <w:vAlign w:val="center"/>
          </w:tcPr>
          <w:p w:rsidR="00BC1257" w:rsidRPr="002C7AE3" w:rsidRDefault="00BC1257" w:rsidP="00ED36C0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BC1257" w:rsidRPr="002C7AE3" w:rsidTr="004C12E0">
        <w:tc>
          <w:tcPr>
            <w:tcW w:w="11100" w:type="dxa"/>
            <w:vAlign w:val="center"/>
          </w:tcPr>
          <w:p w:rsidR="00BC1257" w:rsidRPr="002C7AE3" w:rsidRDefault="00BC1257" w:rsidP="002C7AE3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>. Москва, ул. Сущевская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674CFE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07</w:t>
            </w:r>
            <w:r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 xml:space="preserve">сентября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674CFE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5</w:t>
              </w:r>
              <w:r w:rsidRPr="00674CFE">
                <w:rPr>
                  <w:sz w:val="22"/>
                  <w:szCs w:val="22"/>
                </w:rPr>
                <w:t xml:space="preserve"> г</w:t>
              </w:r>
            </w:smartTag>
            <w:r w:rsidRPr="00674CFE">
              <w:rPr>
                <w:sz w:val="22"/>
                <w:szCs w:val="22"/>
              </w:rPr>
              <w:t>.</w:t>
            </w:r>
          </w:p>
        </w:tc>
      </w:tr>
      <w:tr w:rsidR="00BC1257" w:rsidRPr="002C7AE3" w:rsidTr="004C12E0">
        <w:tc>
          <w:tcPr>
            <w:tcW w:w="11100" w:type="dxa"/>
            <w:vAlign w:val="center"/>
          </w:tcPr>
          <w:p w:rsidR="00BC1257" w:rsidRPr="002C7AE3" w:rsidRDefault="00BC1257" w:rsidP="002C7AE3">
            <w:pPr>
              <w:snapToGrid w:val="0"/>
              <w:jc w:val="both"/>
            </w:pPr>
          </w:p>
        </w:tc>
      </w:tr>
      <w:tr w:rsidR="00BC1257" w:rsidRPr="00965CA4" w:rsidTr="004C12E0">
        <w:tc>
          <w:tcPr>
            <w:tcW w:w="11100" w:type="dxa"/>
            <w:vAlign w:val="center"/>
          </w:tcPr>
          <w:p w:rsidR="00BC1257" w:rsidRPr="00965CA4" w:rsidRDefault="00BC1257" w:rsidP="00ED36C0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BC1257" w:rsidRPr="00E134CB" w:rsidTr="004C12E0">
        <w:tc>
          <w:tcPr>
            <w:tcW w:w="11100" w:type="dxa"/>
            <w:vAlign w:val="center"/>
          </w:tcPr>
          <w:p w:rsidR="00BC1257" w:rsidRPr="00E134CB" w:rsidRDefault="00BC1257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BC1257" w:rsidRPr="00E134CB" w:rsidRDefault="00BC1257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BC1257" w:rsidRPr="00625F0B" w:rsidTr="004C12E0">
        <w:tc>
          <w:tcPr>
            <w:tcW w:w="11100" w:type="dxa"/>
            <w:vAlign w:val="center"/>
          </w:tcPr>
          <w:p w:rsidR="00BC1257" w:rsidRPr="00625F0B" w:rsidRDefault="00BC1257" w:rsidP="00AB40BC">
            <w:pPr>
              <w:jc w:val="both"/>
              <w:rPr>
                <w:highlight w:val="yellow"/>
              </w:rPr>
            </w:pPr>
          </w:p>
        </w:tc>
      </w:tr>
      <w:tr w:rsidR="00BC1257" w:rsidRPr="00625F0B" w:rsidTr="004C12E0">
        <w:tc>
          <w:tcPr>
            <w:tcW w:w="11100" w:type="dxa"/>
            <w:vAlign w:val="center"/>
          </w:tcPr>
          <w:p w:rsidR="00BC1257" w:rsidRPr="00625F0B" w:rsidRDefault="00BC1257" w:rsidP="00ED36C0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BC1257" w:rsidRPr="00A82751" w:rsidTr="004C12E0">
        <w:tc>
          <w:tcPr>
            <w:tcW w:w="11100" w:type="dxa"/>
            <w:vAlign w:val="center"/>
          </w:tcPr>
          <w:p w:rsidR="00BC1257" w:rsidRPr="00A82751" w:rsidRDefault="00BC1257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</w:t>
            </w:r>
            <w:r w:rsidRPr="00A82751">
              <w:rPr>
                <w:sz w:val="22"/>
                <w:szCs w:val="22"/>
              </w:rPr>
              <w:t>ребуется</w:t>
            </w:r>
          </w:p>
        </w:tc>
      </w:tr>
      <w:tr w:rsidR="00BC1257" w:rsidRPr="00F133FF" w:rsidTr="004C12E0">
        <w:tc>
          <w:tcPr>
            <w:tcW w:w="11100" w:type="dxa"/>
            <w:vAlign w:val="center"/>
          </w:tcPr>
          <w:p w:rsidR="00BC1257" w:rsidRPr="00F133FF" w:rsidRDefault="00BC1257" w:rsidP="00AB40BC">
            <w:pPr>
              <w:snapToGrid w:val="0"/>
              <w:jc w:val="both"/>
            </w:pPr>
          </w:p>
        </w:tc>
      </w:tr>
      <w:tr w:rsidR="00BC1257" w:rsidRPr="00F133FF" w:rsidTr="004C12E0">
        <w:tc>
          <w:tcPr>
            <w:tcW w:w="11100" w:type="dxa"/>
            <w:vAlign w:val="center"/>
          </w:tcPr>
          <w:p w:rsidR="00BC1257" w:rsidRPr="00F133FF" w:rsidRDefault="00BC1257" w:rsidP="00ED36C0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BC1257" w:rsidRPr="00F133FF" w:rsidTr="004C12E0">
        <w:tc>
          <w:tcPr>
            <w:tcW w:w="11100" w:type="dxa"/>
            <w:vAlign w:val="center"/>
          </w:tcPr>
          <w:p w:rsidR="00BC1257" w:rsidRPr="00F133FF" w:rsidRDefault="00BC1257" w:rsidP="00940FE0">
            <w:pPr>
              <w:jc w:val="both"/>
            </w:pPr>
          </w:p>
        </w:tc>
      </w:tr>
      <w:tr w:rsidR="00BC1257" w:rsidRPr="00F133FF" w:rsidTr="004C12E0">
        <w:tc>
          <w:tcPr>
            <w:tcW w:w="11100" w:type="dxa"/>
            <w:vAlign w:val="center"/>
          </w:tcPr>
          <w:p w:rsidR="00BC1257" w:rsidRPr="00F133FF" w:rsidRDefault="00BC1257" w:rsidP="00ED36C0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BC1257" w:rsidRPr="00407E6A" w:rsidTr="004C12E0">
        <w:tc>
          <w:tcPr>
            <w:tcW w:w="11100" w:type="dxa"/>
            <w:vAlign w:val="center"/>
          </w:tcPr>
          <w:p w:rsidR="00BC1257" w:rsidRDefault="00BC1257" w:rsidP="00407E6A">
            <w:pPr>
              <w:pStyle w:val="ListContinue"/>
              <w:numPr>
                <w:ilvl w:val="0"/>
                <w:numId w:val="41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BC1257" w:rsidRDefault="00BC1257" w:rsidP="00407E6A">
            <w:pPr>
              <w:pStyle w:val="ListContinue"/>
              <w:numPr>
                <w:ilvl w:val="0"/>
                <w:numId w:val="41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BC1257" w:rsidRPr="00407E6A" w:rsidRDefault="00BC1257" w:rsidP="00407E6A">
            <w:pPr>
              <w:pStyle w:val="ListContinue"/>
              <w:numPr>
                <w:ilvl w:val="0"/>
                <w:numId w:val="41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BC1257" w:rsidRPr="00407E6A" w:rsidRDefault="00BC1257" w:rsidP="00407E6A">
            <w:pPr>
              <w:pStyle w:val="ListContinue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BC1257" w:rsidRPr="00407E6A" w:rsidRDefault="00BC1257" w:rsidP="00940FE0">
            <w:pPr>
              <w:jc w:val="both"/>
              <w:rPr>
                <w:color w:val="003366"/>
              </w:rPr>
            </w:pPr>
          </w:p>
        </w:tc>
      </w:tr>
      <w:tr w:rsidR="00BC1257" w:rsidRPr="00B65D3C" w:rsidTr="004C12E0">
        <w:tc>
          <w:tcPr>
            <w:tcW w:w="11100" w:type="dxa"/>
            <w:vAlign w:val="center"/>
          </w:tcPr>
          <w:p w:rsidR="00BC1257" w:rsidRPr="00B65D3C" w:rsidRDefault="00BC1257" w:rsidP="00ED36C0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BC1257" w:rsidRPr="00B65D3C" w:rsidTr="004C12E0">
        <w:tc>
          <w:tcPr>
            <w:tcW w:w="11100" w:type="dxa"/>
            <w:vAlign w:val="center"/>
          </w:tcPr>
          <w:p w:rsidR="00BC1257" w:rsidRPr="0078081B" w:rsidRDefault="00BC1257" w:rsidP="00B65D3C">
            <w:pPr>
              <w:pStyle w:val="ListParagraph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BC1257" w:rsidRPr="004E3523" w:rsidRDefault="00BC1257" w:rsidP="00966ABD">
      <w:pPr>
        <w:snapToGrid w:val="0"/>
        <w:jc w:val="both"/>
        <w:rPr>
          <w:color w:val="003366"/>
          <w:sz w:val="22"/>
          <w:szCs w:val="22"/>
        </w:rPr>
        <w:sectPr w:rsidR="00BC1257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BC1257" w:rsidRPr="00C42DD8" w:rsidRDefault="00BC1257" w:rsidP="00321CAE">
      <w:pPr>
        <w:spacing w:line="360" w:lineRule="auto"/>
        <w:ind w:left="357"/>
        <w:jc w:val="center"/>
        <w:outlineLvl w:val="0"/>
        <w:rPr>
          <w:b/>
        </w:rPr>
      </w:pPr>
      <w:bookmarkStart w:id="27" w:name="_Toc373315228"/>
      <w:bookmarkStart w:id="28" w:name="_Toc428198059"/>
      <w:bookmarkStart w:id="29" w:name="_Toc347315020"/>
      <w:bookmarkStart w:id="30" w:name="_Toc373315230"/>
      <w:r w:rsidRPr="00C42DD8">
        <w:rPr>
          <w:b/>
        </w:rPr>
        <w:t>ЧАСТЬ 1</w:t>
      </w:r>
      <w:bookmarkEnd w:id="27"/>
      <w:bookmarkEnd w:id="28"/>
    </w:p>
    <w:p w:rsidR="00BC1257" w:rsidRPr="00C42DD8" w:rsidRDefault="00BC1257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BC1257" w:rsidRPr="00C42DD8" w:rsidRDefault="00BC1257" w:rsidP="004F70D0">
      <w:pPr>
        <w:jc w:val="both"/>
        <w:rPr>
          <w:b/>
          <w:sz w:val="22"/>
          <w:szCs w:val="22"/>
        </w:rPr>
      </w:pPr>
    </w:p>
    <w:p w:rsidR="00BC1257" w:rsidRPr="00C42DD8" w:rsidRDefault="00BC1257" w:rsidP="007B5435">
      <w:pPr>
        <w:ind w:left="357"/>
        <w:jc w:val="center"/>
        <w:outlineLvl w:val="0"/>
        <w:rPr>
          <w:rFonts w:eastAsia="Arial Unicode MS"/>
          <w:b/>
        </w:rPr>
      </w:pPr>
      <w:bookmarkStart w:id="31" w:name="_Toc392681352"/>
      <w:bookmarkStart w:id="32" w:name="_Toc428198060"/>
      <w:bookmarkEnd w:id="29"/>
      <w:bookmarkEnd w:id="30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33" w:name="_Toc383792454"/>
      <w:bookmarkStart w:id="34" w:name="_Toc384030501"/>
      <w:bookmarkStart w:id="35" w:name="_Ref384311435"/>
      <w:bookmarkStart w:id="36" w:name="_Toc390100129"/>
      <w:bookmarkStart w:id="37" w:name="_Ref405791283"/>
      <w:bookmarkStart w:id="38" w:name="_Ref405821788"/>
      <w:bookmarkStart w:id="39" w:name="_Ref405823001"/>
      <w:bookmarkEnd w:id="31"/>
      <w:bookmarkEnd w:id="32"/>
    </w:p>
    <w:p w:rsidR="00BC1257" w:rsidRPr="00B115BC" w:rsidRDefault="00BC1257" w:rsidP="006D271D">
      <w:pPr>
        <w:ind w:left="357"/>
        <w:jc w:val="both"/>
        <w:outlineLvl w:val="0"/>
        <w:rPr>
          <w:rFonts w:eastAsia="Arial Unicode MS"/>
          <w:b/>
        </w:rPr>
      </w:pPr>
      <w:bookmarkStart w:id="40" w:name="_Toc428198061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40"/>
    </w:p>
    <w:p w:rsidR="00BC1257" w:rsidRPr="00B115BC" w:rsidRDefault="00BC1257" w:rsidP="006D271D">
      <w:pPr>
        <w:ind w:left="357"/>
        <w:jc w:val="both"/>
        <w:outlineLvl w:val="0"/>
        <w:rPr>
          <w:rFonts w:eastAsia="Arial Unicode MS"/>
          <w:b/>
        </w:rPr>
      </w:pPr>
      <w:bookmarkStart w:id="41" w:name="_Toc428198062"/>
      <w:r w:rsidRPr="00B115BC">
        <w:rPr>
          <w:rFonts w:eastAsia="Arial Unicode MS"/>
          <w:b/>
        </w:rPr>
        <w:t>2.1.1. Требования к участникам запроса цен.</w:t>
      </w:r>
      <w:bookmarkEnd w:id="41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11"/>
        <w:gridCol w:w="3840"/>
        <w:gridCol w:w="5520"/>
      </w:tblGrid>
      <w:tr w:rsidR="00BC1257" w:rsidRPr="006A686E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33"/>
          <w:bookmarkEnd w:id="34"/>
          <w:bookmarkEnd w:id="35"/>
          <w:bookmarkEnd w:id="36"/>
          <w:bookmarkEnd w:id="37"/>
          <w:bookmarkEnd w:id="38"/>
          <w:bookmarkEnd w:id="39"/>
          <w:p w:rsidR="00BC1257" w:rsidRPr="006A686E" w:rsidRDefault="00BC1257" w:rsidP="0024204E">
            <w:pPr>
              <w:jc w:val="center"/>
            </w:pPr>
            <w:r w:rsidRPr="006A686E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BC1257" w:rsidRPr="006A686E" w:rsidRDefault="00BC1257" w:rsidP="0024204E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BC1257" w:rsidRPr="006A686E" w:rsidRDefault="00BC1257" w:rsidP="0024204E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BC1257" w:rsidRPr="006A686E" w:rsidTr="008F3615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BC1257" w:rsidRPr="006A686E" w:rsidRDefault="00BC1257" w:rsidP="00ED36C0">
            <w:pPr>
              <w:numPr>
                <w:ilvl w:val="0"/>
                <w:numId w:val="43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BC1257" w:rsidRPr="006A686E" w:rsidRDefault="00BC1257" w:rsidP="0024204E">
            <w:pPr>
              <w:ind w:right="153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BC1257" w:rsidRPr="006A686E" w:rsidTr="00C63673">
        <w:trPr>
          <w:trHeight w:val="367"/>
        </w:trPr>
        <w:tc>
          <w:tcPr>
            <w:tcW w:w="720" w:type="dxa"/>
            <w:gridSpan w:val="2"/>
            <w:tcBorders>
              <w:top w:val="single" w:sz="4" w:space="0" w:color="4D974A"/>
              <w:bottom w:val="nil"/>
            </w:tcBorders>
          </w:tcPr>
          <w:p w:rsidR="00BC1257" w:rsidRPr="006A686E" w:rsidRDefault="00BC1257" w:rsidP="00ED36C0">
            <w:pPr>
              <w:pStyle w:val="ListParagraph"/>
              <w:numPr>
                <w:ilvl w:val="0"/>
                <w:numId w:val="4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0" w:type="dxa"/>
            <w:tcBorders>
              <w:top w:val="single" w:sz="4" w:space="0" w:color="4D974A"/>
              <w:bottom w:val="nil"/>
            </w:tcBorders>
          </w:tcPr>
          <w:p w:rsidR="00BC1257" w:rsidRPr="006A686E" w:rsidRDefault="00BC1257" w:rsidP="007916B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быть зарегистрированным в 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20" w:type="dxa"/>
            <w:tcBorders>
              <w:top w:val="single" w:sz="4" w:space="0" w:color="4D974A"/>
              <w:bottom w:val="nil"/>
            </w:tcBorders>
          </w:tcPr>
          <w:p w:rsidR="00BC1257" w:rsidRPr="003C1847" w:rsidRDefault="00BC1257" w:rsidP="0024204E">
            <w:pPr>
              <w:ind w:right="153"/>
              <w:rPr>
                <w:sz w:val="21"/>
                <w:szCs w:val="21"/>
                <w:highlight w:val="yellow"/>
              </w:rPr>
            </w:pPr>
            <w:r w:rsidRPr="00F462FC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19" w:history="1">
              <w:r w:rsidRPr="00F462FC">
                <w:rPr>
                  <w:rStyle w:val="Hyperlink"/>
                  <w:sz w:val="21"/>
                  <w:szCs w:val="21"/>
                </w:rPr>
                <w:t>http://egrul.nalog.ru/</w:t>
              </w:r>
            </w:hyperlink>
            <w:r w:rsidRPr="00F462FC">
              <w:rPr>
                <w:sz w:val="21"/>
                <w:szCs w:val="21"/>
              </w:rPr>
              <w:t>)</w:t>
            </w:r>
          </w:p>
        </w:tc>
      </w:tr>
      <w:tr w:rsidR="00BC1257" w:rsidRPr="006A686E" w:rsidTr="00C63673">
        <w:trPr>
          <w:trHeight w:val="1514"/>
        </w:trPr>
        <w:tc>
          <w:tcPr>
            <w:tcW w:w="709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6A686E">
            <w:pPr>
              <w:pStyle w:val="ListParagraph"/>
              <w:tabs>
                <w:tab w:val="left" w:pos="426"/>
              </w:tabs>
              <w:ind w:left="0"/>
              <w:rPr>
                <w:szCs w:val="22"/>
              </w:rPr>
            </w:pPr>
            <w:bookmarkStart w:id="42" w:name="_Ref405790941"/>
          </w:p>
        </w:tc>
        <w:bookmarkEnd w:id="42"/>
        <w:tc>
          <w:tcPr>
            <w:tcW w:w="3851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BC1257" w:rsidRPr="001957C9" w:rsidRDefault="00BC1257" w:rsidP="00ED36C0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3" w:name="_Ref405791406"/>
            <w:r w:rsidRPr="001957C9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</w:p>
          <w:p w:rsidR="00BC1257" w:rsidRPr="00F7159D" w:rsidRDefault="00BC1257" w:rsidP="00ED36C0">
            <w:pPr>
              <w:numPr>
                <w:ilvl w:val="0"/>
                <w:numId w:val="58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1957C9">
              <w:rPr>
                <w:sz w:val="21"/>
                <w:szCs w:val="21"/>
              </w:rPr>
              <w:t>подтверждение,</w:t>
            </w:r>
            <w:r w:rsidRPr="00F7159D">
              <w:rPr>
                <w:sz w:val="21"/>
                <w:szCs w:val="21"/>
              </w:rPr>
              <w:t xml:space="preserve">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BC1257" w:rsidRPr="00F7159D" w:rsidRDefault="00BC1257" w:rsidP="00ED36C0">
            <w:pPr>
              <w:numPr>
                <w:ilvl w:val="0"/>
                <w:numId w:val="58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43"/>
          </w:p>
        </w:tc>
      </w:tr>
      <w:tr w:rsidR="00BC1257" w:rsidRPr="006A686E" w:rsidTr="00AC5A9F">
        <w:trPr>
          <w:trHeight w:val="15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6A686E">
            <w:pPr>
              <w:pStyle w:val="ListParagraph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BC1257" w:rsidRPr="009C46F0" w:rsidRDefault="00BC1257" w:rsidP="00ED36C0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1957C9">
              <w:rPr>
                <w:sz w:val="21"/>
                <w:szCs w:val="21"/>
              </w:rPr>
              <w:t>заполне</w:t>
            </w:r>
            <w:r w:rsidRPr="009C46F0">
              <w:rPr>
                <w:sz w:val="21"/>
                <w:szCs w:val="21"/>
              </w:rPr>
              <w:t>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BC1257" w:rsidRPr="009C46F0" w:rsidRDefault="00BC1257" w:rsidP="00ED36C0">
            <w:pPr>
              <w:numPr>
                <w:ilvl w:val="1"/>
                <w:numId w:val="44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C1257" w:rsidRPr="009C46F0" w:rsidRDefault="00BC1257" w:rsidP="00ED36C0">
            <w:pPr>
              <w:numPr>
                <w:ilvl w:val="1"/>
                <w:numId w:val="44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BC1257" w:rsidRPr="009C46F0" w:rsidRDefault="00BC1257" w:rsidP="009C46F0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BC1257" w:rsidRPr="009C46F0" w:rsidRDefault="00BC1257" w:rsidP="009C46F0">
            <w:pPr>
              <w:pStyle w:val="ListParagraph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BC1257" w:rsidRPr="006A686E" w:rsidTr="007F38AE">
        <w:trPr>
          <w:trHeight w:val="45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6A686E">
            <w:pPr>
              <w:pStyle w:val="ListParagraph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</w:tcBorders>
          </w:tcPr>
          <w:p w:rsidR="00BC1257" w:rsidRPr="00FA2260" w:rsidRDefault="00BC1257" w:rsidP="00ED36C0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BC1257" w:rsidRPr="006A686E" w:rsidTr="002018F9">
        <w:trPr>
          <w:trHeight w:val="32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6A686E">
            <w:pPr>
              <w:tabs>
                <w:tab w:val="left" w:pos="426"/>
              </w:tabs>
              <w:rPr>
                <w:rStyle w:val="FollowedHyperlink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BC1257" w:rsidRPr="00CC5EA4" w:rsidRDefault="00BC1257" w:rsidP="00ED36C0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BC1257" w:rsidRPr="006A686E" w:rsidTr="002018F9">
        <w:trPr>
          <w:trHeight w:val="18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6A686E">
            <w:pPr>
              <w:tabs>
                <w:tab w:val="left" w:pos="426"/>
              </w:tabs>
              <w:rPr>
                <w:rStyle w:val="FollowedHyperlink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BC1257" w:rsidRPr="00CC5EA4" w:rsidRDefault="00BC1257" w:rsidP="00ED36C0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BC1257" w:rsidRPr="006A686E" w:rsidTr="002018F9">
        <w:trPr>
          <w:trHeight w:val="1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6A686E">
            <w:pPr>
              <w:tabs>
                <w:tab w:val="left" w:pos="426"/>
              </w:tabs>
              <w:rPr>
                <w:rStyle w:val="FollowedHyperlink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BC1257" w:rsidRPr="00CC5EA4" w:rsidRDefault="00BC1257" w:rsidP="00ED36C0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BC1257" w:rsidRPr="006A686E" w:rsidTr="002018F9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6A686E">
            <w:pPr>
              <w:tabs>
                <w:tab w:val="left" w:pos="426"/>
              </w:tabs>
              <w:rPr>
                <w:rStyle w:val="FollowedHyperlink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BC1257" w:rsidRPr="00CC5EA4" w:rsidRDefault="00BC1257" w:rsidP="00ED36C0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BC1257" w:rsidRPr="006A686E" w:rsidTr="002018F9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6A686E">
            <w:pPr>
              <w:tabs>
                <w:tab w:val="left" w:pos="426"/>
              </w:tabs>
              <w:rPr>
                <w:rStyle w:val="FollowedHyperlink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4B08E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BC1257" w:rsidRPr="00CC5EA4" w:rsidRDefault="00BC1257" w:rsidP="00ED36C0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BC1257" w:rsidRPr="006A686E" w:rsidTr="00CF1AD4">
        <w:trPr>
          <w:trHeight w:val="77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6A686E">
            <w:pPr>
              <w:tabs>
                <w:tab w:val="left" w:pos="426"/>
              </w:tabs>
              <w:rPr>
                <w:rStyle w:val="FollowedHyperlink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BC1257" w:rsidRPr="00CC5EA4" w:rsidRDefault="00BC1257" w:rsidP="00ED36C0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1957C9">
              <w:rPr>
                <w:sz w:val="21"/>
                <w:szCs w:val="21"/>
              </w:rPr>
              <w:t>Формы бухгалтерской отчетности</w:t>
            </w:r>
            <w:r w:rsidRPr="00CF1AD4">
              <w:rPr>
                <w:sz w:val="21"/>
                <w:szCs w:val="21"/>
              </w:rPr>
              <w:t xml:space="preserve">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BC1257" w:rsidRPr="006A686E" w:rsidTr="002018F9">
        <w:trPr>
          <w:trHeight w:val="5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6A686E">
            <w:pPr>
              <w:tabs>
                <w:tab w:val="left" w:pos="426"/>
              </w:tabs>
              <w:rPr>
                <w:rStyle w:val="FollowedHyperlink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BC1257" w:rsidRPr="008C7786" w:rsidRDefault="00BC1257" w:rsidP="00ED36C0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BC1257" w:rsidRPr="006A686E" w:rsidTr="00541FA3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6A686E">
            <w:pPr>
              <w:tabs>
                <w:tab w:val="left" w:pos="426"/>
              </w:tabs>
              <w:rPr>
                <w:rStyle w:val="FollowedHyperlink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BC1257" w:rsidRPr="006A686E" w:rsidRDefault="00BC1257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BC1257" w:rsidRPr="00521A2D" w:rsidRDefault="00BC1257" w:rsidP="00ED36C0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1957C9">
              <w:rPr>
                <w:sz w:val="21"/>
                <w:szCs w:val="21"/>
              </w:rPr>
              <w:t>Сведения</w:t>
            </w:r>
            <w:r w:rsidRPr="00D901E6">
              <w:rPr>
                <w:sz w:val="21"/>
                <w:szCs w:val="21"/>
              </w:rPr>
              <w:t xml:space="preserve">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BC1257" w:rsidRPr="006A686E" w:rsidTr="009C46F0">
        <w:trPr>
          <w:trHeight w:val="699"/>
        </w:trPr>
        <w:tc>
          <w:tcPr>
            <w:tcW w:w="709" w:type="dxa"/>
          </w:tcPr>
          <w:p w:rsidR="00BC1257" w:rsidRPr="009C46F0" w:rsidRDefault="00BC1257" w:rsidP="00ED36C0">
            <w:pPr>
              <w:pStyle w:val="ListParagraph"/>
              <w:numPr>
                <w:ilvl w:val="0"/>
                <w:numId w:val="4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4" w:name="_Ref405791536"/>
          </w:p>
        </w:tc>
        <w:bookmarkEnd w:id="44"/>
        <w:tc>
          <w:tcPr>
            <w:tcW w:w="3851" w:type="dxa"/>
            <w:gridSpan w:val="2"/>
            <w:vAlign w:val="center"/>
          </w:tcPr>
          <w:p w:rsidR="00BC1257" w:rsidRPr="009C46F0" w:rsidRDefault="00BC1257" w:rsidP="009C46F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BC1257" w:rsidRPr="003A0AEA" w:rsidRDefault="00BC1257" w:rsidP="00ED36C0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1957C9">
              <w:rPr>
                <w:sz w:val="21"/>
                <w:szCs w:val="21"/>
              </w:rPr>
              <w:t>заполне</w:t>
            </w:r>
            <w:r w:rsidRPr="003A0AEA">
              <w:rPr>
                <w:sz w:val="21"/>
                <w:szCs w:val="21"/>
              </w:rPr>
              <w:t>нное участником закупки по форме 1 «Заявка на участие в закупке» подтверждение:</w:t>
            </w:r>
          </w:p>
          <w:p w:rsidR="00BC1257" w:rsidRPr="003A0AEA" w:rsidRDefault="00BC1257" w:rsidP="00ED36C0">
            <w:pPr>
              <w:numPr>
                <w:ilvl w:val="0"/>
                <w:numId w:val="42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BC1257" w:rsidRPr="003A0AEA" w:rsidRDefault="00BC1257" w:rsidP="00ED36C0">
            <w:pPr>
              <w:numPr>
                <w:ilvl w:val="0"/>
                <w:numId w:val="42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C1257" w:rsidRPr="003A0AEA" w:rsidRDefault="00BC1257" w:rsidP="00ED36C0">
            <w:pPr>
              <w:numPr>
                <w:ilvl w:val="0"/>
                <w:numId w:val="42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C1257" w:rsidRPr="003A0AEA" w:rsidRDefault="00BC1257" w:rsidP="00ED36C0">
            <w:pPr>
              <w:numPr>
                <w:ilvl w:val="0"/>
                <w:numId w:val="42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BC1257" w:rsidRPr="006A686E" w:rsidTr="003A0AEA">
        <w:trPr>
          <w:trHeight w:val="440"/>
        </w:trPr>
        <w:tc>
          <w:tcPr>
            <w:tcW w:w="709" w:type="dxa"/>
          </w:tcPr>
          <w:p w:rsidR="00BC1257" w:rsidRPr="003A0AEA" w:rsidRDefault="00BC1257" w:rsidP="00ED36C0">
            <w:pPr>
              <w:pStyle w:val="ListParagraph"/>
              <w:numPr>
                <w:ilvl w:val="0"/>
                <w:numId w:val="4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5" w:name="_Ref405791537"/>
          </w:p>
        </w:tc>
        <w:bookmarkEnd w:id="45"/>
        <w:tc>
          <w:tcPr>
            <w:tcW w:w="3851" w:type="dxa"/>
            <w:gridSpan w:val="2"/>
          </w:tcPr>
          <w:p w:rsidR="00BC1257" w:rsidRPr="003A0AEA" w:rsidRDefault="00BC1257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BC1257" w:rsidRPr="006A686E" w:rsidRDefault="00BC1257" w:rsidP="0024204E">
            <w:pPr>
              <w:pStyle w:val="ListParagraph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BC1257" w:rsidRPr="006A686E" w:rsidTr="00FB4A7D">
        <w:trPr>
          <w:trHeight w:val="440"/>
        </w:trPr>
        <w:tc>
          <w:tcPr>
            <w:tcW w:w="709" w:type="dxa"/>
          </w:tcPr>
          <w:p w:rsidR="00BC1257" w:rsidRPr="00FB4A7D" w:rsidRDefault="00BC1257" w:rsidP="00ED36C0">
            <w:pPr>
              <w:pStyle w:val="ListParagraph"/>
              <w:numPr>
                <w:ilvl w:val="0"/>
                <w:numId w:val="4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BC1257" w:rsidRPr="00FB4A7D" w:rsidRDefault="00BC1257" w:rsidP="00FB4A7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BC1257" w:rsidRPr="00FB4A7D" w:rsidRDefault="00BC1257" w:rsidP="00ED36C0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BC1257" w:rsidRPr="006A686E" w:rsidTr="003A0AEA">
        <w:trPr>
          <w:trHeight w:val="440"/>
        </w:trPr>
        <w:tc>
          <w:tcPr>
            <w:tcW w:w="709" w:type="dxa"/>
          </w:tcPr>
          <w:p w:rsidR="00BC1257" w:rsidRPr="003A0AEA" w:rsidRDefault="00BC1257" w:rsidP="00ED36C0">
            <w:pPr>
              <w:pStyle w:val="ListParagraph"/>
              <w:numPr>
                <w:ilvl w:val="0"/>
                <w:numId w:val="4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6" w:name="_Ref407691222"/>
          </w:p>
        </w:tc>
        <w:bookmarkEnd w:id="46"/>
        <w:tc>
          <w:tcPr>
            <w:tcW w:w="3851" w:type="dxa"/>
            <w:gridSpan w:val="2"/>
          </w:tcPr>
          <w:p w:rsidR="00BC1257" w:rsidRPr="003A0AEA" w:rsidRDefault="00BC1257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C1257" w:rsidRPr="003A0AEA" w:rsidRDefault="00BC1257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20" w:type="dxa"/>
          </w:tcPr>
          <w:p w:rsidR="00BC1257" w:rsidRPr="004575BE" w:rsidRDefault="00BC1257" w:rsidP="00ED36C0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BC1257" w:rsidRPr="006A686E" w:rsidTr="004575BE">
        <w:trPr>
          <w:trHeight w:val="440"/>
        </w:trPr>
        <w:tc>
          <w:tcPr>
            <w:tcW w:w="709" w:type="dxa"/>
          </w:tcPr>
          <w:p w:rsidR="00BC1257" w:rsidRPr="00C7703C" w:rsidRDefault="00BC1257" w:rsidP="00ED36C0">
            <w:pPr>
              <w:pStyle w:val="ListParagraph"/>
              <w:numPr>
                <w:ilvl w:val="0"/>
                <w:numId w:val="4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7" w:name="_Ref405791839"/>
          </w:p>
        </w:tc>
        <w:bookmarkEnd w:id="47"/>
        <w:tc>
          <w:tcPr>
            <w:tcW w:w="3851" w:type="dxa"/>
            <w:gridSpan w:val="2"/>
          </w:tcPr>
          <w:p w:rsidR="00BC1257" w:rsidRPr="00C7703C" w:rsidRDefault="00BC1257" w:rsidP="004575BE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BC1257" w:rsidRPr="00C7703C" w:rsidRDefault="00BC1257" w:rsidP="004575BE">
            <w:pPr>
              <w:tabs>
                <w:tab w:val="left" w:pos="0"/>
                <w:tab w:val="num" w:pos="419"/>
                <w:tab w:val="num" w:pos="1211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    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</w:t>
            </w:r>
            <w:r>
              <w:rPr>
                <w:sz w:val="21"/>
                <w:szCs w:val="21"/>
              </w:rPr>
              <w:t>.</w:t>
            </w:r>
          </w:p>
        </w:tc>
        <w:tc>
          <w:tcPr>
            <w:tcW w:w="5520" w:type="dxa"/>
          </w:tcPr>
          <w:p w:rsidR="00BC1257" w:rsidRPr="00C7703C" w:rsidRDefault="00BC1257" w:rsidP="00ED36C0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8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48"/>
          </w:p>
          <w:p w:rsidR="00BC1257" w:rsidRPr="00C7703C" w:rsidRDefault="00BC1257" w:rsidP="00ED36C0">
            <w:pPr>
              <w:numPr>
                <w:ilvl w:val="4"/>
                <w:numId w:val="3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C7703C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BC1257" w:rsidRPr="00C7703C" w:rsidRDefault="00BC1257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BC1257" w:rsidRPr="00C7703C" w:rsidRDefault="00BC1257" w:rsidP="00C75D0A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BC1257" w:rsidRPr="002F4AAB" w:rsidTr="00C7703C">
        <w:trPr>
          <w:trHeight w:val="70"/>
        </w:trPr>
        <w:tc>
          <w:tcPr>
            <w:tcW w:w="709" w:type="dxa"/>
          </w:tcPr>
          <w:p w:rsidR="00BC1257" w:rsidRPr="00C7703C" w:rsidRDefault="00BC1257" w:rsidP="00ED36C0">
            <w:pPr>
              <w:pStyle w:val="ListParagraph"/>
              <w:numPr>
                <w:ilvl w:val="0"/>
                <w:numId w:val="4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9" w:name="_Ref405792235"/>
          </w:p>
        </w:tc>
        <w:bookmarkEnd w:id="49"/>
        <w:tc>
          <w:tcPr>
            <w:tcW w:w="3851" w:type="dxa"/>
            <w:gridSpan w:val="2"/>
          </w:tcPr>
          <w:p w:rsidR="00BC1257" w:rsidRPr="00C7703C" w:rsidRDefault="00BC1257" w:rsidP="00C7703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BC1257" w:rsidRPr="00C7703C" w:rsidRDefault="00BC1257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t xml:space="preserve">- </w:t>
            </w:r>
            <w:r w:rsidRPr="00C7703C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BC1257" w:rsidRPr="00C7703C" w:rsidRDefault="00BC1257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C1257" w:rsidRPr="00C7703C" w:rsidRDefault="00BC1257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BC1257" w:rsidRPr="00C7703C" w:rsidRDefault="00BC1257" w:rsidP="00ED36C0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BC1257" w:rsidRPr="00EB17CC" w:rsidRDefault="00BC1257" w:rsidP="006D271D">
      <w:pPr>
        <w:ind w:left="357"/>
        <w:jc w:val="both"/>
        <w:outlineLvl w:val="0"/>
        <w:rPr>
          <w:sz w:val="22"/>
          <w:szCs w:val="22"/>
        </w:rPr>
      </w:pPr>
    </w:p>
    <w:p w:rsidR="00BC1257" w:rsidRPr="00B115BC" w:rsidRDefault="00BC1257" w:rsidP="00B7606F">
      <w:pPr>
        <w:ind w:left="357"/>
        <w:jc w:val="both"/>
        <w:outlineLvl w:val="0"/>
        <w:rPr>
          <w:rFonts w:eastAsia="Arial Unicode MS"/>
          <w:b/>
        </w:rPr>
      </w:pPr>
      <w:bookmarkStart w:id="50" w:name="_Toc428198063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50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BC1257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BC1257" w:rsidRPr="002F4AAB" w:rsidRDefault="00BC1257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BC1257" w:rsidRPr="002F4AAB" w:rsidRDefault="00BC1257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BC1257" w:rsidRPr="002F4AAB" w:rsidRDefault="00BC1257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BC1257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BC1257" w:rsidRPr="002F4AAB" w:rsidRDefault="00BC1257" w:rsidP="00ED36C0">
            <w:pPr>
              <w:numPr>
                <w:ilvl w:val="0"/>
                <w:numId w:val="46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BC1257" w:rsidRPr="00416348" w:rsidRDefault="00BC1257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BC1257" w:rsidRPr="008D19EB" w:rsidRDefault="00BC1257" w:rsidP="00416348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Hyperlink"/>
                  <w:sz w:val="21"/>
                  <w:szCs w:val="21"/>
                </w:rPr>
                <w:t>Форма</w:t>
              </w:r>
              <w:r>
                <w:rPr>
                  <w:rStyle w:val="Hyperlink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BC1257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BC1257" w:rsidRPr="00D8090F" w:rsidRDefault="00BC1257" w:rsidP="00ED36C0">
            <w:pPr>
              <w:numPr>
                <w:ilvl w:val="0"/>
                <w:numId w:val="46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BC1257" w:rsidRPr="008D19EB" w:rsidRDefault="00BC1257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BC1257" w:rsidRPr="008D19EB" w:rsidRDefault="00BC1257" w:rsidP="00D8090F">
            <w:pPr>
              <w:pStyle w:val="ListParagraph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BC1257" w:rsidRDefault="00BC1257" w:rsidP="00E81FDA">
      <w:pPr>
        <w:ind w:left="357"/>
        <w:jc w:val="both"/>
        <w:outlineLvl w:val="0"/>
        <w:rPr>
          <w:rFonts w:eastAsia="Arial Unicode MS"/>
          <w:b/>
        </w:rPr>
      </w:pPr>
      <w:bookmarkStart w:id="51" w:name="_Ref395172188"/>
      <w:bookmarkStart w:id="52" w:name="_Toc395190385"/>
      <w:bookmarkStart w:id="53" w:name="_Toc418595531"/>
    </w:p>
    <w:p w:rsidR="00BC1257" w:rsidRPr="00E81FDA" w:rsidRDefault="00BC1257" w:rsidP="00E81FDA">
      <w:pPr>
        <w:ind w:left="357"/>
        <w:jc w:val="both"/>
        <w:outlineLvl w:val="0"/>
        <w:rPr>
          <w:rFonts w:eastAsia="Arial Unicode MS"/>
          <w:b/>
        </w:rPr>
      </w:pPr>
      <w:bookmarkStart w:id="54" w:name="_Toc428198064"/>
      <w:r w:rsidRPr="00E81FDA">
        <w:rPr>
          <w:rFonts w:eastAsia="Arial Unicode MS"/>
          <w:b/>
        </w:rPr>
        <w:t>2.2. Состав заявки на участие в закупке.</w:t>
      </w:r>
      <w:bookmarkEnd w:id="51"/>
      <w:bookmarkEnd w:id="52"/>
      <w:bookmarkEnd w:id="53"/>
      <w:bookmarkEnd w:id="54"/>
    </w:p>
    <w:p w:rsidR="00BC1257" w:rsidRPr="000C535A" w:rsidRDefault="00BC1257" w:rsidP="00ED36C0">
      <w:pPr>
        <w:numPr>
          <w:ilvl w:val="0"/>
          <w:numId w:val="49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5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55"/>
    </w:p>
    <w:p w:rsidR="00BC1257" w:rsidRDefault="00BC1257" w:rsidP="00ED36C0">
      <w:pPr>
        <w:numPr>
          <w:ilvl w:val="0"/>
          <w:numId w:val="5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5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Hyperlink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56"/>
    </w:p>
    <w:p w:rsidR="00BC1257" w:rsidRDefault="00BC1257" w:rsidP="00ED36C0">
      <w:pPr>
        <w:numPr>
          <w:ilvl w:val="0"/>
          <w:numId w:val="5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79340A">
          <w:rPr>
            <w:sz w:val="22"/>
            <w:szCs w:val="22"/>
          </w:rPr>
          <w:t>0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Hyperlink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BC1257" w:rsidRPr="00F077B7" w:rsidRDefault="00BC1257" w:rsidP="00ED36C0">
      <w:pPr>
        <w:numPr>
          <w:ilvl w:val="0"/>
          <w:numId w:val="5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Hyperlink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BC1257" w:rsidRPr="00F077B7" w:rsidRDefault="00BC1257" w:rsidP="00ED36C0">
      <w:pPr>
        <w:numPr>
          <w:ilvl w:val="0"/>
          <w:numId w:val="5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BC1257" w:rsidRPr="00F077B7" w:rsidRDefault="00BC1257" w:rsidP="00ED36C0">
      <w:pPr>
        <w:numPr>
          <w:ilvl w:val="0"/>
          <w:numId w:val="5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BC1257" w:rsidRDefault="00BC1257" w:rsidP="00E81FDA">
      <w:pPr>
        <w:ind w:firstLine="709"/>
        <w:jc w:val="both"/>
        <w:rPr>
          <w:b/>
          <w:i/>
        </w:rPr>
      </w:pPr>
    </w:p>
    <w:p w:rsidR="00BC1257" w:rsidRPr="00B115BC" w:rsidRDefault="00BC1257" w:rsidP="005E025D">
      <w:pPr>
        <w:ind w:left="357"/>
        <w:jc w:val="center"/>
        <w:outlineLvl w:val="0"/>
        <w:rPr>
          <w:rFonts w:eastAsia="Arial Unicode MS"/>
          <w:b/>
        </w:rPr>
      </w:pPr>
      <w:bookmarkStart w:id="57" w:name="_Toc428198065"/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  <w:bookmarkEnd w:id="57"/>
    </w:p>
    <w:p w:rsidR="00BC1257" w:rsidRPr="00F077B7" w:rsidRDefault="00BC1257" w:rsidP="00E81FDA">
      <w:pPr>
        <w:ind w:firstLine="709"/>
        <w:jc w:val="both"/>
        <w:rPr>
          <w:b/>
          <w:i/>
        </w:rPr>
      </w:pPr>
    </w:p>
    <w:p w:rsidR="00BC1257" w:rsidRDefault="00BC1257" w:rsidP="00E81FDA">
      <w:pPr>
        <w:pStyle w:val="NormalWeb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BC1257" w:rsidRPr="00563FFA" w:rsidRDefault="00BC1257" w:rsidP="00E81FDA">
      <w:pPr>
        <w:ind w:right="153" w:firstLine="636"/>
        <w:jc w:val="both"/>
        <w:rPr>
          <w:b/>
          <w:bCs/>
          <w:i/>
        </w:rPr>
      </w:pPr>
    </w:p>
    <w:p w:rsidR="00BC1257" w:rsidRPr="005E025D" w:rsidRDefault="00BC1257" w:rsidP="005E025D">
      <w:pPr>
        <w:ind w:left="357"/>
        <w:jc w:val="center"/>
        <w:outlineLvl w:val="0"/>
        <w:rPr>
          <w:rFonts w:eastAsia="Arial Unicode MS"/>
          <w:b/>
        </w:rPr>
      </w:pPr>
      <w:bookmarkStart w:id="58" w:name="_Toc395190388"/>
      <w:bookmarkStart w:id="59" w:name="_Ref396487846"/>
      <w:bookmarkStart w:id="60" w:name="_Ref396489236"/>
      <w:bookmarkStart w:id="61" w:name="_Toc418595538"/>
      <w:bookmarkStart w:id="62" w:name="_Toc428198066"/>
      <w:bookmarkStart w:id="63" w:name="_Toc260130025"/>
      <w:bookmarkStart w:id="64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58"/>
      <w:bookmarkEnd w:id="59"/>
      <w:bookmarkEnd w:id="60"/>
      <w:bookmarkEnd w:id="61"/>
      <w:bookmarkEnd w:id="62"/>
    </w:p>
    <w:p w:rsidR="00BC1257" w:rsidRPr="00563FFA" w:rsidRDefault="00BC1257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BC1257" w:rsidRDefault="00BC1257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BC1257" w:rsidRPr="00FC52A1" w:rsidRDefault="00BC1257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65" w:name="_Ref401131967"/>
      <w:bookmarkStart w:id="66" w:name="_Toc418595539"/>
      <w:r>
        <w:rPr>
          <w:rFonts w:eastAsia="Arial Unicode MS"/>
          <w:b/>
        </w:rPr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65"/>
      <w:bookmarkEnd w:id="66"/>
    </w:p>
    <w:p w:rsidR="00BC1257" w:rsidRPr="001A70D2" w:rsidRDefault="00BC1257" w:rsidP="00E81FDA">
      <w:pPr>
        <w:jc w:val="right"/>
        <w:rPr>
          <w:b/>
          <w:bCs/>
          <w:sz w:val="22"/>
          <w:szCs w:val="22"/>
        </w:rPr>
      </w:pPr>
    </w:p>
    <w:p w:rsidR="00BC1257" w:rsidRPr="001A70D2" w:rsidRDefault="00BC1257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BC1257" w:rsidRPr="001A70D2" w:rsidRDefault="00BC1257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BC1257" w:rsidRPr="001A70D2" w:rsidRDefault="00BC1257" w:rsidP="00E81FDA">
      <w:pPr>
        <w:rPr>
          <w:sz w:val="21"/>
          <w:szCs w:val="21"/>
        </w:rPr>
      </w:pPr>
    </w:p>
    <w:p w:rsidR="00BC1257" w:rsidRPr="001A70D2" w:rsidRDefault="00BC1257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BC1257" w:rsidRPr="001A70D2" w:rsidRDefault="00BC1257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BC1257" w:rsidRPr="001A70D2" w:rsidRDefault="00BC1257" w:rsidP="00E81FDA">
      <w:pPr>
        <w:jc w:val="center"/>
        <w:rPr>
          <w:b/>
          <w:sz w:val="21"/>
          <w:szCs w:val="21"/>
        </w:rPr>
      </w:pPr>
    </w:p>
    <w:p w:rsidR="00BC1257" w:rsidRPr="001A70D2" w:rsidRDefault="00BC1257" w:rsidP="00E81FDA">
      <w:pPr>
        <w:jc w:val="center"/>
        <w:rPr>
          <w:b/>
          <w:sz w:val="21"/>
          <w:szCs w:val="21"/>
        </w:rPr>
      </w:pPr>
      <w:bookmarkStart w:id="67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67"/>
    </w:p>
    <w:p w:rsidR="00BC1257" w:rsidRPr="00812A41" w:rsidRDefault="00BC1257" w:rsidP="00E81FDA">
      <w:pPr>
        <w:jc w:val="center"/>
        <w:rPr>
          <w:b/>
          <w:sz w:val="21"/>
          <w:szCs w:val="21"/>
        </w:rPr>
      </w:pPr>
    </w:p>
    <w:p w:rsidR="00BC1257" w:rsidRPr="00812A41" w:rsidRDefault="00BC1257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 w:rsidRPr="007D56A0">
        <w:rPr>
          <w:sz w:val="22"/>
          <w:szCs w:val="22"/>
        </w:rPr>
        <w:t>«Аукционный Конкурсный Дом»</w:t>
      </w:r>
      <w:r w:rsidRPr="00901B4A">
        <w:rPr>
          <w:sz w:val="22"/>
          <w:szCs w:val="22"/>
        </w:rPr>
        <w:t xml:space="preserve"> </w:t>
      </w:r>
      <w:r w:rsidRPr="00812A41">
        <w:rPr>
          <w:sz w:val="22"/>
          <w:szCs w:val="22"/>
        </w:rPr>
        <w:t>на сайте</w:t>
      </w:r>
      <w:r w:rsidRPr="00812A41">
        <w:rPr>
          <w:sz w:val="22"/>
        </w:rPr>
        <w:t xml:space="preserve"> </w:t>
      </w:r>
      <w:hyperlink r:id="rId20" w:history="1">
        <w:r w:rsidRPr="00911510">
          <w:rPr>
            <w:rStyle w:val="Hyperlink"/>
            <w:sz w:val="22"/>
            <w:szCs w:val="22"/>
          </w:rPr>
          <w:t>www.</w:t>
        </w:r>
        <w:r w:rsidRPr="00911510">
          <w:rPr>
            <w:rStyle w:val="Hyperlink"/>
            <w:sz w:val="22"/>
            <w:szCs w:val="22"/>
            <w:lang w:val="en-US"/>
          </w:rPr>
          <w:t>a</w:t>
        </w:r>
        <w:r w:rsidRPr="00911510">
          <w:rPr>
            <w:rStyle w:val="Hyperlink"/>
            <w:sz w:val="22"/>
            <w:szCs w:val="22"/>
          </w:rPr>
          <w:t>-</w:t>
        </w:r>
        <w:r w:rsidRPr="00911510">
          <w:rPr>
            <w:rStyle w:val="Hyperlink"/>
            <w:sz w:val="22"/>
            <w:szCs w:val="22"/>
            <w:lang w:val="en-US"/>
          </w:rPr>
          <w:t>k</w:t>
        </w:r>
        <w:r w:rsidRPr="00911510">
          <w:rPr>
            <w:rStyle w:val="Hyperlink"/>
            <w:sz w:val="22"/>
            <w:szCs w:val="22"/>
          </w:rPr>
          <w:t>-</w:t>
        </w:r>
        <w:r w:rsidRPr="00911510">
          <w:rPr>
            <w:rStyle w:val="Hyperlink"/>
            <w:sz w:val="22"/>
            <w:szCs w:val="22"/>
            <w:lang w:val="en-US"/>
          </w:rPr>
          <w:t>d</w:t>
        </w:r>
        <w:r w:rsidRPr="00911510">
          <w:rPr>
            <w:rStyle w:val="Hyperlink"/>
            <w:sz w:val="22"/>
            <w:szCs w:val="22"/>
          </w:rPr>
          <w:t>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BC1257" w:rsidRPr="00812A41" w:rsidRDefault="00BC1257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BC1257" w:rsidRPr="00812A41" w:rsidRDefault="00BC125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BC1257" w:rsidRPr="00812A41" w:rsidRDefault="00BC1257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BC1257" w:rsidRPr="00812A41" w:rsidRDefault="00BC125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BC1257" w:rsidRPr="00812A41" w:rsidRDefault="00BC1257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BC1257" w:rsidRDefault="00BC125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BC1257" w:rsidRPr="00812A41" w:rsidRDefault="00BC1257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BC1257" w:rsidRPr="00812A41" w:rsidRDefault="00BC125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BC1257" w:rsidRPr="00812A41" w:rsidRDefault="00BC1257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BC1257" w:rsidRPr="00812A41" w:rsidRDefault="00BC125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BC1257" w:rsidRPr="00812A41" w:rsidRDefault="00BC1257" w:rsidP="00E81FDA">
      <w:pPr>
        <w:pStyle w:val="afd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BC1257" w:rsidRDefault="00BC1257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BC1257" w:rsidRPr="00812A41" w:rsidRDefault="00BC1257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C1257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BC1257" w:rsidRPr="007E5645" w:rsidRDefault="00BC1257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BC1257" w:rsidRPr="007E5645" w:rsidRDefault="00BC1257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C1257" w:rsidRPr="007E5645" w:rsidRDefault="00BC1257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BC1257" w:rsidRPr="007E5645" w:rsidTr="00E81FDA">
        <w:trPr>
          <w:cantSplit/>
        </w:trPr>
        <w:tc>
          <w:tcPr>
            <w:tcW w:w="709" w:type="dxa"/>
            <w:vAlign w:val="center"/>
          </w:tcPr>
          <w:p w:rsidR="00BC1257" w:rsidRPr="007E5645" w:rsidRDefault="00BC1257" w:rsidP="00ED36C0">
            <w:pPr>
              <w:numPr>
                <w:ilvl w:val="0"/>
                <w:numId w:val="52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BC1257" w:rsidRPr="007E5645" w:rsidRDefault="00BC1257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C1257" w:rsidRPr="004035DD" w:rsidRDefault="00BC1257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BC1257" w:rsidRPr="007E5645" w:rsidTr="00E81FDA">
        <w:trPr>
          <w:cantSplit/>
        </w:trPr>
        <w:tc>
          <w:tcPr>
            <w:tcW w:w="709" w:type="dxa"/>
            <w:vAlign w:val="center"/>
          </w:tcPr>
          <w:p w:rsidR="00BC1257" w:rsidRPr="007E5645" w:rsidRDefault="00BC1257" w:rsidP="00ED36C0">
            <w:pPr>
              <w:numPr>
                <w:ilvl w:val="0"/>
                <w:numId w:val="52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BC1257" w:rsidRPr="007E5645" w:rsidRDefault="00BC1257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C1257" w:rsidRPr="004035DD" w:rsidRDefault="00BC1257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BC1257" w:rsidRPr="007E5645" w:rsidTr="00E81FDA">
        <w:trPr>
          <w:cantSplit/>
        </w:trPr>
        <w:tc>
          <w:tcPr>
            <w:tcW w:w="709" w:type="dxa"/>
            <w:vAlign w:val="center"/>
          </w:tcPr>
          <w:p w:rsidR="00BC1257" w:rsidRPr="007E5645" w:rsidRDefault="00BC1257" w:rsidP="00ED36C0">
            <w:pPr>
              <w:numPr>
                <w:ilvl w:val="0"/>
                <w:numId w:val="52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BC1257" w:rsidRPr="007E5645" w:rsidRDefault="00BC1257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BC1257" w:rsidRPr="004035DD" w:rsidRDefault="00BC1257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BC1257" w:rsidRPr="007E5645" w:rsidTr="00E81FDA">
        <w:trPr>
          <w:cantSplit/>
        </w:trPr>
        <w:tc>
          <w:tcPr>
            <w:tcW w:w="709" w:type="dxa"/>
            <w:vAlign w:val="center"/>
          </w:tcPr>
          <w:p w:rsidR="00BC1257" w:rsidRPr="007E5645" w:rsidRDefault="00BC1257" w:rsidP="00ED36C0">
            <w:pPr>
              <w:numPr>
                <w:ilvl w:val="0"/>
                <w:numId w:val="52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BC1257" w:rsidRPr="007E5645" w:rsidRDefault="00BC1257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BC1257" w:rsidRPr="004035DD" w:rsidRDefault="00BC1257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BC1257" w:rsidRPr="007E5645" w:rsidRDefault="00BC1257" w:rsidP="00E81FDA">
      <w:pPr>
        <w:jc w:val="right"/>
        <w:rPr>
          <w:sz w:val="22"/>
          <w:szCs w:val="22"/>
        </w:rPr>
      </w:pPr>
    </w:p>
    <w:p w:rsidR="00BC1257" w:rsidRPr="007E5645" w:rsidRDefault="00BC1257" w:rsidP="00E81FDA">
      <w:pPr>
        <w:pStyle w:val="afd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BC1257" w:rsidRPr="00B24F6F" w:rsidRDefault="00BC1257" w:rsidP="00E81FDA">
      <w:pPr>
        <w:spacing w:before="120"/>
        <w:ind w:firstLine="720"/>
        <w:jc w:val="both"/>
        <w:rPr>
          <w:sz w:val="22"/>
          <w:szCs w:val="22"/>
        </w:rPr>
      </w:pPr>
    </w:p>
    <w:p w:rsidR="00BC1257" w:rsidRDefault="00BC1257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BC1257" w:rsidRPr="00B24F6F" w:rsidRDefault="00BC1257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BC1257" w:rsidRPr="00B24F6F" w:rsidRDefault="00BC1257" w:rsidP="00E81FDA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BC1257" w:rsidRPr="00B24F6F" w:rsidRDefault="00BC1257" w:rsidP="00E81FDA">
      <w:pPr>
        <w:pStyle w:val="NormalWeb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BC1257" w:rsidRDefault="00BC1257" w:rsidP="00E81FDA">
      <w:pPr>
        <w:pStyle w:val="NormalWeb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BC1257" w:rsidRPr="00CF53CB" w:rsidRDefault="00BC1257" w:rsidP="00ED36C0">
      <w:pPr>
        <w:pStyle w:val="NormalWeb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C1257" w:rsidRPr="00CF53CB" w:rsidRDefault="00BC1257" w:rsidP="00E81FDA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BC1257" w:rsidRPr="00CF53CB" w:rsidRDefault="00BC1257" w:rsidP="00E81FDA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BC1257" w:rsidRPr="00CF53CB" w:rsidRDefault="00BC1257" w:rsidP="00E81FDA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BC1257" w:rsidRPr="00CF53CB" w:rsidRDefault="00BC1257" w:rsidP="00E81FDA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BC1257" w:rsidRPr="00CF53CB" w:rsidRDefault="00BC1257" w:rsidP="00E81FDA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BC1257" w:rsidRPr="00BA64F2" w:rsidRDefault="00BC1257" w:rsidP="00E81FDA">
      <w:pPr>
        <w:pStyle w:val="NormalWeb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C1257" w:rsidRPr="00FC130A" w:rsidRDefault="00BC1257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BC1257" w:rsidRPr="00FC130A" w:rsidRDefault="00BC1257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C1257" w:rsidRPr="00F649EE" w:rsidRDefault="00BC1257" w:rsidP="00E81FDA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C1257" w:rsidRPr="00CA0341" w:rsidRDefault="00BC1257" w:rsidP="00ED36C0">
      <w:pPr>
        <w:numPr>
          <w:ilvl w:val="1"/>
          <w:numId w:val="55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д. 22, лицом, имеющим право действовать от имени организации-победителя без доверенности;</w:t>
      </w:r>
    </w:p>
    <w:p w:rsidR="00BC1257" w:rsidRDefault="00BC1257" w:rsidP="00ED36C0">
      <w:pPr>
        <w:numPr>
          <w:ilvl w:val="1"/>
          <w:numId w:val="55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BC1257" w:rsidRPr="00B22E9E" w:rsidRDefault="00BC1257" w:rsidP="00ED36C0">
      <w:pPr>
        <w:numPr>
          <w:ilvl w:val="1"/>
          <w:numId w:val="55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BC1257" w:rsidRPr="00B22E9E" w:rsidRDefault="00BC1257" w:rsidP="00ED36C0">
      <w:pPr>
        <w:numPr>
          <w:ilvl w:val="1"/>
          <w:numId w:val="55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BC1257" w:rsidRPr="00B22E9E" w:rsidRDefault="00BC1257" w:rsidP="00E81FDA">
      <w:pPr>
        <w:pStyle w:val="NormalWeb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BC1257" w:rsidRPr="00B22E9E" w:rsidRDefault="00BC1257" w:rsidP="00E81FDA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BC1257" w:rsidRPr="00B22E9E" w:rsidRDefault="00BC1257" w:rsidP="00E81FDA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BC1257" w:rsidRPr="00F703AF" w:rsidRDefault="00BC1257" w:rsidP="00E81FDA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BC1257" w:rsidRPr="00F703AF" w:rsidRDefault="00BC1257" w:rsidP="00E81FDA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BC1257" w:rsidRPr="00F703AF" w:rsidRDefault="00BC1257" w:rsidP="00E81FDA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BC1257" w:rsidRPr="00F703AF" w:rsidRDefault="00BC1257" w:rsidP="00E81FDA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BC1257" w:rsidRPr="00F703AF" w:rsidRDefault="00BC1257" w:rsidP="00E81FDA">
      <w:pPr>
        <w:spacing w:before="120"/>
        <w:ind w:firstLine="720"/>
        <w:jc w:val="both"/>
        <w:rPr>
          <w:sz w:val="22"/>
          <w:szCs w:val="22"/>
        </w:rPr>
      </w:pPr>
    </w:p>
    <w:p w:rsidR="00BC1257" w:rsidRPr="00F703AF" w:rsidRDefault="00BC1257" w:rsidP="00E81FDA">
      <w:pPr>
        <w:pStyle w:val="NormalWeb"/>
        <w:spacing w:before="120" w:beforeAutospacing="0" w:after="0" w:afterAutospacing="0"/>
        <w:ind w:firstLine="709"/>
        <w:jc w:val="both"/>
      </w:pPr>
      <w:r w:rsidRPr="00F703AF">
        <w:t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BC1257" w:rsidRPr="00F703AF" w:rsidRDefault="00BC1257" w:rsidP="00E81FDA">
      <w:pPr>
        <w:pStyle w:val="afd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BC1257" w:rsidRPr="00F703AF" w:rsidRDefault="00BC1257" w:rsidP="00E81FDA">
      <w:pPr>
        <w:pStyle w:val="afd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BC1257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BC1257" w:rsidRPr="00F703AF" w:rsidRDefault="00BC1257" w:rsidP="00E81FDA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BC1257" w:rsidRPr="00F703AF" w:rsidRDefault="00BC1257" w:rsidP="00E81FDA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BC1257" w:rsidRPr="00F703AF" w:rsidRDefault="00BC1257" w:rsidP="00E81FDA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BC1257" w:rsidRPr="00F703AF" w:rsidRDefault="00BC1257" w:rsidP="00E81FDA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BC1257" w:rsidRPr="00F703AF" w:rsidRDefault="00BC1257" w:rsidP="00E81FDA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BC1257" w:rsidRPr="00F703AF" w:rsidTr="00E81FDA">
        <w:trPr>
          <w:jc w:val="center"/>
        </w:trPr>
        <w:tc>
          <w:tcPr>
            <w:tcW w:w="1107" w:type="dxa"/>
            <w:vAlign w:val="center"/>
          </w:tcPr>
          <w:p w:rsidR="00BC1257" w:rsidRPr="00F703AF" w:rsidRDefault="00BC1257" w:rsidP="00ED36C0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BC1257" w:rsidRPr="00F703AF" w:rsidRDefault="00BC1257" w:rsidP="00E81FDA">
            <w:pPr>
              <w:pStyle w:val="aff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BC1257" w:rsidRPr="00F703AF" w:rsidRDefault="00BC1257" w:rsidP="00E81FDA">
            <w:pPr>
              <w:pStyle w:val="aff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BC1257" w:rsidRPr="00F703AF" w:rsidTr="00E81FDA">
        <w:trPr>
          <w:jc w:val="center"/>
        </w:trPr>
        <w:tc>
          <w:tcPr>
            <w:tcW w:w="1107" w:type="dxa"/>
            <w:vAlign w:val="center"/>
          </w:tcPr>
          <w:p w:rsidR="00BC1257" w:rsidRPr="00F703AF" w:rsidRDefault="00BC1257" w:rsidP="00ED36C0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BC1257" w:rsidRPr="00F703AF" w:rsidRDefault="00BC1257" w:rsidP="00E81FDA">
            <w:pPr>
              <w:pStyle w:val="aff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BC1257" w:rsidRPr="00F703AF" w:rsidRDefault="00BC1257" w:rsidP="00E81FDA">
            <w:pPr>
              <w:pStyle w:val="aff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BC1257" w:rsidRPr="00F703AF" w:rsidTr="00E81FDA">
        <w:trPr>
          <w:jc w:val="center"/>
        </w:trPr>
        <w:tc>
          <w:tcPr>
            <w:tcW w:w="1107" w:type="dxa"/>
            <w:vAlign w:val="center"/>
          </w:tcPr>
          <w:p w:rsidR="00BC1257" w:rsidRPr="00F703AF" w:rsidRDefault="00BC1257" w:rsidP="00ED36C0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BC1257" w:rsidRPr="00F703AF" w:rsidRDefault="00BC1257" w:rsidP="00E81FDA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BC1257" w:rsidRPr="00F703AF" w:rsidRDefault="00BC1257" w:rsidP="00E81FDA">
            <w:pPr>
              <w:pStyle w:val="aff"/>
              <w:rPr>
                <w:rFonts w:ascii="Times New Roman" w:hAnsi="Times New Roman"/>
                <w:szCs w:val="24"/>
              </w:rPr>
            </w:pPr>
          </w:p>
        </w:tc>
      </w:tr>
      <w:tr w:rsidR="00BC1257" w:rsidRPr="00F703AF" w:rsidTr="00E81FDA">
        <w:trPr>
          <w:jc w:val="center"/>
        </w:trPr>
        <w:tc>
          <w:tcPr>
            <w:tcW w:w="1107" w:type="dxa"/>
            <w:vAlign w:val="center"/>
          </w:tcPr>
          <w:p w:rsidR="00BC1257" w:rsidRPr="00F703AF" w:rsidRDefault="00BC1257" w:rsidP="00ED36C0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BC1257" w:rsidRPr="00F703AF" w:rsidRDefault="00BC1257" w:rsidP="00E81FDA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BC1257" w:rsidRPr="00F703AF" w:rsidRDefault="00BC1257" w:rsidP="00E81FDA">
            <w:pPr>
              <w:pStyle w:val="aff"/>
              <w:rPr>
                <w:rFonts w:ascii="Times New Roman" w:hAnsi="Times New Roman"/>
                <w:szCs w:val="24"/>
              </w:rPr>
            </w:pPr>
          </w:p>
        </w:tc>
      </w:tr>
      <w:tr w:rsidR="00BC1257" w:rsidRPr="00F703AF" w:rsidTr="00E81FDA">
        <w:trPr>
          <w:jc w:val="center"/>
        </w:trPr>
        <w:tc>
          <w:tcPr>
            <w:tcW w:w="1107" w:type="dxa"/>
            <w:vAlign w:val="center"/>
          </w:tcPr>
          <w:p w:rsidR="00BC1257" w:rsidRPr="00F703AF" w:rsidRDefault="00BC1257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BC1257" w:rsidRPr="00F703AF" w:rsidRDefault="00BC1257" w:rsidP="00E81FDA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BC1257" w:rsidRPr="00F703AF" w:rsidRDefault="00BC1257" w:rsidP="00E81FDA">
            <w:pPr>
              <w:pStyle w:val="aff"/>
              <w:rPr>
                <w:rFonts w:ascii="Times New Roman" w:hAnsi="Times New Roman"/>
                <w:szCs w:val="24"/>
              </w:rPr>
            </w:pPr>
          </w:p>
        </w:tc>
      </w:tr>
      <w:tr w:rsidR="00BC1257" w:rsidRPr="00F703AF" w:rsidTr="00E81FDA">
        <w:trPr>
          <w:jc w:val="center"/>
        </w:trPr>
        <w:tc>
          <w:tcPr>
            <w:tcW w:w="1107" w:type="dxa"/>
            <w:vAlign w:val="center"/>
          </w:tcPr>
          <w:p w:rsidR="00BC1257" w:rsidRPr="00F703AF" w:rsidRDefault="00BC1257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BC1257" w:rsidRPr="00F703AF" w:rsidRDefault="00BC1257" w:rsidP="00E81FDA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BC1257" w:rsidRPr="00F703AF" w:rsidRDefault="00BC1257" w:rsidP="00E81FDA">
            <w:pPr>
              <w:pStyle w:val="aff"/>
              <w:rPr>
                <w:rFonts w:ascii="Times New Roman" w:hAnsi="Times New Roman"/>
                <w:szCs w:val="24"/>
              </w:rPr>
            </w:pPr>
          </w:p>
        </w:tc>
      </w:tr>
      <w:tr w:rsidR="00BC1257" w:rsidRPr="00F703AF" w:rsidTr="00E81FDA">
        <w:trPr>
          <w:jc w:val="center"/>
        </w:trPr>
        <w:tc>
          <w:tcPr>
            <w:tcW w:w="1107" w:type="dxa"/>
            <w:vAlign w:val="center"/>
          </w:tcPr>
          <w:p w:rsidR="00BC1257" w:rsidRPr="00F703AF" w:rsidRDefault="00BC1257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BC1257" w:rsidRPr="00F703AF" w:rsidRDefault="00BC1257" w:rsidP="00E81FDA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BC1257" w:rsidRPr="00F703AF" w:rsidRDefault="00BC1257" w:rsidP="00E81FDA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BC1257" w:rsidRPr="00F703AF" w:rsidRDefault="00BC1257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257" w:rsidRPr="00F703AF" w:rsidRDefault="00BC1257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BC1257" w:rsidRPr="00F703AF" w:rsidRDefault="00BC1257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BC1257" w:rsidRPr="00F703AF" w:rsidRDefault="00BC1257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BC1257" w:rsidRPr="00973FE1" w:rsidRDefault="00BC1257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BC1257" w:rsidRPr="00C0339A" w:rsidRDefault="00BC1257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BC1257" w:rsidRPr="00C0339A" w:rsidRDefault="00BC1257" w:rsidP="00ED36C0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BC1257" w:rsidRPr="00C0339A" w:rsidRDefault="00BC1257" w:rsidP="00ED36C0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BC1257" w:rsidRPr="00C0339A" w:rsidRDefault="00BC1257" w:rsidP="00ED36C0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BC1257" w:rsidRPr="00C0339A" w:rsidRDefault="00BC1257" w:rsidP="00ED36C0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C1257" w:rsidRPr="00C0339A" w:rsidRDefault="00BC1257" w:rsidP="00ED36C0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257" w:rsidRPr="00C0339A" w:rsidRDefault="00BC1257" w:rsidP="00ED36C0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BC1257" w:rsidRPr="00C0339A" w:rsidRDefault="00BC1257" w:rsidP="00ED36C0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C1257" w:rsidRPr="00C0339A" w:rsidRDefault="00BC1257" w:rsidP="00ED36C0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BC1257" w:rsidRPr="00C0339A" w:rsidRDefault="00BC1257" w:rsidP="00ED36C0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BC1257" w:rsidRPr="00C0339A" w:rsidRDefault="00BC1257" w:rsidP="00ED36C0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BC1257" w:rsidRPr="00C0339A" w:rsidRDefault="00BC1257" w:rsidP="00ED36C0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BC1257" w:rsidRPr="00C0339A" w:rsidRDefault="00BC1257" w:rsidP="00ED36C0">
      <w:pPr>
        <w:pStyle w:val="Times12"/>
        <w:numPr>
          <w:ilvl w:val="0"/>
          <w:numId w:val="3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BC1257" w:rsidRDefault="00BC1257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BC1257" w:rsidRDefault="00BC1257" w:rsidP="00E81FDA">
      <w:pPr>
        <w:pStyle w:val="Times12"/>
        <w:ind w:right="-29"/>
        <w:rPr>
          <w:szCs w:val="24"/>
        </w:rPr>
        <w:sectPr w:rsidR="00BC1257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BC1257" w:rsidRDefault="00BC1257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</w:t>
      </w:r>
      <w:r>
        <w:rPr>
          <w:b/>
          <w:sz w:val="22"/>
          <w:szCs w:val="22"/>
        </w:rPr>
        <w:t>1</w:t>
      </w:r>
      <w:r w:rsidRPr="00574458">
        <w:rPr>
          <w:b/>
          <w:sz w:val="22"/>
          <w:szCs w:val="22"/>
        </w:rPr>
        <w:t>.</w:t>
      </w:r>
    </w:p>
    <w:p w:rsidR="00BC1257" w:rsidRPr="000E59EC" w:rsidRDefault="00BC1257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BC1257" w:rsidRDefault="00BC1257" w:rsidP="00E81FDA">
      <w:pPr>
        <w:rPr>
          <w:sz w:val="21"/>
          <w:szCs w:val="21"/>
        </w:rPr>
      </w:pPr>
    </w:p>
    <w:p w:rsidR="00BC1257" w:rsidRPr="00E91A56" w:rsidRDefault="00BC1257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BC1257" w:rsidRPr="00E91A56" w:rsidRDefault="00BC1257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BC1257" w:rsidRPr="00C93292" w:rsidRDefault="00BC1257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BC1257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BC1257" w:rsidRPr="00C93292" w:rsidRDefault="00BC1257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BC1257" w:rsidRPr="00C93292" w:rsidRDefault="00BC1257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BC1257" w:rsidRPr="00C93292" w:rsidRDefault="00BC1257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BC1257" w:rsidRPr="00C93292" w:rsidRDefault="00BC1257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BC1257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BC1257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BC1257" w:rsidRPr="00234AE0" w:rsidRDefault="00BC1257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BC1257" w:rsidRPr="00234AE0" w:rsidRDefault="00BC1257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BC1257" w:rsidRPr="00234AE0" w:rsidRDefault="00BC1257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BC1257" w:rsidRPr="00234AE0" w:rsidRDefault="00BC1257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BC1257" w:rsidRPr="00234AE0" w:rsidRDefault="00BC1257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BC1257" w:rsidRPr="00234AE0" w:rsidRDefault="00BC125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BC1257" w:rsidRPr="00234AE0" w:rsidRDefault="00BC125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BC1257" w:rsidRPr="00234AE0" w:rsidRDefault="00BC125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BC1257" w:rsidRPr="00234AE0" w:rsidRDefault="00BC1257" w:rsidP="00E81FDA">
            <w:pPr>
              <w:rPr>
                <w:bCs/>
                <w:sz w:val="18"/>
                <w:szCs w:val="18"/>
              </w:rPr>
            </w:pPr>
          </w:p>
        </w:tc>
      </w:tr>
      <w:tr w:rsidR="00BC1257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BC1257" w:rsidRPr="00234AE0" w:rsidRDefault="00BC125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BC1257" w:rsidRPr="00234AE0" w:rsidRDefault="00BC125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BC1257" w:rsidRPr="00234AE0" w:rsidRDefault="00BC125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BC1257" w:rsidRPr="00234AE0" w:rsidRDefault="00BC125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BC1257" w:rsidRPr="00234AE0" w:rsidRDefault="00BC125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BC1257" w:rsidRPr="00234AE0" w:rsidRDefault="00BC125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BC1257" w:rsidRPr="00234AE0" w:rsidRDefault="00BC125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BC1257" w:rsidRPr="00234AE0" w:rsidRDefault="00BC125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BC1257" w:rsidRPr="00234AE0" w:rsidRDefault="00BC125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BC1257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BC1257" w:rsidRPr="00C93292" w:rsidRDefault="00BC125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BC1257" w:rsidRPr="00C93292" w:rsidRDefault="00BC125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BC1257" w:rsidRPr="00C93292" w:rsidRDefault="00BC125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BC1257" w:rsidRPr="00C93292" w:rsidRDefault="00BC125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C1257" w:rsidRPr="00C93292" w:rsidRDefault="00BC125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BC1257" w:rsidRPr="00C93292" w:rsidRDefault="00BC125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BC1257" w:rsidRPr="00C93292" w:rsidRDefault="00BC125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BC1257" w:rsidRPr="00C93292" w:rsidRDefault="00BC125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BC1257" w:rsidRPr="00C93292" w:rsidRDefault="00BC125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BC1257" w:rsidRPr="00C93292" w:rsidRDefault="00BC125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BC1257" w:rsidRPr="00C93292" w:rsidRDefault="00BC125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BC1257" w:rsidRPr="00C93292" w:rsidRDefault="00BC125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BC1257" w:rsidRPr="00C93292" w:rsidRDefault="00BC125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BC1257" w:rsidRPr="00C93292" w:rsidRDefault="00BC125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BC1257" w:rsidRPr="00C93292" w:rsidRDefault="00BC125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BC1257" w:rsidRPr="00234AE0" w:rsidRDefault="00BC1257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BC1257" w:rsidRPr="00B3789F" w:rsidRDefault="00BC1257" w:rsidP="00E81FDA">
      <w:pPr>
        <w:pStyle w:val="Times12"/>
        <w:ind w:firstLine="0"/>
        <w:rPr>
          <w:sz w:val="22"/>
        </w:rPr>
      </w:pPr>
    </w:p>
    <w:p w:rsidR="00BC1257" w:rsidRPr="00B272BC" w:rsidRDefault="00BC1257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BC1257" w:rsidRPr="00C93292" w:rsidRDefault="00BC1257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BC1257" w:rsidRPr="00551FC5" w:rsidRDefault="00BC1257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BC1257" w:rsidRPr="00B272BC" w:rsidRDefault="00BC1257" w:rsidP="00E81FDA">
      <w:pPr>
        <w:jc w:val="center"/>
        <w:rPr>
          <w:b/>
        </w:rPr>
      </w:pPr>
    </w:p>
    <w:p w:rsidR="00BC1257" w:rsidRPr="0053751C" w:rsidRDefault="00BC1257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BC1257" w:rsidRPr="0053751C" w:rsidRDefault="00BC1257" w:rsidP="00ED36C0">
      <w:pPr>
        <w:pStyle w:val="Times12"/>
        <w:numPr>
          <w:ilvl w:val="0"/>
          <w:numId w:val="3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BC1257" w:rsidRPr="0053751C" w:rsidRDefault="00BC1257" w:rsidP="00ED36C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BC1257" w:rsidRPr="0053751C" w:rsidRDefault="00BC1257" w:rsidP="00ED36C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BC1257" w:rsidRPr="0053751C" w:rsidRDefault="00BC1257" w:rsidP="00ED36C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257" w:rsidRPr="0053751C" w:rsidRDefault="00BC1257" w:rsidP="00ED36C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257" w:rsidRPr="0053751C" w:rsidRDefault="00BC1257" w:rsidP="00ED36C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C1257" w:rsidRPr="0053751C" w:rsidRDefault="00BC1257" w:rsidP="00ED36C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257" w:rsidRPr="0053751C" w:rsidRDefault="00BC1257" w:rsidP="00ED36C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BC1257" w:rsidRPr="0053751C" w:rsidRDefault="00BC1257" w:rsidP="00ED36C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BC1257" w:rsidRPr="0053751C" w:rsidRDefault="00BC1257" w:rsidP="00ED36C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BC1257" w:rsidRPr="0053751C" w:rsidRDefault="00BC1257" w:rsidP="00ED36C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BC1257" w:rsidRPr="0053751C" w:rsidRDefault="00BC1257" w:rsidP="00ED36C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257" w:rsidRPr="0053751C" w:rsidRDefault="00BC1257" w:rsidP="00ED36C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BC1257" w:rsidRPr="0053751C" w:rsidRDefault="00BC1257" w:rsidP="00ED36C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BC1257" w:rsidRPr="0053751C" w:rsidRDefault="00BC1257" w:rsidP="00ED36C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257" w:rsidRPr="0053751C" w:rsidRDefault="00BC1257" w:rsidP="00ED36C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257" w:rsidRPr="00FC009D" w:rsidRDefault="00BC1257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BC1257" w:rsidRPr="00FC009D" w:rsidRDefault="00BC1257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257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BC1257" w:rsidRPr="00FC009D" w:rsidRDefault="00BC1257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BC1257" w:rsidRPr="00FC009D" w:rsidRDefault="00BC1257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C1257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BC1257" w:rsidRPr="00FC009D" w:rsidRDefault="00BC1257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BC1257" w:rsidRPr="00FC009D" w:rsidRDefault="00BC125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BC1257" w:rsidRPr="00FC009D" w:rsidRDefault="00BC125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BC1257" w:rsidRPr="00FC009D" w:rsidRDefault="00BC125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BC1257" w:rsidRPr="00FC009D" w:rsidRDefault="00BC125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BC1257" w:rsidRPr="00FC009D" w:rsidRDefault="00BC125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BC1257" w:rsidRPr="00FC009D" w:rsidRDefault="00BC125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257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BC1257" w:rsidRPr="00FC009D" w:rsidRDefault="00BC125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BC1257" w:rsidRPr="00FC009D" w:rsidRDefault="00BC125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BC1257" w:rsidRPr="00FC009D" w:rsidRDefault="00BC125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BC1257" w:rsidRPr="00FC009D" w:rsidRDefault="00BC125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BC1257" w:rsidRPr="00FC009D" w:rsidRDefault="00BC125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BC1257" w:rsidRPr="00FC009D" w:rsidRDefault="00BC125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BC1257" w:rsidRPr="00FC009D" w:rsidRDefault="00BC125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257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BC1257" w:rsidRPr="00FC009D" w:rsidRDefault="00BC1257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BC1257" w:rsidRPr="00FC009D" w:rsidRDefault="00BC1257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25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</w:p>
        </w:tc>
      </w:tr>
      <w:tr w:rsidR="00BC125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25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</w:tr>
      <w:tr w:rsidR="00BC125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</w:tr>
      <w:tr w:rsidR="00BC125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</w:tr>
      <w:tr w:rsidR="00BC125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C1257" w:rsidRPr="00FC009D" w:rsidRDefault="00BC1257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BC125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</w:tr>
      <w:tr w:rsidR="00BC125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</w:tr>
      <w:tr w:rsidR="00BC125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</w:tr>
      <w:tr w:rsidR="00BC125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</w:tr>
      <w:tr w:rsidR="00BC125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</w:tr>
      <w:tr w:rsidR="00BC125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</w:tr>
      <w:tr w:rsidR="00BC125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</w:tr>
      <w:tr w:rsidR="00BC125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</w:p>
        </w:tc>
      </w:tr>
    </w:tbl>
    <w:p w:rsidR="00BC1257" w:rsidRDefault="00BC1257" w:rsidP="00E81FDA">
      <w:pPr>
        <w:pStyle w:val="Times12"/>
        <w:ind w:firstLine="0"/>
        <w:jc w:val="left"/>
        <w:rPr>
          <w:szCs w:val="24"/>
        </w:rPr>
        <w:sectPr w:rsidR="00BC1257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BC1257" w:rsidRPr="00FC009D" w:rsidRDefault="00BC1257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257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BC1257" w:rsidRPr="00FC009D" w:rsidRDefault="00BC1257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BC1257" w:rsidRPr="00FC009D" w:rsidRDefault="00BC125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257" w:rsidRPr="00FC009D" w:rsidTr="00E81FDA">
        <w:trPr>
          <w:trHeight w:val="1590"/>
        </w:trPr>
        <w:tc>
          <w:tcPr>
            <w:tcW w:w="851" w:type="dxa"/>
            <w:vAlign w:val="center"/>
          </w:tcPr>
          <w:p w:rsidR="00BC1257" w:rsidRPr="00FC009D" w:rsidRDefault="00BC125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BC1257" w:rsidRPr="00FC009D" w:rsidRDefault="00BC125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BC1257" w:rsidRPr="00FC009D" w:rsidRDefault="00BC125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BC1257" w:rsidRPr="00FC009D" w:rsidRDefault="00BC125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BC1257" w:rsidRPr="00FC009D" w:rsidRDefault="00BC125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C1257" w:rsidRPr="00FC009D" w:rsidRDefault="00BC125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BC1257" w:rsidRPr="00FC009D" w:rsidRDefault="00BC1257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BC1257" w:rsidRPr="00FC009D" w:rsidRDefault="00BC1257" w:rsidP="00E81FDA">
            <w:pPr>
              <w:rPr>
                <w:i/>
                <w:sz w:val="20"/>
                <w:szCs w:val="20"/>
              </w:rPr>
            </w:pPr>
          </w:p>
        </w:tc>
      </w:tr>
      <w:tr w:rsidR="00BC1257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BC1257" w:rsidRPr="00FC009D" w:rsidRDefault="00BC125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BC1257" w:rsidRPr="00FC009D" w:rsidRDefault="00BC125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BC1257" w:rsidRPr="00FC009D" w:rsidRDefault="00BC125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BC1257" w:rsidRPr="00FC009D" w:rsidRDefault="00BC125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BC1257" w:rsidRPr="00FC009D" w:rsidRDefault="00BC125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C1257" w:rsidRPr="00FC009D" w:rsidRDefault="00BC125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BC1257" w:rsidRPr="00FC009D" w:rsidRDefault="00BC125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BC1257" w:rsidRPr="00FC009D" w:rsidRDefault="00BC125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257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257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257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257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25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25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BC1257" w:rsidRPr="00FC009D" w:rsidRDefault="00BC125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25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25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25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25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25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25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25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25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25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C1257" w:rsidRPr="00FC009D" w:rsidRDefault="00BC125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C1257" w:rsidRPr="00FC009D" w:rsidRDefault="00BC1257" w:rsidP="00E81FDA">
      <w:pPr>
        <w:jc w:val="right"/>
        <w:rPr>
          <w:sz w:val="22"/>
        </w:rPr>
      </w:pPr>
    </w:p>
    <w:p w:rsidR="00BC1257" w:rsidRPr="00FC009D" w:rsidRDefault="00BC1257" w:rsidP="00E81FDA">
      <w:pPr>
        <w:pStyle w:val="Times12"/>
        <w:jc w:val="center"/>
        <w:rPr>
          <w:bCs w:val="0"/>
          <w:sz w:val="28"/>
          <w:szCs w:val="28"/>
        </w:rPr>
        <w:sectPr w:rsidR="00BC1257" w:rsidRPr="00FC009D" w:rsidSect="00E81FDA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C1257" w:rsidRPr="00770FB1" w:rsidDel="00EC0238" w:rsidRDefault="00BC1257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BC1257" w:rsidRPr="00FC009D" w:rsidRDefault="00BC1257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BC1257" w:rsidRPr="0053751C" w:rsidRDefault="00BC1257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BC1257" w:rsidRPr="0053751C" w:rsidRDefault="00BC1257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BC1257" w:rsidRPr="0053751C" w:rsidRDefault="00BC1257" w:rsidP="00E81FDA">
      <w:pPr>
        <w:pStyle w:val="Times12"/>
        <w:jc w:val="center"/>
        <w:rPr>
          <w:b/>
          <w:snapToGrid w:val="0"/>
          <w:sz w:val="22"/>
        </w:rPr>
      </w:pPr>
    </w:p>
    <w:p w:rsidR="00BC1257" w:rsidRPr="0053751C" w:rsidRDefault="00BC1257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BC1257" w:rsidRDefault="00BC1257" w:rsidP="00700B34">
      <w:pPr>
        <w:pStyle w:val="Times12"/>
        <w:ind w:firstLine="0"/>
        <w:jc w:val="center"/>
        <w:rPr>
          <w:b/>
          <w:sz w:val="22"/>
        </w:rPr>
      </w:pPr>
      <w:bookmarkStart w:id="68" w:name="_Техническое_предложение_(Форма"/>
      <w:bookmarkStart w:id="69" w:name="_Toc235439567"/>
      <w:bookmarkStart w:id="70" w:name="_Toc390267515"/>
      <w:bookmarkStart w:id="71" w:name="_Toc412201950"/>
      <w:bookmarkStart w:id="72" w:name="_Toc418595543"/>
      <w:bookmarkEnd w:id="68"/>
    </w:p>
    <w:p w:rsidR="00BC1257" w:rsidRPr="00700B34" w:rsidRDefault="00BC1257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9"/>
      <w:bookmarkEnd w:id="70"/>
      <w:bookmarkEnd w:id="71"/>
      <w:bookmarkEnd w:id="72"/>
    </w:p>
    <w:p w:rsidR="00BC1257" w:rsidRPr="00700B34" w:rsidRDefault="00BC1257" w:rsidP="00700B34">
      <w:pPr>
        <w:pStyle w:val="Times12"/>
        <w:ind w:firstLine="0"/>
        <w:jc w:val="center"/>
        <w:rPr>
          <w:b/>
          <w:i/>
          <w:sz w:val="22"/>
        </w:rPr>
      </w:pPr>
    </w:p>
    <w:p w:rsidR="00BC1257" w:rsidRPr="0053751C" w:rsidRDefault="00BC1257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BC1257" w:rsidRPr="0053751C" w:rsidRDefault="00BC1257" w:rsidP="00E81FDA">
      <w:pPr>
        <w:pStyle w:val="Times12"/>
        <w:rPr>
          <w:i/>
          <w:sz w:val="22"/>
        </w:rPr>
      </w:pPr>
    </w:p>
    <w:p w:rsidR="00BC1257" w:rsidRPr="0053751C" w:rsidRDefault="00BC1257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BC1257" w:rsidRDefault="00BC1257" w:rsidP="00E81FDA">
      <w:pPr>
        <w:pStyle w:val="Times12"/>
        <w:ind w:firstLine="0"/>
        <w:rPr>
          <w:sz w:val="22"/>
        </w:rPr>
      </w:pPr>
    </w:p>
    <w:p w:rsidR="00BC1257" w:rsidRDefault="00BC1257" w:rsidP="00E81FDA">
      <w:pPr>
        <w:pStyle w:val="Times12"/>
        <w:ind w:firstLine="0"/>
        <w:rPr>
          <w:sz w:val="22"/>
        </w:rPr>
      </w:pPr>
    </w:p>
    <w:p w:rsidR="00BC1257" w:rsidRPr="00B3789F" w:rsidRDefault="00BC1257" w:rsidP="00E81FDA">
      <w:pPr>
        <w:pStyle w:val="Times12"/>
        <w:ind w:firstLine="0"/>
        <w:rPr>
          <w:sz w:val="22"/>
        </w:rPr>
      </w:pPr>
    </w:p>
    <w:p w:rsidR="00BC1257" w:rsidRPr="00B272BC" w:rsidRDefault="00BC1257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BC1257" w:rsidRPr="00C93292" w:rsidRDefault="00BC1257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BC1257" w:rsidRPr="00551FC5" w:rsidRDefault="00BC1257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BC1257" w:rsidRPr="00FC009D" w:rsidRDefault="00BC1257" w:rsidP="00E81FDA">
      <w:pPr>
        <w:jc w:val="center"/>
        <w:rPr>
          <w:b/>
        </w:rPr>
      </w:pPr>
    </w:p>
    <w:p w:rsidR="00BC1257" w:rsidRPr="00403A14" w:rsidRDefault="00BC1257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BC1257" w:rsidRPr="00403A14" w:rsidRDefault="00BC1257" w:rsidP="00ED36C0">
      <w:pPr>
        <w:pStyle w:val="Times12"/>
        <w:numPr>
          <w:ilvl w:val="0"/>
          <w:numId w:val="54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BC1257" w:rsidRPr="00403A14" w:rsidRDefault="00BC1257" w:rsidP="00ED36C0">
      <w:pPr>
        <w:pStyle w:val="Times12"/>
        <w:numPr>
          <w:ilvl w:val="0"/>
          <w:numId w:val="54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BC1257" w:rsidRPr="00403A14" w:rsidRDefault="00BC1257" w:rsidP="00ED36C0">
      <w:pPr>
        <w:pStyle w:val="Times12"/>
        <w:numPr>
          <w:ilvl w:val="0"/>
          <w:numId w:val="54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BC1257" w:rsidRPr="00403A14" w:rsidRDefault="00BC1257" w:rsidP="00ED36C0">
      <w:pPr>
        <w:pStyle w:val="Times12"/>
        <w:numPr>
          <w:ilvl w:val="0"/>
          <w:numId w:val="54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BC1257" w:rsidRDefault="00BC1257" w:rsidP="00ED36C0">
      <w:pPr>
        <w:pStyle w:val="Times12"/>
        <w:numPr>
          <w:ilvl w:val="0"/>
          <w:numId w:val="54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BC1257" w:rsidRPr="0044568C" w:rsidRDefault="00BC1257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BC1257" w:rsidRPr="00403A14" w:rsidRDefault="00BC1257" w:rsidP="00ED36C0">
      <w:pPr>
        <w:pStyle w:val="a6"/>
        <w:numPr>
          <w:ilvl w:val="4"/>
          <w:numId w:val="3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C1257" w:rsidRDefault="00BC1257" w:rsidP="00ED36C0">
      <w:pPr>
        <w:pStyle w:val="a6"/>
        <w:numPr>
          <w:ilvl w:val="4"/>
          <w:numId w:val="3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BC1257" w:rsidRPr="00580CE4" w:rsidRDefault="00BC1257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BC1257" w:rsidRPr="00580CE4" w:rsidRDefault="00BC1257" w:rsidP="00ED36C0">
      <w:pPr>
        <w:pStyle w:val="a6"/>
        <w:numPr>
          <w:ilvl w:val="4"/>
          <w:numId w:val="3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BC1257" w:rsidRPr="00580CE4" w:rsidRDefault="00BC1257" w:rsidP="00ED36C0">
      <w:pPr>
        <w:pStyle w:val="a6"/>
        <w:numPr>
          <w:ilvl w:val="4"/>
          <w:numId w:val="3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C1257" w:rsidRPr="00580CE4" w:rsidRDefault="00BC1257" w:rsidP="00ED36C0">
      <w:pPr>
        <w:pStyle w:val="a6"/>
        <w:numPr>
          <w:ilvl w:val="4"/>
          <w:numId w:val="3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C1257" w:rsidRPr="00580CE4" w:rsidRDefault="00BC1257" w:rsidP="00ED36C0">
      <w:pPr>
        <w:pStyle w:val="a6"/>
        <w:numPr>
          <w:ilvl w:val="4"/>
          <w:numId w:val="3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BC1257" w:rsidRPr="00580CE4" w:rsidRDefault="00BC1257" w:rsidP="00ED36C0">
      <w:pPr>
        <w:pStyle w:val="a6"/>
        <w:numPr>
          <w:ilvl w:val="4"/>
          <w:numId w:val="3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BC1257" w:rsidRDefault="00BC1257" w:rsidP="00ED36C0">
      <w:pPr>
        <w:pStyle w:val="a6"/>
        <w:numPr>
          <w:ilvl w:val="4"/>
          <w:numId w:val="3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C1257" w:rsidRPr="00580CE4" w:rsidRDefault="00BC1257" w:rsidP="00D361CB">
      <w:pPr>
        <w:pStyle w:val="a6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BC1257" w:rsidRPr="00FC009D" w:rsidRDefault="00BC1257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BC1257" w:rsidRDefault="00BC1257" w:rsidP="00E81FDA">
      <w:pPr>
        <w:pStyle w:val="Times12"/>
        <w:ind w:right="-29" w:firstLine="0"/>
        <w:rPr>
          <w:b/>
          <w:i/>
          <w:szCs w:val="24"/>
        </w:rPr>
        <w:sectPr w:rsidR="00BC1257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BC1257" w:rsidRPr="00FC009D" w:rsidRDefault="00BC1257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BC1257" w:rsidRPr="00B675B0" w:rsidRDefault="00BC1257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BC1257" w:rsidRPr="00B675B0" w:rsidRDefault="00BC1257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BC1257" w:rsidRPr="00FC009D" w:rsidRDefault="00BC1257" w:rsidP="00E81FDA">
      <w:pPr>
        <w:pStyle w:val="Times12"/>
        <w:jc w:val="center"/>
        <w:rPr>
          <w:b/>
          <w:snapToGrid w:val="0"/>
          <w:szCs w:val="24"/>
        </w:rPr>
      </w:pPr>
    </w:p>
    <w:p w:rsidR="00BC1257" w:rsidRPr="00B675B0" w:rsidRDefault="00BC1257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BC1257" w:rsidRPr="00B675B0" w:rsidRDefault="00BC1257" w:rsidP="00E81FDA">
      <w:pPr>
        <w:jc w:val="right"/>
        <w:rPr>
          <w:b/>
          <w:i/>
          <w:iCs/>
          <w:sz w:val="22"/>
          <w:szCs w:val="22"/>
        </w:rPr>
      </w:pPr>
    </w:p>
    <w:p w:rsidR="00BC1257" w:rsidRPr="009C388D" w:rsidRDefault="00BC1257" w:rsidP="009C388D">
      <w:pPr>
        <w:pStyle w:val="Times12"/>
        <w:ind w:firstLine="0"/>
        <w:jc w:val="center"/>
        <w:rPr>
          <w:b/>
          <w:sz w:val="22"/>
        </w:rPr>
      </w:pPr>
      <w:bookmarkStart w:id="73" w:name="_Сводная_таблица_стоимости"/>
      <w:bookmarkStart w:id="74" w:name="_Toc270325674"/>
      <w:bookmarkStart w:id="75" w:name="_Toc390267516"/>
      <w:bookmarkStart w:id="76" w:name="_Toc412201951"/>
      <w:bookmarkStart w:id="77" w:name="_Toc418595544"/>
      <w:bookmarkEnd w:id="73"/>
      <w:r w:rsidRPr="009C388D">
        <w:rPr>
          <w:b/>
          <w:sz w:val="22"/>
        </w:rPr>
        <w:t>СВОДНАЯ ТАБЛИЦА СТОИМОСТИ (Форма 3)</w:t>
      </w:r>
      <w:bookmarkEnd w:id="74"/>
      <w:bookmarkEnd w:id="75"/>
      <w:bookmarkEnd w:id="76"/>
      <w:bookmarkEnd w:id="77"/>
    </w:p>
    <w:p w:rsidR="00BC1257" w:rsidRPr="00B675B0" w:rsidRDefault="00BC1257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BC1257" w:rsidRPr="00B675B0" w:rsidRDefault="00BC1257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BC1257" w:rsidRDefault="00BC1257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BC1257" w:rsidRDefault="00BC1257" w:rsidP="00E81FDA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BC1257" w:rsidRPr="008237B1" w:rsidTr="00D76EFD">
        <w:tc>
          <w:tcPr>
            <w:tcW w:w="611" w:type="dxa"/>
            <w:vAlign w:val="center"/>
          </w:tcPr>
          <w:p w:rsidR="00BC1257" w:rsidRPr="00E55BC9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BC1257" w:rsidRPr="00E55BC9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BC1257" w:rsidRPr="00E55BC9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BC1257" w:rsidRPr="00E55BC9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BC1257" w:rsidRPr="00E55BC9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BC1257" w:rsidRPr="00E55BC9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BC1257" w:rsidRPr="00E55BC9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BC1257" w:rsidRPr="00E55BC9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BC1257" w:rsidRPr="00E55BC9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BC1257" w:rsidRPr="008237B1" w:rsidTr="00D76EFD">
        <w:tc>
          <w:tcPr>
            <w:tcW w:w="611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BC1257" w:rsidRPr="008237B1" w:rsidTr="00D76EFD">
        <w:tc>
          <w:tcPr>
            <w:tcW w:w="611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BC1257" w:rsidRPr="008237B1" w:rsidTr="00D76EFD">
        <w:tc>
          <w:tcPr>
            <w:tcW w:w="611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BC1257" w:rsidRPr="008237B1" w:rsidTr="00D76EFD">
        <w:tc>
          <w:tcPr>
            <w:tcW w:w="611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BC1257" w:rsidRPr="008237B1" w:rsidTr="00D76EFD">
        <w:tc>
          <w:tcPr>
            <w:tcW w:w="611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C1257" w:rsidRPr="008237B1" w:rsidRDefault="00BC1257" w:rsidP="000D601F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BC1257" w:rsidRDefault="00BC1257" w:rsidP="00D76EFD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257" w:rsidRPr="00B3789F" w:rsidRDefault="00BC1257" w:rsidP="00882BE3">
      <w:pPr>
        <w:pStyle w:val="Times12"/>
        <w:ind w:firstLine="0"/>
        <w:rPr>
          <w:sz w:val="22"/>
        </w:rPr>
      </w:pPr>
    </w:p>
    <w:p w:rsidR="00BC1257" w:rsidRPr="00B272BC" w:rsidRDefault="00BC1257" w:rsidP="00882BE3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BC1257" w:rsidRPr="00C93292" w:rsidRDefault="00BC1257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BC1257" w:rsidRPr="00551FC5" w:rsidRDefault="00BC1257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BC1257" w:rsidRDefault="00BC1257" w:rsidP="00D76EFD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257" w:rsidRDefault="00BC1257" w:rsidP="00D76EFD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257" w:rsidRPr="003374B9" w:rsidRDefault="00BC1257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BC1257" w:rsidRPr="003374B9" w:rsidRDefault="00BC1257" w:rsidP="00ED36C0">
      <w:pPr>
        <w:pStyle w:val="Times12"/>
        <w:numPr>
          <w:ilvl w:val="0"/>
          <w:numId w:val="56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BC1257" w:rsidRPr="003374B9" w:rsidRDefault="00BC1257" w:rsidP="00ED36C0">
      <w:pPr>
        <w:pStyle w:val="Times12"/>
        <w:numPr>
          <w:ilvl w:val="0"/>
          <w:numId w:val="56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BC1257" w:rsidRPr="003374B9" w:rsidRDefault="00BC1257" w:rsidP="00ED36C0">
      <w:pPr>
        <w:pStyle w:val="Times12"/>
        <w:numPr>
          <w:ilvl w:val="0"/>
          <w:numId w:val="56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BC1257" w:rsidRPr="003374B9" w:rsidRDefault="00BC1257" w:rsidP="00ED36C0">
      <w:pPr>
        <w:pStyle w:val="Times12"/>
        <w:numPr>
          <w:ilvl w:val="0"/>
          <w:numId w:val="56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BC1257" w:rsidRPr="000D601F" w:rsidRDefault="00BC1257" w:rsidP="00ED36C0">
      <w:pPr>
        <w:pStyle w:val="Times12"/>
        <w:numPr>
          <w:ilvl w:val="0"/>
          <w:numId w:val="56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шеф-наладка).</w:t>
      </w:r>
    </w:p>
    <w:p w:rsidR="00BC1257" w:rsidRPr="003374B9" w:rsidRDefault="00BC1257" w:rsidP="00ED36C0">
      <w:pPr>
        <w:pStyle w:val="Times12"/>
        <w:numPr>
          <w:ilvl w:val="0"/>
          <w:numId w:val="56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BC1257" w:rsidRDefault="00BC1257" w:rsidP="00E81FDA">
      <w:pPr>
        <w:pStyle w:val="Times12"/>
        <w:ind w:right="-29"/>
        <w:rPr>
          <w:b/>
          <w:i/>
          <w:szCs w:val="24"/>
        </w:rPr>
        <w:sectPr w:rsidR="00BC1257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BC1257" w:rsidRPr="004E4F2B" w:rsidRDefault="00BC1257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BC1257" w:rsidRPr="00B3789F" w:rsidRDefault="00BC1257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BC1257" w:rsidRPr="00B3789F" w:rsidRDefault="00BC1257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BC1257" w:rsidRDefault="00BC1257" w:rsidP="00E65D6D">
      <w:pPr>
        <w:jc w:val="right"/>
        <w:rPr>
          <w:b/>
        </w:rPr>
      </w:pPr>
    </w:p>
    <w:p w:rsidR="00BC1257" w:rsidRPr="002F0782" w:rsidRDefault="00BC1257" w:rsidP="00E65D6D">
      <w:pPr>
        <w:pStyle w:val="Heading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8" w:name="_Toc367713652"/>
      <w:bookmarkStart w:id="79" w:name="_Toc368904445"/>
      <w:bookmarkStart w:id="80" w:name="_Toc368904466"/>
      <w:bookmarkStart w:id="81" w:name="_Toc368904621"/>
      <w:bookmarkStart w:id="82" w:name="_Toc378420172"/>
      <w:bookmarkStart w:id="83" w:name="_Toc428198067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8"/>
      <w:bookmarkEnd w:id="79"/>
      <w:bookmarkEnd w:id="80"/>
      <w:bookmarkEnd w:id="81"/>
      <w:bookmarkEnd w:id="82"/>
      <w:bookmarkEnd w:id="83"/>
    </w:p>
    <w:p w:rsidR="00BC1257" w:rsidRPr="002F0782" w:rsidRDefault="00BC1257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BC1257" w:rsidRPr="002F0782" w:rsidRDefault="00BC1257" w:rsidP="00E65D6D">
      <w:pPr>
        <w:jc w:val="center"/>
        <w:rPr>
          <w:b/>
        </w:rPr>
      </w:pPr>
    </w:p>
    <w:p w:rsidR="00BC1257" w:rsidRPr="002F0782" w:rsidRDefault="00BC1257" w:rsidP="00E65D6D">
      <w:pPr>
        <w:jc w:val="center"/>
        <w:rPr>
          <w:b/>
        </w:rPr>
      </w:pPr>
    </w:p>
    <w:p w:rsidR="00BC1257" w:rsidRPr="002F0782" w:rsidRDefault="00BC1257" w:rsidP="00E65D6D">
      <w:pPr>
        <w:pStyle w:val="afff3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BC1257" w:rsidRPr="002F0782" w:rsidRDefault="00BC1257" w:rsidP="00E65D6D">
      <w:pPr>
        <w:pStyle w:val="afff3"/>
        <w:spacing w:after="240"/>
        <w:rPr>
          <w:b/>
        </w:rPr>
      </w:pPr>
    </w:p>
    <w:p w:rsidR="00BC1257" w:rsidRPr="002F0782" w:rsidRDefault="00BC1257" w:rsidP="00E65D6D">
      <w:pPr>
        <w:pStyle w:val="afff3"/>
        <w:spacing w:after="240"/>
        <w:rPr>
          <w:b/>
        </w:rPr>
      </w:pPr>
    </w:p>
    <w:p w:rsidR="00BC1257" w:rsidRPr="002F0782" w:rsidRDefault="00BC1257" w:rsidP="00E65D6D">
      <w:pPr>
        <w:pStyle w:val="afff3"/>
        <w:spacing w:after="240"/>
        <w:rPr>
          <w:b/>
        </w:rPr>
      </w:pPr>
    </w:p>
    <w:p w:rsidR="00BC1257" w:rsidRPr="002F0782" w:rsidRDefault="00BC1257" w:rsidP="00E65D6D">
      <w:pPr>
        <w:pStyle w:val="Times12"/>
        <w:ind w:firstLine="0"/>
        <w:rPr>
          <w:sz w:val="22"/>
        </w:rPr>
      </w:pPr>
    </w:p>
    <w:p w:rsidR="00BC1257" w:rsidRPr="002F0782" w:rsidRDefault="00BC1257" w:rsidP="00E65D6D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BC1257" w:rsidRPr="002F0782" w:rsidRDefault="00BC1257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BC1257" w:rsidRPr="002F0782" w:rsidRDefault="00BC1257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BC1257" w:rsidRPr="002F0782" w:rsidRDefault="00BC125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C1257" w:rsidRPr="002F0782" w:rsidRDefault="00BC125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C1257" w:rsidRDefault="00BC125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C1257" w:rsidRDefault="00BC125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C1257" w:rsidRDefault="00BC125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C1257" w:rsidRDefault="00BC125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C1257" w:rsidRDefault="00BC125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C1257" w:rsidRDefault="00BC125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C1257" w:rsidRDefault="00BC125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C1257" w:rsidRDefault="00BC125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C1257" w:rsidRPr="002F0782" w:rsidRDefault="00BC125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C1257" w:rsidRPr="002F0782" w:rsidRDefault="00BC125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C1257" w:rsidRPr="002F0782" w:rsidRDefault="00BC125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C1257" w:rsidRPr="002F0782" w:rsidRDefault="00BC125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C1257" w:rsidRPr="002F0782" w:rsidRDefault="00BC125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C1257" w:rsidRPr="002F0782" w:rsidRDefault="00BC125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C1257" w:rsidRPr="002F0782" w:rsidRDefault="00BC1257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BC1257" w:rsidRPr="002F0782" w:rsidRDefault="00BC125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BC1257" w:rsidRPr="002F0782" w:rsidRDefault="00BC125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BC1257" w:rsidRPr="002F0782" w:rsidRDefault="00BC125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BC1257" w:rsidRPr="002F0782" w:rsidRDefault="00BC125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BC1257" w:rsidRPr="002F0782" w:rsidRDefault="00BC125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BC1257" w:rsidRPr="002F0782" w:rsidRDefault="00BC1257" w:rsidP="00E65D6D">
      <w:pPr>
        <w:jc w:val="right"/>
        <w:rPr>
          <w:b/>
        </w:rPr>
      </w:pPr>
    </w:p>
    <w:p w:rsidR="00BC1257" w:rsidRPr="002F0782" w:rsidRDefault="00BC1257" w:rsidP="00E65D6D">
      <w:pPr>
        <w:jc w:val="right"/>
        <w:rPr>
          <w:b/>
        </w:rPr>
      </w:pPr>
    </w:p>
    <w:p w:rsidR="00BC1257" w:rsidRDefault="00BC1257" w:rsidP="003462F7">
      <w:pPr>
        <w:pStyle w:val="Style34"/>
        <w:widowControl/>
        <w:spacing w:before="24"/>
        <w:rPr>
          <w:rStyle w:val="FontStyle72"/>
        </w:rPr>
      </w:pPr>
      <w:bookmarkStart w:id="84" w:name="_Справка_об_участии_в_судебных_разби"/>
      <w:bookmarkStart w:id="85" w:name="_Справка_об_участии"/>
      <w:bookmarkEnd w:id="84"/>
      <w:bookmarkEnd w:id="85"/>
      <w:bookmarkEnd w:id="63"/>
      <w:bookmarkEnd w:id="64"/>
    </w:p>
    <w:p w:rsidR="00BC1257" w:rsidRPr="008A15A6" w:rsidRDefault="00BC1257" w:rsidP="00E81FDA">
      <w:pPr>
        <w:sectPr w:rsidR="00BC1257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C1257" w:rsidRPr="00C42DD8" w:rsidRDefault="00BC1257" w:rsidP="0088521A">
      <w:pPr>
        <w:spacing w:line="360" w:lineRule="auto"/>
        <w:ind w:left="357"/>
        <w:jc w:val="center"/>
        <w:outlineLvl w:val="0"/>
        <w:rPr>
          <w:b/>
        </w:rPr>
      </w:pPr>
      <w:bookmarkStart w:id="86" w:name="_БАНКОВСКАЯ_ГАРАНТИЯ_ОБЕСПЕЧЕНИЯ_1"/>
      <w:bookmarkStart w:id="87" w:name="_БАНКОВСКАЯ_ГАРАНТИЯ_ОБЕСПЕЧЕНИЯ"/>
      <w:bookmarkStart w:id="88" w:name="_Toc428198068"/>
      <w:bookmarkEnd w:id="86"/>
      <w:bookmarkEnd w:id="87"/>
      <w:r w:rsidRPr="00C42DD8">
        <w:rPr>
          <w:b/>
        </w:rPr>
        <w:t xml:space="preserve">ЧАСТЬ </w:t>
      </w:r>
      <w:r>
        <w:rPr>
          <w:b/>
        </w:rPr>
        <w:t>2</w:t>
      </w:r>
      <w:bookmarkEnd w:id="88"/>
    </w:p>
    <w:p w:rsidR="00BC1257" w:rsidRPr="009D3E97" w:rsidRDefault="00BC1257" w:rsidP="00E81FDA">
      <w:pPr>
        <w:pStyle w:val="Times12"/>
        <w:ind w:left="5387" w:firstLine="0"/>
        <w:jc w:val="left"/>
        <w:rPr>
          <w:sz w:val="22"/>
        </w:rPr>
      </w:pPr>
    </w:p>
    <w:p w:rsidR="00BC1257" w:rsidRPr="009D3E97" w:rsidRDefault="00BC1257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9" w:name="_Toc390267492"/>
      <w:r w:rsidRPr="009D3E97">
        <w:rPr>
          <w:sz w:val="22"/>
        </w:rPr>
        <w:t xml:space="preserve">Порядок проведения </w:t>
      </w:r>
      <w:bookmarkEnd w:id="89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BC1257" w:rsidRPr="009D3E97" w:rsidRDefault="00BC1257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BC1257" w:rsidRPr="00C42DD8" w:rsidRDefault="00BC1257" w:rsidP="00923C7F">
      <w:pPr>
        <w:spacing w:line="360" w:lineRule="auto"/>
        <w:ind w:left="357"/>
        <w:jc w:val="center"/>
        <w:outlineLvl w:val="0"/>
        <w:rPr>
          <w:b/>
        </w:rPr>
      </w:pPr>
      <w:bookmarkStart w:id="90" w:name="_Toc428198069"/>
      <w:r w:rsidRPr="00C42DD8">
        <w:rPr>
          <w:b/>
        </w:rPr>
        <w:t xml:space="preserve">ЧАСТЬ </w:t>
      </w:r>
      <w:r>
        <w:rPr>
          <w:b/>
        </w:rPr>
        <w:t>3</w:t>
      </w:r>
      <w:bookmarkEnd w:id="90"/>
    </w:p>
    <w:p w:rsidR="00BC1257" w:rsidRPr="009D3E97" w:rsidRDefault="00BC1257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BC1257" w:rsidRDefault="00BC1257" w:rsidP="006D271D">
      <w:pPr>
        <w:ind w:left="357"/>
        <w:jc w:val="both"/>
        <w:outlineLvl w:val="0"/>
        <w:rPr>
          <w:sz w:val="22"/>
          <w:szCs w:val="22"/>
        </w:rPr>
      </w:pPr>
    </w:p>
    <w:sectPr w:rsidR="00BC1257" w:rsidSect="0094252C">
      <w:headerReference w:type="even" r:id="rId25"/>
      <w:headerReference w:type="default" r:id="rId26"/>
      <w:footerReference w:type="default" r:id="rId27"/>
      <w:headerReference w:type="first" r:id="rId28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257" w:rsidRDefault="00BC1257">
      <w:r>
        <w:separator/>
      </w:r>
    </w:p>
  </w:endnote>
  <w:endnote w:type="continuationSeparator" w:id="0">
    <w:p w:rsidR="00BC1257" w:rsidRDefault="00BC12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257" w:rsidRDefault="00BC1257" w:rsidP="008D40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C1257" w:rsidRDefault="00BC1257" w:rsidP="0035599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257" w:rsidRDefault="00BC1257" w:rsidP="00355991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257" w:rsidRPr="00FE6219" w:rsidRDefault="00BC1257" w:rsidP="00E81FDA">
    <w:pPr>
      <w:pStyle w:val="Footer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257" w:rsidRPr="00FE6219" w:rsidRDefault="00BC1257" w:rsidP="00E81FDA">
    <w:pPr>
      <w:pStyle w:val="Footer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257" w:rsidRDefault="00BC1257">
    <w:pPr>
      <w:pStyle w:val="Footer"/>
      <w:framePr w:wrap="auto" w:vAnchor="text" w:hAnchor="page" w:x="11161" w:yAlign="bottom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:rsidR="00BC1257" w:rsidRDefault="00BC125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257" w:rsidRDefault="00BC1257">
      <w:r>
        <w:separator/>
      </w:r>
    </w:p>
  </w:footnote>
  <w:footnote w:type="continuationSeparator" w:id="0">
    <w:p w:rsidR="00BC1257" w:rsidRDefault="00BC12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257" w:rsidRDefault="00BC1257" w:rsidP="00033A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C1257" w:rsidRDefault="00BC125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257" w:rsidRDefault="00BC1257" w:rsidP="00033A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BC1257" w:rsidRDefault="00BC125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257" w:rsidRPr="00F429FC" w:rsidRDefault="00BC1257" w:rsidP="00E81FDA">
    <w:pPr>
      <w:pStyle w:val="Header"/>
      <w:jc w:val="center"/>
    </w:pPr>
    <w:fldSimple w:instr=" PAGE   \* MERGEFORMAT ">
      <w:r>
        <w:rPr>
          <w:noProof/>
        </w:rPr>
        <w:t>9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257" w:rsidRPr="00F429FC" w:rsidRDefault="00BC1257" w:rsidP="00E81FDA">
    <w:pPr>
      <w:pStyle w:val="Header"/>
      <w:jc w:val="center"/>
    </w:pPr>
    <w:fldSimple w:instr=" PAGE   \* MERGEFORMAT ">
      <w:r>
        <w:rPr>
          <w:noProof/>
        </w:rPr>
        <w:t>19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257" w:rsidRDefault="00BC1257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257" w:rsidRDefault="00BC1257">
    <w:pPr>
      <w:pStyle w:val="Header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257" w:rsidRDefault="00BC125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CD6781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B1897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F5851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A5C8A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BFA64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D29D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DBE5EC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F0ADCF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B0E1C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BBA31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1FFF32B0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4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60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8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2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3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8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2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8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8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12"/>
  </w:num>
  <w:num w:numId="32">
    <w:abstractNumId w:val="13"/>
  </w:num>
  <w:num w:numId="33">
    <w:abstractNumId w:val="21"/>
  </w:num>
  <w:num w:numId="34">
    <w:abstractNumId w:val="22"/>
  </w:num>
  <w:num w:numId="35">
    <w:abstractNumId w:val="17"/>
  </w:num>
  <w:num w:numId="36">
    <w:abstractNumId w:val="33"/>
  </w:num>
  <w:num w:numId="37">
    <w:abstractNumId w:val="37"/>
  </w:num>
  <w:num w:numId="38">
    <w:abstractNumId w:val="34"/>
  </w:num>
  <w:num w:numId="39">
    <w:abstractNumId w:val="23"/>
  </w:num>
  <w:num w:numId="40">
    <w:abstractNumId w:val="35"/>
  </w:num>
  <w:num w:numId="41">
    <w:abstractNumId w:val="26"/>
  </w:num>
  <w:num w:numId="42">
    <w:abstractNumId w:val="32"/>
  </w:num>
  <w:num w:numId="43">
    <w:abstractNumId w:val="36"/>
  </w:num>
  <w:num w:numId="44">
    <w:abstractNumId w:val="24"/>
  </w:num>
  <w:num w:numId="45">
    <w:abstractNumId w:val="15"/>
  </w:num>
  <w:num w:numId="46">
    <w:abstractNumId w:val="14"/>
  </w:num>
  <w:num w:numId="47">
    <w:abstractNumId w:val="30"/>
  </w:num>
  <w:num w:numId="48">
    <w:abstractNumId w:val="27"/>
  </w:num>
  <w:num w:numId="49">
    <w:abstractNumId w:val="16"/>
  </w:num>
  <w:num w:numId="50">
    <w:abstractNumId w:val="28"/>
  </w:num>
  <w:num w:numId="51">
    <w:abstractNumId w:val="20"/>
  </w:num>
  <w:num w:numId="52">
    <w:abstractNumId w:val="19"/>
  </w:num>
  <w:num w:numId="53">
    <w:abstractNumId w:val="11"/>
  </w:num>
  <w:num w:numId="54">
    <w:abstractNumId w:val="31"/>
  </w:num>
  <w:num w:numId="55">
    <w:abstractNumId w:val="10"/>
  </w:num>
  <w:num w:numId="56">
    <w:abstractNumId w:val="29"/>
  </w:num>
  <w:num w:numId="57">
    <w:abstractNumId w:val="25"/>
  </w:num>
  <w:num w:numId="58">
    <w:abstractNumId w:val="18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1CBF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4C6"/>
    <w:rsid w:val="0001368E"/>
    <w:rsid w:val="00013C64"/>
    <w:rsid w:val="00014A02"/>
    <w:rsid w:val="00014A26"/>
    <w:rsid w:val="000152B7"/>
    <w:rsid w:val="0001546F"/>
    <w:rsid w:val="000158C8"/>
    <w:rsid w:val="00015FC0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487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2F1B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10C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116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6E9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4AB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57C9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674"/>
    <w:rsid w:val="001A3EB8"/>
    <w:rsid w:val="001A3EF1"/>
    <w:rsid w:val="001A545F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1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0D2"/>
    <w:rsid w:val="001F737E"/>
    <w:rsid w:val="001F778A"/>
    <w:rsid w:val="00200080"/>
    <w:rsid w:val="00200CCD"/>
    <w:rsid w:val="002018F9"/>
    <w:rsid w:val="00201CB6"/>
    <w:rsid w:val="00203CD7"/>
    <w:rsid w:val="002041D3"/>
    <w:rsid w:val="002043F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10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2EC9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57820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56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7B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6D50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2F7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1C"/>
    <w:rsid w:val="0036705E"/>
    <w:rsid w:val="00367149"/>
    <w:rsid w:val="003677D7"/>
    <w:rsid w:val="00367F89"/>
    <w:rsid w:val="0037019E"/>
    <w:rsid w:val="003701AD"/>
    <w:rsid w:val="00370298"/>
    <w:rsid w:val="0037064B"/>
    <w:rsid w:val="00370BBF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0AEA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84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5734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2F6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575BE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8662D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8E7"/>
    <w:rsid w:val="004B0C1F"/>
    <w:rsid w:val="004B163A"/>
    <w:rsid w:val="004B18F6"/>
    <w:rsid w:val="004B191A"/>
    <w:rsid w:val="004B1F18"/>
    <w:rsid w:val="004B2875"/>
    <w:rsid w:val="004B3533"/>
    <w:rsid w:val="004B393E"/>
    <w:rsid w:val="004B461A"/>
    <w:rsid w:val="004B4B80"/>
    <w:rsid w:val="004B53C7"/>
    <w:rsid w:val="004B56DC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12E0"/>
    <w:rsid w:val="004C2345"/>
    <w:rsid w:val="004C3E2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216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FA3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79D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254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1016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5B0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9C3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5F1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4CFC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484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3AC7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86E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C7D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33C4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379E9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89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498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210"/>
    <w:rsid w:val="00786632"/>
    <w:rsid w:val="00790990"/>
    <w:rsid w:val="007916B5"/>
    <w:rsid w:val="00791F35"/>
    <w:rsid w:val="0079203F"/>
    <w:rsid w:val="007921A3"/>
    <w:rsid w:val="00792734"/>
    <w:rsid w:val="0079340A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391"/>
    <w:rsid w:val="007A274A"/>
    <w:rsid w:val="007A293B"/>
    <w:rsid w:val="007A2A9E"/>
    <w:rsid w:val="007A2BFA"/>
    <w:rsid w:val="007A31F3"/>
    <w:rsid w:val="007A3A1B"/>
    <w:rsid w:val="007A3B4F"/>
    <w:rsid w:val="007A3C92"/>
    <w:rsid w:val="007A4934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6A0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8AE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A01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6F2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17"/>
    <w:rsid w:val="008367E9"/>
    <w:rsid w:val="00836811"/>
    <w:rsid w:val="00836963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BD0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491F"/>
    <w:rsid w:val="008D5764"/>
    <w:rsid w:val="008D5C36"/>
    <w:rsid w:val="008D67DA"/>
    <w:rsid w:val="008D6863"/>
    <w:rsid w:val="008D712C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615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1B4A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1510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6F0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238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BBC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0F2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2FBC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35F1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5A9F"/>
    <w:rsid w:val="00AC624A"/>
    <w:rsid w:val="00AC6DB2"/>
    <w:rsid w:val="00AC70E1"/>
    <w:rsid w:val="00AC7C6C"/>
    <w:rsid w:val="00AD0234"/>
    <w:rsid w:val="00AD0246"/>
    <w:rsid w:val="00AD0A72"/>
    <w:rsid w:val="00AD0AC8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10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32"/>
    <w:rsid w:val="00B341BB"/>
    <w:rsid w:val="00B343A3"/>
    <w:rsid w:val="00B34AF3"/>
    <w:rsid w:val="00B34B5B"/>
    <w:rsid w:val="00B3537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574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257"/>
    <w:rsid w:val="00BC136F"/>
    <w:rsid w:val="00BC15F8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134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18C0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B66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673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03C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4F9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0CC"/>
    <w:rsid w:val="00CC73D5"/>
    <w:rsid w:val="00CD0025"/>
    <w:rsid w:val="00CD0610"/>
    <w:rsid w:val="00CD0BF9"/>
    <w:rsid w:val="00CD0EA8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AD4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87782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24C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82C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1FFB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07EFE"/>
    <w:rsid w:val="00E1076F"/>
    <w:rsid w:val="00E107E4"/>
    <w:rsid w:val="00E108CB"/>
    <w:rsid w:val="00E10A05"/>
    <w:rsid w:val="00E10F05"/>
    <w:rsid w:val="00E111D8"/>
    <w:rsid w:val="00E1135A"/>
    <w:rsid w:val="00E117BB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21E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87DA4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6FF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0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B1B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CAE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2FC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59D"/>
    <w:rsid w:val="00F716E1"/>
    <w:rsid w:val="00F730BF"/>
    <w:rsid w:val="00F736C3"/>
    <w:rsid w:val="00F737FC"/>
    <w:rsid w:val="00F74298"/>
    <w:rsid w:val="00F74F75"/>
    <w:rsid w:val="00F75205"/>
    <w:rsid w:val="00F76518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260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10C"/>
    <w:rsid w:val="00FB22EB"/>
    <w:rsid w:val="00FB2767"/>
    <w:rsid w:val="00FB38FC"/>
    <w:rsid w:val="00FB4A7D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892"/>
    <w:rsid w:val="00FF2E53"/>
    <w:rsid w:val="00FF31BA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AD6DD9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Normal"/>
    <w:next w:val="Normal"/>
    <w:link w:val="Heading1Char1"/>
    <w:uiPriority w:val="99"/>
    <w:qFormat/>
    <w:rsid w:val="00AD6DD9"/>
    <w:pPr>
      <w:keepNext/>
      <w:numPr>
        <w:numId w:val="3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Heading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1"/>
    <w:uiPriority w:val="99"/>
    <w:qFormat/>
    <w:rsid w:val="00AD6DD9"/>
    <w:pPr>
      <w:keepNext/>
      <w:numPr>
        <w:ilvl w:val="1"/>
        <w:numId w:val="3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1"/>
    <w:uiPriority w:val="99"/>
    <w:qFormat/>
    <w:rsid w:val="00AD6DD9"/>
    <w:pPr>
      <w:keepNext/>
      <w:numPr>
        <w:ilvl w:val="2"/>
        <w:numId w:val="3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aliases w:val="H4"/>
    <w:basedOn w:val="Normal"/>
    <w:next w:val="Normal"/>
    <w:link w:val="Heading4Char1"/>
    <w:uiPriority w:val="99"/>
    <w:qFormat/>
    <w:rsid w:val="00AD6DD9"/>
    <w:pPr>
      <w:keepNext/>
      <w:numPr>
        <w:ilvl w:val="3"/>
        <w:numId w:val="3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Heading5">
    <w:name w:val="heading 5"/>
    <w:aliases w:val="H5"/>
    <w:basedOn w:val="Normal"/>
    <w:next w:val="Normal"/>
    <w:link w:val="Heading5Char1"/>
    <w:uiPriority w:val="99"/>
    <w:qFormat/>
    <w:rsid w:val="00AD6DD9"/>
    <w:pPr>
      <w:numPr>
        <w:ilvl w:val="4"/>
        <w:numId w:val="3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aliases w:val="RTC 6"/>
    <w:basedOn w:val="Normal"/>
    <w:next w:val="Normal"/>
    <w:link w:val="Heading6Char1"/>
    <w:uiPriority w:val="99"/>
    <w:qFormat/>
    <w:rsid w:val="00AD6DD9"/>
    <w:pPr>
      <w:numPr>
        <w:ilvl w:val="5"/>
        <w:numId w:val="3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Heading7">
    <w:name w:val="heading 7"/>
    <w:aliases w:val="RTC7"/>
    <w:basedOn w:val="Normal"/>
    <w:next w:val="Normal"/>
    <w:link w:val="Heading7Char1"/>
    <w:uiPriority w:val="99"/>
    <w:qFormat/>
    <w:rsid w:val="00AD6DD9"/>
    <w:pPr>
      <w:numPr>
        <w:ilvl w:val="6"/>
        <w:numId w:val="3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AD6DD9"/>
    <w:pPr>
      <w:numPr>
        <w:ilvl w:val="7"/>
        <w:numId w:val="3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AD6DD9"/>
    <w:pPr>
      <w:numPr>
        <w:ilvl w:val="8"/>
        <w:numId w:val="3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DefaultParagraphFont"/>
    <w:link w:val="Heading1"/>
    <w:uiPriority w:val="9"/>
    <w:rsid w:val="002B0F6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DefaultParagraphFont"/>
    <w:link w:val="Heading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DefaultParagraphFont"/>
    <w:link w:val="Heading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DefaultParagraphFont"/>
    <w:link w:val="Heading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24">
    <w:name w:val="Heading 1 Char24"/>
    <w:aliases w:val="Заголовок 1 Знак Знак Знак Знак Знак Знак Знак Знак Знак Char24,H1 Char24,H1 Знак Char24,Document Header1 Char24,Headi... Char24,Heading 1iz Char24,Б1 Char24,Б11 Char24,Введение... Char24,Заголовок параграфа (1.) Char24,h1 Char24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3">
    <w:name w:val="Heading 1 Char23"/>
    <w:aliases w:val="Заголовок 1 Знак Знак Знак Знак Знак Знак Знак Знак Знак Char23,H1 Char23,H1 Знак Char23,Document Header1 Char23,Headi... Char23,Heading 1iz Char23,Б1 Char23,Б11 Char23,Введение... Char23,Заголовок параграфа (1.) Char23,h1 Char23"/>
    <w:basedOn w:val="DefaultParagraphFont"/>
    <w:link w:val="Heading1"/>
    <w:uiPriority w:val="99"/>
    <w:locked/>
    <w:rsid w:val="008266F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2">
    <w:name w:val="Heading 1 Char22"/>
    <w:aliases w:val="Заголовок 1 Знак Знак Знак Знак Знак Знак Знак Знак Знак Char22,H1 Char22,H1 Знак Char22,Document Header1 Char22,Headi... Char22,Heading 1iz Char22,Б1 Char22,Б11 Char22,Введение... Char22,Заголовок параграфа (1.) Char22,h1 Char22"/>
    <w:basedOn w:val="DefaultParagraphFont"/>
    <w:link w:val="Heading1"/>
    <w:uiPriority w:val="99"/>
    <w:locked/>
    <w:rsid w:val="004157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1">
    <w:name w:val="Heading 1 Char21"/>
    <w:aliases w:val="Заголовок 1 Знак Знак Знак Знак Знак Знак Знак Знак Знак Char21,H1 Char21,H1 Знак Char21,Document Header1 Char21,Headi... Char21,Heading 1iz Char21,Б1 Char21,Б11 Char21,Введение... Char21,Заголовок параграфа (1.) Char21,h1 Char21"/>
    <w:basedOn w:val="DefaultParagraphFont"/>
    <w:link w:val="Heading1"/>
    <w:uiPriority w:val="99"/>
    <w:locked/>
    <w:rsid w:val="006E1C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0">
    <w:name w:val="Heading 1 Char20"/>
    <w:aliases w:val="Заголовок 1 Знак Знак Знак Знак Знак Знак Знак Знак Знак Char20,H1 Char20,H1 Знак Char20,Document Header1 Char20,Headi... Char20,Heading 1iz Char20,Б1 Char20,Б11 Char20,Введение... Char20,Заголовок параграфа (1.) Char20,h1 Char20"/>
    <w:basedOn w:val="DefaultParagraphFont"/>
    <w:link w:val="Heading1"/>
    <w:uiPriority w:val="99"/>
    <w:locked/>
    <w:rsid w:val="004B18F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9">
    <w:name w:val="Heading 1 Char19"/>
    <w:aliases w:val="Заголовок 1 Знак Знак Знак Знак Знак Знак Знак Знак Знак Char19,H1 Char19,H1 Знак Char19,Document Header1 Char19,Headi... Char19,Heading 1iz Char19,Б1 Char19,Б11 Char19,Введение... Char19,Заголовок параграфа (1.) Char19,h1 Char19"/>
    <w:basedOn w:val="DefaultParagraphFont"/>
    <w:link w:val="Heading1"/>
    <w:uiPriority w:val="99"/>
    <w:locked/>
    <w:rsid w:val="00DF28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8">
    <w:name w:val="Heading 1 Char18"/>
    <w:aliases w:val="Заголовок 1 Знак Знак Знак Знак Знак Знак Знак Знак Знак Char18,H1 Char18,H1 Знак Char18,Document Header1 Char18,Headi... Char18,Heading 1iz Char18,Б1 Char18,Б11 Char18,Введение... Char18,Заголовок параграфа (1.) Char18,h1 Char18"/>
    <w:basedOn w:val="DefaultParagraphFont"/>
    <w:link w:val="Heading1"/>
    <w:uiPriority w:val="99"/>
    <w:locked/>
    <w:rsid w:val="001864A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DefaultParagraphFont"/>
    <w:link w:val="Heading1"/>
    <w:uiPriority w:val="99"/>
    <w:locked/>
    <w:rsid w:val="00D8778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DefaultParagraphFont"/>
    <w:link w:val="Heading1"/>
    <w:uiPriority w:val="99"/>
    <w:locked/>
    <w:rsid w:val="00643AC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DefaultParagraphFont"/>
    <w:link w:val="Heading1"/>
    <w:uiPriority w:val="99"/>
    <w:locked/>
    <w:rsid w:val="00146E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DefaultParagraphFont"/>
    <w:link w:val="Heading1"/>
    <w:uiPriority w:val="99"/>
    <w:locked/>
    <w:rsid w:val="001F70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DefaultParagraphFont"/>
    <w:link w:val="Heading1"/>
    <w:uiPriority w:val="99"/>
    <w:locked/>
    <w:rsid w:val="00DA22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DefaultParagraphFont"/>
    <w:link w:val="Heading1"/>
    <w:uiPriority w:val="99"/>
    <w:locked/>
    <w:rsid w:val="00AE6E1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DefaultParagraphFont"/>
    <w:link w:val="Heading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DefaultParagraphFont"/>
    <w:link w:val="Heading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DefaultParagraphFont"/>
    <w:link w:val="Heading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DefaultParagraphFont"/>
    <w:link w:val="Heading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DefaultParagraphFont"/>
    <w:link w:val="Heading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DefaultParagraphFont"/>
    <w:link w:val="Heading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DefaultParagraphFont"/>
    <w:link w:val="Heading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DefaultParagraphFont"/>
    <w:link w:val="Heading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DefaultParagraphFont"/>
    <w:link w:val="Heading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DefaultParagraphFont"/>
    <w:link w:val="Heading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">
    <w:name w:val="Heading 1 Char1"/>
    <w:aliases w:val="Заголовок 1 Знак Знак Знак Знак Знак Знак Знак Знак Знак Char1,H1 Char1,H1 Знак Char1,Document Header1 Char1,Headi... Char1,Heading 1iz Char1,Б1 Char1,Б11 Char1,Введение... Char1,Заголовок параграфа (1.) Char1,h1 Char1,В1 Char1"/>
    <w:basedOn w:val="DefaultParagraphFont"/>
    <w:link w:val="Heading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DefaultParagraphFont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DefaultParagraphFont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DefaultParagraphFont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0">
    <w:name w:val="Знак Знак4"/>
    <w:basedOn w:val="DefaultParagraphFont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Header">
    <w:name w:val="header"/>
    <w:aliases w:val="Heder,Titul"/>
    <w:basedOn w:val="Normal"/>
    <w:link w:val="Head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Footer">
    <w:name w:val="footer"/>
    <w:basedOn w:val="Normal"/>
    <w:link w:val="Foot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">
    <w:name w:val="Знак Знак2"/>
    <w:basedOn w:val="DefaultParagraphFont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AD6DD9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AD6DD9"/>
    <w:pPr>
      <w:ind w:left="720"/>
      <w:contextualSpacing/>
    </w:pPr>
    <w:rPr>
      <w:szCs w:val="20"/>
    </w:rPr>
  </w:style>
  <w:style w:type="character" w:styleId="FollowedHyperlink">
    <w:name w:val="FollowedHyperlink"/>
    <w:basedOn w:val="DefaultParagraphFont"/>
    <w:uiPriority w:val="99"/>
    <w:rsid w:val="00AD6DD9"/>
    <w:rPr>
      <w:rFonts w:cs="Times New Roman"/>
      <w:color w:val="800080"/>
      <w:u w:val="single"/>
    </w:rPr>
  </w:style>
  <w:style w:type="paragraph" w:customStyle="1" w:styleId="a1">
    <w:name w:val="Текст документа"/>
    <w:basedOn w:val="Normal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NormalWeb">
    <w:name w:val="Normal (Web)"/>
    <w:aliases w:val="Обычный (веб) Знак Знак,Обычный (Web) Знак Знак Знак"/>
    <w:basedOn w:val="Normal"/>
    <w:link w:val="NormalWebChar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Normal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Normal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0">
    <w:name w:val="çàãîëîâîê 2"/>
    <w:basedOn w:val="Normal"/>
    <w:next w:val="Normal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BodyTextIndent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Normal"/>
    <w:link w:val="BodyTextIndentChar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DefaultParagraphFont"/>
    <w:link w:val="BodyTextIndent"/>
    <w:uiPriority w:val="99"/>
    <w:locked/>
    <w:rsid w:val="00AD6DD9"/>
    <w:rPr>
      <w:rFonts w:cs="Times New Roman"/>
      <w:sz w:val="24"/>
      <w:szCs w:val="24"/>
    </w:rPr>
  </w:style>
  <w:style w:type="character" w:customStyle="1" w:styleId="BodyTextIndentChar1">
    <w:name w:val="Body Text Indent Char1"/>
    <w:aliases w:val="текст Char1,Основной текст с отступом Знак1 Знак Char1,Основной текст с отступом Знак1 Знак Знак Знак Char1,Основной текст с отступом Знак Знак Знак Знак Знак Знак Char1,Основной текст с отступом Знак Char1,Знак Char1"/>
    <w:basedOn w:val="DefaultParagraphFont"/>
    <w:link w:val="BodyTextIndent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2">
    <w:name w:val="Знак Знак"/>
    <w:basedOn w:val="DefaultParagraphFont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2">
    <w:name w:val="Body Text Indent 2"/>
    <w:aliases w:val="Знак1"/>
    <w:basedOn w:val="Normal"/>
    <w:link w:val="BodyTextIndent2Char1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DefaultParagraphFont"/>
    <w:link w:val="BodyTextIndent2"/>
    <w:uiPriority w:val="99"/>
    <w:semiHidden/>
    <w:locked/>
    <w:rsid w:val="00CB2336"/>
    <w:rPr>
      <w:rFonts w:cs="Times New Roman"/>
      <w:sz w:val="24"/>
      <w:szCs w:val="24"/>
    </w:rPr>
  </w:style>
  <w:style w:type="paragraph" w:styleId="BodyText">
    <w:name w:val="Body Text"/>
    <w:aliases w:val="Основной текст Знак Знак"/>
    <w:basedOn w:val="Normal"/>
    <w:link w:val="BodyTextChar"/>
    <w:uiPriority w:val="99"/>
    <w:rsid w:val="00AD6DD9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DefaultParagraphFont"/>
    <w:link w:val="BodyText"/>
    <w:uiPriority w:val="99"/>
    <w:locked/>
    <w:rsid w:val="00AD6DD9"/>
    <w:rPr>
      <w:rFonts w:cs="Times New Roman"/>
      <w:sz w:val="24"/>
      <w:szCs w:val="24"/>
    </w:rPr>
  </w:style>
  <w:style w:type="paragraph" w:styleId="Title">
    <w:name w:val="Title"/>
    <w:basedOn w:val="Normal"/>
    <w:link w:val="TitleChar1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Normal"/>
    <w:uiPriority w:val="99"/>
    <w:rsid w:val="00AD6DD9"/>
    <w:pPr>
      <w:numPr>
        <w:numId w:val="3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Normal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BodyTextIndent3">
    <w:name w:val="Body Text Indent 3"/>
    <w:basedOn w:val="Normal"/>
    <w:link w:val="BodyTextIndent3Char1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D6DD9"/>
    <w:rPr>
      <w:rFonts w:cs="Times New Roman"/>
      <w:sz w:val="16"/>
      <w:szCs w:val="16"/>
    </w:rPr>
  </w:style>
  <w:style w:type="paragraph" w:customStyle="1" w:styleId="a3">
    <w:name w:val="Таблица шапка"/>
    <w:basedOn w:val="Normal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Normal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Пункт"/>
    <w:basedOn w:val="Normal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6">
    <w:name w:val="Подподпункт"/>
    <w:basedOn w:val="Normal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DefaultParagraphFont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DefaultParagraphFont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DefaultParagraphFont"/>
    <w:uiPriority w:val="99"/>
    <w:locked/>
    <w:rsid w:val="00AD6DD9"/>
    <w:rPr>
      <w:rFonts w:cs="Times New Roman"/>
    </w:rPr>
  </w:style>
  <w:style w:type="paragraph" w:styleId="EnvelopeAddress">
    <w:name w:val="envelope address"/>
    <w:basedOn w:val="Normal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ListBullet">
    <w:name w:val="List Bullet"/>
    <w:basedOn w:val="Normal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ListNumber">
    <w:name w:val="List Number"/>
    <w:basedOn w:val="Normal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ListNumber2">
    <w:name w:val="List Number 2"/>
    <w:basedOn w:val="Normal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Number3">
    <w:name w:val="List Number 3"/>
    <w:basedOn w:val="Normal"/>
    <w:uiPriority w:val="99"/>
    <w:rsid w:val="00AD6DD9"/>
    <w:pPr>
      <w:tabs>
        <w:tab w:val="num" w:pos="360"/>
      </w:tabs>
      <w:spacing w:after="60"/>
      <w:jc w:val="both"/>
    </w:pPr>
  </w:style>
  <w:style w:type="paragraph" w:styleId="ListNumber4">
    <w:name w:val="List Number 4"/>
    <w:basedOn w:val="Normal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Number5">
    <w:name w:val="List Number 5"/>
    <w:basedOn w:val="Normal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7">
    <w:name w:val="Основной текст Знак"/>
    <w:aliases w:val="Основной текст Знак Знак Знак1,Основной текст Знак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">
    <w:name w:val="Знак Знак9"/>
    <w:basedOn w:val="DefaultParagraphFont"/>
    <w:uiPriority w:val="99"/>
    <w:rsid w:val="00AD6DD9"/>
    <w:rPr>
      <w:rFonts w:ascii="Arial" w:hAnsi="Arial" w:cs="Arial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AD6DD9"/>
    <w:pPr>
      <w:spacing w:after="60"/>
      <w:jc w:val="both"/>
    </w:pPr>
  </w:style>
  <w:style w:type="character" w:customStyle="1" w:styleId="DateChar">
    <w:name w:val="Date Char"/>
    <w:basedOn w:val="DefaultParagraphFont"/>
    <w:link w:val="Date"/>
    <w:uiPriority w:val="99"/>
    <w:locked/>
    <w:rsid w:val="00AD6DD9"/>
    <w:rPr>
      <w:rFonts w:cs="Times New Roman"/>
      <w:sz w:val="24"/>
      <w:szCs w:val="24"/>
    </w:rPr>
  </w:style>
  <w:style w:type="character" w:customStyle="1" w:styleId="8">
    <w:name w:val="Знак Знак8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AD6DD9"/>
    <w:pPr>
      <w:spacing w:after="60"/>
      <w:jc w:val="both"/>
    </w:p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AD6DD9"/>
    <w:rPr>
      <w:rFonts w:cs="Times New Roman"/>
      <w:sz w:val="24"/>
      <w:szCs w:val="24"/>
    </w:rPr>
  </w:style>
  <w:style w:type="character" w:customStyle="1" w:styleId="7">
    <w:name w:val="Знак Знак7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D6DD9"/>
    <w:rPr>
      <w:rFonts w:cs="Times New Roman"/>
      <w:sz w:val="24"/>
      <w:szCs w:val="24"/>
    </w:rPr>
  </w:style>
  <w:style w:type="character" w:customStyle="1" w:styleId="6">
    <w:name w:val="Знак Знак6"/>
    <w:basedOn w:val="DefaultParagraphFont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DefaultParagraphFont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DefaultParagraphFont"/>
    <w:uiPriority w:val="99"/>
    <w:locked/>
    <w:rsid w:val="00AD6DD9"/>
    <w:rPr>
      <w:rFonts w:cs="Times New Roman"/>
      <w:noProof/>
      <w:sz w:val="24"/>
      <w:szCs w:val="24"/>
    </w:rPr>
  </w:style>
  <w:style w:type="paragraph" w:styleId="PlainText">
    <w:name w:val="Plain Text"/>
    <w:basedOn w:val="Normal"/>
    <w:link w:val="PlainTextChar1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AD6DD9"/>
    <w:rPr>
      <w:rFonts w:ascii="Courier New" w:hAnsi="Courier New" w:cs="Courier New"/>
    </w:rPr>
  </w:style>
  <w:style w:type="character" w:customStyle="1" w:styleId="5">
    <w:name w:val="Знак Знак5"/>
    <w:basedOn w:val="DefaultParagraphFont"/>
    <w:uiPriority w:val="99"/>
    <w:rsid w:val="00AD6DD9"/>
    <w:rPr>
      <w:rFonts w:ascii="Courier New" w:hAnsi="Courier New" w:cs="Courier New"/>
    </w:rPr>
  </w:style>
  <w:style w:type="paragraph" w:customStyle="1" w:styleId="12">
    <w:name w:val="Стиль1"/>
    <w:basedOn w:val="Normal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Стиль2"/>
    <w:basedOn w:val="ListNumber2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0">
    <w:name w:val="Стиль3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customStyle="1" w:styleId="31">
    <w:name w:val="Стиль3 Знак"/>
    <w:basedOn w:val="BodyTextIndent2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Normal"/>
    <w:uiPriority w:val="99"/>
    <w:rsid w:val="00AD6DD9"/>
    <w:pPr>
      <w:spacing w:after="60"/>
      <w:jc w:val="both"/>
    </w:pPr>
  </w:style>
  <w:style w:type="paragraph" w:customStyle="1" w:styleId="32">
    <w:name w:val="Стиль3"/>
    <w:basedOn w:val="BodyTextIndent2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8">
    <w:name w:val="Словарная статья"/>
    <w:basedOn w:val="Normal"/>
    <w:next w:val="Normal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9">
    <w:name w:val="текст таблицы"/>
    <w:basedOn w:val="Normal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Normal"/>
    <w:uiPriority w:val="99"/>
    <w:rsid w:val="00AD6DD9"/>
    <w:pPr>
      <w:spacing w:before="100" w:beforeAutospacing="1" w:after="100" w:afterAutospacing="1"/>
    </w:pPr>
  </w:style>
  <w:style w:type="character" w:customStyle="1" w:styleId="aa">
    <w:name w:val="Пункт Знак Знак"/>
    <w:basedOn w:val="DefaultParagraphFont"/>
    <w:uiPriority w:val="99"/>
    <w:locked/>
    <w:rsid w:val="00AD6DD9"/>
    <w:rPr>
      <w:rFonts w:cs="Times New Roman"/>
      <w:sz w:val="28"/>
      <w:szCs w:val="28"/>
    </w:rPr>
  </w:style>
  <w:style w:type="paragraph" w:customStyle="1" w:styleId="ab">
    <w:name w:val="Пункт Знак"/>
    <w:basedOn w:val="Normal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c">
    <w:name w:val="Подпункт"/>
    <w:basedOn w:val="a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PlainText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3">
    <w:name w:val="Знак Знак Знак2 Знак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Normal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Normal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Normal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Normal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Normal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0">
    <w:name w:val="Знак5 Знак Знак Знак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3">
    <w:name w:val="Знак3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PageNumber">
    <w:name w:val="page number"/>
    <w:basedOn w:val="DefaultParagraphFont"/>
    <w:uiPriority w:val="99"/>
    <w:rsid w:val="00AD6DD9"/>
    <w:rPr>
      <w:rFonts w:ascii="Times New Roman" w:hAnsi="Times New Roman" w:cs="Times New Roman"/>
    </w:rPr>
  </w:style>
  <w:style w:type="character" w:customStyle="1" w:styleId="ad">
    <w:name w:val="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8">
    <w:name w:val="Заголовок 1 Знак Знак Знак Знак Знак Знак Знак Знак Знак Знак"/>
    <w:aliases w:val="H1 Знак1,H1 Знак Знак Знак"/>
    <w:basedOn w:val="DefaultParagraphFont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DefaultParagraphFont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4">
    <w:name w:val="Знак Знак Знак2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e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DefaultParagraphFont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9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DefaultParagraphFont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">
    <w:name w:val="Знак5 Знак Знак Знак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DefaultParagraphFont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DefaultParagraphFont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DefaultParagraphFont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1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1"/>
    <w:basedOn w:val="DefaultParagraphFont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1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DefaultParagraphFont"/>
    <w:uiPriority w:val="99"/>
    <w:rsid w:val="00AD6DD9"/>
    <w:rPr>
      <w:rFonts w:ascii="Arial" w:hAnsi="Arial" w:cs="Arial"/>
      <w:lang w:val="ru-RU" w:eastAsia="ru-RU"/>
    </w:rPr>
  </w:style>
  <w:style w:type="character" w:customStyle="1" w:styleId="510">
    <w:name w:val="Знак Знак51"/>
    <w:basedOn w:val="DefaultParagraphFont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">
    <w:name w:val="Знак Знак41"/>
    <w:basedOn w:val="DefaultParagraphFont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4">
    <w:name w:val="Знак Знак3"/>
    <w:basedOn w:val="DefaultParagraphFont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5">
    <w:name w:val="Знак Знак Знак3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">
    <w:name w:val="Знак5 Знак Знак Знак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DefaultParagraphFont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2">
    <w:name w:val="Стиль4"/>
    <w:basedOn w:val="Normal"/>
    <w:uiPriority w:val="99"/>
    <w:rsid w:val="00AD6DD9"/>
    <w:pPr>
      <w:jc w:val="both"/>
    </w:pPr>
    <w:rPr>
      <w:color w:val="000080"/>
    </w:rPr>
  </w:style>
  <w:style w:type="paragraph" w:customStyle="1" w:styleId="1a">
    <w:name w:val="Абзац списка1"/>
    <w:basedOn w:val="Normal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DefaultParagraphFont"/>
    <w:uiPriority w:val="99"/>
    <w:rsid w:val="00AD6DD9"/>
    <w:rPr>
      <w:rFonts w:cs="Times New Roman"/>
      <w:sz w:val="19"/>
      <w:szCs w:val="19"/>
    </w:rPr>
  </w:style>
  <w:style w:type="paragraph" w:customStyle="1" w:styleId="af">
    <w:name w:val="Содержимое таблицы"/>
    <w:basedOn w:val="Normal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NoSpacing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Normal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Strong">
    <w:name w:val="Strong"/>
    <w:basedOn w:val="DefaultParagraphFont"/>
    <w:uiPriority w:val="99"/>
    <w:qFormat/>
    <w:rsid w:val="00AD6DD9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DefaultParagraphFont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0">
    <w:name w:val="комментарий"/>
    <w:basedOn w:val="DefaultParagraphFont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1">
    <w:name w:val="Поясн.зап."/>
    <w:basedOn w:val="ListNumber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BlockText">
    <w:name w:val="Block Text"/>
    <w:basedOn w:val="Normal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2">
    <w:name w:val="ОПЗ"/>
    <w:basedOn w:val="Normal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Normal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Normal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Normal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3">
    <w:name w:val="Заголовок приложения"/>
    <w:basedOn w:val="Normal"/>
    <w:next w:val="Normal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b">
    <w:name w:val="Заголовок приложения 1"/>
    <w:basedOn w:val="Normal"/>
    <w:next w:val="Normal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5">
    <w:name w:val="Заголовок приложения 2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6">
    <w:name w:val="Заголовок приложения 3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3">
    <w:name w:val="Заголовок приложения 4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3">
    <w:name w:val="Заголовок приложения 5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DefaultParagraphFont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Normal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4">
    <w:name w:val="Примечание"/>
    <w:basedOn w:val="Normal"/>
    <w:link w:val="af5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DefaultParagraphFont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Normal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Normal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DefaultParagraphFont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BodyTextIndent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DefaultParagraphFont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Normal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Normal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Normal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Normal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BodyTextIndent2Char1">
    <w:name w:val="Body Text Indent 2 Char1"/>
    <w:aliases w:val="Знак1 Char1"/>
    <w:basedOn w:val="DefaultParagraphFont"/>
    <w:link w:val="BodyTextIndent2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DefaultParagraphFont"/>
    <w:uiPriority w:val="99"/>
    <w:rsid w:val="009B2A17"/>
    <w:rPr>
      <w:rFonts w:cs="Times New Roman"/>
    </w:rPr>
  </w:style>
  <w:style w:type="paragraph" w:customStyle="1" w:styleId="Style20">
    <w:name w:val="Style20"/>
    <w:basedOn w:val="Normal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TitleChar1">
    <w:name w:val="Title Char1"/>
    <w:link w:val="Title"/>
    <w:uiPriority w:val="99"/>
    <w:locked/>
    <w:rsid w:val="0047627A"/>
    <w:rPr>
      <w:sz w:val="28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F02C1A"/>
    <w:rPr>
      <w:rFonts w:cs="Times New Roman"/>
      <w:sz w:val="16"/>
      <w:szCs w:val="16"/>
    </w:rPr>
  </w:style>
  <w:style w:type="character" w:customStyle="1" w:styleId="BodyText2Char1">
    <w:name w:val="Body Text 2 Char1"/>
    <w:link w:val="BodyText2"/>
    <w:uiPriority w:val="99"/>
    <w:locked/>
    <w:rsid w:val="00E4209C"/>
    <w:rPr>
      <w:sz w:val="28"/>
    </w:rPr>
  </w:style>
  <w:style w:type="paragraph" w:customStyle="1" w:styleId="af6">
    <w:name w:val="**Основной"/>
    <w:link w:val="af7"/>
    <w:uiPriority w:val="99"/>
    <w:rsid w:val="005E6F3F"/>
    <w:pPr>
      <w:spacing w:line="360" w:lineRule="exact"/>
      <w:ind w:firstLine="454"/>
      <w:jc w:val="both"/>
    </w:pPr>
  </w:style>
  <w:style w:type="character" w:customStyle="1" w:styleId="af7">
    <w:name w:val="**Основной Знак"/>
    <w:link w:val="af6"/>
    <w:uiPriority w:val="99"/>
    <w:locked/>
    <w:rsid w:val="005E6F3F"/>
    <w:rPr>
      <w:sz w:val="22"/>
    </w:rPr>
  </w:style>
  <w:style w:type="paragraph" w:styleId="DocumentMap">
    <w:name w:val="Document Map"/>
    <w:basedOn w:val="Normal"/>
    <w:link w:val="DocumentMapChar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Heading2Char1">
    <w:name w:val="Heading 2 Char1"/>
    <w:aliases w:val="H2 Char1,2 Char1,22 Char1,A Char1,A.B.C. Char1,CHS Char1,Gliederung2 Char1,H Char1,H2 Знак Char1,H2-Heading 2 Char1,H21 Char1,H22 Char1,HD2 Char1,Header2 Char1,Heading 2 Hidden Char1,Heading Indent No L2 Char1,Heading2 Char1,Major Char"/>
    <w:basedOn w:val="DefaultParagraphFont"/>
    <w:link w:val="Heading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1">
    <w:name w:val="Heading 3 Char1"/>
    <w:aliases w:val="H3 Char1"/>
    <w:basedOn w:val="DefaultParagraphFont"/>
    <w:link w:val="Heading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Heading4Char1">
    <w:name w:val="Heading 4 Char1"/>
    <w:aliases w:val="H4 Char1"/>
    <w:basedOn w:val="DefaultParagraphFont"/>
    <w:link w:val="Heading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Heading5Char1">
    <w:name w:val="Heading 5 Char1"/>
    <w:aliases w:val="H5 Char1"/>
    <w:basedOn w:val="DefaultParagraphFont"/>
    <w:link w:val="Heading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Heading6Char1">
    <w:name w:val="Heading 6 Char1"/>
    <w:aliases w:val="RTC 6 Char1"/>
    <w:basedOn w:val="DefaultParagraphFont"/>
    <w:link w:val="Heading6"/>
    <w:uiPriority w:val="99"/>
    <w:locked/>
    <w:rsid w:val="00974AA6"/>
    <w:rPr>
      <w:i/>
      <w:iCs/>
    </w:rPr>
  </w:style>
  <w:style w:type="character" w:customStyle="1" w:styleId="Heading7Char1">
    <w:name w:val="Heading 7 Char1"/>
    <w:aliases w:val="RTC7 Char1"/>
    <w:basedOn w:val="DefaultParagraphFont"/>
    <w:link w:val="Heading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Normal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locked/>
    <w:rsid w:val="00974AA6"/>
    <w:rPr>
      <w:rFonts w:cs="Times New Roman"/>
      <w:sz w:val="24"/>
      <w:szCs w:val="24"/>
    </w:rPr>
  </w:style>
  <w:style w:type="paragraph" w:customStyle="1" w:styleId="26">
    <w:name w:val="заголовок 2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TOC2">
    <w:name w:val="toc 2"/>
    <w:basedOn w:val="Normal"/>
    <w:next w:val="Normal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TOC3">
    <w:name w:val="toc 3"/>
    <w:basedOn w:val="Normal"/>
    <w:next w:val="Normal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TOC5">
    <w:name w:val="toc 5"/>
    <w:basedOn w:val="Normal"/>
    <w:next w:val="Normal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TOC6">
    <w:name w:val="toc 6"/>
    <w:basedOn w:val="Normal"/>
    <w:next w:val="Normal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TOC7">
    <w:name w:val="toc 7"/>
    <w:basedOn w:val="Normal"/>
    <w:next w:val="Normal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TOC8">
    <w:name w:val="toc 8"/>
    <w:basedOn w:val="Normal"/>
    <w:next w:val="Normal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TOC9">
    <w:name w:val="toc 9"/>
    <w:basedOn w:val="Normal"/>
    <w:next w:val="Normal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TableofFigures">
    <w:name w:val="table of figures"/>
    <w:basedOn w:val="Normal"/>
    <w:next w:val="Normal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Index2">
    <w:name w:val="index 2"/>
    <w:basedOn w:val="Normal"/>
    <w:next w:val="Normal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c">
    <w:name w:val="заголовок 1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7">
    <w:name w:val="заголовок 3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4">
    <w:name w:val="заголовок 4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4">
    <w:name w:val="заголовок 5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0">
    <w:name w:val="заголовок 6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0">
    <w:name w:val="заголовок 7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0">
    <w:name w:val="заголовок 8"/>
    <w:basedOn w:val="Normal"/>
    <w:next w:val="Normal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974AA6"/>
    <w:rPr>
      <w:rFonts w:cs="Times New Roman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974AA6"/>
    <w:rPr>
      <w:rFonts w:ascii="Courier New" w:hAnsi="Courier New" w:cs="Courier New"/>
    </w:rPr>
  </w:style>
  <w:style w:type="paragraph" w:styleId="FootnoteText">
    <w:name w:val="footnote text"/>
    <w:basedOn w:val="Normal"/>
    <w:link w:val="FootnoteTextChar1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974AA6"/>
    <w:rPr>
      <w:rFonts w:cs="Times New Roman"/>
      <w:snapToGrid w:val="0"/>
    </w:rPr>
  </w:style>
  <w:style w:type="character" w:styleId="FootnoteReference">
    <w:name w:val="footnote reference"/>
    <w:basedOn w:val="DefaultParagraphFont"/>
    <w:uiPriority w:val="99"/>
    <w:rsid w:val="00974AA6"/>
    <w:rPr>
      <w:rFonts w:cs="Times New Roman"/>
      <w:vertAlign w:val="superscript"/>
    </w:rPr>
  </w:style>
  <w:style w:type="paragraph" w:customStyle="1" w:styleId="af8">
    <w:name w:val="Рисунок"/>
    <w:basedOn w:val="Normal"/>
    <w:next w:val="Caption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9">
    <w:name w:val="Таблица"/>
    <w:basedOn w:val="Normal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a">
    <w:name w:val="таблица"/>
    <w:basedOn w:val="Normal"/>
    <w:uiPriority w:val="99"/>
    <w:rsid w:val="00974AA6"/>
    <w:pPr>
      <w:keepNext/>
      <w:jc w:val="center"/>
    </w:pPr>
    <w:rPr>
      <w:szCs w:val="20"/>
    </w:rPr>
  </w:style>
  <w:style w:type="paragraph" w:customStyle="1" w:styleId="1d">
    <w:name w:val="Название объекта1"/>
    <w:basedOn w:val="Normal"/>
    <w:next w:val="Normal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DefaultParagraphFont"/>
    <w:uiPriority w:val="99"/>
    <w:rsid w:val="00974AA6"/>
    <w:rPr>
      <w:rFonts w:cs="Times New Roman"/>
    </w:rPr>
  </w:style>
  <w:style w:type="paragraph" w:customStyle="1" w:styleId="Style8">
    <w:name w:val="Style8"/>
    <w:basedOn w:val="Normal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DefaultParagraphFont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Normal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DefaultParagraphFont"/>
    <w:uiPriority w:val="99"/>
    <w:rsid w:val="004F508C"/>
    <w:rPr>
      <w:rFonts w:cs="Times New Roman"/>
    </w:rPr>
  </w:style>
  <w:style w:type="character" w:customStyle="1" w:styleId="dfaq1">
    <w:name w:val="dfaq1"/>
    <w:basedOn w:val="DefaultParagraphFont"/>
    <w:uiPriority w:val="99"/>
    <w:rsid w:val="00C34E7C"/>
    <w:rPr>
      <w:rFonts w:cs="Times New Roman"/>
    </w:rPr>
  </w:style>
  <w:style w:type="paragraph" w:customStyle="1" w:styleId="afb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Normal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Normal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c">
    <w:name w:val="регламент список"/>
    <w:basedOn w:val="Heading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ListContinue">
    <w:name w:val="List Continue"/>
    <w:basedOn w:val="Normal"/>
    <w:uiPriority w:val="99"/>
    <w:rsid w:val="00C56686"/>
    <w:pPr>
      <w:spacing w:after="120"/>
      <w:ind w:left="283"/>
    </w:pPr>
  </w:style>
  <w:style w:type="character" w:customStyle="1" w:styleId="NormalWebChar">
    <w:name w:val="Normal (Web) Char"/>
    <w:aliases w:val="Обычный (веб) Знак Знак Char,Обычный (Web) Знак Знак Знак Char"/>
    <w:link w:val="NormalWeb"/>
    <w:uiPriority w:val="99"/>
    <w:locked/>
    <w:rsid w:val="00C56686"/>
    <w:rPr>
      <w:sz w:val="24"/>
      <w:lang w:val="ru-RU" w:eastAsia="ru-RU"/>
    </w:rPr>
  </w:style>
  <w:style w:type="paragraph" w:customStyle="1" w:styleId="afd">
    <w:name w:val="Ариал"/>
    <w:basedOn w:val="Normal"/>
    <w:link w:val="1e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d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Normal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">
    <w:name w:val="Пункт_3"/>
    <w:basedOn w:val="Normal"/>
    <w:uiPriority w:val="99"/>
    <w:rsid w:val="00B3789F"/>
    <w:pPr>
      <w:numPr>
        <w:ilvl w:val="2"/>
        <w:numId w:val="38"/>
      </w:numPr>
      <w:jc w:val="both"/>
    </w:pPr>
    <w:rPr>
      <w:sz w:val="28"/>
      <w:szCs w:val="28"/>
    </w:rPr>
  </w:style>
  <w:style w:type="paragraph" w:customStyle="1" w:styleId="Style34">
    <w:name w:val="Style34"/>
    <w:basedOn w:val="Normal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Normal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Normal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DefaultParagraphFont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DefaultParagraphFont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Normal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Normal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Normal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Normal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DefaultParagraphFont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DefaultParagraphFont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Normal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Normal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Normal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Normal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DefaultParagraphFont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C557C8"/>
    <w:rPr>
      <w:rFonts w:cs="Times New Roman"/>
    </w:rPr>
  </w:style>
  <w:style w:type="character" w:customStyle="1" w:styleId="1100">
    <w:name w:val="Знак Знак110"/>
    <w:basedOn w:val="DefaultParagraphFont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DefaultParagraphFont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Emphasis">
    <w:name w:val="Emphasis"/>
    <w:basedOn w:val="DefaultParagraphFont"/>
    <w:uiPriority w:val="99"/>
    <w:qFormat/>
    <w:rsid w:val="00C557C8"/>
    <w:rPr>
      <w:rFonts w:cs="Times New Roman"/>
      <w:i/>
      <w:iCs/>
    </w:rPr>
  </w:style>
  <w:style w:type="character" w:customStyle="1" w:styleId="1f">
    <w:name w:val="Слабое выделение1"/>
    <w:basedOn w:val="DefaultParagraphFont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Normal"/>
    <w:next w:val="Normal"/>
    <w:link w:val="27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7">
    <w:name w:val="Цитата 2 Знак"/>
    <w:basedOn w:val="DefaultParagraphFont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DefaultParagraphFont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DefaultParagraphFont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Normal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Normal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Normal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Normal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DefaultParagraphFont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Normal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DefaultParagraphFont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Normal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0">
    <w:name w:val="Без интервала1"/>
    <w:link w:val="aff1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1">
    <w:name w:val="Без интервала Знак"/>
    <w:link w:val="1f0"/>
    <w:uiPriority w:val="99"/>
    <w:locked/>
    <w:rsid w:val="00CC5EA4"/>
    <w:rPr>
      <w:rFonts w:ascii="Arial" w:hAnsi="Arial"/>
      <w:sz w:val="22"/>
    </w:rPr>
  </w:style>
  <w:style w:type="character" w:styleId="CommentReference">
    <w:name w:val="annotation reference"/>
    <w:basedOn w:val="DefaultParagraphFont"/>
    <w:uiPriority w:val="99"/>
    <w:semiHidden/>
    <w:locked/>
    <w:rsid w:val="00C205F4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DefaultParagraphFont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DefaultParagraphFont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Normal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DefaultParagraphFont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DefaultParagraphFont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Normal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Normal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Normal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Normal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Normal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Normal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Normal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Normal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Normal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Normal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2">
    <w:name w:val="Знак Знак Знак Знак Знак Знак Знак Знак Знак Знак Знак Знак Знак Знак Знак Знак"/>
    <w:basedOn w:val="Normal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ListParagraphChar">
    <w:name w:val="List Paragraph Char"/>
    <w:link w:val="ListParagraph"/>
    <w:uiPriority w:val="99"/>
    <w:locked/>
    <w:rsid w:val="00D97E10"/>
    <w:rPr>
      <w:sz w:val="24"/>
      <w:lang w:val="ru-RU" w:eastAsia="ru-RU"/>
    </w:rPr>
  </w:style>
  <w:style w:type="character" w:customStyle="1" w:styleId="28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DefaultParagraphFont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3">
    <w:name w:val="Текст примечания Знак"/>
    <w:basedOn w:val="DefaultParagraphFont"/>
    <w:uiPriority w:val="99"/>
    <w:rsid w:val="00E81FDA"/>
    <w:rPr>
      <w:rFonts w:cs="Times New Roman"/>
    </w:rPr>
  </w:style>
  <w:style w:type="character" w:customStyle="1" w:styleId="aff4">
    <w:name w:val="Тема примечания Знак"/>
    <w:uiPriority w:val="99"/>
    <w:rsid w:val="00E81FDA"/>
    <w:rPr>
      <w:b/>
    </w:rPr>
  </w:style>
  <w:style w:type="character" w:customStyle="1" w:styleId="aff5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List2">
    <w:name w:val="List 2"/>
    <w:basedOn w:val="Normal"/>
    <w:uiPriority w:val="99"/>
    <w:semiHidden/>
    <w:locked/>
    <w:rsid w:val="00E81FDA"/>
    <w:pPr>
      <w:ind w:left="566" w:hanging="283"/>
    </w:pPr>
  </w:style>
  <w:style w:type="paragraph" w:customStyle="1" w:styleId="aff6">
    <w:name w:val="Знак Знак Знак Знак"/>
    <w:basedOn w:val="Normal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Normal"/>
    <w:next w:val="Normal"/>
    <w:uiPriority w:val="99"/>
    <w:rsid w:val="00E81FDA"/>
    <w:pPr>
      <w:keepNext/>
      <w:jc w:val="center"/>
    </w:pPr>
    <w:rPr>
      <w:szCs w:val="20"/>
    </w:rPr>
  </w:style>
  <w:style w:type="character" w:customStyle="1" w:styleId="HTML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7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8">
    <w:name w:val="Текст сноски Знак"/>
    <w:uiPriority w:val="99"/>
    <w:rsid w:val="00E81FDA"/>
    <w:rPr>
      <w:snapToGrid w:val="0"/>
      <w:sz w:val="24"/>
    </w:rPr>
  </w:style>
  <w:style w:type="character" w:customStyle="1" w:styleId="29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5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5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2">
    <w:name w:val="Заголовок 7 Знак"/>
    <w:uiPriority w:val="99"/>
    <w:rsid w:val="00E81FDA"/>
    <w:rPr>
      <w:sz w:val="24"/>
    </w:rPr>
  </w:style>
  <w:style w:type="character" w:customStyle="1" w:styleId="82">
    <w:name w:val="Заголовок 8 Знак"/>
    <w:uiPriority w:val="99"/>
    <w:rsid w:val="00E81FDA"/>
    <w:rPr>
      <w:i/>
      <w:sz w:val="24"/>
    </w:rPr>
  </w:style>
  <w:style w:type="character" w:customStyle="1" w:styleId="90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a">
    <w:name w:val="Уровень2"/>
    <w:basedOn w:val="Normal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Normal"/>
    <w:next w:val="Normal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Normal"/>
    <w:uiPriority w:val="99"/>
    <w:rsid w:val="00E81FDA"/>
    <w:pPr>
      <w:numPr>
        <w:numId w:val="48"/>
      </w:numPr>
      <w:jc w:val="both"/>
    </w:pPr>
  </w:style>
  <w:style w:type="paragraph" w:customStyle="1" w:styleId="1-3">
    <w:name w:val="Текст1-3"/>
    <w:basedOn w:val="Normal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Normal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a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b">
    <w:name w:val="Основной текст с отступом 2 Знак"/>
    <w:uiPriority w:val="99"/>
    <w:rsid w:val="00E81FDA"/>
    <w:rPr>
      <w:sz w:val="24"/>
    </w:rPr>
  </w:style>
  <w:style w:type="character" w:customStyle="1" w:styleId="39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b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c">
    <w:name w:val="Подраздел"/>
    <w:basedOn w:val="Normal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c">
    <w:name w:val="Пункт_2"/>
    <w:basedOn w:val="Normal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d">
    <w:name w:val="маркированный"/>
    <w:basedOn w:val="Normal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1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1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e">
    <w:name w:val="АриалТабл"/>
    <w:basedOn w:val="afd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locked/>
    <w:rsid w:val="00E81FD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">
    <w:name w:val="Основной шрифт"/>
    <w:uiPriority w:val="99"/>
    <w:semiHidden/>
    <w:rsid w:val="00E81FDA"/>
  </w:style>
  <w:style w:type="character" w:customStyle="1" w:styleId="afff0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1">
    <w:name w:val="Стиль начало"/>
    <w:basedOn w:val="Normal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Normal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Revision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">
    <w:name w:val="Пункт_4"/>
    <w:basedOn w:val="Normal"/>
    <w:link w:val="46"/>
    <w:uiPriority w:val="99"/>
    <w:rsid w:val="00E81FDA"/>
    <w:pPr>
      <w:numPr>
        <w:ilvl w:val="3"/>
        <w:numId w:val="47"/>
      </w:numPr>
      <w:jc w:val="both"/>
    </w:pPr>
    <w:rPr>
      <w:sz w:val="28"/>
      <w:szCs w:val="28"/>
    </w:rPr>
  </w:style>
  <w:style w:type="character" w:customStyle="1" w:styleId="46">
    <w:name w:val="Пункт_4 Знак"/>
    <w:link w:val="4"/>
    <w:uiPriority w:val="99"/>
    <w:locked/>
    <w:rsid w:val="00E81FDA"/>
    <w:rPr>
      <w:sz w:val="28"/>
      <w:szCs w:val="28"/>
    </w:rPr>
  </w:style>
  <w:style w:type="character" w:customStyle="1" w:styleId="af5">
    <w:name w:val="Примечание Знак"/>
    <w:link w:val="af4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DefaultParagraphFont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afff3">
    <w:name w:val="Без интервала"/>
    <w:uiPriority w:val="99"/>
    <w:rsid w:val="00E65D6D"/>
  </w:style>
  <w:style w:type="numbering" w:customStyle="1" w:styleId="21">
    <w:name w:val="Стиль21"/>
    <w:rsid w:val="002B0F64"/>
    <w:pPr>
      <w:numPr>
        <w:numId w:val="51"/>
      </w:numPr>
    </w:pPr>
  </w:style>
  <w:style w:type="numbering" w:customStyle="1" w:styleId="a">
    <w:name w:val="**Тире_список"/>
    <w:rsid w:val="002B0F64"/>
    <w:pPr>
      <w:numPr>
        <w:numId w:val="33"/>
      </w:numPr>
    </w:pPr>
  </w:style>
  <w:style w:type="numbering" w:customStyle="1" w:styleId="11">
    <w:name w:val="Стиль11"/>
    <w:rsid w:val="002B0F64"/>
    <w:pPr>
      <w:numPr>
        <w:numId w:val="5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04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2.xml"/><Relationship Id="rId26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yperlink" Target="http://www.a-k-d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egrul.nalog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196</TotalTime>
  <Pages>20</Pages>
  <Words>6430</Words>
  <Characters>-32766</Characters>
  <Application>Microsoft Office Outlook</Application>
  <DocSecurity>0</DocSecurity>
  <Lines>0</Lines>
  <Paragraphs>0</Paragraphs>
  <ScaleCrop>false</ScaleCrop>
  <Company>VNIIA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132-pav</cp:lastModifiedBy>
  <cp:revision>12</cp:revision>
  <cp:lastPrinted>2013-09-30T12:33:00Z</cp:lastPrinted>
  <dcterms:created xsi:type="dcterms:W3CDTF">2015-08-10T12:26:00Z</dcterms:created>
  <dcterms:modified xsi:type="dcterms:W3CDTF">2015-08-25T11:25:00Z</dcterms:modified>
</cp:coreProperties>
</file>