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B34" w:rsidRDefault="00D47B34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D47B34" w:rsidRDefault="00D47B34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47B34" w:rsidRPr="00AE6B22" w:rsidRDefault="00D47B34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D47B34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D47B34" w:rsidRPr="00FC009D" w:rsidRDefault="00D47B34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D47B34" w:rsidRPr="00FC009D" w:rsidRDefault="00D47B34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D47B34" w:rsidRPr="00FC009D" w:rsidRDefault="00D47B34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D47B34" w:rsidRPr="00FC009D">
        <w:trPr>
          <w:trHeight w:val="184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FC009D" w:rsidRDefault="00D47B34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D47B34" w:rsidRPr="009A5C74" w:rsidRDefault="00D47B34" w:rsidP="00942B7A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D47B34" w:rsidRDefault="00D47B34" w:rsidP="00942B7A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D47B34" w:rsidRPr="00FD5F77" w:rsidRDefault="00D47B34" w:rsidP="00942B7A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D47B34" w:rsidRPr="00A16F29" w:rsidRDefault="00D47B34" w:rsidP="00942B7A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D47B34" w:rsidRPr="00FC009D">
        <w:trPr>
          <w:trHeight w:val="955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FC009D" w:rsidRDefault="00D47B34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D47B34" w:rsidRDefault="00D47B34" w:rsidP="00942B7A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D47B34" w:rsidRDefault="00D47B34" w:rsidP="00942B7A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D47B34" w:rsidRDefault="00D47B34" w:rsidP="00942B7A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D47B34" w:rsidRDefault="00D47B34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D47B34" w:rsidRPr="00AD35B1" w:rsidRDefault="00D47B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D47B34" w:rsidRPr="00A16F29" w:rsidRDefault="00D47B34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D47B34" w:rsidRDefault="00D47B34" w:rsidP="00942B7A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D47B34" w:rsidRDefault="00D47B34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D47B34" w:rsidRDefault="00D47B34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D47B34" w:rsidRPr="00AD35B1" w:rsidRDefault="00D47B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D47B34" w:rsidRPr="00AD35B1" w:rsidRDefault="00D47B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D47B34" w:rsidRDefault="00D47B34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D47B34" w:rsidRPr="00AD35B1" w:rsidRDefault="00D47B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D47B34" w:rsidRPr="00AD35B1" w:rsidRDefault="00D47B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D47B34" w:rsidRPr="00A16F29" w:rsidRDefault="00D47B34" w:rsidP="00942B7A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D47B34" w:rsidRPr="00FC009D">
        <w:trPr>
          <w:trHeight w:val="246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FC009D" w:rsidRDefault="00D47B34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D47B34" w:rsidRDefault="00D47B34" w:rsidP="00942B7A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D47B34" w:rsidRPr="00AD35B1" w:rsidRDefault="00D47B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D47B34" w:rsidRPr="00AD35B1" w:rsidRDefault="00D47B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D47B34" w:rsidRDefault="00D47B34" w:rsidP="00942B7A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D47B34" w:rsidRDefault="00D47B34" w:rsidP="00942B7A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D47B34" w:rsidRDefault="00D47B34" w:rsidP="00942B7A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D47B34" w:rsidRPr="00FC009D" w:rsidRDefault="00D47B34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D47B34" w:rsidRPr="00FC009D">
        <w:trPr>
          <w:trHeight w:val="473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D47B34" w:rsidRPr="00FC009D" w:rsidRDefault="00D47B34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D47B34" w:rsidRDefault="00D47B34" w:rsidP="00942B7A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D47B34" w:rsidRPr="00805445" w:rsidRDefault="00D47B34" w:rsidP="00942B7A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D47B34" w:rsidRPr="00EC3767" w:rsidRDefault="00D47B34" w:rsidP="00942B7A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D47B34" w:rsidRPr="00345E3A" w:rsidRDefault="00D47B34" w:rsidP="00942B7A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D47B34" w:rsidRPr="00A3133D" w:rsidRDefault="00D47B34" w:rsidP="00942B7A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D47B34" w:rsidRPr="00A3133D" w:rsidRDefault="00D47B34" w:rsidP="00942B7A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D47B34" w:rsidRPr="00A3133D" w:rsidRDefault="00D47B34" w:rsidP="00942B7A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7B34" w:rsidRPr="00A3133D" w:rsidRDefault="00D47B34" w:rsidP="00942B7A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D47B34" w:rsidRPr="00A3133D" w:rsidRDefault="00D47B34" w:rsidP="00942B7A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D47B34" w:rsidRPr="00A3133D" w:rsidRDefault="00D47B34" w:rsidP="00942B7A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D47B34" w:rsidRPr="00A3133D" w:rsidRDefault="00D47B34" w:rsidP="00942B7A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D47B34" w:rsidRPr="005A4FD0" w:rsidRDefault="00D47B34" w:rsidP="00942B7A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D47B34" w:rsidRPr="00EC3767" w:rsidRDefault="00D47B34" w:rsidP="00942B7A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D47B34" w:rsidRPr="00E77DD2" w:rsidRDefault="00D47B34" w:rsidP="00942B7A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47B34" w:rsidRPr="002C4A4B" w:rsidRDefault="00D47B34" w:rsidP="00942B7A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D47B34" w:rsidRPr="00E77DD2" w:rsidRDefault="00D47B34" w:rsidP="00942B7A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D47B34" w:rsidRPr="00E77DD2" w:rsidRDefault="00D47B34" w:rsidP="00942B7A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D47B34" w:rsidRPr="00E77DD2" w:rsidRDefault="00D47B34" w:rsidP="00942B7A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47B34" w:rsidRPr="00E77DD2" w:rsidRDefault="00D47B34" w:rsidP="00942B7A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47B34" w:rsidRPr="00E77DD2" w:rsidRDefault="00D47B34" w:rsidP="00942B7A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D47B34" w:rsidRPr="00EC3767" w:rsidRDefault="00D47B34" w:rsidP="00942B7A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D47B34" w:rsidRPr="00EC3767" w:rsidRDefault="00D47B34" w:rsidP="00942B7A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D47B34" w:rsidRPr="00787BF1" w:rsidRDefault="00D47B34" w:rsidP="00942B7A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D47B34" w:rsidRPr="00FC009D" w:rsidRDefault="00D47B34" w:rsidP="00942B7A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D47B34" w:rsidRPr="00FC009D">
        <w:trPr>
          <w:trHeight w:val="388"/>
        </w:trPr>
        <w:tc>
          <w:tcPr>
            <w:tcW w:w="781" w:type="dxa"/>
          </w:tcPr>
          <w:p w:rsidR="00D47B34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D47B34" w:rsidRPr="00FC009D" w:rsidRDefault="00D47B34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D47B34" w:rsidRPr="000035D6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D47B34" w:rsidRPr="007F4E78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D47B34" w:rsidRPr="00F322E9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D47B34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D47B34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D47B34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D47B34" w:rsidRPr="00641F6C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D47B34" w:rsidRPr="00C74B4E" w:rsidRDefault="00D47B34" w:rsidP="00942B7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D47B34" w:rsidRPr="00C74B4E" w:rsidRDefault="00D47B34" w:rsidP="00942B7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D47B34" w:rsidRPr="005671FF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D47B34" w:rsidRPr="005671FF" w:rsidRDefault="00D47B34" w:rsidP="00942B7A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D47B34" w:rsidRPr="005671FF" w:rsidRDefault="00D47B34" w:rsidP="00942B7A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D47B34" w:rsidRDefault="00D47B34" w:rsidP="00942B7A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D47B34" w:rsidRPr="005671FF" w:rsidRDefault="00D47B34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D47B34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D47B34" w:rsidRPr="00AB5B20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D47B34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D47B34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D47B34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D47B34" w:rsidRDefault="00D47B34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D47B34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D47B34" w:rsidRPr="00FC009D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D47B34" w:rsidRPr="00FC009D" w:rsidRDefault="00D47B34" w:rsidP="00942B7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D47B34" w:rsidRPr="00FC009D">
        <w:trPr>
          <w:trHeight w:val="388"/>
        </w:trPr>
        <w:tc>
          <w:tcPr>
            <w:tcW w:w="781" w:type="dxa"/>
          </w:tcPr>
          <w:p w:rsidR="00D47B34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7A1F5D" w:rsidRDefault="00D47B34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D47B34" w:rsidRPr="00412D5D" w:rsidRDefault="00D47B34" w:rsidP="00942B7A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D47B34" w:rsidRPr="002562F4" w:rsidRDefault="00D47B34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D47B34" w:rsidRPr="00FC009D">
        <w:trPr>
          <w:trHeight w:val="388"/>
        </w:trPr>
        <w:tc>
          <w:tcPr>
            <w:tcW w:w="781" w:type="dxa"/>
          </w:tcPr>
          <w:p w:rsidR="00D47B34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FC009D" w:rsidRDefault="00D47B34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D47B34" w:rsidRPr="00412D5D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D47B34" w:rsidRPr="00656215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D47B34" w:rsidRPr="003012C7" w:rsidRDefault="00D47B34" w:rsidP="00942B7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D47B34" w:rsidRPr="003012C7" w:rsidRDefault="00D47B34" w:rsidP="00942B7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D47B34" w:rsidRPr="002562F4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D47B34" w:rsidRPr="00656215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D47B34" w:rsidRPr="003012C7" w:rsidRDefault="00D47B34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D47B34" w:rsidRPr="00656215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D47B34" w:rsidRPr="00656215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D47B34" w:rsidRPr="003012C7" w:rsidRDefault="00D47B34" w:rsidP="00942B7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D47B34" w:rsidRPr="00CC3AA2" w:rsidRDefault="00D47B34" w:rsidP="00942B7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942B7A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942B7A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942B7A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942B7A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D47B34" w:rsidRPr="003012C7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D47B34" w:rsidRPr="00412D5D" w:rsidRDefault="00D47B34" w:rsidP="00942B7A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D47B34" w:rsidRPr="00FC009D">
        <w:trPr>
          <w:trHeight w:val="388"/>
        </w:trPr>
        <w:tc>
          <w:tcPr>
            <w:tcW w:w="781" w:type="dxa"/>
          </w:tcPr>
          <w:p w:rsidR="00D47B34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FC009D" w:rsidRDefault="00D47B34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D47B34" w:rsidRDefault="00D47B34" w:rsidP="00942B7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D47B34" w:rsidRPr="00DA3FA6" w:rsidRDefault="00D47B34" w:rsidP="00942B7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D47B34" w:rsidRPr="00DA3FA6" w:rsidRDefault="00D47B34" w:rsidP="00942B7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D47B34" w:rsidRPr="00DA3FA6" w:rsidRDefault="00D47B34" w:rsidP="00942B7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D47B34" w:rsidRPr="00DA3FA6" w:rsidRDefault="00D47B34" w:rsidP="00942B7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D47B34" w:rsidRPr="0084666B" w:rsidRDefault="00D47B34" w:rsidP="00942B7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D47B34" w:rsidRPr="00656215" w:rsidRDefault="00D47B34" w:rsidP="00942B7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D47B34" w:rsidRPr="00DA3FA6" w:rsidRDefault="00D47B34" w:rsidP="00942B7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D47B34" w:rsidRPr="00FC009D">
        <w:trPr>
          <w:trHeight w:val="388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0619BA" w:rsidRDefault="00D47B34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D47B34" w:rsidRPr="00AA57E4" w:rsidRDefault="00D47B34" w:rsidP="00942B7A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D47B34" w:rsidRDefault="00D47B34" w:rsidP="00942B7A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D47B34" w:rsidRPr="00AA57E4" w:rsidRDefault="00D47B34" w:rsidP="00942B7A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47B34" w:rsidRPr="00AA57E4" w:rsidRDefault="00D47B34" w:rsidP="00942B7A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D47B34" w:rsidRPr="00AA57E4" w:rsidRDefault="00D47B34" w:rsidP="00942B7A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D47B34" w:rsidRPr="00AA57E4" w:rsidRDefault="00D47B34" w:rsidP="00942B7A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D47B34" w:rsidRPr="00DE0B73" w:rsidRDefault="00D47B34" w:rsidP="00942B7A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D47B34" w:rsidRPr="00DE0B73" w:rsidRDefault="00D47B34" w:rsidP="00942B7A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D47B34" w:rsidRPr="000619BA" w:rsidRDefault="00D47B34" w:rsidP="00942B7A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47B34" w:rsidRPr="00FC009D">
        <w:trPr>
          <w:trHeight w:val="194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D47B34" w:rsidRPr="00FC009D" w:rsidRDefault="00D47B34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D47B34" w:rsidRPr="00DE0B73" w:rsidRDefault="00D47B34" w:rsidP="00942B7A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7B34" w:rsidRPr="00DE0B73" w:rsidRDefault="00D47B34" w:rsidP="00942B7A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D47B34" w:rsidRDefault="00D47B34" w:rsidP="00942B7A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D47B34" w:rsidRPr="00EF37DD" w:rsidRDefault="00D47B34" w:rsidP="00942B7A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D47B34" w:rsidRPr="00FA02D7" w:rsidRDefault="00D47B34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D47B34" w:rsidRPr="00AE7722" w:rsidRDefault="00D47B34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47B34" w:rsidRPr="00AE7722" w:rsidRDefault="00D47B34" w:rsidP="00942B7A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D47B34" w:rsidRPr="00676509" w:rsidRDefault="00D47B34" w:rsidP="00942B7A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D47B34" w:rsidRPr="00676509" w:rsidRDefault="00D47B34" w:rsidP="00942B7A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B34" w:rsidRPr="00676509" w:rsidRDefault="00D47B34" w:rsidP="00942B7A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B34" w:rsidRPr="00FC009D" w:rsidRDefault="00D47B34" w:rsidP="00942B7A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D47B34" w:rsidRPr="00FC009D">
        <w:trPr>
          <w:trHeight w:val="194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B34" w:rsidRDefault="00D47B34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B34" w:rsidRPr="00676509" w:rsidRDefault="00D47B34" w:rsidP="00942B7A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D47B34" w:rsidRPr="00676509" w:rsidRDefault="00D47B34" w:rsidP="00942B7A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B34" w:rsidRPr="00676509" w:rsidRDefault="00D47B34" w:rsidP="00942B7A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D47B34" w:rsidRPr="00676509" w:rsidRDefault="00D47B34" w:rsidP="00942B7A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B34" w:rsidRPr="00134C01" w:rsidRDefault="00D47B34" w:rsidP="00942B7A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47B34" w:rsidRPr="00FC009D">
        <w:trPr>
          <w:trHeight w:val="194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D47B34" w:rsidRPr="00FC009D" w:rsidRDefault="00D47B34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D47B34" w:rsidRPr="00DE0B73" w:rsidRDefault="00D47B34" w:rsidP="00942B7A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D47B34" w:rsidRPr="00DE0B73" w:rsidRDefault="00D47B34" w:rsidP="00942B7A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D47B34" w:rsidRPr="00DE0B73" w:rsidRDefault="00D47B34" w:rsidP="00942B7A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D47B34" w:rsidRPr="00DE0B73" w:rsidRDefault="00D47B34" w:rsidP="00942B7A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D47B34" w:rsidRPr="00DE0B73" w:rsidRDefault="00D47B34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D47B34" w:rsidRPr="00DE0B73" w:rsidRDefault="00D47B34" w:rsidP="00942B7A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D47B34" w:rsidRPr="00DE0B73" w:rsidRDefault="00D47B34" w:rsidP="00942B7A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D47B34" w:rsidRPr="00DE0B73" w:rsidRDefault="00D47B34" w:rsidP="00942B7A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D47B34" w:rsidRPr="00DE0B73" w:rsidRDefault="00D47B34" w:rsidP="00942B7A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942B7A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7B34" w:rsidRPr="00DE0B73" w:rsidRDefault="00D47B34" w:rsidP="00942B7A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D47B34" w:rsidRPr="00134C01" w:rsidRDefault="00D47B34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D47B34" w:rsidRPr="00DE0B73" w:rsidRDefault="00D47B34" w:rsidP="00942B7A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D47B34" w:rsidRPr="00FC009D">
        <w:trPr>
          <w:trHeight w:val="194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D47B34" w:rsidRPr="00EC3767" w:rsidRDefault="00D47B34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D47B34" w:rsidRPr="00F845FA" w:rsidRDefault="00D47B34" w:rsidP="00942B7A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D47B34" w:rsidRDefault="00D47B34" w:rsidP="00942B7A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D47B34" w:rsidRDefault="00D47B34" w:rsidP="00942B7A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D47B34" w:rsidRDefault="00D47B34" w:rsidP="00942B7A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D47B34" w:rsidRDefault="00D47B34" w:rsidP="00942B7A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D47B34" w:rsidRDefault="00D47B34" w:rsidP="00942B7A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В случае уклонения лица, с которым заключается договор, от подписания договора, заказчик:</w:t>
            </w:r>
          </w:p>
          <w:p w:rsidR="00D47B34" w:rsidRDefault="00D47B34" w:rsidP="00942B7A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D47B34" w:rsidRDefault="00D47B34" w:rsidP="00942B7A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F845FA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F845FA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D47B34" w:rsidRDefault="00D47B34" w:rsidP="00942B7A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будучи признанным победителем закупки, уклонился от заключения договора;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будучи единственным участником, с которым заключается договор, уклонился от заключения договора;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D47B34" w:rsidRDefault="00D47B34" w:rsidP="00942B7A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D47B34" w:rsidRPr="00F845FA" w:rsidRDefault="00D47B34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845FA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D47B34" w:rsidRPr="00F845FA" w:rsidRDefault="00D47B34" w:rsidP="00942B7A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845FA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D47B34" w:rsidRPr="00FC009D">
        <w:trPr>
          <w:trHeight w:val="194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D47B34" w:rsidRPr="00FC009D" w:rsidRDefault="00D47B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D47B34" w:rsidRPr="00F845FA" w:rsidRDefault="00D47B34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D47B34" w:rsidRPr="00F845FA" w:rsidRDefault="00D47B34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rPr>
                <w:b/>
                <w:bCs/>
              </w:rPr>
              <w:t>По факту нарушения процедуры закупки можно обращаться</w:t>
            </w:r>
            <w:r w:rsidRPr="00F845FA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F845FA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F845FA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F845FA">
              <w:t>, тел. (499)725-00-17.</w:t>
            </w:r>
          </w:p>
          <w:p w:rsidR="00D47B34" w:rsidRPr="00F845FA" w:rsidRDefault="00D47B34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D47B34" w:rsidRPr="00F845FA" w:rsidRDefault="00D47B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D47B34" w:rsidRPr="00F845FA" w:rsidRDefault="00D47B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D47B34" w:rsidRPr="00F845FA" w:rsidRDefault="00D47B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D47B34" w:rsidRPr="00F845FA" w:rsidRDefault="00D47B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D47B34" w:rsidRPr="00F845FA" w:rsidRDefault="00D47B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D47B34" w:rsidRPr="00FC009D">
        <w:trPr>
          <w:trHeight w:val="194"/>
        </w:trPr>
        <w:tc>
          <w:tcPr>
            <w:tcW w:w="781" w:type="dxa"/>
          </w:tcPr>
          <w:p w:rsidR="00D47B34" w:rsidRPr="00FC009D" w:rsidRDefault="00D47B34" w:rsidP="00942B7A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47B34" w:rsidRPr="00FC009D" w:rsidRDefault="00D47B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D47B34" w:rsidRPr="00F845FA" w:rsidRDefault="00D47B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845FA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D47B34" w:rsidRPr="00F845FA" w:rsidRDefault="00D47B34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845FA">
              <w:t>1.</w:t>
            </w:r>
            <w:r w:rsidRPr="00F845FA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D47B34" w:rsidRPr="00F845FA" w:rsidRDefault="00D47B34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845FA">
              <w:t>2.</w:t>
            </w:r>
            <w:r w:rsidRPr="00F845FA">
              <w:tab/>
              <w:t>Адрес электронной почты: 0707@rosatom.ru;</w:t>
            </w:r>
          </w:p>
          <w:p w:rsidR="00D47B34" w:rsidRPr="00F845FA" w:rsidRDefault="00D47B34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845FA">
              <w:t>3.</w:t>
            </w:r>
            <w:r w:rsidRPr="00F845FA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D47B34" w:rsidRDefault="00D47B34" w:rsidP="005D6E3F">
      <w:pPr>
        <w:ind w:firstLine="709"/>
        <w:jc w:val="both"/>
        <w:rPr>
          <w:b/>
          <w:bCs/>
          <w:i/>
          <w:iCs/>
        </w:rPr>
      </w:pPr>
    </w:p>
    <w:p w:rsidR="00D47B34" w:rsidRDefault="00D47B34" w:rsidP="005D6E3F">
      <w:pPr>
        <w:ind w:firstLine="709"/>
        <w:jc w:val="both"/>
      </w:pPr>
    </w:p>
    <w:p w:rsidR="00D47B34" w:rsidRPr="00B178CB" w:rsidRDefault="00D47B34" w:rsidP="005D6E3F">
      <w:pPr>
        <w:ind w:firstLine="709"/>
        <w:jc w:val="both"/>
      </w:pPr>
      <w:r>
        <w:t>Исполнитель    _______________________ А.С. Мироненко</w:t>
      </w:r>
    </w:p>
    <w:sectPr w:rsidR="00D47B34" w:rsidRPr="00B178CB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B34" w:rsidRDefault="00D47B34">
      <w:r>
        <w:separator/>
      </w:r>
    </w:p>
  </w:endnote>
  <w:endnote w:type="continuationSeparator" w:id="0">
    <w:p w:rsidR="00D47B34" w:rsidRDefault="00D47B34">
      <w:r>
        <w:continuationSeparator/>
      </w:r>
    </w:p>
  </w:endnote>
  <w:endnote w:type="continuationNotice" w:id="1">
    <w:p w:rsidR="00D47B34" w:rsidRDefault="00D47B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B34" w:rsidRPr="00FE6219" w:rsidRDefault="00D47B34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B34" w:rsidRDefault="00D47B34">
      <w:r>
        <w:separator/>
      </w:r>
    </w:p>
  </w:footnote>
  <w:footnote w:type="continuationSeparator" w:id="0">
    <w:p w:rsidR="00D47B34" w:rsidRDefault="00D47B34">
      <w:r>
        <w:continuationSeparator/>
      </w:r>
    </w:p>
  </w:footnote>
  <w:footnote w:type="continuationNotice" w:id="1">
    <w:p w:rsidR="00D47B34" w:rsidRDefault="00D47B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B34" w:rsidRPr="00F429FC" w:rsidRDefault="00D47B34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DCE6E2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3A39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367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952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CF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134C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58BE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0E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024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2621"/>
    <w:rsid w:val="009033B3"/>
    <w:rsid w:val="009038B7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B7A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B34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40A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178C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974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D47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828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47B3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572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1C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5FA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2B4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43F25"/>
    <w:pPr>
      <w:numPr>
        <w:numId w:val="18"/>
      </w:numPr>
    </w:pPr>
  </w:style>
  <w:style w:type="numbering" w:customStyle="1" w:styleId="1">
    <w:name w:val="Стиль1"/>
    <w:rsid w:val="00443F25"/>
    <w:pPr>
      <w:numPr>
        <w:numId w:val="15"/>
      </w:numPr>
    </w:pPr>
  </w:style>
  <w:style w:type="numbering" w:customStyle="1" w:styleId="11">
    <w:name w:val="Стиль11"/>
    <w:rsid w:val="00443F25"/>
    <w:pPr>
      <w:numPr>
        <w:numId w:val="17"/>
      </w:numPr>
    </w:pPr>
  </w:style>
  <w:style w:type="numbering" w:customStyle="1" w:styleId="2">
    <w:name w:val="Стиль2"/>
    <w:rsid w:val="00443F25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7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6263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31</cp:revision>
  <cp:lastPrinted>2015-11-03T06:20:00Z</cp:lastPrinted>
  <dcterms:created xsi:type="dcterms:W3CDTF">2015-02-16T15:04:00Z</dcterms:created>
  <dcterms:modified xsi:type="dcterms:W3CDTF">2015-11-03T06:20:00Z</dcterms:modified>
</cp:coreProperties>
</file>