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49" w:rsidRPr="003C249D" w:rsidRDefault="009E6949" w:rsidP="00F62D43">
      <w:pPr>
        <w:jc w:val="center"/>
        <w:outlineLvl w:val="0"/>
        <w:rPr>
          <w:rFonts w:ascii="Times New Roman" w:hAnsi="Times New Roman" w:cs="Times New Roman"/>
        </w:rPr>
      </w:pPr>
      <w:r w:rsidRPr="003C249D">
        <w:rPr>
          <w:rFonts w:ascii="Times New Roman" w:hAnsi="Times New Roman" w:cs="Times New Roman"/>
        </w:rPr>
        <w:t>ИЗВЕЩЕНИЕ О ПРОДЛЕНИИ СРОКА ПОДАЧИ ЗАЯВОК</w:t>
      </w:r>
    </w:p>
    <w:p w:rsidR="009E6949" w:rsidRDefault="009E6949" w:rsidP="00F62D43">
      <w:pPr>
        <w:jc w:val="center"/>
        <w:outlineLvl w:val="0"/>
        <w:rPr>
          <w:rFonts w:ascii="Times New Roman" w:hAnsi="Times New Roman" w:cs="Times New Roman"/>
        </w:rPr>
      </w:pPr>
      <w:r w:rsidRPr="003C249D">
        <w:rPr>
          <w:rFonts w:ascii="Times New Roman" w:hAnsi="Times New Roman" w:cs="Times New Roman"/>
        </w:rPr>
        <w:t>№ 224/67-03/13-231/2 ОЗЦЭ</w:t>
      </w:r>
      <w:bookmarkStart w:id="0" w:name="_GoBack"/>
      <w:bookmarkEnd w:id="0"/>
    </w:p>
    <w:p w:rsidR="009E6949" w:rsidRPr="003C249D" w:rsidRDefault="009E6949" w:rsidP="00F62D43">
      <w:pPr>
        <w:jc w:val="center"/>
        <w:outlineLvl w:val="0"/>
        <w:rPr>
          <w:rFonts w:ascii="Times New Roman" w:hAnsi="Times New Roman" w:cs="Times New Roman"/>
        </w:rPr>
      </w:pP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E6949" w:rsidRPr="00A6215E" w:rsidRDefault="009E6949" w:rsidP="00F62D4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E6949" w:rsidRDefault="009E6949" w:rsidP="00F62D4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E6949" w:rsidRPr="006F3094" w:rsidRDefault="009E6949" w:rsidP="00F62D4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041A44">
        <w:rPr>
          <w:rFonts w:ascii="Times New Roman" w:hAnsi="Times New Roman" w:cs="Times New Roman"/>
        </w:rPr>
        <w:t>nfenina@ippe.ru</w:t>
      </w:r>
      <w:r w:rsidRPr="006F3094">
        <w:rPr>
          <w:rFonts w:ascii="Times New Roman" w:hAnsi="Times New Roman" w:cs="Times New Roman"/>
        </w:rPr>
        <w:t>;</w:t>
      </w:r>
    </w:p>
    <w:p w:rsidR="009E6949" w:rsidRPr="00BD1E5B" w:rsidRDefault="009E6949" w:rsidP="00F62D43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9E6949" w:rsidRPr="00A6215E" w:rsidRDefault="009E6949" w:rsidP="00F62D4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установки для измерения объемной активности аэрозолей</w:t>
      </w:r>
      <w:r w:rsidRPr="00496C1D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9E6949" w:rsidRPr="00A6215E" w:rsidRDefault="009E6949" w:rsidP="00F62D4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E6949" w:rsidRPr="00A6215E" w:rsidRDefault="009E6949" w:rsidP="00F62D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6949" w:rsidRPr="00A6215E" w:rsidRDefault="009E6949" w:rsidP="00F62D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6949" w:rsidRPr="00A6215E" w:rsidRDefault="009E6949" w:rsidP="00F62D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E6949" w:rsidRPr="007B4A08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B4A08">
        <w:rPr>
          <w:rFonts w:ascii="Times New Roman" w:hAnsi="Times New Roman" w:cs="Times New Roman"/>
        </w:rPr>
        <w:t xml:space="preserve">: </w:t>
      </w:r>
      <w:r w:rsidRPr="0045522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455224">
        <w:rPr>
          <w:rFonts w:ascii="Times New Roman" w:hAnsi="Times New Roman" w:cs="Times New Roman"/>
        </w:rPr>
        <w:t>215</w:t>
      </w:r>
      <w:r>
        <w:rPr>
          <w:rFonts w:ascii="Times New Roman" w:hAnsi="Times New Roman" w:cs="Times New Roman"/>
        </w:rPr>
        <w:t xml:space="preserve"> </w:t>
      </w:r>
      <w:r w:rsidRPr="00455224">
        <w:rPr>
          <w:rFonts w:ascii="Times New Roman" w:hAnsi="Times New Roman" w:cs="Times New Roman"/>
        </w:rPr>
        <w:t>118,00 (один миллион двести пятнадцать тысяч сто восемнадцать рублей</w:t>
      </w:r>
      <w:r>
        <w:rPr>
          <w:rFonts w:ascii="Times New Roman" w:hAnsi="Times New Roman" w:cs="Times New Roman"/>
        </w:rPr>
        <w:t xml:space="preserve"> 00 копеек)</w:t>
      </w:r>
      <w:r w:rsidRPr="007B4A08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ей</w:t>
      </w:r>
      <w:r w:rsidRPr="007B4A08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7B4A08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7B4A08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E6949" w:rsidRPr="007B4A08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B4A0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E6949" w:rsidRPr="00A6215E" w:rsidRDefault="009E6949" w:rsidP="00F62D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E6949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E6949" w:rsidRPr="00BE4C5C" w:rsidRDefault="009E6949" w:rsidP="00BE4C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BE4C5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E4C5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E4C5C">
        <w:rPr>
          <w:rFonts w:ascii="Times New Roman" w:hAnsi="Times New Roman" w:cs="Times New Roman"/>
          <w:b/>
          <w:bCs/>
        </w:rPr>
        <w:t>:</w:t>
      </w:r>
    </w:p>
    <w:p w:rsidR="009E6949" w:rsidRPr="00BE4C5C" w:rsidRDefault="009E6949" w:rsidP="00BE4C5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BE4C5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E4C5C">
        <w:rPr>
          <w:rFonts w:ascii="Times New Roman" w:hAnsi="Times New Roman" w:cs="Times New Roman"/>
          <w:color w:val="0000FF"/>
        </w:rPr>
        <w:t xml:space="preserve"> </w:t>
      </w:r>
      <w:r w:rsidRPr="00BE4C5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E4C5C">
        <w:rPr>
          <w:rFonts w:ascii="Times New Roman" w:hAnsi="Times New Roman" w:cs="Times New Roman"/>
          <w:spacing w:val="-6"/>
        </w:rPr>
        <w:t>на участие в запросе цен</w:t>
      </w:r>
      <w:r w:rsidRPr="00BE4C5C">
        <w:rPr>
          <w:rFonts w:ascii="Times New Roman" w:hAnsi="Times New Roman" w:cs="Times New Roman"/>
        </w:rPr>
        <w:t xml:space="preserve"> продлевается на 4 рабочих дня.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E6949" w:rsidRPr="00A6215E" w:rsidRDefault="009E6949" w:rsidP="00F62D4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16»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</w:t>
      </w:r>
      <w:r w:rsidRPr="003B28C1">
        <w:rPr>
          <w:rFonts w:ascii="Times New Roman" w:hAnsi="Times New Roman" w:cs="Times New Roman"/>
          <w:spacing w:val="-6"/>
          <w:highlight w:val="yellow"/>
        </w:rPr>
        <w:t xml:space="preserve">6»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938DF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6949" w:rsidRPr="00D55FE5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6949" w:rsidRPr="00A6215E" w:rsidRDefault="009E6949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6949" w:rsidRDefault="009E6949"/>
    <w:sectPr w:rsidR="009E6949" w:rsidSect="00FF5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0694"/>
    <w:rsid w:val="00041A44"/>
    <w:rsid w:val="000648DD"/>
    <w:rsid w:val="00200694"/>
    <w:rsid w:val="0036723D"/>
    <w:rsid w:val="003B28C1"/>
    <w:rsid w:val="003C249D"/>
    <w:rsid w:val="003D771F"/>
    <w:rsid w:val="00454708"/>
    <w:rsid w:val="00455224"/>
    <w:rsid w:val="00496C1D"/>
    <w:rsid w:val="004E5D69"/>
    <w:rsid w:val="00520DB2"/>
    <w:rsid w:val="0059457A"/>
    <w:rsid w:val="00594C32"/>
    <w:rsid w:val="006B4A1D"/>
    <w:rsid w:val="006F3094"/>
    <w:rsid w:val="007B4A08"/>
    <w:rsid w:val="00813813"/>
    <w:rsid w:val="00887A00"/>
    <w:rsid w:val="008938DF"/>
    <w:rsid w:val="008E3C0C"/>
    <w:rsid w:val="0091736A"/>
    <w:rsid w:val="009E6949"/>
    <w:rsid w:val="00A6215E"/>
    <w:rsid w:val="00B15C4C"/>
    <w:rsid w:val="00BA40B6"/>
    <w:rsid w:val="00BD1E5B"/>
    <w:rsid w:val="00BE4C5C"/>
    <w:rsid w:val="00C572F3"/>
    <w:rsid w:val="00D14104"/>
    <w:rsid w:val="00D42E6F"/>
    <w:rsid w:val="00D55FE5"/>
    <w:rsid w:val="00D822F8"/>
    <w:rsid w:val="00DA6B67"/>
    <w:rsid w:val="00F62D43"/>
    <w:rsid w:val="00FF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D4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C249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740</Words>
  <Characters>4223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2013-07-23T13:39:00Z</dcterms:created>
  <dcterms:modified xsi:type="dcterms:W3CDTF">2013-07-31T08:30:00Z</dcterms:modified>
</cp:coreProperties>
</file>