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CC3" w:rsidRPr="00442303" w:rsidRDefault="00107CC3" w:rsidP="000E61A0">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107CC3" w:rsidRPr="00442303" w:rsidRDefault="00107CC3" w:rsidP="000E61A0">
      <w:pPr>
        <w:pStyle w:val="Header"/>
        <w:ind w:left="1134"/>
        <w:jc w:val="center"/>
        <w:rPr>
          <w:b/>
          <w:sz w:val="22"/>
          <w:szCs w:val="22"/>
        </w:rPr>
      </w:pPr>
      <w:r>
        <w:rPr>
          <w:noProof/>
        </w:rPr>
        <w:pict>
          <v:rect id="_x0000_s1026" style="position:absolute;left:0;text-align:left;margin-left:181.1pt;margin-top:12.65pt;width:324.05pt;height:59pt;z-index:251656704" o:allowincell="f" filled="f" stroked="f" strokeweight="2pt">
            <v:textbox style="mso-next-textbox:#_x0000_s1026" inset="1pt,1pt,1pt,1pt">
              <w:txbxContent>
                <w:p w:rsidR="00107CC3" w:rsidRDefault="00107CC3" w:rsidP="000E61A0">
                  <w:pPr>
                    <w:jc w:val="center"/>
                    <w:rPr>
                      <w:b/>
                      <w:sz w:val="16"/>
                    </w:rPr>
                  </w:pPr>
                  <w:r>
                    <w:rPr>
                      <w:b/>
                      <w:sz w:val="16"/>
                    </w:rPr>
                    <w:t>ФЕДЕРАЛЬНОЕ ГОСУДАРСТВЕННОЕ УНИТАРНОЕ ПРЕДПРИЯТИЕ</w:t>
                  </w:r>
                </w:p>
                <w:p w:rsidR="00107CC3" w:rsidRDefault="00107CC3" w:rsidP="000E61A0">
                  <w:pPr>
                    <w:jc w:val="center"/>
                    <w:rPr>
                      <w:b/>
                      <w:sz w:val="16"/>
                    </w:rPr>
                  </w:pPr>
                </w:p>
                <w:p w:rsidR="00107CC3" w:rsidRDefault="00107CC3" w:rsidP="000E61A0">
                  <w:pPr>
                    <w:jc w:val="center"/>
                    <w:rPr>
                      <w:rFonts w:ascii="Arial" w:hAnsi="Arial"/>
                      <w:b/>
                      <w:sz w:val="20"/>
                    </w:rPr>
                  </w:pPr>
                  <w:r>
                    <w:rPr>
                      <w:rFonts w:ascii="Arial" w:hAnsi="Arial"/>
                      <w:b/>
                      <w:sz w:val="20"/>
                    </w:rPr>
                    <w:t xml:space="preserve">ВСЕРОССИЙСКИЙ </w:t>
                  </w:r>
                </w:p>
                <w:p w:rsidR="00107CC3" w:rsidRDefault="00107CC3"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107CC3" w:rsidRDefault="00107CC3" w:rsidP="000E61A0">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680" from="1.1pt,4.85pt" to="504.9pt,4.9pt" o:allowincell="f" strokeweight="2pt">
            <v:stroke startarrowwidth="narrow" startarrowlength="short" endarrowwidth="narrow" endarrowlength="short"/>
          </v:line>
        </w:pict>
      </w:r>
    </w:p>
    <w:p w:rsidR="00107CC3" w:rsidRPr="00442303" w:rsidRDefault="00107CC3" w:rsidP="000E61A0">
      <w:pPr>
        <w:ind w:firstLine="142"/>
        <w:rPr>
          <w:sz w:val="22"/>
          <w:szCs w:val="22"/>
        </w:rPr>
      </w:pPr>
      <w:r>
        <w:rPr>
          <w:noProof/>
        </w:rPr>
        <w:pict>
          <v:rect id="_x0000_s1028" style="position:absolute;left:0;text-align:left;margin-left:87.3pt;margin-top:12.95pt;width:100.85pt;height:28.8pt;z-index:251658752" o:allowincell="f" filled="f" stroked="f" strokeweight="1pt">
            <v:textbox style="mso-next-textbox:#_x0000_s1028" inset="1pt,1pt,1pt,1pt">
              <w:txbxContent>
                <w:p w:rsidR="00107CC3" w:rsidRDefault="00107CC3" w:rsidP="000E61A0">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58992804" r:id="rId8"/>
        </w:object>
      </w:r>
    </w:p>
    <w:p w:rsidR="00107CC3" w:rsidRPr="00442303" w:rsidRDefault="00107CC3" w:rsidP="000E61A0">
      <w:pPr>
        <w:rPr>
          <w:sz w:val="22"/>
          <w:szCs w:val="22"/>
        </w:rPr>
      </w:pPr>
      <w:r>
        <w:rPr>
          <w:noProof/>
        </w:rPr>
        <w:pict>
          <v:line id="_x0000_s1029" style="position:absolute;z-index:251657728" from="0,11.55pt" to="504.05pt,11.6pt" strokeweight="2pt">
            <v:stroke startarrowwidth="narrow" startarrowlength="short" endarrowwidth="narrow" endarrowlength="short"/>
          </v:line>
        </w:pict>
      </w:r>
    </w:p>
    <w:p w:rsidR="00107CC3" w:rsidRPr="00442303" w:rsidRDefault="00107CC3" w:rsidP="00516066">
      <w:pPr>
        <w:rPr>
          <w:sz w:val="22"/>
          <w:szCs w:val="22"/>
        </w:rPr>
      </w:pPr>
    </w:p>
    <w:tbl>
      <w:tblPr>
        <w:tblW w:w="10788" w:type="dxa"/>
        <w:tblLook w:val="01E0"/>
      </w:tblPr>
      <w:tblGrid>
        <w:gridCol w:w="6228"/>
        <w:gridCol w:w="1980"/>
        <w:gridCol w:w="2580"/>
      </w:tblGrid>
      <w:tr w:rsidR="00107CC3" w:rsidRPr="0069460F" w:rsidTr="001533A1">
        <w:trPr>
          <w:gridAfter w:val="2"/>
          <w:wAfter w:w="4560" w:type="dxa"/>
          <w:trHeight w:val="699"/>
        </w:trPr>
        <w:tc>
          <w:tcPr>
            <w:tcW w:w="6228" w:type="dxa"/>
          </w:tcPr>
          <w:p w:rsidR="00107CC3" w:rsidRPr="00074C1A" w:rsidRDefault="00107CC3" w:rsidP="00C709EB">
            <w:pPr>
              <w:rPr>
                <w:b/>
                <w:i/>
                <w:highlight w:val="yellow"/>
                <w:lang w:val="en-US"/>
              </w:rPr>
            </w:pPr>
            <w:r w:rsidRPr="00526835">
              <w:rPr>
                <w:b/>
                <w:i/>
              </w:rPr>
              <w:t xml:space="preserve">№ </w:t>
            </w:r>
            <w:r w:rsidRPr="00074C1A">
              <w:rPr>
                <w:b/>
                <w:i/>
                <w:lang w:val="en-US"/>
              </w:rPr>
              <w:t>107</w:t>
            </w:r>
            <w:r w:rsidRPr="00074C1A">
              <w:rPr>
                <w:b/>
                <w:i/>
              </w:rPr>
              <w:t>-499</w:t>
            </w:r>
            <w:r w:rsidRPr="00074C1A">
              <w:rPr>
                <w:b/>
                <w:i/>
                <w:lang w:val="en-US"/>
              </w:rPr>
              <w:t>3</w:t>
            </w:r>
            <w:r w:rsidRPr="00074C1A">
              <w:rPr>
                <w:b/>
                <w:i/>
              </w:rPr>
              <w:t>/</w:t>
            </w:r>
            <w:r w:rsidRPr="00074C1A">
              <w:rPr>
                <w:b/>
                <w:i/>
                <w:lang w:val="en-US"/>
              </w:rPr>
              <w:t>336</w:t>
            </w:r>
          </w:p>
        </w:tc>
      </w:tr>
      <w:tr w:rsidR="00107CC3" w:rsidRPr="00442303" w:rsidTr="001533A1">
        <w:trPr>
          <w:gridBefore w:val="1"/>
          <w:wBefore w:w="6228" w:type="dxa"/>
        </w:trPr>
        <w:tc>
          <w:tcPr>
            <w:tcW w:w="4560" w:type="dxa"/>
            <w:gridSpan w:val="2"/>
            <w:vAlign w:val="center"/>
          </w:tcPr>
          <w:p w:rsidR="00107CC3" w:rsidRPr="001431B4" w:rsidRDefault="00107CC3" w:rsidP="001533A1"/>
        </w:tc>
      </w:tr>
      <w:tr w:rsidR="00107CC3" w:rsidRPr="00442303" w:rsidTr="001533A1">
        <w:trPr>
          <w:gridBefore w:val="1"/>
          <w:wBefore w:w="6228" w:type="dxa"/>
        </w:trPr>
        <w:tc>
          <w:tcPr>
            <w:tcW w:w="4560" w:type="dxa"/>
            <w:gridSpan w:val="2"/>
            <w:vAlign w:val="center"/>
          </w:tcPr>
          <w:p w:rsidR="00107CC3" w:rsidRPr="00442303" w:rsidRDefault="00107CC3" w:rsidP="001533A1"/>
        </w:tc>
      </w:tr>
      <w:tr w:rsidR="00107CC3" w:rsidRPr="00442303" w:rsidTr="001533A1">
        <w:trPr>
          <w:gridBefore w:val="1"/>
          <w:wBefore w:w="6228" w:type="dxa"/>
        </w:trPr>
        <w:tc>
          <w:tcPr>
            <w:tcW w:w="4560" w:type="dxa"/>
            <w:gridSpan w:val="2"/>
          </w:tcPr>
          <w:p w:rsidR="00107CC3" w:rsidRPr="00442303" w:rsidRDefault="00107CC3" w:rsidP="001533A1"/>
        </w:tc>
      </w:tr>
      <w:tr w:rsidR="00107CC3" w:rsidRPr="00442303" w:rsidTr="006B380D">
        <w:trPr>
          <w:gridBefore w:val="1"/>
          <w:wBefore w:w="6228" w:type="dxa"/>
        </w:trPr>
        <w:tc>
          <w:tcPr>
            <w:tcW w:w="1980" w:type="dxa"/>
            <w:vAlign w:val="center"/>
          </w:tcPr>
          <w:p w:rsidR="00107CC3" w:rsidRPr="00442303" w:rsidRDefault="00107CC3" w:rsidP="001533A1"/>
        </w:tc>
        <w:tc>
          <w:tcPr>
            <w:tcW w:w="2580" w:type="dxa"/>
            <w:vAlign w:val="center"/>
          </w:tcPr>
          <w:p w:rsidR="00107CC3" w:rsidRPr="00442303" w:rsidRDefault="00107CC3" w:rsidP="001533A1"/>
        </w:tc>
      </w:tr>
      <w:tr w:rsidR="00107CC3" w:rsidRPr="00442303" w:rsidTr="001533A1">
        <w:trPr>
          <w:gridBefore w:val="1"/>
          <w:wBefore w:w="6228" w:type="dxa"/>
        </w:trPr>
        <w:tc>
          <w:tcPr>
            <w:tcW w:w="4560" w:type="dxa"/>
            <w:gridSpan w:val="2"/>
            <w:vAlign w:val="center"/>
          </w:tcPr>
          <w:p w:rsidR="00107CC3" w:rsidRPr="001431B4" w:rsidRDefault="00107CC3" w:rsidP="001533A1">
            <w:pPr>
              <w:rPr>
                <w:i/>
              </w:rPr>
            </w:pPr>
          </w:p>
        </w:tc>
      </w:tr>
    </w:tbl>
    <w:p w:rsidR="00107CC3" w:rsidRDefault="00107CC3" w:rsidP="00516066">
      <w:pPr>
        <w:spacing w:line="360" w:lineRule="auto"/>
        <w:jc w:val="center"/>
        <w:rPr>
          <w:b/>
          <w:sz w:val="22"/>
          <w:szCs w:val="22"/>
        </w:rPr>
      </w:pPr>
    </w:p>
    <w:p w:rsidR="00107CC3" w:rsidRPr="00E84B61" w:rsidRDefault="00107CC3"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107CC3" w:rsidRPr="00E84B61" w:rsidRDefault="00107CC3"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107CC3" w:rsidRPr="00A82025" w:rsidRDefault="00107CC3"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107CC3" w:rsidRPr="001F737E" w:rsidRDefault="00107CC3" w:rsidP="00516066">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107CC3" w:rsidRPr="00B81F06" w:rsidTr="001533A1">
        <w:tc>
          <w:tcPr>
            <w:tcW w:w="4500" w:type="dxa"/>
            <w:gridSpan w:val="2"/>
            <w:vAlign w:val="center"/>
          </w:tcPr>
          <w:p w:rsidR="00107CC3" w:rsidRPr="00B81F06" w:rsidRDefault="00107CC3" w:rsidP="001533A1"/>
        </w:tc>
      </w:tr>
      <w:tr w:rsidR="00107CC3" w:rsidRPr="00B81F06" w:rsidTr="006B380D">
        <w:tc>
          <w:tcPr>
            <w:tcW w:w="4500" w:type="dxa"/>
            <w:gridSpan w:val="2"/>
            <w:vAlign w:val="center"/>
          </w:tcPr>
          <w:p w:rsidR="00107CC3" w:rsidRPr="00B81F06" w:rsidRDefault="00107CC3" w:rsidP="001533A1"/>
        </w:tc>
      </w:tr>
      <w:tr w:rsidR="00107CC3" w:rsidRPr="00B81F06" w:rsidTr="001533A1">
        <w:tc>
          <w:tcPr>
            <w:tcW w:w="4500" w:type="dxa"/>
            <w:gridSpan w:val="2"/>
          </w:tcPr>
          <w:p w:rsidR="00107CC3" w:rsidRPr="00B81F06" w:rsidRDefault="00107CC3" w:rsidP="001533A1"/>
        </w:tc>
      </w:tr>
      <w:tr w:rsidR="00107CC3" w:rsidRPr="00B81F06" w:rsidTr="006B380D">
        <w:tc>
          <w:tcPr>
            <w:tcW w:w="1980" w:type="dxa"/>
          </w:tcPr>
          <w:p w:rsidR="00107CC3" w:rsidRPr="00B81F06" w:rsidRDefault="00107CC3" w:rsidP="001533A1"/>
        </w:tc>
        <w:tc>
          <w:tcPr>
            <w:tcW w:w="2520" w:type="dxa"/>
          </w:tcPr>
          <w:p w:rsidR="00107CC3" w:rsidRPr="00B81F06" w:rsidRDefault="00107CC3" w:rsidP="001533A1"/>
        </w:tc>
      </w:tr>
      <w:tr w:rsidR="00107CC3" w:rsidRPr="00B81F06" w:rsidTr="006B380D">
        <w:tc>
          <w:tcPr>
            <w:tcW w:w="1980" w:type="dxa"/>
          </w:tcPr>
          <w:p w:rsidR="00107CC3" w:rsidRPr="00B81F06" w:rsidRDefault="00107CC3" w:rsidP="001533A1"/>
        </w:tc>
        <w:tc>
          <w:tcPr>
            <w:tcW w:w="2520" w:type="dxa"/>
          </w:tcPr>
          <w:p w:rsidR="00107CC3" w:rsidRPr="00B81F06" w:rsidRDefault="00107CC3" w:rsidP="001533A1"/>
        </w:tc>
      </w:tr>
      <w:tr w:rsidR="00107CC3" w:rsidRPr="00B81F06" w:rsidTr="001533A1">
        <w:tc>
          <w:tcPr>
            <w:tcW w:w="4500" w:type="dxa"/>
            <w:gridSpan w:val="2"/>
          </w:tcPr>
          <w:p w:rsidR="00107CC3" w:rsidRPr="00B81F06" w:rsidRDefault="00107CC3" w:rsidP="001533A1"/>
        </w:tc>
      </w:tr>
      <w:tr w:rsidR="00107CC3" w:rsidRPr="00B81F06" w:rsidTr="001533A1">
        <w:tc>
          <w:tcPr>
            <w:tcW w:w="4500" w:type="dxa"/>
            <w:gridSpan w:val="2"/>
            <w:vAlign w:val="center"/>
          </w:tcPr>
          <w:p w:rsidR="00107CC3" w:rsidRPr="00B81F06" w:rsidRDefault="00107CC3" w:rsidP="001533A1"/>
        </w:tc>
      </w:tr>
      <w:tr w:rsidR="00107CC3" w:rsidRPr="00B81F06" w:rsidTr="006B380D">
        <w:tc>
          <w:tcPr>
            <w:tcW w:w="1980" w:type="dxa"/>
          </w:tcPr>
          <w:p w:rsidR="00107CC3" w:rsidRPr="00B81F06" w:rsidRDefault="00107CC3" w:rsidP="001533A1"/>
        </w:tc>
        <w:tc>
          <w:tcPr>
            <w:tcW w:w="2520" w:type="dxa"/>
          </w:tcPr>
          <w:p w:rsidR="00107CC3" w:rsidRPr="00B81F06" w:rsidRDefault="00107CC3" w:rsidP="001533A1"/>
        </w:tc>
      </w:tr>
      <w:tr w:rsidR="00107CC3" w:rsidRPr="00B81F06" w:rsidTr="006B380D">
        <w:tc>
          <w:tcPr>
            <w:tcW w:w="1980" w:type="dxa"/>
          </w:tcPr>
          <w:p w:rsidR="00107CC3" w:rsidRPr="00B81F06" w:rsidRDefault="00107CC3" w:rsidP="001533A1"/>
        </w:tc>
        <w:tc>
          <w:tcPr>
            <w:tcW w:w="2520" w:type="dxa"/>
          </w:tcPr>
          <w:p w:rsidR="00107CC3" w:rsidRPr="00B81F06" w:rsidRDefault="00107CC3" w:rsidP="001533A1"/>
        </w:tc>
      </w:tr>
      <w:tr w:rsidR="00107CC3" w:rsidRPr="00B81F06" w:rsidTr="001533A1">
        <w:tc>
          <w:tcPr>
            <w:tcW w:w="4500" w:type="dxa"/>
            <w:gridSpan w:val="2"/>
          </w:tcPr>
          <w:p w:rsidR="00107CC3" w:rsidRPr="00B81F06" w:rsidRDefault="00107CC3" w:rsidP="001533A1"/>
        </w:tc>
      </w:tr>
      <w:tr w:rsidR="00107CC3" w:rsidRPr="00B81F06" w:rsidTr="001533A1">
        <w:tc>
          <w:tcPr>
            <w:tcW w:w="4500" w:type="dxa"/>
            <w:gridSpan w:val="2"/>
          </w:tcPr>
          <w:p w:rsidR="00107CC3" w:rsidRPr="00B81F06" w:rsidRDefault="00107CC3" w:rsidP="001533A1"/>
        </w:tc>
      </w:tr>
      <w:tr w:rsidR="00107CC3" w:rsidRPr="00B81F06" w:rsidTr="006B380D">
        <w:tc>
          <w:tcPr>
            <w:tcW w:w="1980" w:type="dxa"/>
          </w:tcPr>
          <w:p w:rsidR="00107CC3" w:rsidRPr="00B81F06" w:rsidRDefault="00107CC3" w:rsidP="001533A1"/>
        </w:tc>
        <w:tc>
          <w:tcPr>
            <w:tcW w:w="2520" w:type="dxa"/>
          </w:tcPr>
          <w:p w:rsidR="00107CC3" w:rsidRPr="0087630D" w:rsidRDefault="00107CC3" w:rsidP="001533A1"/>
        </w:tc>
      </w:tr>
      <w:tr w:rsidR="00107CC3" w:rsidRPr="00B81F06" w:rsidTr="006B380D">
        <w:tc>
          <w:tcPr>
            <w:tcW w:w="1980" w:type="dxa"/>
          </w:tcPr>
          <w:p w:rsidR="00107CC3" w:rsidRPr="00B81F06" w:rsidRDefault="00107CC3" w:rsidP="001533A1"/>
        </w:tc>
        <w:tc>
          <w:tcPr>
            <w:tcW w:w="2520" w:type="dxa"/>
          </w:tcPr>
          <w:p w:rsidR="00107CC3" w:rsidRPr="00B81F06" w:rsidRDefault="00107CC3" w:rsidP="001533A1"/>
        </w:tc>
      </w:tr>
      <w:tr w:rsidR="00107CC3" w:rsidRPr="00B81F06" w:rsidTr="001533A1">
        <w:tc>
          <w:tcPr>
            <w:tcW w:w="4500" w:type="dxa"/>
            <w:gridSpan w:val="2"/>
          </w:tcPr>
          <w:p w:rsidR="00107CC3" w:rsidRPr="00B81F06" w:rsidRDefault="00107CC3" w:rsidP="001533A1"/>
        </w:tc>
      </w:tr>
      <w:tr w:rsidR="00107CC3" w:rsidRPr="00B81F06" w:rsidTr="001533A1">
        <w:tc>
          <w:tcPr>
            <w:tcW w:w="4500" w:type="dxa"/>
            <w:gridSpan w:val="2"/>
          </w:tcPr>
          <w:p w:rsidR="00107CC3" w:rsidRPr="001454D5" w:rsidRDefault="00107CC3" w:rsidP="001533A1"/>
        </w:tc>
      </w:tr>
      <w:tr w:rsidR="00107CC3" w:rsidRPr="00B81F06" w:rsidTr="006B380D">
        <w:tc>
          <w:tcPr>
            <w:tcW w:w="1980" w:type="dxa"/>
          </w:tcPr>
          <w:p w:rsidR="00107CC3" w:rsidRPr="00B81F06" w:rsidRDefault="00107CC3" w:rsidP="001533A1"/>
        </w:tc>
        <w:tc>
          <w:tcPr>
            <w:tcW w:w="2520" w:type="dxa"/>
          </w:tcPr>
          <w:p w:rsidR="00107CC3" w:rsidRPr="00B81F06" w:rsidRDefault="00107CC3" w:rsidP="001533A1"/>
        </w:tc>
      </w:tr>
      <w:tr w:rsidR="00107CC3" w:rsidRPr="00B81F06" w:rsidTr="006B380D">
        <w:tc>
          <w:tcPr>
            <w:tcW w:w="1980" w:type="dxa"/>
          </w:tcPr>
          <w:p w:rsidR="00107CC3" w:rsidRPr="00B81F06" w:rsidRDefault="00107CC3" w:rsidP="001533A1"/>
        </w:tc>
        <w:tc>
          <w:tcPr>
            <w:tcW w:w="2520" w:type="dxa"/>
          </w:tcPr>
          <w:p w:rsidR="00107CC3" w:rsidRPr="00B81F06" w:rsidRDefault="00107CC3" w:rsidP="001533A1"/>
        </w:tc>
      </w:tr>
      <w:tr w:rsidR="00107CC3" w:rsidRPr="00B81F06" w:rsidTr="006B380D">
        <w:tc>
          <w:tcPr>
            <w:tcW w:w="1980" w:type="dxa"/>
          </w:tcPr>
          <w:p w:rsidR="00107CC3" w:rsidRPr="00B81F06" w:rsidRDefault="00107CC3" w:rsidP="001533A1"/>
        </w:tc>
        <w:tc>
          <w:tcPr>
            <w:tcW w:w="2520" w:type="dxa"/>
          </w:tcPr>
          <w:p w:rsidR="00107CC3" w:rsidRPr="00B81F06" w:rsidRDefault="00107CC3" w:rsidP="001533A1"/>
        </w:tc>
      </w:tr>
      <w:tr w:rsidR="00107CC3" w:rsidRPr="00B81F06" w:rsidTr="001533A1">
        <w:tc>
          <w:tcPr>
            <w:tcW w:w="4500" w:type="dxa"/>
            <w:gridSpan w:val="2"/>
          </w:tcPr>
          <w:p w:rsidR="00107CC3" w:rsidRPr="0014499C" w:rsidRDefault="00107CC3" w:rsidP="001533A1"/>
        </w:tc>
      </w:tr>
      <w:tr w:rsidR="00107CC3" w:rsidRPr="00B81F06" w:rsidTr="006B380D">
        <w:tc>
          <w:tcPr>
            <w:tcW w:w="1980" w:type="dxa"/>
          </w:tcPr>
          <w:p w:rsidR="00107CC3" w:rsidRPr="00B81F06" w:rsidRDefault="00107CC3" w:rsidP="001533A1"/>
        </w:tc>
        <w:tc>
          <w:tcPr>
            <w:tcW w:w="2520" w:type="dxa"/>
          </w:tcPr>
          <w:p w:rsidR="00107CC3" w:rsidRPr="0014499C" w:rsidRDefault="00107CC3" w:rsidP="001533A1"/>
        </w:tc>
      </w:tr>
      <w:tr w:rsidR="00107CC3" w:rsidRPr="00B81F06" w:rsidTr="006B380D">
        <w:tc>
          <w:tcPr>
            <w:tcW w:w="1980" w:type="dxa"/>
          </w:tcPr>
          <w:p w:rsidR="00107CC3" w:rsidRPr="00B81F06" w:rsidRDefault="00107CC3" w:rsidP="001533A1"/>
        </w:tc>
        <w:tc>
          <w:tcPr>
            <w:tcW w:w="2520" w:type="dxa"/>
          </w:tcPr>
          <w:p w:rsidR="00107CC3" w:rsidRPr="00B81F06" w:rsidRDefault="00107CC3" w:rsidP="001533A1"/>
        </w:tc>
      </w:tr>
      <w:tr w:rsidR="00107CC3" w:rsidRPr="00B81F06" w:rsidTr="001533A1">
        <w:tc>
          <w:tcPr>
            <w:tcW w:w="4500" w:type="dxa"/>
            <w:gridSpan w:val="2"/>
          </w:tcPr>
          <w:p w:rsidR="00107CC3" w:rsidRPr="00B81F06" w:rsidRDefault="00107CC3" w:rsidP="001533A1"/>
        </w:tc>
      </w:tr>
      <w:tr w:rsidR="00107CC3" w:rsidRPr="00B81F06" w:rsidTr="001533A1">
        <w:tc>
          <w:tcPr>
            <w:tcW w:w="4500" w:type="dxa"/>
            <w:gridSpan w:val="2"/>
          </w:tcPr>
          <w:p w:rsidR="00107CC3" w:rsidRPr="00E43A3B" w:rsidRDefault="00107CC3" w:rsidP="007531BF">
            <w:pPr>
              <w:rPr>
                <w:lang w:val="en-US"/>
              </w:rPr>
            </w:pPr>
          </w:p>
        </w:tc>
      </w:tr>
      <w:tr w:rsidR="00107CC3" w:rsidRPr="00B81F06" w:rsidTr="006B380D">
        <w:trPr>
          <w:trHeight w:val="270"/>
        </w:trPr>
        <w:tc>
          <w:tcPr>
            <w:tcW w:w="1980" w:type="dxa"/>
          </w:tcPr>
          <w:p w:rsidR="00107CC3" w:rsidRPr="00B81F06" w:rsidRDefault="00107CC3" w:rsidP="001533A1"/>
        </w:tc>
        <w:tc>
          <w:tcPr>
            <w:tcW w:w="2520" w:type="dxa"/>
          </w:tcPr>
          <w:p w:rsidR="00107CC3" w:rsidRPr="00B81F06" w:rsidRDefault="00107CC3" w:rsidP="001533A1"/>
        </w:tc>
      </w:tr>
      <w:tr w:rsidR="00107CC3" w:rsidRPr="00B81F06" w:rsidTr="006B380D">
        <w:trPr>
          <w:trHeight w:val="135"/>
        </w:trPr>
        <w:tc>
          <w:tcPr>
            <w:tcW w:w="1980" w:type="dxa"/>
          </w:tcPr>
          <w:p w:rsidR="00107CC3" w:rsidRPr="00B81F06" w:rsidRDefault="00107CC3" w:rsidP="001533A1"/>
        </w:tc>
        <w:tc>
          <w:tcPr>
            <w:tcW w:w="2520" w:type="dxa"/>
          </w:tcPr>
          <w:p w:rsidR="00107CC3" w:rsidRPr="00B81F06" w:rsidRDefault="00107CC3" w:rsidP="001533A1"/>
        </w:tc>
      </w:tr>
      <w:tr w:rsidR="00107CC3" w:rsidRPr="00B81F06" w:rsidTr="001533A1">
        <w:trPr>
          <w:trHeight w:val="90"/>
        </w:trPr>
        <w:tc>
          <w:tcPr>
            <w:tcW w:w="4500" w:type="dxa"/>
            <w:gridSpan w:val="2"/>
          </w:tcPr>
          <w:p w:rsidR="00107CC3" w:rsidRPr="00B81F06" w:rsidRDefault="00107CC3" w:rsidP="001533A1"/>
        </w:tc>
      </w:tr>
      <w:tr w:rsidR="00107CC3" w:rsidRPr="00B81F06" w:rsidTr="001533A1">
        <w:trPr>
          <w:trHeight w:val="90"/>
        </w:trPr>
        <w:tc>
          <w:tcPr>
            <w:tcW w:w="4500" w:type="dxa"/>
            <w:gridSpan w:val="2"/>
          </w:tcPr>
          <w:p w:rsidR="00107CC3" w:rsidRPr="00F04CCD" w:rsidRDefault="00107CC3" w:rsidP="00781CEF"/>
        </w:tc>
      </w:tr>
      <w:tr w:rsidR="00107CC3" w:rsidRPr="00B81F06" w:rsidTr="006B380D">
        <w:trPr>
          <w:trHeight w:val="135"/>
        </w:trPr>
        <w:tc>
          <w:tcPr>
            <w:tcW w:w="1980" w:type="dxa"/>
          </w:tcPr>
          <w:p w:rsidR="00107CC3" w:rsidRPr="00B81F06" w:rsidRDefault="00107CC3" w:rsidP="001533A1"/>
        </w:tc>
        <w:tc>
          <w:tcPr>
            <w:tcW w:w="2520" w:type="dxa"/>
          </w:tcPr>
          <w:p w:rsidR="00107CC3" w:rsidRPr="00B81F06" w:rsidRDefault="00107CC3" w:rsidP="00F04CCD"/>
        </w:tc>
      </w:tr>
      <w:tr w:rsidR="00107CC3" w:rsidRPr="00B81F06" w:rsidTr="006B380D">
        <w:trPr>
          <w:trHeight w:val="135"/>
        </w:trPr>
        <w:tc>
          <w:tcPr>
            <w:tcW w:w="1980" w:type="dxa"/>
          </w:tcPr>
          <w:p w:rsidR="00107CC3" w:rsidRPr="00B81F06" w:rsidRDefault="00107CC3" w:rsidP="001533A1"/>
        </w:tc>
        <w:tc>
          <w:tcPr>
            <w:tcW w:w="2520" w:type="dxa"/>
          </w:tcPr>
          <w:p w:rsidR="00107CC3" w:rsidRPr="00B81F06" w:rsidRDefault="00107CC3" w:rsidP="001533A1"/>
        </w:tc>
      </w:tr>
    </w:tbl>
    <w:tbl>
      <w:tblPr>
        <w:tblpPr w:leftFromText="180" w:rightFromText="180" w:vertAnchor="text" w:horzAnchor="margin" w:tblpY="46"/>
        <w:tblW w:w="4716" w:type="dxa"/>
        <w:tblLook w:val="01E0"/>
      </w:tblPr>
      <w:tblGrid>
        <w:gridCol w:w="1951"/>
        <w:gridCol w:w="2765"/>
      </w:tblGrid>
      <w:tr w:rsidR="00107CC3" w:rsidRPr="00B81F06" w:rsidTr="006B380D">
        <w:tc>
          <w:tcPr>
            <w:tcW w:w="4716" w:type="dxa"/>
            <w:gridSpan w:val="2"/>
            <w:vAlign w:val="center"/>
          </w:tcPr>
          <w:p w:rsidR="00107CC3" w:rsidRPr="00B81F06" w:rsidRDefault="00107CC3" w:rsidP="001533A1"/>
        </w:tc>
      </w:tr>
      <w:tr w:rsidR="00107CC3" w:rsidRPr="00B81F06" w:rsidTr="005532A0">
        <w:tc>
          <w:tcPr>
            <w:tcW w:w="4716" w:type="dxa"/>
            <w:gridSpan w:val="2"/>
            <w:vAlign w:val="center"/>
          </w:tcPr>
          <w:p w:rsidR="00107CC3" w:rsidRPr="00B81F06" w:rsidRDefault="00107CC3" w:rsidP="001533A1"/>
        </w:tc>
      </w:tr>
      <w:tr w:rsidR="00107CC3" w:rsidRPr="00B81F06" w:rsidTr="005532A0">
        <w:tc>
          <w:tcPr>
            <w:tcW w:w="4716" w:type="dxa"/>
            <w:gridSpan w:val="2"/>
            <w:vAlign w:val="center"/>
          </w:tcPr>
          <w:p w:rsidR="00107CC3" w:rsidRPr="00B81F06" w:rsidRDefault="00107CC3" w:rsidP="001C2007"/>
        </w:tc>
      </w:tr>
      <w:tr w:rsidR="00107CC3" w:rsidRPr="00B81F06" w:rsidTr="006B380D">
        <w:tc>
          <w:tcPr>
            <w:tcW w:w="1951" w:type="dxa"/>
            <w:vAlign w:val="center"/>
          </w:tcPr>
          <w:p w:rsidR="00107CC3" w:rsidRPr="00B81F06" w:rsidRDefault="00107CC3" w:rsidP="001533A1"/>
        </w:tc>
        <w:tc>
          <w:tcPr>
            <w:tcW w:w="2765" w:type="dxa"/>
            <w:vAlign w:val="center"/>
          </w:tcPr>
          <w:p w:rsidR="00107CC3" w:rsidRPr="00B81F06" w:rsidRDefault="00107CC3" w:rsidP="001533A1"/>
        </w:tc>
      </w:tr>
      <w:tr w:rsidR="00107CC3" w:rsidRPr="00B81F06" w:rsidTr="006B380D">
        <w:tc>
          <w:tcPr>
            <w:tcW w:w="1951" w:type="dxa"/>
            <w:vAlign w:val="center"/>
          </w:tcPr>
          <w:p w:rsidR="00107CC3" w:rsidRPr="00B81F06" w:rsidRDefault="00107CC3" w:rsidP="001533A1"/>
        </w:tc>
        <w:tc>
          <w:tcPr>
            <w:tcW w:w="2765" w:type="dxa"/>
            <w:vAlign w:val="center"/>
          </w:tcPr>
          <w:p w:rsidR="00107CC3" w:rsidRPr="00B81F06" w:rsidRDefault="00107CC3" w:rsidP="001533A1"/>
        </w:tc>
      </w:tr>
      <w:tr w:rsidR="00107CC3" w:rsidRPr="00B81F06" w:rsidTr="006B380D">
        <w:tc>
          <w:tcPr>
            <w:tcW w:w="1951" w:type="dxa"/>
            <w:vAlign w:val="center"/>
          </w:tcPr>
          <w:p w:rsidR="00107CC3" w:rsidRPr="00B81F06" w:rsidRDefault="00107CC3" w:rsidP="001533A1"/>
        </w:tc>
        <w:tc>
          <w:tcPr>
            <w:tcW w:w="2765" w:type="dxa"/>
            <w:vAlign w:val="center"/>
          </w:tcPr>
          <w:p w:rsidR="00107CC3" w:rsidRPr="00B81F06" w:rsidRDefault="00107CC3" w:rsidP="001533A1"/>
        </w:tc>
      </w:tr>
      <w:tr w:rsidR="00107CC3" w:rsidRPr="00B81F06" w:rsidTr="005532A0">
        <w:tc>
          <w:tcPr>
            <w:tcW w:w="4716" w:type="dxa"/>
            <w:gridSpan w:val="2"/>
          </w:tcPr>
          <w:p w:rsidR="00107CC3" w:rsidRPr="00E43A3B" w:rsidRDefault="00107CC3" w:rsidP="00AE5B65"/>
        </w:tc>
      </w:tr>
      <w:tr w:rsidR="00107CC3" w:rsidRPr="00B81F06" w:rsidTr="006B380D">
        <w:trPr>
          <w:trHeight w:val="270"/>
        </w:trPr>
        <w:tc>
          <w:tcPr>
            <w:tcW w:w="1951" w:type="dxa"/>
          </w:tcPr>
          <w:p w:rsidR="00107CC3" w:rsidRPr="00B81F06" w:rsidRDefault="00107CC3" w:rsidP="001533A1"/>
        </w:tc>
        <w:tc>
          <w:tcPr>
            <w:tcW w:w="2765" w:type="dxa"/>
          </w:tcPr>
          <w:p w:rsidR="00107CC3" w:rsidRPr="00B81F06" w:rsidRDefault="00107CC3" w:rsidP="009C590A"/>
        </w:tc>
      </w:tr>
      <w:tr w:rsidR="00107CC3" w:rsidRPr="00B81F06" w:rsidTr="006B380D">
        <w:trPr>
          <w:trHeight w:val="270"/>
        </w:trPr>
        <w:tc>
          <w:tcPr>
            <w:tcW w:w="1951" w:type="dxa"/>
          </w:tcPr>
          <w:p w:rsidR="00107CC3" w:rsidRPr="00B81F06" w:rsidRDefault="00107CC3" w:rsidP="001533A1"/>
        </w:tc>
        <w:tc>
          <w:tcPr>
            <w:tcW w:w="2765" w:type="dxa"/>
          </w:tcPr>
          <w:p w:rsidR="00107CC3" w:rsidRPr="00B81F06" w:rsidRDefault="00107CC3" w:rsidP="001533A1"/>
        </w:tc>
      </w:tr>
      <w:tr w:rsidR="00107CC3" w:rsidRPr="00B81F06" w:rsidTr="006B380D">
        <w:trPr>
          <w:trHeight w:val="270"/>
        </w:trPr>
        <w:tc>
          <w:tcPr>
            <w:tcW w:w="1951" w:type="dxa"/>
          </w:tcPr>
          <w:p w:rsidR="00107CC3" w:rsidRPr="00B81F06" w:rsidRDefault="00107CC3" w:rsidP="001533A1"/>
        </w:tc>
        <w:tc>
          <w:tcPr>
            <w:tcW w:w="2765" w:type="dxa"/>
          </w:tcPr>
          <w:p w:rsidR="00107CC3" w:rsidRPr="00B81F06" w:rsidRDefault="00107CC3" w:rsidP="001533A1"/>
        </w:tc>
      </w:tr>
      <w:tr w:rsidR="00107CC3" w:rsidRPr="00B81F06" w:rsidTr="005532A0">
        <w:trPr>
          <w:trHeight w:val="270"/>
        </w:trPr>
        <w:tc>
          <w:tcPr>
            <w:tcW w:w="4716" w:type="dxa"/>
            <w:gridSpan w:val="2"/>
          </w:tcPr>
          <w:p w:rsidR="00107CC3" w:rsidRPr="00B81F06" w:rsidRDefault="00107CC3" w:rsidP="00A87DD6"/>
        </w:tc>
      </w:tr>
      <w:tr w:rsidR="00107CC3" w:rsidRPr="00B81F06" w:rsidTr="0057303D">
        <w:trPr>
          <w:trHeight w:val="270"/>
        </w:trPr>
        <w:tc>
          <w:tcPr>
            <w:tcW w:w="1951" w:type="dxa"/>
          </w:tcPr>
          <w:p w:rsidR="00107CC3" w:rsidRPr="00B81F06" w:rsidRDefault="00107CC3" w:rsidP="001533A1"/>
        </w:tc>
        <w:tc>
          <w:tcPr>
            <w:tcW w:w="2765" w:type="dxa"/>
          </w:tcPr>
          <w:p w:rsidR="00107CC3" w:rsidRPr="00B81F06" w:rsidRDefault="00107CC3" w:rsidP="001533A1"/>
        </w:tc>
      </w:tr>
      <w:tr w:rsidR="00107CC3" w:rsidRPr="00B81F06" w:rsidTr="0057303D">
        <w:trPr>
          <w:trHeight w:val="270"/>
        </w:trPr>
        <w:tc>
          <w:tcPr>
            <w:tcW w:w="1951" w:type="dxa"/>
          </w:tcPr>
          <w:p w:rsidR="00107CC3" w:rsidRPr="00B81F06" w:rsidRDefault="00107CC3" w:rsidP="001533A1"/>
        </w:tc>
        <w:tc>
          <w:tcPr>
            <w:tcW w:w="2765" w:type="dxa"/>
          </w:tcPr>
          <w:p w:rsidR="00107CC3" w:rsidRPr="00B81F06" w:rsidRDefault="00107CC3" w:rsidP="001533A1"/>
        </w:tc>
      </w:tr>
      <w:tr w:rsidR="00107CC3" w:rsidRPr="00B81F06" w:rsidTr="0057303D">
        <w:trPr>
          <w:trHeight w:val="270"/>
        </w:trPr>
        <w:tc>
          <w:tcPr>
            <w:tcW w:w="1951" w:type="dxa"/>
          </w:tcPr>
          <w:p w:rsidR="00107CC3" w:rsidRPr="00B81F06" w:rsidRDefault="00107CC3" w:rsidP="001533A1"/>
        </w:tc>
        <w:tc>
          <w:tcPr>
            <w:tcW w:w="2765" w:type="dxa"/>
          </w:tcPr>
          <w:p w:rsidR="00107CC3" w:rsidRPr="00B81F06" w:rsidRDefault="00107CC3" w:rsidP="001533A1"/>
        </w:tc>
      </w:tr>
      <w:tr w:rsidR="00107CC3" w:rsidRPr="00B81F06" w:rsidTr="00C11F1C">
        <w:trPr>
          <w:trHeight w:val="270"/>
        </w:trPr>
        <w:tc>
          <w:tcPr>
            <w:tcW w:w="4716" w:type="dxa"/>
            <w:gridSpan w:val="2"/>
          </w:tcPr>
          <w:p w:rsidR="00107CC3" w:rsidRPr="00B81F06" w:rsidRDefault="00107CC3" w:rsidP="001533A1"/>
        </w:tc>
      </w:tr>
      <w:tr w:rsidR="00107CC3" w:rsidRPr="00B81F06" w:rsidTr="00A81F4C">
        <w:trPr>
          <w:trHeight w:val="270"/>
        </w:trPr>
        <w:tc>
          <w:tcPr>
            <w:tcW w:w="1951" w:type="dxa"/>
          </w:tcPr>
          <w:p w:rsidR="00107CC3" w:rsidRPr="00B81F06" w:rsidRDefault="00107CC3" w:rsidP="001533A1"/>
        </w:tc>
        <w:tc>
          <w:tcPr>
            <w:tcW w:w="2765" w:type="dxa"/>
          </w:tcPr>
          <w:p w:rsidR="00107CC3" w:rsidRPr="00B81F06" w:rsidRDefault="00107CC3" w:rsidP="001533A1"/>
        </w:tc>
      </w:tr>
      <w:tr w:rsidR="00107CC3" w:rsidRPr="00B81F06" w:rsidTr="00A81F4C">
        <w:trPr>
          <w:trHeight w:val="270"/>
        </w:trPr>
        <w:tc>
          <w:tcPr>
            <w:tcW w:w="1951" w:type="dxa"/>
          </w:tcPr>
          <w:p w:rsidR="00107CC3" w:rsidRPr="00B81F06" w:rsidRDefault="00107CC3" w:rsidP="001533A1"/>
        </w:tc>
        <w:tc>
          <w:tcPr>
            <w:tcW w:w="2765" w:type="dxa"/>
          </w:tcPr>
          <w:p w:rsidR="00107CC3" w:rsidRPr="00B81F06" w:rsidRDefault="00107CC3" w:rsidP="001533A1"/>
        </w:tc>
      </w:tr>
      <w:tr w:rsidR="00107CC3" w:rsidRPr="00B81F06" w:rsidTr="00A81F4C">
        <w:trPr>
          <w:trHeight w:val="270"/>
        </w:trPr>
        <w:tc>
          <w:tcPr>
            <w:tcW w:w="1951" w:type="dxa"/>
          </w:tcPr>
          <w:p w:rsidR="00107CC3" w:rsidRPr="00B81F06" w:rsidRDefault="00107CC3" w:rsidP="001533A1"/>
        </w:tc>
        <w:tc>
          <w:tcPr>
            <w:tcW w:w="2765" w:type="dxa"/>
          </w:tcPr>
          <w:p w:rsidR="00107CC3" w:rsidRPr="00B81F06" w:rsidRDefault="00107CC3" w:rsidP="001533A1"/>
        </w:tc>
      </w:tr>
      <w:tr w:rsidR="00107CC3" w:rsidRPr="00B81F06" w:rsidTr="00C11F1C">
        <w:trPr>
          <w:trHeight w:val="270"/>
        </w:trPr>
        <w:tc>
          <w:tcPr>
            <w:tcW w:w="4716" w:type="dxa"/>
            <w:gridSpan w:val="2"/>
          </w:tcPr>
          <w:p w:rsidR="00107CC3" w:rsidRPr="00B81F06" w:rsidRDefault="00107CC3" w:rsidP="00460D37"/>
        </w:tc>
      </w:tr>
      <w:tr w:rsidR="00107CC3" w:rsidRPr="00B81F06" w:rsidTr="00C36787">
        <w:trPr>
          <w:trHeight w:val="270"/>
        </w:trPr>
        <w:tc>
          <w:tcPr>
            <w:tcW w:w="1951" w:type="dxa"/>
          </w:tcPr>
          <w:p w:rsidR="00107CC3" w:rsidRPr="00B81F06" w:rsidRDefault="00107CC3" w:rsidP="001533A1"/>
        </w:tc>
        <w:tc>
          <w:tcPr>
            <w:tcW w:w="2765" w:type="dxa"/>
          </w:tcPr>
          <w:p w:rsidR="00107CC3" w:rsidRPr="00B81F06" w:rsidRDefault="00107CC3" w:rsidP="001533A1"/>
        </w:tc>
      </w:tr>
      <w:tr w:rsidR="00107CC3" w:rsidRPr="00B81F06" w:rsidTr="00C36787">
        <w:trPr>
          <w:trHeight w:val="270"/>
        </w:trPr>
        <w:tc>
          <w:tcPr>
            <w:tcW w:w="1951" w:type="dxa"/>
          </w:tcPr>
          <w:p w:rsidR="00107CC3" w:rsidRPr="00B81F06" w:rsidRDefault="00107CC3" w:rsidP="001533A1"/>
        </w:tc>
        <w:tc>
          <w:tcPr>
            <w:tcW w:w="2765" w:type="dxa"/>
          </w:tcPr>
          <w:p w:rsidR="00107CC3" w:rsidRPr="00B81F06" w:rsidRDefault="00107CC3" w:rsidP="001533A1"/>
        </w:tc>
      </w:tr>
    </w:tbl>
    <w:p w:rsidR="00107CC3" w:rsidRPr="00B81F06" w:rsidRDefault="00107CC3" w:rsidP="00516066">
      <w:pPr>
        <w:pStyle w:val="BodyText2"/>
        <w:rPr>
          <w:i/>
          <w:sz w:val="20"/>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Pr="001454D5" w:rsidRDefault="00107CC3" w:rsidP="00516066">
      <w:pPr>
        <w:tabs>
          <w:tab w:val="left" w:pos="5010"/>
        </w:tabs>
        <w:suppressAutoHyphens/>
        <w:ind w:right="639"/>
        <w:jc w:val="center"/>
        <w:rPr>
          <w:sz w:val="22"/>
          <w:szCs w:val="22"/>
        </w:rPr>
      </w:pPr>
    </w:p>
    <w:p w:rsidR="00107CC3" w:rsidRPr="001454D5" w:rsidRDefault="00107CC3" w:rsidP="00516066">
      <w:pPr>
        <w:tabs>
          <w:tab w:val="left" w:pos="5010"/>
        </w:tabs>
        <w:suppressAutoHyphens/>
        <w:ind w:right="639"/>
        <w:jc w:val="center"/>
        <w:rPr>
          <w:sz w:val="22"/>
          <w:szCs w:val="22"/>
        </w:rPr>
      </w:pPr>
    </w:p>
    <w:p w:rsidR="00107CC3" w:rsidRPr="001454D5" w:rsidRDefault="00107CC3" w:rsidP="00516066">
      <w:pPr>
        <w:tabs>
          <w:tab w:val="left" w:pos="5010"/>
        </w:tabs>
        <w:suppressAutoHyphens/>
        <w:ind w:right="639"/>
        <w:jc w:val="center"/>
        <w:rPr>
          <w:sz w:val="22"/>
          <w:szCs w:val="22"/>
        </w:rPr>
      </w:pPr>
    </w:p>
    <w:p w:rsidR="00107CC3" w:rsidRPr="001454D5" w:rsidRDefault="00107CC3" w:rsidP="00516066">
      <w:pPr>
        <w:tabs>
          <w:tab w:val="left" w:pos="5010"/>
        </w:tabs>
        <w:suppressAutoHyphens/>
        <w:ind w:right="639"/>
        <w:jc w:val="center"/>
        <w:rPr>
          <w:sz w:val="22"/>
          <w:szCs w:val="22"/>
        </w:rPr>
      </w:pPr>
    </w:p>
    <w:p w:rsidR="00107CC3" w:rsidRPr="001454D5" w:rsidRDefault="00107CC3" w:rsidP="00516066">
      <w:pPr>
        <w:tabs>
          <w:tab w:val="left" w:pos="5010"/>
        </w:tabs>
        <w:suppressAutoHyphens/>
        <w:ind w:right="639"/>
        <w:jc w:val="center"/>
        <w:rPr>
          <w:sz w:val="22"/>
          <w:szCs w:val="22"/>
        </w:rPr>
      </w:pPr>
    </w:p>
    <w:p w:rsidR="00107CC3" w:rsidRPr="001454D5" w:rsidRDefault="00107CC3" w:rsidP="00516066">
      <w:pPr>
        <w:tabs>
          <w:tab w:val="left" w:pos="5010"/>
        </w:tabs>
        <w:suppressAutoHyphens/>
        <w:ind w:right="639"/>
        <w:jc w:val="center"/>
        <w:rPr>
          <w:sz w:val="22"/>
          <w:szCs w:val="22"/>
        </w:rPr>
      </w:pPr>
    </w:p>
    <w:p w:rsidR="00107CC3" w:rsidRPr="001454D5" w:rsidRDefault="00107CC3" w:rsidP="00516066">
      <w:pPr>
        <w:tabs>
          <w:tab w:val="left" w:pos="5010"/>
        </w:tabs>
        <w:suppressAutoHyphens/>
        <w:ind w:right="639"/>
        <w:jc w:val="center"/>
        <w:rPr>
          <w:sz w:val="22"/>
          <w:szCs w:val="22"/>
        </w:rPr>
      </w:pPr>
    </w:p>
    <w:p w:rsidR="00107CC3" w:rsidRPr="001454D5"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sz w:val="22"/>
          <w:szCs w:val="22"/>
        </w:rPr>
      </w:pPr>
    </w:p>
    <w:p w:rsidR="00107CC3" w:rsidRDefault="00107CC3" w:rsidP="00516066">
      <w:pPr>
        <w:tabs>
          <w:tab w:val="left" w:pos="5010"/>
        </w:tabs>
        <w:suppressAutoHyphens/>
        <w:ind w:right="639"/>
        <w:jc w:val="center"/>
        <w:rPr>
          <w:b/>
          <w:sz w:val="22"/>
          <w:szCs w:val="22"/>
        </w:rPr>
      </w:pPr>
    </w:p>
    <w:p w:rsidR="00107CC3" w:rsidRDefault="00107CC3" w:rsidP="00516066">
      <w:pPr>
        <w:tabs>
          <w:tab w:val="left" w:pos="5010"/>
        </w:tabs>
        <w:suppressAutoHyphens/>
        <w:ind w:right="639"/>
        <w:jc w:val="center"/>
        <w:rPr>
          <w:b/>
          <w:sz w:val="22"/>
          <w:szCs w:val="22"/>
        </w:rPr>
      </w:pPr>
    </w:p>
    <w:p w:rsidR="00107CC3" w:rsidRDefault="00107CC3" w:rsidP="00516066">
      <w:pPr>
        <w:tabs>
          <w:tab w:val="left" w:pos="5010"/>
        </w:tabs>
        <w:suppressAutoHyphens/>
        <w:ind w:right="639"/>
        <w:jc w:val="center"/>
        <w:rPr>
          <w:b/>
          <w:sz w:val="22"/>
          <w:szCs w:val="22"/>
        </w:rPr>
      </w:pPr>
    </w:p>
    <w:p w:rsidR="00107CC3" w:rsidRDefault="00107CC3" w:rsidP="00516066">
      <w:pPr>
        <w:tabs>
          <w:tab w:val="left" w:pos="5010"/>
        </w:tabs>
        <w:suppressAutoHyphens/>
        <w:ind w:right="639"/>
        <w:jc w:val="center"/>
        <w:rPr>
          <w:b/>
          <w:sz w:val="22"/>
          <w:szCs w:val="22"/>
        </w:rPr>
      </w:pPr>
    </w:p>
    <w:p w:rsidR="00107CC3" w:rsidRDefault="00107CC3" w:rsidP="00516066">
      <w:pPr>
        <w:tabs>
          <w:tab w:val="left" w:pos="5010"/>
        </w:tabs>
        <w:suppressAutoHyphens/>
        <w:ind w:right="639"/>
        <w:jc w:val="center"/>
        <w:rPr>
          <w:b/>
          <w:sz w:val="22"/>
          <w:szCs w:val="22"/>
        </w:rPr>
      </w:pPr>
    </w:p>
    <w:p w:rsidR="00107CC3" w:rsidRDefault="00107CC3" w:rsidP="00516066">
      <w:pPr>
        <w:tabs>
          <w:tab w:val="left" w:pos="5010"/>
        </w:tabs>
        <w:suppressAutoHyphens/>
        <w:ind w:right="639"/>
        <w:jc w:val="center"/>
        <w:rPr>
          <w:b/>
          <w:sz w:val="22"/>
          <w:szCs w:val="22"/>
        </w:rPr>
      </w:pPr>
    </w:p>
    <w:p w:rsidR="00107CC3" w:rsidRDefault="00107CC3" w:rsidP="00516066">
      <w:pPr>
        <w:tabs>
          <w:tab w:val="left" w:pos="5010"/>
        </w:tabs>
        <w:suppressAutoHyphens/>
        <w:ind w:right="639"/>
        <w:jc w:val="center"/>
        <w:rPr>
          <w:b/>
          <w:sz w:val="22"/>
          <w:szCs w:val="22"/>
        </w:rPr>
      </w:pPr>
    </w:p>
    <w:p w:rsidR="00107CC3" w:rsidRPr="00987B19" w:rsidRDefault="00107CC3" w:rsidP="00B1387D">
      <w:pPr>
        <w:tabs>
          <w:tab w:val="left" w:pos="5010"/>
        </w:tabs>
        <w:suppressAutoHyphens/>
        <w:ind w:right="-90"/>
        <w:jc w:val="center"/>
        <w:rPr>
          <w:b/>
          <w:sz w:val="22"/>
          <w:szCs w:val="22"/>
        </w:rPr>
      </w:pPr>
      <w:r w:rsidRPr="00987B19">
        <w:rPr>
          <w:b/>
          <w:sz w:val="22"/>
          <w:szCs w:val="22"/>
        </w:rPr>
        <w:t>201</w:t>
      </w:r>
      <w:r>
        <w:rPr>
          <w:b/>
          <w:sz w:val="22"/>
          <w:szCs w:val="22"/>
        </w:rPr>
        <w:t>4</w:t>
      </w:r>
    </w:p>
    <w:p w:rsidR="00107CC3" w:rsidRDefault="00107CC3" w:rsidP="000E61A0">
      <w:pPr>
        <w:tabs>
          <w:tab w:val="left" w:pos="5010"/>
        </w:tabs>
        <w:suppressAutoHyphens/>
        <w:ind w:right="639"/>
        <w:jc w:val="center"/>
        <w:rPr>
          <w:b/>
          <w:sz w:val="22"/>
          <w:szCs w:val="22"/>
        </w:rPr>
      </w:pPr>
      <w:r w:rsidRPr="00442303">
        <w:rPr>
          <w:sz w:val="22"/>
          <w:szCs w:val="22"/>
        </w:rPr>
        <w:br w:type="page"/>
      </w:r>
    </w:p>
    <w:p w:rsidR="00107CC3" w:rsidRDefault="00107CC3" w:rsidP="003B06EA">
      <w:pPr>
        <w:tabs>
          <w:tab w:val="left" w:pos="5010"/>
        </w:tabs>
        <w:suppressAutoHyphens/>
        <w:ind w:right="639"/>
        <w:jc w:val="center"/>
        <w:rPr>
          <w:b/>
          <w:sz w:val="22"/>
          <w:szCs w:val="22"/>
        </w:rPr>
      </w:pPr>
    </w:p>
    <w:p w:rsidR="00107CC3" w:rsidRDefault="00107CC3" w:rsidP="003B06EA">
      <w:pPr>
        <w:tabs>
          <w:tab w:val="left" w:pos="5010"/>
        </w:tabs>
        <w:suppressAutoHyphens/>
        <w:ind w:right="639"/>
        <w:jc w:val="center"/>
        <w:rPr>
          <w:b/>
          <w:sz w:val="22"/>
          <w:szCs w:val="22"/>
        </w:rPr>
      </w:pPr>
    </w:p>
    <w:p w:rsidR="00107CC3" w:rsidRPr="00321E6E" w:rsidRDefault="00107CC3" w:rsidP="000E61A0">
      <w:pPr>
        <w:pStyle w:val="1c"/>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107CC3" w:rsidRPr="00987B19" w:rsidRDefault="00107CC3" w:rsidP="00966ABD">
      <w:pPr>
        <w:pStyle w:val="afa"/>
        <w:keepNext w:val="0"/>
        <w:keepLines w:val="0"/>
        <w:numPr>
          <w:ilvl w:val="0"/>
          <w:numId w:val="0"/>
        </w:numPr>
        <w:spacing w:before="0" w:after="0" w:line="240" w:lineRule="auto"/>
        <w:rPr>
          <w:b w:val="0"/>
          <w:spacing w:val="0"/>
          <w:kern w:val="0"/>
          <w:szCs w:val="24"/>
          <w:lang w:eastAsia="ru-RU"/>
        </w:rPr>
      </w:pPr>
    </w:p>
    <w:p w:rsidR="00107CC3" w:rsidRPr="001E0ED0" w:rsidRDefault="00107CC3" w:rsidP="004D093D">
      <w:pPr>
        <w:pStyle w:val="TOC1"/>
        <w:rPr>
          <w:sz w:val="24"/>
          <w:szCs w:val="24"/>
        </w:rPr>
      </w:pPr>
      <w:r w:rsidRPr="00D513B7">
        <w:rPr>
          <w:bCs/>
        </w:rPr>
        <w:t>ИЗВЕЩЕНИЕ О ПРОВЕДЕНИИ ЗАПРОСА ЦЕН</w:t>
      </w:r>
      <w:r w:rsidRPr="001E0ED0">
        <w:rPr>
          <w:webHidden/>
        </w:rPr>
        <w:tab/>
      </w:r>
      <w:r>
        <w:rPr>
          <w:webHidden/>
        </w:rPr>
        <w:t xml:space="preserve"> 3</w:t>
      </w:r>
    </w:p>
    <w:p w:rsidR="00107CC3" w:rsidRPr="001E0ED0" w:rsidRDefault="00107CC3" w:rsidP="004D093D">
      <w:pPr>
        <w:pStyle w:val="TOC1"/>
        <w:rPr>
          <w:sz w:val="24"/>
          <w:szCs w:val="24"/>
        </w:rPr>
      </w:pPr>
      <w:r w:rsidRPr="00D513B7">
        <w:t>ЧАСТЬ 1</w:t>
      </w:r>
      <w:r w:rsidRPr="001E0ED0">
        <w:rPr>
          <w:webHidden/>
        </w:rPr>
        <w:tab/>
      </w:r>
      <w:r>
        <w:rPr>
          <w:webHidden/>
        </w:rPr>
        <w:t xml:space="preserve"> 5</w:t>
      </w:r>
    </w:p>
    <w:p w:rsidR="00107CC3" w:rsidRPr="001E0ED0" w:rsidRDefault="00107CC3" w:rsidP="004D093D">
      <w:pPr>
        <w:pStyle w:val="TOC1"/>
        <w:rPr>
          <w:sz w:val="24"/>
          <w:szCs w:val="24"/>
        </w:rPr>
      </w:pPr>
      <w:r w:rsidRPr="00D513B7">
        <w:t>1. ТЕРМИНЫ И ОПРЕДЕЛЕНИЯ</w:t>
      </w:r>
      <w:r w:rsidRPr="001E0ED0">
        <w:rPr>
          <w:webHidden/>
        </w:rPr>
        <w:tab/>
      </w:r>
      <w:r>
        <w:rPr>
          <w:webHidden/>
        </w:rPr>
        <w:t xml:space="preserve"> 5</w:t>
      </w:r>
    </w:p>
    <w:p w:rsidR="00107CC3" w:rsidRPr="001E0ED0" w:rsidRDefault="00107CC3" w:rsidP="004D093D">
      <w:pPr>
        <w:pStyle w:val="TOC1"/>
        <w:rPr>
          <w:sz w:val="24"/>
          <w:szCs w:val="24"/>
        </w:rPr>
      </w:pPr>
      <w:r w:rsidRPr="00D513B7">
        <w:t>2. ОБЩИЕ ПОЛОЖЕНИЯ</w:t>
      </w:r>
      <w:r w:rsidRPr="001E0ED0">
        <w:rPr>
          <w:webHidden/>
        </w:rPr>
        <w:tab/>
      </w:r>
      <w:r>
        <w:rPr>
          <w:webHidden/>
        </w:rPr>
        <w:t xml:space="preserve"> 7</w:t>
      </w:r>
    </w:p>
    <w:p w:rsidR="00107CC3" w:rsidRPr="001E0ED0" w:rsidRDefault="00107CC3" w:rsidP="004D093D">
      <w:pPr>
        <w:pStyle w:val="TOC1"/>
        <w:rPr>
          <w:sz w:val="24"/>
          <w:szCs w:val="24"/>
        </w:rPr>
      </w:pPr>
      <w:r w:rsidRPr="00D513B7">
        <w:t>3. ПОРЯДОК ПРОВЕДЕНИЯ ЗАПРОСА ЦЕН</w:t>
      </w:r>
      <w:r w:rsidRPr="001E0ED0">
        <w:rPr>
          <w:webHidden/>
        </w:rPr>
        <w:tab/>
      </w:r>
      <w:r>
        <w:rPr>
          <w:webHidden/>
        </w:rPr>
        <w:t xml:space="preserve"> 7</w:t>
      </w:r>
    </w:p>
    <w:p w:rsidR="00107CC3" w:rsidRPr="006722B2" w:rsidRDefault="00107CC3" w:rsidP="004D093D">
      <w:pPr>
        <w:pStyle w:val="TOC1"/>
        <w:rPr>
          <w:sz w:val="24"/>
          <w:szCs w:val="24"/>
        </w:rPr>
      </w:pPr>
      <w:r w:rsidRPr="00D513B7">
        <w:t>4. ИНФОРМАЦИОННАЯ КАРТА ЗАПРОСА ЦЕН</w:t>
      </w:r>
      <w:r w:rsidRPr="006722B2">
        <w:rPr>
          <w:webHidden/>
        </w:rPr>
        <w:tab/>
        <w:t xml:space="preserve"> </w:t>
      </w:r>
      <w:r>
        <w:rPr>
          <w:webHidden/>
        </w:rPr>
        <w:t>17</w:t>
      </w:r>
    </w:p>
    <w:p w:rsidR="00107CC3" w:rsidRPr="006722B2" w:rsidRDefault="00107CC3" w:rsidP="004D093D">
      <w:pPr>
        <w:pStyle w:val="TOC1"/>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24</w:t>
      </w:r>
    </w:p>
    <w:p w:rsidR="00107CC3" w:rsidRPr="006722B2" w:rsidRDefault="00107CC3" w:rsidP="004D093D">
      <w:pPr>
        <w:pStyle w:val="TOC2"/>
        <w:rPr>
          <w:smallCaps w:val="0"/>
          <w:sz w:val="24"/>
          <w:szCs w:val="24"/>
        </w:rPr>
      </w:pPr>
      <w:r w:rsidRPr="00D513B7">
        <w:t>ЗАЯВКА НА УЧАСТИЕ В ЗАПРОСЕ ЦЕН</w:t>
      </w:r>
      <w:r w:rsidRPr="006722B2">
        <w:rPr>
          <w:webHidden/>
        </w:rPr>
        <w:tab/>
        <w:t xml:space="preserve"> </w:t>
      </w:r>
      <w:r>
        <w:rPr>
          <w:webHidden/>
        </w:rPr>
        <w:t>24</w:t>
      </w:r>
    </w:p>
    <w:p w:rsidR="00107CC3" w:rsidRPr="006722B2" w:rsidRDefault="00107CC3" w:rsidP="004D093D">
      <w:pPr>
        <w:pStyle w:val="TOC2"/>
        <w:rPr>
          <w:smallCaps w:val="0"/>
          <w:sz w:val="24"/>
          <w:szCs w:val="24"/>
        </w:rPr>
      </w:pPr>
      <w:r w:rsidRPr="00D513B7">
        <w:t>АНКЕТА УЧАСТНИКА ЗАПРОСА ЦЕН</w:t>
      </w:r>
      <w:r w:rsidRPr="006722B2">
        <w:rPr>
          <w:webHidden/>
        </w:rPr>
        <w:tab/>
        <w:t xml:space="preserve"> </w:t>
      </w:r>
      <w:r>
        <w:rPr>
          <w:webHidden/>
        </w:rPr>
        <w:t>26</w:t>
      </w:r>
    </w:p>
    <w:p w:rsidR="00107CC3" w:rsidRPr="006722B2" w:rsidRDefault="00107CC3" w:rsidP="00F356EA">
      <w:pPr>
        <w:pStyle w:val="TOC2"/>
        <w:rPr>
          <w:smallCaps w:val="0"/>
          <w:sz w:val="24"/>
          <w:szCs w:val="24"/>
        </w:rPr>
      </w:pPr>
      <w:r w:rsidRPr="00D513B7">
        <w:t>ТЕХНИЧЕСКОЕ ПРЕДЛОЖЕНИЕ</w:t>
      </w:r>
      <w:r w:rsidRPr="006722B2">
        <w:rPr>
          <w:webHidden/>
        </w:rPr>
        <w:tab/>
        <w:t xml:space="preserve"> </w:t>
      </w:r>
      <w:r>
        <w:rPr>
          <w:webHidden/>
        </w:rPr>
        <w:t>30</w:t>
      </w:r>
    </w:p>
    <w:p w:rsidR="00107CC3" w:rsidRPr="006722B2" w:rsidRDefault="00107CC3" w:rsidP="004D093D">
      <w:pPr>
        <w:pStyle w:val="TOC1"/>
        <w:rPr>
          <w:sz w:val="24"/>
          <w:szCs w:val="24"/>
        </w:rPr>
      </w:pPr>
      <w:r w:rsidRPr="00D513B7">
        <w:t>ЧАСТЬ 2</w:t>
      </w:r>
      <w:r w:rsidRPr="006722B2">
        <w:rPr>
          <w:webHidden/>
        </w:rPr>
        <w:tab/>
      </w:r>
      <w:r>
        <w:rPr>
          <w:rStyle w:val="Hyperlink"/>
          <w:color w:val="auto"/>
          <w:u w:val="none"/>
        </w:rPr>
        <w:t>33</w:t>
      </w:r>
    </w:p>
    <w:p w:rsidR="00107CC3" w:rsidRPr="006722B2" w:rsidRDefault="00107CC3" w:rsidP="004D093D">
      <w:pPr>
        <w:pStyle w:val="TOC1"/>
        <w:rPr>
          <w:sz w:val="24"/>
          <w:szCs w:val="24"/>
        </w:rPr>
      </w:pPr>
      <w:r w:rsidRPr="00D513B7">
        <w:t>Проект Договора</w:t>
      </w:r>
      <w:r w:rsidRPr="006722B2">
        <w:rPr>
          <w:webHidden/>
        </w:rPr>
        <w:tab/>
      </w:r>
      <w:r>
        <w:rPr>
          <w:rStyle w:val="Hyperlink"/>
          <w:color w:val="auto"/>
          <w:u w:val="none"/>
        </w:rPr>
        <w:t>33</w:t>
      </w:r>
    </w:p>
    <w:p w:rsidR="00107CC3" w:rsidRPr="006722B2" w:rsidRDefault="00107CC3" w:rsidP="004D093D">
      <w:pPr>
        <w:pStyle w:val="TOC1"/>
        <w:rPr>
          <w:sz w:val="24"/>
          <w:szCs w:val="24"/>
        </w:rPr>
      </w:pPr>
      <w:r w:rsidRPr="00D513B7">
        <w:t>ЧАСТЬ 3</w:t>
      </w:r>
      <w:r w:rsidRPr="006722B2">
        <w:rPr>
          <w:webHidden/>
        </w:rPr>
        <w:tab/>
        <w:t xml:space="preserve"> </w:t>
      </w:r>
      <w:r>
        <w:t>41</w:t>
      </w:r>
    </w:p>
    <w:p w:rsidR="00107CC3" w:rsidRPr="00C81EF5" w:rsidRDefault="00107CC3" w:rsidP="00BF3F4F">
      <w:pPr>
        <w:pStyle w:val="TOC1"/>
        <w:rPr>
          <w:sz w:val="24"/>
          <w:szCs w:val="24"/>
        </w:rPr>
      </w:pPr>
      <w:r w:rsidRPr="006722B2">
        <w:rPr>
          <w:rStyle w:val="Hyperlink"/>
          <w:color w:val="auto"/>
        </w:rPr>
        <w:t xml:space="preserve">Техническая </w:t>
      </w:r>
      <w:hyperlink w:anchor="_Toc351633428" w:history="1">
        <w:r w:rsidRPr="006722B2">
          <w:rPr>
            <w:rStyle w:val="Hyperlink"/>
            <w:color w:val="auto"/>
          </w:rPr>
          <w:t>часть</w:t>
        </w:r>
        <w:r w:rsidRPr="006722B2">
          <w:rPr>
            <w:webHidden/>
          </w:rPr>
          <w:tab/>
          <w:t xml:space="preserve"> </w:t>
        </w:r>
      </w:hyperlink>
      <w:r>
        <w:t>41</w:t>
      </w:r>
    </w:p>
    <w:p w:rsidR="00107CC3" w:rsidRDefault="00107CC3" w:rsidP="004D093D">
      <w:pPr>
        <w:pStyle w:val="1c"/>
        <w:ind w:firstLine="0"/>
        <w:jc w:val="center"/>
        <w:outlineLvl w:val="0"/>
        <w:rPr>
          <w:b w:val="0"/>
          <w:sz w:val="22"/>
          <w:szCs w:val="22"/>
          <w:highlight w:val="yellow"/>
        </w:rPr>
      </w:pPr>
    </w:p>
    <w:p w:rsidR="00107CC3" w:rsidRDefault="00107CC3" w:rsidP="00CD55B8">
      <w:pPr>
        <w:pStyle w:val="1c"/>
        <w:ind w:firstLine="0"/>
        <w:jc w:val="center"/>
        <w:outlineLvl w:val="0"/>
        <w:rPr>
          <w:b w:val="0"/>
          <w:sz w:val="22"/>
          <w:szCs w:val="22"/>
          <w:highlight w:val="yellow"/>
        </w:rPr>
      </w:pPr>
    </w:p>
    <w:p w:rsidR="00107CC3" w:rsidRDefault="00107CC3" w:rsidP="00CD55B8">
      <w:pPr>
        <w:pStyle w:val="1c"/>
        <w:ind w:firstLine="0"/>
        <w:jc w:val="center"/>
        <w:outlineLvl w:val="0"/>
        <w:rPr>
          <w:b w:val="0"/>
          <w:sz w:val="22"/>
          <w:szCs w:val="22"/>
          <w:highlight w:val="yellow"/>
        </w:rPr>
      </w:pPr>
    </w:p>
    <w:p w:rsidR="00107CC3" w:rsidRDefault="00107CC3" w:rsidP="00CD55B8">
      <w:pPr>
        <w:pStyle w:val="1c"/>
        <w:ind w:firstLine="0"/>
        <w:jc w:val="center"/>
        <w:outlineLvl w:val="0"/>
        <w:rPr>
          <w:b w:val="0"/>
          <w:sz w:val="22"/>
          <w:szCs w:val="22"/>
          <w:highlight w:val="yellow"/>
        </w:rPr>
      </w:pPr>
    </w:p>
    <w:p w:rsidR="00107CC3" w:rsidRDefault="00107CC3" w:rsidP="00CD55B8">
      <w:pPr>
        <w:pStyle w:val="1c"/>
        <w:ind w:firstLine="0"/>
        <w:jc w:val="center"/>
        <w:outlineLvl w:val="0"/>
        <w:rPr>
          <w:b w:val="0"/>
          <w:sz w:val="22"/>
          <w:szCs w:val="22"/>
          <w:highlight w:val="yellow"/>
        </w:rPr>
      </w:pPr>
    </w:p>
    <w:p w:rsidR="00107CC3" w:rsidRDefault="00107CC3" w:rsidP="00CD55B8">
      <w:pPr>
        <w:pStyle w:val="1c"/>
        <w:ind w:firstLine="0"/>
        <w:jc w:val="center"/>
        <w:outlineLvl w:val="0"/>
        <w:rPr>
          <w:b w:val="0"/>
          <w:sz w:val="22"/>
          <w:szCs w:val="22"/>
          <w:highlight w:val="yellow"/>
        </w:rPr>
      </w:pPr>
    </w:p>
    <w:p w:rsidR="00107CC3" w:rsidRDefault="00107CC3" w:rsidP="00CD55B8">
      <w:pPr>
        <w:pStyle w:val="1c"/>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t>ИЗВЕЩЕНИЕ О ПРОВЕДЕНИИ ЗАПРОСА ЦЕН</w:t>
      </w:r>
      <w:bookmarkEnd w:id="26"/>
    </w:p>
    <w:p w:rsidR="00107CC3" w:rsidRPr="00966ABD" w:rsidRDefault="00107CC3" w:rsidP="00966ABD"/>
    <w:tbl>
      <w:tblPr>
        <w:tblW w:w="10944" w:type="dxa"/>
        <w:tblLook w:val="01E0"/>
      </w:tblPr>
      <w:tblGrid>
        <w:gridCol w:w="10944"/>
      </w:tblGrid>
      <w:tr w:rsidR="00107CC3" w:rsidRPr="00055BFF" w:rsidTr="00C213FF">
        <w:tc>
          <w:tcPr>
            <w:tcW w:w="10944" w:type="dxa"/>
            <w:shd w:val="clear" w:color="auto" w:fill="E0E0E0"/>
          </w:tcPr>
          <w:p w:rsidR="00107CC3" w:rsidRPr="00055BFF" w:rsidRDefault="00107CC3" w:rsidP="001D65D1">
            <w:pPr>
              <w:numPr>
                <w:ilvl w:val="0"/>
                <w:numId w:val="3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107CC3" w:rsidRPr="00055BFF" w:rsidTr="00C213FF">
        <w:tc>
          <w:tcPr>
            <w:tcW w:w="10944" w:type="dxa"/>
          </w:tcPr>
          <w:p w:rsidR="00107CC3" w:rsidRPr="00055BFF" w:rsidRDefault="00107CC3" w:rsidP="00966ABD">
            <w:pPr>
              <w:jc w:val="both"/>
            </w:pPr>
            <w:r w:rsidRPr="00055BFF">
              <w:rPr>
                <w:sz w:val="22"/>
                <w:szCs w:val="22"/>
              </w:rPr>
              <w:t>Открытый запрос цен в электронной форме.</w:t>
            </w:r>
          </w:p>
        </w:tc>
      </w:tr>
      <w:tr w:rsidR="00107CC3" w:rsidRPr="00055BFF" w:rsidTr="00C213FF">
        <w:tc>
          <w:tcPr>
            <w:tcW w:w="10944" w:type="dxa"/>
          </w:tcPr>
          <w:p w:rsidR="00107CC3" w:rsidRPr="00055BFF" w:rsidRDefault="00107CC3" w:rsidP="00966ABD">
            <w:pPr>
              <w:jc w:val="both"/>
            </w:pPr>
          </w:p>
        </w:tc>
      </w:tr>
      <w:tr w:rsidR="00107CC3" w:rsidRPr="00055BFF" w:rsidTr="00C213FF">
        <w:tc>
          <w:tcPr>
            <w:tcW w:w="10944" w:type="dxa"/>
            <w:shd w:val="clear" w:color="auto" w:fill="E0E0E0"/>
          </w:tcPr>
          <w:p w:rsidR="00107CC3" w:rsidRPr="00055BFF" w:rsidRDefault="00107CC3" w:rsidP="001D65D1">
            <w:pPr>
              <w:numPr>
                <w:ilvl w:val="0"/>
                <w:numId w:val="35"/>
              </w:numPr>
              <w:tabs>
                <w:tab w:val="clear" w:pos="720"/>
                <w:tab w:val="num" w:pos="360"/>
              </w:tabs>
              <w:ind w:left="360"/>
              <w:jc w:val="both"/>
              <w:rPr>
                <w:b/>
              </w:rPr>
            </w:pPr>
            <w:r w:rsidRPr="00055BFF">
              <w:rPr>
                <w:b/>
                <w:sz w:val="22"/>
                <w:szCs w:val="22"/>
              </w:rPr>
              <w:t>Заказчик (организатор запроса цен):</w:t>
            </w:r>
          </w:p>
        </w:tc>
      </w:tr>
      <w:tr w:rsidR="00107CC3" w:rsidRPr="00055BFF" w:rsidTr="00C213FF">
        <w:tc>
          <w:tcPr>
            <w:tcW w:w="10944" w:type="dxa"/>
            <w:vAlign w:val="center"/>
          </w:tcPr>
          <w:p w:rsidR="00107CC3" w:rsidRPr="00055BFF" w:rsidRDefault="00107CC3"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107CC3" w:rsidRPr="00055BFF" w:rsidTr="00C213FF">
        <w:tc>
          <w:tcPr>
            <w:tcW w:w="10944" w:type="dxa"/>
          </w:tcPr>
          <w:p w:rsidR="00107CC3" w:rsidRPr="00055BFF" w:rsidRDefault="00107CC3"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107CC3" w:rsidRPr="00055BFF" w:rsidTr="00C213FF">
        <w:tc>
          <w:tcPr>
            <w:tcW w:w="10944" w:type="dxa"/>
          </w:tcPr>
          <w:p w:rsidR="00107CC3" w:rsidRPr="00055BFF" w:rsidRDefault="00107CC3"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107CC3" w:rsidRPr="00055BFF" w:rsidTr="00C213FF">
        <w:tc>
          <w:tcPr>
            <w:tcW w:w="10944" w:type="dxa"/>
          </w:tcPr>
          <w:p w:rsidR="00107CC3" w:rsidRPr="00055BFF" w:rsidRDefault="00107CC3" w:rsidP="00966ABD">
            <w:pPr>
              <w:jc w:val="both"/>
            </w:pPr>
            <w:r w:rsidRPr="00055BFF">
              <w:rPr>
                <w:sz w:val="22"/>
                <w:szCs w:val="22"/>
              </w:rPr>
              <w:t>Контактное лицо по закупочной документации</w:t>
            </w:r>
            <w:r w:rsidRPr="001454B2">
              <w:rPr>
                <w:sz w:val="22"/>
                <w:szCs w:val="22"/>
              </w:rPr>
              <w:t xml:space="preserve">, тел./факс, </w:t>
            </w:r>
            <w:r w:rsidRPr="001454B2">
              <w:rPr>
                <w:sz w:val="22"/>
                <w:szCs w:val="22"/>
                <w:lang w:val="en-US"/>
              </w:rPr>
              <w:t>e</w:t>
            </w:r>
            <w:r w:rsidRPr="001454B2">
              <w:rPr>
                <w:sz w:val="22"/>
                <w:szCs w:val="22"/>
              </w:rPr>
              <w:t>-</w:t>
            </w:r>
            <w:r w:rsidRPr="001454B2">
              <w:rPr>
                <w:sz w:val="22"/>
                <w:szCs w:val="22"/>
                <w:lang w:val="en-US"/>
              </w:rPr>
              <w:t>mail</w:t>
            </w:r>
            <w:r w:rsidRPr="001454B2">
              <w:rPr>
                <w:sz w:val="22"/>
                <w:szCs w:val="22"/>
              </w:rPr>
              <w:t xml:space="preserve">: </w:t>
            </w:r>
            <w:smartTag w:uri="urn:schemas-microsoft-com:office:smarttags" w:element="PersonName">
              <w:r w:rsidRPr="001454B2">
                <w:rPr>
                  <w:sz w:val="22"/>
                  <w:szCs w:val="22"/>
                </w:rPr>
                <w:t>Ермолов Иван Валерьевич</w:t>
              </w:r>
            </w:smartTag>
            <w:r w:rsidRPr="001454B2">
              <w:rPr>
                <w:sz w:val="22"/>
                <w:szCs w:val="22"/>
              </w:rPr>
              <w:t>, 8 (499) 972-84-27/</w:t>
            </w:r>
            <w:r w:rsidRPr="001454B2">
              <w:rPr>
                <w:bCs/>
                <w:sz w:val="22"/>
                <w:szCs w:val="22"/>
              </w:rPr>
              <w:t xml:space="preserve"> +7 (499) 978-44-72</w:t>
            </w:r>
            <w:r w:rsidRPr="001454B2">
              <w:rPr>
                <w:sz w:val="22"/>
                <w:szCs w:val="22"/>
              </w:rPr>
              <w:t xml:space="preserve">, </w:t>
            </w:r>
            <w:hyperlink r:id="rId9" w:history="1">
              <w:r w:rsidRPr="001454B2">
                <w:rPr>
                  <w:rStyle w:val="Hyperlink"/>
                  <w:color w:val="auto"/>
                  <w:sz w:val="22"/>
                  <w:szCs w:val="22"/>
                  <w:lang w:val="en-US"/>
                </w:rPr>
                <w:t>zakupki</w:t>
              </w:r>
              <w:r w:rsidRPr="001454B2">
                <w:rPr>
                  <w:rStyle w:val="Hyperlink"/>
                  <w:color w:val="auto"/>
                  <w:sz w:val="22"/>
                  <w:szCs w:val="22"/>
                </w:rPr>
                <w:t>@</w:t>
              </w:r>
              <w:r w:rsidRPr="001454B2">
                <w:rPr>
                  <w:rStyle w:val="Hyperlink"/>
                  <w:color w:val="auto"/>
                  <w:sz w:val="22"/>
                  <w:szCs w:val="22"/>
                  <w:lang w:val="en-US"/>
                </w:rPr>
                <w:t>vniia</w:t>
              </w:r>
              <w:r w:rsidRPr="001454B2">
                <w:rPr>
                  <w:rStyle w:val="Hyperlink"/>
                  <w:color w:val="auto"/>
                  <w:sz w:val="22"/>
                  <w:szCs w:val="22"/>
                </w:rPr>
                <w:t>.</w:t>
              </w:r>
              <w:r w:rsidRPr="001454B2">
                <w:rPr>
                  <w:rStyle w:val="Hyperlink"/>
                  <w:color w:val="auto"/>
                  <w:sz w:val="22"/>
                  <w:szCs w:val="22"/>
                  <w:lang w:val="en-US"/>
                </w:rPr>
                <w:t>ru</w:t>
              </w:r>
            </w:hyperlink>
          </w:p>
        </w:tc>
      </w:tr>
      <w:tr w:rsidR="00107CC3" w:rsidRPr="00055BFF" w:rsidTr="00C213FF">
        <w:tc>
          <w:tcPr>
            <w:tcW w:w="10944" w:type="dxa"/>
          </w:tcPr>
          <w:p w:rsidR="00107CC3" w:rsidRPr="00055BFF" w:rsidRDefault="00107CC3" w:rsidP="00966ABD">
            <w:pPr>
              <w:jc w:val="both"/>
            </w:pPr>
          </w:p>
        </w:tc>
      </w:tr>
      <w:tr w:rsidR="00107CC3" w:rsidRPr="00055BFF" w:rsidTr="00C213FF">
        <w:tc>
          <w:tcPr>
            <w:tcW w:w="10944" w:type="dxa"/>
            <w:shd w:val="clear" w:color="auto" w:fill="E0E0E0"/>
            <w:vAlign w:val="center"/>
          </w:tcPr>
          <w:p w:rsidR="00107CC3" w:rsidRPr="00055BFF" w:rsidRDefault="00107CC3" w:rsidP="001D65D1">
            <w:pPr>
              <w:numPr>
                <w:ilvl w:val="0"/>
                <w:numId w:val="35"/>
              </w:numPr>
              <w:tabs>
                <w:tab w:val="clear" w:pos="720"/>
                <w:tab w:val="num" w:pos="360"/>
              </w:tabs>
              <w:ind w:left="360"/>
              <w:jc w:val="both"/>
              <w:rPr>
                <w:b/>
              </w:rPr>
            </w:pPr>
            <w:r w:rsidRPr="00055BFF">
              <w:rPr>
                <w:b/>
                <w:sz w:val="22"/>
                <w:szCs w:val="22"/>
              </w:rPr>
              <w:t>Предмет договора:</w:t>
            </w:r>
          </w:p>
        </w:tc>
      </w:tr>
      <w:tr w:rsidR="00107CC3" w:rsidRPr="00055BFF" w:rsidTr="00C213FF">
        <w:tc>
          <w:tcPr>
            <w:tcW w:w="10944" w:type="dxa"/>
            <w:vAlign w:val="center"/>
          </w:tcPr>
          <w:p w:rsidR="00107CC3" w:rsidRPr="00055BFF" w:rsidRDefault="00107CC3" w:rsidP="004027AB">
            <w:pPr>
              <w:snapToGrid w:val="0"/>
            </w:pPr>
            <w:r>
              <w:rPr>
                <w:b/>
                <w:sz w:val="22"/>
                <w:szCs w:val="22"/>
              </w:rPr>
              <w:t xml:space="preserve">Поставка вакуумного оборудования </w:t>
            </w:r>
            <w:r w:rsidRPr="00055BFF">
              <w:rPr>
                <w:sz w:val="22"/>
                <w:szCs w:val="22"/>
              </w:rPr>
              <w:t xml:space="preserve">(Далее «Товар»). Состав и объем товара приведены в </w:t>
            </w:r>
            <w:r>
              <w:rPr>
                <w:sz w:val="22"/>
                <w:szCs w:val="22"/>
              </w:rPr>
              <w:t xml:space="preserve">Части 3 «Техническая часть» </w:t>
            </w:r>
            <w:r w:rsidRPr="00055BFF">
              <w:rPr>
                <w:sz w:val="22"/>
                <w:szCs w:val="22"/>
              </w:rPr>
              <w:t>документации по запросу цен.</w:t>
            </w:r>
          </w:p>
          <w:p w:rsidR="00107CC3" w:rsidRPr="00055BFF" w:rsidRDefault="00107CC3" w:rsidP="00E76AD1">
            <w:pPr>
              <w:snapToGrid w:val="0"/>
            </w:pPr>
            <w:r w:rsidRPr="00055BFF">
              <w:rPr>
                <w:sz w:val="22"/>
                <w:szCs w:val="22"/>
              </w:rPr>
              <w:t>Сроки</w:t>
            </w:r>
            <w:r>
              <w:rPr>
                <w:sz w:val="22"/>
                <w:szCs w:val="22"/>
              </w:rPr>
              <w:t xml:space="preserve"> поставки товаров</w:t>
            </w:r>
            <w:r w:rsidRPr="00B92DAC">
              <w:rPr>
                <w:sz w:val="22"/>
                <w:szCs w:val="22"/>
              </w:rPr>
              <w:t>: не позднее 20 (двадцати) недель с даты заключения договора.</w:t>
            </w:r>
          </w:p>
        </w:tc>
      </w:tr>
      <w:tr w:rsidR="00107CC3" w:rsidRPr="00055BFF" w:rsidTr="00C213FF">
        <w:tc>
          <w:tcPr>
            <w:tcW w:w="10944" w:type="dxa"/>
            <w:vAlign w:val="center"/>
          </w:tcPr>
          <w:p w:rsidR="00107CC3" w:rsidRPr="00055BFF" w:rsidRDefault="00107CC3" w:rsidP="00D67C72">
            <w:pPr>
              <w:snapToGrid w:val="0"/>
            </w:pPr>
          </w:p>
        </w:tc>
      </w:tr>
      <w:tr w:rsidR="00107CC3" w:rsidRPr="00055BFF" w:rsidTr="00C213FF">
        <w:tc>
          <w:tcPr>
            <w:tcW w:w="10944" w:type="dxa"/>
            <w:shd w:val="clear" w:color="auto" w:fill="E0E0E0"/>
            <w:vAlign w:val="center"/>
          </w:tcPr>
          <w:p w:rsidR="00107CC3" w:rsidRPr="00055BFF" w:rsidRDefault="00107CC3" w:rsidP="001D65D1">
            <w:pPr>
              <w:numPr>
                <w:ilvl w:val="0"/>
                <w:numId w:val="35"/>
              </w:numPr>
              <w:tabs>
                <w:tab w:val="clear" w:pos="720"/>
                <w:tab w:val="num" w:pos="360"/>
              </w:tabs>
              <w:ind w:left="360"/>
              <w:jc w:val="both"/>
              <w:rPr>
                <w:b/>
              </w:rPr>
            </w:pPr>
            <w:r w:rsidRPr="00055BFF">
              <w:rPr>
                <w:b/>
                <w:sz w:val="22"/>
                <w:szCs w:val="22"/>
              </w:rPr>
              <w:t>Место поставки товаров:</w:t>
            </w:r>
          </w:p>
        </w:tc>
      </w:tr>
      <w:tr w:rsidR="00107CC3" w:rsidRPr="00055BFF" w:rsidTr="00C213FF">
        <w:tc>
          <w:tcPr>
            <w:tcW w:w="10944" w:type="dxa"/>
            <w:vAlign w:val="center"/>
          </w:tcPr>
          <w:p w:rsidR="00107CC3" w:rsidRPr="00AD3DDE" w:rsidRDefault="00107CC3" w:rsidP="0075734D">
            <w:pPr>
              <w:snapToGrid w:val="0"/>
            </w:pPr>
            <w:r w:rsidRPr="00055BFF">
              <w:rPr>
                <w:sz w:val="22"/>
                <w:szCs w:val="22"/>
              </w:rPr>
              <w:t xml:space="preserve">г. Москва, ул. </w:t>
            </w:r>
            <w:r>
              <w:rPr>
                <w:sz w:val="22"/>
                <w:szCs w:val="22"/>
              </w:rPr>
              <w:t>Кошкина,</w:t>
            </w:r>
            <w:r w:rsidRPr="00055BFF">
              <w:rPr>
                <w:sz w:val="22"/>
                <w:szCs w:val="22"/>
              </w:rPr>
              <w:t xml:space="preserve"> </w:t>
            </w:r>
            <w:r>
              <w:rPr>
                <w:sz w:val="22"/>
                <w:szCs w:val="22"/>
              </w:rPr>
              <w:t>вл</w:t>
            </w:r>
            <w:r w:rsidRPr="00055BFF">
              <w:rPr>
                <w:sz w:val="22"/>
                <w:szCs w:val="22"/>
              </w:rPr>
              <w:t xml:space="preserve">. </w:t>
            </w:r>
            <w:r>
              <w:rPr>
                <w:sz w:val="22"/>
                <w:szCs w:val="22"/>
              </w:rPr>
              <w:t>5.</w:t>
            </w:r>
          </w:p>
        </w:tc>
      </w:tr>
      <w:tr w:rsidR="00107CC3" w:rsidRPr="00055BFF" w:rsidTr="00C213FF">
        <w:tc>
          <w:tcPr>
            <w:tcW w:w="10944" w:type="dxa"/>
            <w:vAlign w:val="center"/>
          </w:tcPr>
          <w:p w:rsidR="00107CC3" w:rsidRPr="00055BFF" w:rsidRDefault="00107CC3" w:rsidP="00966ABD">
            <w:pPr>
              <w:snapToGrid w:val="0"/>
            </w:pPr>
          </w:p>
        </w:tc>
      </w:tr>
      <w:tr w:rsidR="00107CC3" w:rsidRPr="00055BFF" w:rsidTr="00C213FF">
        <w:tc>
          <w:tcPr>
            <w:tcW w:w="10944" w:type="dxa"/>
            <w:shd w:val="clear" w:color="auto" w:fill="E0E0E0"/>
            <w:vAlign w:val="center"/>
          </w:tcPr>
          <w:p w:rsidR="00107CC3" w:rsidRPr="00055BFF" w:rsidRDefault="00107CC3" w:rsidP="001D65D1">
            <w:pPr>
              <w:numPr>
                <w:ilvl w:val="0"/>
                <w:numId w:val="3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107CC3" w:rsidRPr="00055BFF" w:rsidTr="00C213FF">
        <w:tc>
          <w:tcPr>
            <w:tcW w:w="10944" w:type="dxa"/>
            <w:vAlign w:val="center"/>
          </w:tcPr>
          <w:p w:rsidR="00107CC3" w:rsidRPr="00055BFF" w:rsidRDefault="00107CC3" w:rsidP="00966ABD">
            <w:pPr>
              <w:jc w:val="both"/>
            </w:pPr>
            <w:r w:rsidRPr="00D0149F">
              <w:rPr>
                <w:sz w:val="22"/>
                <w:szCs w:val="22"/>
              </w:rPr>
              <w:t xml:space="preserve">Запрос цен проводится на электронной торговой </w:t>
            </w:r>
            <w:r w:rsidRPr="001454B2">
              <w:rPr>
                <w:sz w:val="22"/>
                <w:szCs w:val="22"/>
              </w:rPr>
              <w:t xml:space="preserve">площадке </w:t>
            </w:r>
            <w:r w:rsidRPr="001454B2">
              <w:rPr>
                <w:sz w:val="22"/>
              </w:rPr>
              <w:t>Аукционный конкурсный дом в сети</w:t>
            </w:r>
            <w:r w:rsidRPr="001454B2">
              <w:rPr>
                <w:sz w:val="22"/>
                <w:szCs w:val="22"/>
              </w:rPr>
              <w:t xml:space="preserve"> «Интернет» по адресу: </w:t>
            </w:r>
            <w:hyperlink r:id="rId10" w:history="1">
              <w:r w:rsidRPr="001454B2">
                <w:rPr>
                  <w:rStyle w:val="Hyperlink"/>
                  <w:sz w:val="22"/>
                  <w:szCs w:val="22"/>
                </w:rPr>
                <w:t>www.a-k-d.ru</w:t>
              </w:r>
            </w:hyperlink>
            <w:r w:rsidRPr="001454B2">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07CC3" w:rsidRPr="00055BFF" w:rsidRDefault="00107CC3"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07CC3" w:rsidRPr="00055BFF" w:rsidRDefault="00107CC3"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07CC3" w:rsidRPr="00055BFF" w:rsidTr="00C213FF">
        <w:tc>
          <w:tcPr>
            <w:tcW w:w="10944" w:type="dxa"/>
            <w:vAlign w:val="center"/>
          </w:tcPr>
          <w:p w:rsidR="00107CC3" w:rsidRPr="00055BFF" w:rsidRDefault="00107CC3" w:rsidP="00966ABD">
            <w:pPr>
              <w:jc w:val="both"/>
            </w:pPr>
          </w:p>
        </w:tc>
      </w:tr>
      <w:tr w:rsidR="00107CC3" w:rsidRPr="00055BFF" w:rsidTr="00C213FF">
        <w:tc>
          <w:tcPr>
            <w:tcW w:w="10944" w:type="dxa"/>
            <w:shd w:val="clear" w:color="auto" w:fill="E0E0E0"/>
            <w:vAlign w:val="center"/>
          </w:tcPr>
          <w:p w:rsidR="00107CC3" w:rsidRPr="00055BFF" w:rsidRDefault="00107CC3" w:rsidP="001D65D1">
            <w:pPr>
              <w:numPr>
                <w:ilvl w:val="0"/>
                <w:numId w:val="35"/>
              </w:numPr>
              <w:tabs>
                <w:tab w:val="clear" w:pos="720"/>
                <w:tab w:val="num" w:pos="360"/>
              </w:tabs>
              <w:ind w:left="360"/>
              <w:jc w:val="both"/>
              <w:rPr>
                <w:b/>
              </w:rPr>
            </w:pPr>
            <w:r w:rsidRPr="00055BFF">
              <w:rPr>
                <w:b/>
                <w:sz w:val="22"/>
                <w:szCs w:val="22"/>
              </w:rPr>
              <w:t>Начальная (максимальная) цена договора:</w:t>
            </w:r>
          </w:p>
        </w:tc>
      </w:tr>
      <w:tr w:rsidR="00107CC3" w:rsidRPr="00055BFF" w:rsidTr="00C213FF">
        <w:tc>
          <w:tcPr>
            <w:tcW w:w="10944" w:type="dxa"/>
            <w:vAlign w:val="center"/>
          </w:tcPr>
          <w:p w:rsidR="00107CC3" w:rsidRPr="00043441" w:rsidRDefault="00107CC3" w:rsidP="00E67920">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571 050,00 </w:t>
            </w:r>
            <w:r w:rsidRPr="00F46811">
              <w:rPr>
                <w:sz w:val="22"/>
                <w:szCs w:val="22"/>
              </w:rPr>
              <w:t>(</w:t>
            </w:r>
            <w:r>
              <w:rPr>
                <w:sz w:val="22"/>
                <w:szCs w:val="22"/>
              </w:rPr>
              <w:t>Пятьсот семьдесят одна тысяча пятьдесят</w:t>
            </w:r>
            <w:r w:rsidRPr="00F46811">
              <w:rPr>
                <w:sz w:val="22"/>
                <w:szCs w:val="22"/>
              </w:rPr>
              <w:t xml:space="preserve">) руб. </w:t>
            </w:r>
            <w:r>
              <w:rPr>
                <w:sz w:val="22"/>
                <w:szCs w:val="22"/>
              </w:rPr>
              <w:t>00</w:t>
            </w:r>
            <w:r w:rsidRPr="00F46811">
              <w:rPr>
                <w:sz w:val="22"/>
                <w:szCs w:val="22"/>
              </w:rPr>
              <w:t xml:space="preserve"> коп.</w:t>
            </w:r>
          </w:p>
        </w:tc>
      </w:tr>
      <w:tr w:rsidR="00107CC3" w:rsidRPr="00055BFF" w:rsidTr="00C213FF">
        <w:tc>
          <w:tcPr>
            <w:tcW w:w="10944" w:type="dxa"/>
            <w:vAlign w:val="center"/>
          </w:tcPr>
          <w:p w:rsidR="00107CC3" w:rsidRPr="00055BFF" w:rsidRDefault="00107CC3" w:rsidP="009A36BB">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483 940,68</w:t>
            </w:r>
            <w:r w:rsidRPr="00DC44A0">
              <w:rPr>
                <w:b/>
                <w:sz w:val="22"/>
                <w:szCs w:val="22"/>
              </w:rPr>
              <w:t xml:space="preserve"> </w:t>
            </w:r>
            <w:r w:rsidRPr="00F46811">
              <w:rPr>
                <w:sz w:val="22"/>
                <w:szCs w:val="22"/>
              </w:rPr>
              <w:t>(</w:t>
            </w:r>
            <w:r>
              <w:rPr>
                <w:sz w:val="22"/>
                <w:szCs w:val="22"/>
              </w:rPr>
              <w:t>Четыреста восемьдесят три тысячи девятьсот сорок)</w:t>
            </w:r>
            <w:r w:rsidRPr="00F46811">
              <w:rPr>
                <w:sz w:val="22"/>
                <w:szCs w:val="22"/>
              </w:rPr>
              <w:t xml:space="preserve"> руб. </w:t>
            </w:r>
            <w:r>
              <w:rPr>
                <w:sz w:val="22"/>
                <w:szCs w:val="22"/>
              </w:rPr>
              <w:t>68</w:t>
            </w:r>
            <w:r w:rsidRPr="00F46811">
              <w:rPr>
                <w:sz w:val="22"/>
                <w:szCs w:val="22"/>
              </w:rPr>
              <w:t xml:space="preserve"> коп.</w:t>
            </w:r>
          </w:p>
        </w:tc>
      </w:tr>
      <w:tr w:rsidR="00107CC3" w:rsidRPr="00055BFF" w:rsidTr="00C213FF">
        <w:tc>
          <w:tcPr>
            <w:tcW w:w="10944" w:type="dxa"/>
            <w:vAlign w:val="center"/>
          </w:tcPr>
          <w:p w:rsidR="00107CC3" w:rsidRPr="00DA7E77" w:rsidRDefault="00107CC3" w:rsidP="00A965ED">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 погрузочно-разгрузочные работы,</w:t>
            </w:r>
            <w:r w:rsidRPr="00E76303">
              <w:rPr>
                <w:sz w:val="22"/>
                <w:szCs w:val="22"/>
              </w:rPr>
              <w:t xml:space="preserve"> дос</w:t>
            </w:r>
            <w:r>
              <w:rPr>
                <w:sz w:val="22"/>
                <w:szCs w:val="22"/>
              </w:rPr>
              <w:t xml:space="preserve">тавку Товара на склад Заказчика,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7CC3" w:rsidRPr="00055BFF" w:rsidTr="00C213FF">
        <w:tc>
          <w:tcPr>
            <w:tcW w:w="10944" w:type="dxa"/>
            <w:vAlign w:val="center"/>
          </w:tcPr>
          <w:p w:rsidR="00107CC3" w:rsidRPr="00AB52AC" w:rsidRDefault="00107CC3" w:rsidP="00966ABD">
            <w:pPr>
              <w:snapToGrid w:val="0"/>
              <w:jc w:val="both"/>
            </w:pPr>
          </w:p>
        </w:tc>
      </w:tr>
      <w:tr w:rsidR="00107CC3" w:rsidRPr="00055BFF" w:rsidTr="00C213FF">
        <w:tc>
          <w:tcPr>
            <w:tcW w:w="10944" w:type="dxa"/>
            <w:shd w:val="clear" w:color="auto" w:fill="E0E0E0"/>
            <w:vAlign w:val="center"/>
          </w:tcPr>
          <w:p w:rsidR="00107CC3" w:rsidRPr="00055BFF" w:rsidRDefault="00107CC3" w:rsidP="001D65D1">
            <w:pPr>
              <w:numPr>
                <w:ilvl w:val="0"/>
                <w:numId w:val="3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107CC3" w:rsidRPr="00055BFF" w:rsidTr="00C213FF">
        <w:tc>
          <w:tcPr>
            <w:tcW w:w="10944" w:type="dxa"/>
            <w:vAlign w:val="center"/>
          </w:tcPr>
          <w:p w:rsidR="00107CC3" w:rsidRPr="00055BFF" w:rsidRDefault="00107CC3" w:rsidP="00C15C98">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rPr>
              <w:t xml:space="preserve">Аукционный конкурсный дом </w:t>
            </w:r>
            <w:hyperlink r:id="rId13" w:history="1">
              <w:hyperlink r:id="rId14" w:history="1">
                <w:hyperlink r:id="rId15" w:history="1">
                  <w:hyperlink r:id="rId16" w:history="1">
                    <w:hyperlink r:id="rId17" w:history="1">
                      <w:hyperlink r:id="rId18" w:history="1">
                        <w:r>
                          <w:rPr>
                            <w:rStyle w:val="Hyperlink"/>
                            <w:sz w:val="22"/>
                            <w:szCs w:val="22"/>
                          </w:rPr>
                          <w:t>www.a-k-d.ru</w:t>
                        </w:r>
                      </w:hyperlink>
                    </w:hyperlink>
                  </w:hyperlink>
                </w:hyperlink>
              </w:hyperlink>
            </w:hyperlink>
            <w:r w:rsidRPr="00A503A8">
              <w:rPr>
                <w:sz w:val="22"/>
                <w:szCs w:val="22"/>
              </w:rPr>
              <w:t xml:space="preserve"> определяется</w:t>
            </w:r>
            <w:r w:rsidRPr="00055BFF">
              <w:rPr>
                <w:sz w:val="22"/>
                <w:szCs w:val="22"/>
              </w:rPr>
              <w:t xml:space="preserve"> правилами данной электронной торговой площадки.</w:t>
            </w:r>
          </w:p>
        </w:tc>
      </w:tr>
      <w:tr w:rsidR="00107CC3" w:rsidRPr="00055BFF" w:rsidTr="00C213FF">
        <w:tc>
          <w:tcPr>
            <w:tcW w:w="10944" w:type="dxa"/>
            <w:vAlign w:val="center"/>
          </w:tcPr>
          <w:p w:rsidR="00107CC3" w:rsidRPr="00055BFF" w:rsidRDefault="00107CC3" w:rsidP="00966ABD">
            <w:pPr>
              <w:snapToGrid w:val="0"/>
              <w:jc w:val="both"/>
            </w:pPr>
          </w:p>
        </w:tc>
      </w:tr>
      <w:tr w:rsidR="00107CC3" w:rsidRPr="00055BFF" w:rsidTr="00C213FF">
        <w:tc>
          <w:tcPr>
            <w:tcW w:w="10944" w:type="dxa"/>
            <w:shd w:val="clear" w:color="auto" w:fill="E0E0E0"/>
            <w:vAlign w:val="center"/>
          </w:tcPr>
          <w:p w:rsidR="00107CC3" w:rsidRPr="00055BFF" w:rsidRDefault="00107CC3" w:rsidP="001D65D1">
            <w:pPr>
              <w:numPr>
                <w:ilvl w:val="0"/>
                <w:numId w:val="35"/>
              </w:numPr>
              <w:tabs>
                <w:tab w:val="clear" w:pos="720"/>
                <w:tab w:val="num" w:pos="360"/>
              </w:tabs>
              <w:ind w:left="360"/>
              <w:jc w:val="both"/>
              <w:rPr>
                <w:b/>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107CC3" w:rsidRPr="00055BFF" w:rsidTr="00C213FF">
        <w:tc>
          <w:tcPr>
            <w:tcW w:w="10944" w:type="dxa"/>
            <w:vAlign w:val="center"/>
          </w:tcPr>
          <w:p w:rsidR="00107CC3" w:rsidRPr="00055BFF" w:rsidRDefault="00107CC3" w:rsidP="00966ABD">
            <w:pPr>
              <w:jc w:val="both"/>
              <w:rPr>
                <w:b/>
              </w:rPr>
            </w:pPr>
            <w:r w:rsidRPr="00055BFF">
              <w:rPr>
                <w:sz w:val="22"/>
                <w:szCs w:val="22"/>
              </w:rPr>
              <w:t>Возможна</w:t>
            </w:r>
            <w:r w:rsidRPr="00055BFF">
              <w:rPr>
                <w:sz w:val="22"/>
                <w:szCs w:val="22"/>
                <w:lang w:val="en-US"/>
              </w:rPr>
              <w:t>.</w:t>
            </w:r>
          </w:p>
        </w:tc>
      </w:tr>
      <w:tr w:rsidR="00107CC3" w:rsidRPr="00055BFF" w:rsidTr="00C213FF">
        <w:tc>
          <w:tcPr>
            <w:tcW w:w="10944" w:type="dxa"/>
            <w:vAlign w:val="center"/>
          </w:tcPr>
          <w:p w:rsidR="00107CC3" w:rsidRPr="00055BFF" w:rsidRDefault="00107CC3" w:rsidP="00966ABD">
            <w:pPr>
              <w:jc w:val="both"/>
            </w:pPr>
          </w:p>
        </w:tc>
      </w:tr>
      <w:tr w:rsidR="00107CC3" w:rsidRPr="00055BFF" w:rsidTr="00C213FF">
        <w:tc>
          <w:tcPr>
            <w:tcW w:w="10944" w:type="dxa"/>
            <w:shd w:val="clear" w:color="auto" w:fill="E0E0E0"/>
            <w:vAlign w:val="center"/>
          </w:tcPr>
          <w:p w:rsidR="00107CC3" w:rsidRPr="00055BFF" w:rsidRDefault="00107CC3" w:rsidP="001D65D1">
            <w:pPr>
              <w:numPr>
                <w:ilvl w:val="0"/>
                <w:numId w:val="3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107CC3" w:rsidRPr="00055BFF" w:rsidTr="00C213FF">
        <w:tc>
          <w:tcPr>
            <w:tcW w:w="10944" w:type="dxa"/>
            <w:vAlign w:val="center"/>
          </w:tcPr>
          <w:p w:rsidR="00107CC3" w:rsidRPr="0070171C" w:rsidRDefault="00107CC3" w:rsidP="003A0D88">
            <w:r w:rsidRPr="0070171C">
              <w:rPr>
                <w:sz w:val="22"/>
                <w:szCs w:val="22"/>
              </w:rPr>
              <w:t xml:space="preserve">Заявки на участие в запросе цен предоставляются на электронную торговую </w:t>
            </w:r>
            <w:r w:rsidRPr="00A503A8">
              <w:rPr>
                <w:sz w:val="22"/>
                <w:szCs w:val="22"/>
              </w:rPr>
              <w:t xml:space="preserve">площадку </w:t>
            </w:r>
            <w:r>
              <w:rPr>
                <w:sz w:val="22"/>
              </w:rPr>
              <w:t>Аукционный конкурсный дом</w:t>
            </w:r>
            <w:r>
              <w:t xml:space="preserve"> </w:t>
            </w:r>
            <w:hyperlink r:id="rId19" w:history="1">
              <w:hyperlink r:id="rId20" w:history="1">
                <w:hyperlink r:id="rId21" w:history="1">
                  <w:hyperlink r:id="rId22" w:history="1">
                    <w:hyperlink r:id="rId23" w:history="1">
                      <w:hyperlink r:id="rId24" w:history="1">
                        <w:r>
                          <w:rPr>
                            <w:rStyle w:val="Hyperlink"/>
                            <w:sz w:val="22"/>
                            <w:szCs w:val="22"/>
                          </w:rPr>
                          <w:t>www.a-k-d.ru</w:t>
                        </w:r>
                      </w:hyperlink>
                    </w:hyperlink>
                  </w:hyperlink>
                </w:hyperlink>
              </w:hyperlink>
            </w:hyperlink>
            <w:r w:rsidRPr="0070171C">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sidRPr="006B380D">
              <w:rPr>
                <w:sz w:val="22"/>
                <w:szCs w:val="22"/>
              </w:rPr>
              <w:t>21</w:t>
            </w:r>
            <w:r w:rsidRPr="0075755E">
              <w:rPr>
                <w:sz w:val="22"/>
                <w:szCs w:val="22"/>
              </w:rPr>
              <w:t xml:space="preserve">» </w:t>
            </w:r>
            <w:r>
              <w:rPr>
                <w:sz w:val="22"/>
                <w:szCs w:val="22"/>
              </w:rPr>
              <w:t>апреля</w:t>
            </w:r>
            <w:r w:rsidRPr="0075755E">
              <w:rPr>
                <w:sz w:val="22"/>
                <w:szCs w:val="22"/>
              </w:rPr>
              <w:t xml:space="preserve"> </w:t>
            </w:r>
            <w:smartTag w:uri="urn:schemas-microsoft-com:office:smarttags" w:element="metricconverter">
              <w:smartTagPr>
                <w:attr w:name="ProductID" w:val="127055, г"/>
              </w:smartTagPr>
              <w:r w:rsidRPr="0075755E">
                <w:rPr>
                  <w:sz w:val="22"/>
                  <w:szCs w:val="22"/>
                </w:rPr>
                <w:t>201</w:t>
              </w:r>
              <w:r>
                <w:rPr>
                  <w:sz w:val="22"/>
                  <w:szCs w:val="22"/>
                </w:rPr>
                <w:t>4</w:t>
              </w:r>
              <w:r w:rsidRPr="0075755E">
                <w:rPr>
                  <w:sz w:val="22"/>
                  <w:szCs w:val="22"/>
                </w:rPr>
                <w:t xml:space="preserve"> г</w:t>
              </w:r>
            </w:smartTag>
            <w:r>
              <w:rPr>
                <w:sz w:val="22"/>
                <w:szCs w:val="22"/>
              </w:rPr>
              <w:t>.</w:t>
            </w:r>
          </w:p>
        </w:tc>
      </w:tr>
      <w:tr w:rsidR="00107CC3" w:rsidRPr="00055BFF" w:rsidTr="00C213FF">
        <w:tc>
          <w:tcPr>
            <w:tcW w:w="10944" w:type="dxa"/>
            <w:vAlign w:val="center"/>
          </w:tcPr>
          <w:p w:rsidR="00107CC3" w:rsidRPr="0070171C" w:rsidRDefault="00107CC3" w:rsidP="00C213FF">
            <w:pPr>
              <w:snapToGrid w:val="0"/>
              <w:jc w:val="both"/>
            </w:pPr>
          </w:p>
        </w:tc>
      </w:tr>
      <w:tr w:rsidR="00107CC3" w:rsidRPr="00055BFF" w:rsidTr="00C213FF">
        <w:tc>
          <w:tcPr>
            <w:tcW w:w="10944" w:type="dxa"/>
            <w:shd w:val="clear" w:color="auto" w:fill="D9D9D9"/>
            <w:vAlign w:val="center"/>
          </w:tcPr>
          <w:p w:rsidR="00107CC3" w:rsidRPr="00055BFF" w:rsidRDefault="00107CC3" w:rsidP="001D65D1">
            <w:pPr>
              <w:numPr>
                <w:ilvl w:val="0"/>
                <w:numId w:val="3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107CC3" w:rsidRPr="00055BFF" w:rsidTr="00C213FF">
        <w:tc>
          <w:tcPr>
            <w:tcW w:w="10944" w:type="dxa"/>
            <w:vAlign w:val="center"/>
          </w:tcPr>
          <w:p w:rsidR="00107CC3" w:rsidRPr="0070171C" w:rsidRDefault="00107CC3" w:rsidP="003A0D88">
            <w:pPr>
              <w:snapToGrid w:val="0"/>
            </w:pPr>
            <w:r w:rsidRPr="0075755E">
              <w:rPr>
                <w:sz w:val="22"/>
                <w:szCs w:val="22"/>
              </w:rPr>
              <w:t>Не позднее «</w:t>
            </w:r>
            <w:r w:rsidRPr="006B380D">
              <w:rPr>
                <w:sz w:val="22"/>
                <w:szCs w:val="22"/>
              </w:rPr>
              <w:t>28</w:t>
            </w:r>
            <w:r w:rsidRPr="0075755E">
              <w:rPr>
                <w:sz w:val="22"/>
                <w:szCs w:val="22"/>
              </w:rPr>
              <w:t>»</w:t>
            </w:r>
            <w:r>
              <w:rPr>
                <w:sz w:val="22"/>
                <w:szCs w:val="22"/>
              </w:rPr>
              <w:t xml:space="preserve"> апреля</w:t>
            </w:r>
            <w:r w:rsidRPr="0075755E">
              <w:rPr>
                <w:sz w:val="22"/>
                <w:szCs w:val="22"/>
              </w:rPr>
              <w:t xml:space="preserve"> </w:t>
            </w:r>
            <w:smartTag w:uri="urn:schemas-microsoft-com:office:smarttags" w:element="metricconverter">
              <w:smartTagPr>
                <w:attr w:name="ProductID" w:val="127055, г"/>
              </w:smartTagPr>
              <w:r w:rsidRPr="0075755E">
                <w:rPr>
                  <w:sz w:val="22"/>
                  <w:szCs w:val="22"/>
                </w:rPr>
                <w:t>201</w:t>
              </w:r>
              <w:r>
                <w:rPr>
                  <w:sz w:val="22"/>
                  <w:szCs w:val="22"/>
                </w:rPr>
                <w:t>4</w:t>
              </w:r>
              <w:r w:rsidRPr="0075755E">
                <w:rPr>
                  <w:sz w:val="22"/>
                  <w:szCs w:val="22"/>
                </w:rPr>
                <w:t xml:space="preserve"> г</w:t>
              </w:r>
            </w:smartTag>
            <w:r w:rsidRPr="0075755E">
              <w:rPr>
                <w:sz w:val="22"/>
                <w:szCs w:val="22"/>
              </w:rPr>
              <w:t xml:space="preserve">.,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Москва, ул. Сущевская, д. 22.</w:t>
            </w:r>
          </w:p>
        </w:tc>
      </w:tr>
      <w:tr w:rsidR="00107CC3" w:rsidRPr="00055BFF" w:rsidTr="00C213FF">
        <w:tc>
          <w:tcPr>
            <w:tcW w:w="10944" w:type="dxa"/>
            <w:vAlign w:val="center"/>
          </w:tcPr>
          <w:p w:rsidR="00107CC3" w:rsidRPr="0070171C" w:rsidRDefault="00107CC3" w:rsidP="00940FE0">
            <w:pPr>
              <w:snapToGrid w:val="0"/>
            </w:pPr>
          </w:p>
        </w:tc>
      </w:tr>
      <w:tr w:rsidR="00107CC3" w:rsidRPr="00055BFF" w:rsidTr="00C213FF">
        <w:tc>
          <w:tcPr>
            <w:tcW w:w="10944" w:type="dxa"/>
            <w:shd w:val="clear" w:color="auto" w:fill="D9D9D9"/>
            <w:vAlign w:val="center"/>
          </w:tcPr>
          <w:p w:rsidR="00107CC3" w:rsidRPr="00055BFF" w:rsidRDefault="00107CC3" w:rsidP="001D65D1">
            <w:pPr>
              <w:numPr>
                <w:ilvl w:val="0"/>
                <w:numId w:val="3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107CC3" w:rsidRPr="00055BFF" w:rsidTr="00C213FF">
        <w:tc>
          <w:tcPr>
            <w:tcW w:w="10944" w:type="dxa"/>
            <w:vAlign w:val="center"/>
          </w:tcPr>
          <w:p w:rsidR="00107CC3" w:rsidRPr="00055BFF" w:rsidRDefault="00107CC3"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07CC3" w:rsidRPr="00055BFF" w:rsidRDefault="00107CC3" w:rsidP="00940FE0">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107CC3" w:rsidRPr="00055BFF" w:rsidTr="00C213FF">
        <w:tc>
          <w:tcPr>
            <w:tcW w:w="10944" w:type="dxa"/>
            <w:vAlign w:val="center"/>
          </w:tcPr>
          <w:p w:rsidR="00107CC3" w:rsidRPr="00055BFF" w:rsidRDefault="00107CC3" w:rsidP="00940FE0">
            <w:pPr>
              <w:jc w:val="both"/>
              <w:rPr>
                <w:b/>
              </w:rPr>
            </w:pPr>
          </w:p>
        </w:tc>
      </w:tr>
      <w:tr w:rsidR="00107CC3" w:rsidRPr="00055BFF" w:rsidTr="00C213FF">
        <w:tc>
          <w:tcPr>
            <w:tcW w:w="10944" w:type="dxa"/>
            <w:shd w:val="clear" w:color="auto" w:fill="D9D9D9"/>
            <w:vAlign w:val="center"/>
          </w:tcPr>
          <w:p w:rsidR="00107CC3" w:rsidRPr="00055BFF" w:rsidRDefault="00107CC3" w:rsidP="001D65D1">
            <w:pPr>
              <w:numPr>
                <w:ilvl w:val="0"/>
                <w:numId w:val="3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107CC3" w:rsidRPr="00055BFF" w:rsidTr="00C213FF">
        <w:tc>
          <w:tcPr>
            <w:tcW w:w="10944" w:type="dxa"/>
            <w:vAlign w:val="center"/>
          </w:tcPr>
          <w:p w:rsidR="00107CC3" w:rsidRPr="00055BFF" w:rsidRDefault="00107CC3" w:rsidP="00940FE0">
            <w:pPr>
              <w:snapToGrid w:val="0"/>
              <w:jc w:val="both"/>
            </w:pPr>
            <w:r>
              <w:rPr>
                <w:sz w:val="22"/>
                <w:szCs w:val="22"/>
              </w:rPr>
              <w:t>Не требуется.</w:t>
            </w:r>
          </w:p>
        </w:tc>
      </w:tr>
      <w:tr w:rsidR="00107CC3" w:rsidRPr="00055BFF" w:rsidTr="00C213FF">
        <w:tc>
          <w:tcPr>
            <w:tcW w:w="10944" w:type="dxa"/>
            <w:vAlign w:val="center"/>
          </w:tcPr>
          <w:p w:rsidR="00107CC3" w:rsidRPr="00055BFF" w:rsidRDefault="00107CC3" w:rsidP="00940FE0">
            <w:pPr>
              <w:snapToGrid w:val="0"/>
              <w:jc w:val="both"/>
            </w:pPr>
          </w:p>
        </w:tc>
      </w:tr>
      <w:tr w:rsidR="00107CC3" w:rsidRPr="00055BFF" w:rsidTr="00392E21">
        <w:tc>
          <w:tcPr>
            <w:tcW w:w="10944" w:type="dxa"/>
            <w:shd w:val="clear" w:color="auto" w:fill="D9D9D9"/>
            <w:vAlign w:val="center"/>
          </w:tcPr>
          <w:p w:rsidR="00107CC3" w:rsidRPr="00055BFF" w:rsidRDefault="00107CC3" w:rsidP="001D65D1">
            <w:pPr>
              <w:numPr>
                <w:ilvl w:val="0"/>
                <w:numId w:val="35"/>
              </w:numPr>
              <w:tabs>
                <w:tab w:val="clear" w:pos="720"/>
                <w:tab w:val="num" w:pos="360"/>
              </w:tabs>
              <w:ind w:left="360"/>
              <w:jc w:val="both"/>
            </w:pPr>
            <w:r w:rsidRPr="00055BFF">
              <w:rPr>
                <w:b/>
                <w:sz w:val="22"/>
                <w:szCs w:val="22"/>
              </w:rPr>
              <w:t xml:space="preserve">Форма, размер и срок предоставления обеспечения </w:t>
            </w:r>
            <w:r>
              <w:rPr>
                <w:b/>
                <w:sz w:val="22"/>
                <w:szCs w:val="22"/>
              </w:rPr>
              <w:t>возврата аванса</w:t>
            </w:r>
            <w:r w:rsidRPr="00055BFF">
              <w:rPr>
                <w:b/>
                <w:sz w:val="22"/>
                <w:szCs w:val="22"/>
              </w:rPr>
              <w:t>:</w:t>
            </w:r>
          </w:p>
        </w:tc>
      </w:tr>
      <w:tr w:rsidR="00107CC3" w:rsidRPr="00055BFF" w:rsidTr="00C213FF">
        <w:tc>
          <w:tcPr>
            <w:tcW w:w="10944" w:type="dxa"/>
            <w:vAlign w:val="center"/>
          </w:tcPr>
          <w:p w:rsidR="00107CC3" w:rsidRPr="00055BFF" w:rsidRDefault="00107CC3" w:rsidP="00940FE0">
            <w:pPr>
              <w:snapToGrid w:val="0"/>
              <w:jc w:val="both"/>
            </w:pPr>
            <w:r>
              <w:rPr>
                <w:sz w:val="22"/>
                <w:szCs w:val="22"/>
              </w:rPr>
              <w:t>Не требуется.</w:t>
            </w:r>
          </w:p>
        </w:tc>
      </w:tr>
      <w:tr w:rsidR="00107CC3" w:rsidRPr="00055BFF" w:rsidTr="00C213FF">
        <w:tc>
          <w:tcPr>
            <w:tcW w:w="10944" w:type="dxa"/>
            <w:vAlign w:val="center"/>
          </w:tcPr>
          <w:p w:rsidR="00107CC3" w:rsidRPr="006D1AFC" w:rsidRDefault="00107CC3" w:rsidP="006B1E59">
            <w:pPr>
              <w:snapToGrid w:val="0"/>
              <w:jc w:val="both"/>
              <w:rPr>
                <w:b/>
                <w:i/>
              </w:rPr>
            </w:pPr>
            <w:r w:rsidRPr="006D1AFC">
              <w:rPr>
                <w:b/>
                <w:i/>
                <w:sz w:val="22"/>
                <w:szCs w:val="22"/>
              </w:rPr>
              <w:t>Реквизиты Заказчика:</w:t>
            </w:r>
          </w:p>
        </w:tc>
      </w:tr>
      <w:tr w:rsidR="00107CC3" w:rsidRPr="00055BFF" w:rsidTr="00C213FF">
        <w:tc>
          <w:tcPr>
            <w:tcW w:w="10944" w:type="dxa"/>
            <w:vAlign w:val="center"/>
          </w:tcPr>
          <w:p w:rsidR="00107CC3" w:rsidRPr="001C7E9F" w:rsidRDefault="00107CC3" w:rsidP="006B1E59">
            <w:pPr>
              <w:pStyle w:val="BodyTextIndent"/>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107CC3" w:rsidRPr="001C7E9F" w:rsidRDefault="00107CC3" w:rsidP="006B1E59">
            <w:pPr>
              <w:pStyle w:val="BodyTextIndent"/>
              <w:ind w:left="0" w:firstLine="0"/>
              <w:rPr>
                <w:bCs/>
                <w:sz w:val="21"/>
                <w:szCs w:val="21"/>
              </w:rPr>
            </w:pPr>
            <w:r w:rsidRPr="001C7E9F">
              <w:rPr>
                <w:bCs/>
                <w:sz w:val="21"/>
                <w:szCs w:val="21"/>
              </w:rPr>
              <w:t>ИНН 7707074137; КПП 770701001</w:t>
            </w:r>
          </w:p>
          <w:p w:rsidR="00107CC3" w:rsidRPr="001C7E9F" w:rsidRDefault="00107CC3" w:rsidP="006B1E59">
            <w:pPr>
              <w:rPr>
                <w:bCs/>
                <w:sz w:val="21"/>
                <w:szCs w:val="21"/>
              </w:rPr>
            </w:pPr>
          </w:p>
          <w:p w:rsidR="00107CC3" w:rsidRPr="001C7E9F" w:rsidRDefault="00107CC3" w:rsidP="006B1E59">
            <w:pPr>
              <w:rPr>
                <w:bCs/>
                <w:sz w:val="21"/>
                <w:szCs w:val="21"/>
              </w:rPr>
            </w:pPr>
            <w:r w:rsidRPr="001C7E9F">
              <w:rPr>
                <w:bCs/>
                <w:sz w:val="21"/>
                <w:szCs w:val="21"/>
              </w:rPr>
              <w:t>Банковские реквизиты:</w:t>
            </w:r>
          </w:p>
          <w:p w:rsidR="00107CC3" w:rsidRPr="001C7E9F" w:rsidRDefault="00107CC3" w:rsidP="006B1E59">
            <w:pPr>
              <w:rPr>
                <w:bCs/>
                <w:sz w:val="21"/>
                <w:szCs w:val="21"/>
              </w:rPr>
            </w:pPr>
            <w:r w:rsidRPr="001C7E9F">
              <w:rPr>
                <w:bCs/>
                <w:sz w:val="21"/>
                <w:szCs w:val="21"/>
              </w:rPr>
              <w:t>р/с 40502810800400000002</w:t>
            </w:r>
          </w:p>
          <w:p w:rsidR="00107CC3" w:rsidRPr="001C7E9F" w:rsidRDefault="00107CC3" w:rsidP="006B1E59">
            <w:pPr>
              <w:rPr>
                <w:bCs/>
                <w:sz w:val="21"/>
                <w:szCs w:val="21"/>
              </w:rPr>
            </w:pPr>
            <w:r w:rsidRPr="001C7E9F">
              <w:rPr>
                <w:bCs/>
                <w:sz w:val="21"/>
                <w:szCs w:val="21"/>
              </w:rPr>
              <w:t>ОАО Банк ВТБ</w:t>
            </w:r>
          </w:p>
          <w:p w:rsidR="00107CC3" w:rsidRPr="001C7E9F" w:rsidRDefault="00107CC3" w:rsidP="006B1E59">
            <w:pPr>
              <w:rPr>
                <w:bCs/>
                <w:sz w:val="21"/>
                <w:szCs w:val="21"/>
              </w:rPr>
            </w:pPr>
            <w:r w:rsidRPr="001C7E9F">
              <w:rPr>
                <w:bCs/>
                <w:sz w:val="21"/>
                <w:szCs w:val="21"/>
              </w:rPr>
              <w:t>к/с 30101810700000000187 в ОПЕРУ Московского ГТУ Банка России</w:t>
            </w:r>
          </w:p>
          <w:p w:rsidR="00107CC3" w:rsidRPr="00D42796" w:rsidRDefault="00107CC3" w:rsidP="006B1E59">
            <w:pPr>
              <w:snapToGrid w:val="0"/>
              <w:rPr>
                <w:bCs/>
                <w:sz w:val="21"/>
                <w:szCs w:val="21"/>
              </w:rPr>
            </w:pPr>
            <w:r w:rsidRPr="001C7E9F">
              <w:rPr>
                <w:bCs/>
                <w:sz w:val="21"/>
                <w:szCs w:val="21"/>
              </w:rPr>
              <w:t>БИК 044525187</w:t>
            </w:r>
          </w:p>
        </w:tc>
      </w:tr>
      <w:tr w:rsidR="00107CC3" w:rsidRPr="00055BFF" w:rsidTr="00C213FF">
        <w:tc>
          <w:tcPr>
            <w:tcW w:w="10944" w:type="dxa"/>
            <w:vAlign w:val="center"/>
          </w:tcPr>
          <w:p w:rsidR="00107CC3" w:rsidRDefault="00107CC3" w:rsidP="00940FE0">
            <w:pPr>
              <w:snapToGrid w:val="0"/>
              <w:jc w:val="both"/>
            </w:pPr>
          </w:p>
        </w:tc>
      </w:tr>
      <w:tr w:rsidR="00107CC3" w:rsidRPr="00055BFF" w:rsidTr="00C213FF">
        <w:tc>
          <w:tcPr>
            <w:tcW w:w="10944" w:type="dxa"/>
            <w:shd w:val="clear" w:color="auto" w:fill="D9D9D9"/>
            <w:vAlign w:val="center"/>
          </w:tcPr>
          <w:p w:rsidR="00107CC3" w:rsidRPr="00C213FF" w:rsidRDefault="00107CC3" w:rsidP="001D65D1">
            <w:pPr>
              <w:numPr>
                <w:ilvl w:val="0"/>
                <w:numId w:val="35"/>
              </w:numPr>
              <w:tabs>
                <w:tab w:val="clear" w:pos="720"/>
                <w:tab w:val="num" w:pos="360"/>
              </w:tabs>
              <w:ind w:left="360"/>
              <w:jc w:val="both"/>
              <w:rPr>
                <w:b/>
              </w:rPr>
            </w:pPr>
            <w:r w:rsidRPr="00C213FF">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07CC3" w:rsidRPr="00055BFF" w:rsidTr="00C213FF">
        <w:tc>
          <w:tcPr>
            <w:tcW w:w="10944" w:type="dxa"/>
            <w:vAlign w:val="center"/>
          </w:tcPr>
          <w:p w:rsidR="00107CC3" w:rsidRPr="00055BFF" w:rsidRDefault="00107CC3" w:rsidP="00940FE0">
            <w:pPr>
              <w:jc w:val="both"/>
            </w:pPr>
          </w:p>
        </w:tc>
      </w:tr>
      <w:tr w:rsidR="00107CC3" w:rsidRPr="00055BFF" w:rsidTr="00C213FF">
        <w:tc>
          <w:tcPr>
            <w:tcW w:w="10944" w:type="dxa"/>
            <w:shd w:val="clear" w:color="auto" w:fill="D9D9D9"/>
            <w:vAlign w:val="center"/>
          </w:tcPr>
          <w:p w:rsidR="00107CC3" w:rsidRPr="00C213FF" w:rsidRDefault="00107CC3" w:rsidP="001D65D1">
            <w:pPr>
              <w:numPr>
                <w:ilvl w:val="0"/>
                <w:numId w:val="35"/>
              </w:numPr>
              <w:tabs>
                <w:tab w:val="clear" w:pos="720"/>
                <w:tab w:val="num" w:pos="360"/>
              </w:tabs>
              <w:ind w:left="360"/>
              <w:jc w:val="both"/>
              <w:rPr>
                <w:b/>
              </w:rPr>
            </w:pPr>
            <w:r w:rsidRPr="00C213FF">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07CC3" w:rsidRPr="00055BFF" w:rsidTr="00C213FF">
        <w:tc>
          <w:tcPr>
            <w:tcW w:w="10944" w:type="dxa"/>
            <w:vAlign w:val="center"/>
          </w:tcPr>
          <w:p w:rsidR="00107CC3" w:rsidRPr="00055BFF" w:rsidRDefault="00107CC3" w:rsidP="00940FE0">
            <w:pPr>
              <w:jc w:val="both"/>
            </w:pPr>
          </w:p>
        </w:tc>
      </w:tr>
      <w:tr w:rsidR="00107CC3" w:rsidRPr="00055BFF" w:rsidTr="00C213FF">
        <w:tc>
          <w:tcPr>
            <w:tcW w:w="10944" w:type="dxa"/>
            <w:shd w:val="clear" w:color="auto" w:fill="D9D9D9"/>
            <w:vAlign w:val="center"/>
          </w:tcPr>
          <w:p w:rsidR="00107CC3" w:rsidRPr="00C213FF" w:rsidRDefault="00107CC3" w:rsidP="001D65D1">
            <w:pPr>
              <w:numPr>
                <w:ilvl w:val="0"/>
                <w:numId w:val="3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07CC3" w:rsidRDefault="00107CC3" w:rsidP="00966ABD">
      <w:pPr>
        <w:snapToGrid w:val="0"/>
        <w:jc w:val="both"/>
        <w:rPr>
          <w:sz w:val="22"/>
          <w:szCs w:val="22"/>
        </w:rPr>
        <w:sectPr w:rsidR="00107CC3" w:rsidSect="00E74D5E">
          <w:headerReference w:type="even" r:id="rId25"/>
          <w:headerReference w:type="default" r:id="rId26"/>
          <w:footerReference w:type="even" r:id="rId27"/>
          <w:footerReference w:type="default" r:id="rId28"/>
          <w:pgSz w:w="11906" w:h="16838"/>
          <w:pgMar w:top="719" w:right="746" w:bottom="539" w:left="902" w:header="357" w:footer="204" w:gutter="0"/>
          <w:cols w:space="708"/>
          <w:titlePg/>
          <w:docGrid w:linePitch="360"/>
        </w:sectPr>
      </w:pPr>
    </w:p>
    <w:p w:rsidR="00107CC3" w:rsidRDefault="00107CC3" w:rsidP="00301FA4">
      <w:pPr>
        <w:spacing w:line="360" w:lineRule="auto"/>
        <w:ind w:left="357"/>
        <w:outlineLvl w:val="0"/>
      </w:pPr>
      <w:bookmarkStart w:id="27" w:name="_Toc373315228"/>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47315022"/>
      <w:r>
        <w:t>ЧАСТЬ 1</w:t>
      </w:r>
      <w:bookmarkEnd w:id="27"/>
    </w:p>
    <w:p w:rsidR="00107CC3" w:rsidRDefault="00107CC3" w:rsidP="00301FA4">
      <w:pPr>
        <w:spacing w:line="360" w:lineRule="auto"/>
        <w:ind w:left="357"/>
        <w:outlineLvl w:val="0"/>
      </w:pPr>
      <w:bookmarkStart w:id="98" w:name="_Toc373315229"/>
      <w:r>
        <w:t>1. ТЕРМИНЫ И ОПРЕДЕЛЕНИЯ</w:t>
      </w:r>
      <w:bookmarkEnd w:id="98"/>
    </w:p>
    <w:p w:rsidR="00107CC3" w:rsidRDefault="00107CC3" w:rsidP="00301FA4">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7CC3" w:rsidRDefault="00107CC3" w:rsidP="00301FA4">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107CC3" w:rsidRDefault="00107CC3" w:rsidP="00301FA4">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07CC3" w:rsidRDefault="00107CC3" w:rsidP="00301FA4">
      <w:pPr>
        <w:spacing w:before="100" w:beforeAutospacing="1" w:after="100" w:afterAutospacing="1"/>
        <w:jc w:val="both"/>
        <w:rPr>
          <w:sz w:val="22"/>
          <w:szCs w:val="22"/>
        </w:rPr>
      </w:pPr>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7CC3" w:rsidRDefault="00107CC3" w:rsidP="00301FA4">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07CC3" w:rsidRDefault="00107CC3" w:rsidP="00301FA4">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107CC3" w:rsidRDefault="00107CC3" w:rsidP="00301FA4">
      <w:pPr>
        <w:spacing w:before="100" w:beforeAutospacing="1" w:after="100" w:afterAutospacing="1"/>
        <w:jc w:val="both"/>
        <w:rPr>
          <w:sz w:val="22"/>
          <w:szCs w:val="22"/>
        </w:rPr>
      </w:pPr>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9" w:history="1">
        <w:r>
          <w:rPr>
            <w:rStyle w:val="Hyperlink"/>
            <w:sz w:val="22"/>
            <w:szCs w:val="22"/>
          </w:rPr>
          <w:t>www.zakupki.gov.ru</w:t>
        </w:r>
      </w:hyperlink>
      <w:r>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107CC3" w:rsidRDefault="00107CC3" w:rsidP="00301FA4">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07CC3" w:rsidRDefault="00107CC3" w:rsidP="00301FA4">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07CC3" w:rsidRDefault="00107CC3" w:rsidP="00301FA4">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107CC3" w:rsidRDefault="00107CC3" w:rsidP="00301FA4">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107CC3" w:rsidRDefault="00107CC3" w:rsidP="00301FA4">
      <w:pPr>
        <w:spacing w:before="100" w:beforeAutospacing="1" w:after="100" w:afterAutospacing="1"/>
        <w:jc w:val="both"/>
        <w:rPr>
          <w:sz w:val="22"/>
          <w:szCs w:val="22"/>
        </w:rPr>
      </w:pPr>
      <w:r>
        <w:rPr>
          <w:b/>
          <w:sz w:val="22"/>
          <w:szCs w:val="22"/>
        </w:rPr>
        <w:t>Участник запроса цен</w:t>
      </w:r>
      <w:r>
        <w:rPr>
          <w:sz w:val="22"/>
          <w:szCs w:val="22"/>
        </w:rPr>
        <w:t xml:space="preserve"> – поставщик товара/подрядчик/исполнитель или несколько поставщиков товара/</w:t>
      </w:r>
      <w:r w:rsidRPr="005B52C3">
        <w:rPr>
          <w:sz w:val="22"/>
          <w:szCs w:val="22"/>
        </w:rPr>
        <w:t xml:space="preserve"> </w:t>
      </w:r>
      <w:r>
        <w:rPr>
          <w:sz w:val="22"/>
          <w:szCs w:val="22"/>
        </w:rPr>
        <w:t>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107CC3" w:rsidRDefault="00107CC3" w:rsidP="00301FA4">
      <w:pPr>
        <w:spacing w:before="100" w:beforeAutospacing="1" w:after="100" w:afterAutospacing="1"/>
        <w:jc w:val="both"/>
        <w:rPr>
          <w:sz w:val="22"/>
          <w:szCs w:val="22"/>
        </w:rPr>
      </w:pPr>
      <w:bookmarkStart w:id="99" w:name="_Ref93141687"/>
      <w:r>
        <w:rPr>
          <w:b/>
          <w:sz w:val="22"/>
          <w:szCs w:val="22"/>
        </w:rPr>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9"/>
    <w:p w:rsidR="00107CC3" w:rsidRDefault="00107CC3" w:rsidP="00301FA4">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07CC3" w:rsidRDefault="00107CC3" w:rsidP="00301FA4">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107CC3" w:rsidRDefault="00107CC3" w:rsidP="00301FA4">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7CC3" w:rsidRDefault="00107CC3" w:rsidP="00301FA4">
      <w:pPr>
        <w:rPr>
          <w:sz w:val="22"/>
          <w:szCs w:val="22"/>
        </w:rPr>
      </w:pPr>
      <w:bookmarkStart w:id="100" w:name="_Toc347315019"/>
      <w:bookmarkStart w:id="101" w:name="_Toc314731698"/>
      <w:r>
        <w:rPr>
          <w:sz w:val="22"/>
          <w:szCs w:val="22"/>
        </w:rPr>
        <w:t>СОКРАЩЕНИЯ</w:t>
      </w:r>
      <w:bookmarkEnd w:id="100"/>
      <w:bookmarkEnd w:id="101"/>
    </w:p>
    <w:p w:rsidR="00107CC3" w:rsidRDefault="00107CC3" w:rsidP="00301FA4">
      <w:pPr>
        <w:rPr>
          <w:sz w:val="22"/>
          <w:szCs w:val="22"/>
        </w:rPr>
      </w:pPr>
    </w:p>
    <w:p w:rsidR="00107CC3" w:rsidRDefault="00107CC3" w:rsidP="00301FA4">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sidRPr="00A00CBE">
        <w:rPr>
          <w:bCs/>
          <w:i/>
          <w:sz w:val="22"/>
          <w:szCs w:val="22"/>
        </w:rPr>
        <w:t xml:space="preserve"> </w:t>
      </w:r>
      <w:r>
        <w:rPr>
          <w:bCs/>
          <w:i/>
          <w:sz w:val="22"/>
          <w:szCs w:val="22"/>
        </w:rPr>
        <w:t>от 03.12.2013 г. № 54</w:t>
      </w:r>
      <w:r>
        <w:rPr>
          <w:sz w:val="22"/>
          <w:szCs w:val="22"/>
        </w:rPr>
        <w:t>).</w:t>
      </w:r>
    </w:p>
    <w:p w:rsidR="00107CC3" w:rsidRDefault="00107CC3" w:rsidP="00301FA4">
      <w:pPr>
        <w:jc w:val="both"/>
        <w:rPr>
          <w:sz w:val="22"/>
          <w:szCs w:val="22"/>
        </w:rPr>
      </w:pPr>
      <w:r>
        <w:rPr>
          <w:sz w:val="22"/>
          <w:szCs w:val="22"/>
        </w:rPr>
        <w:t>НДС — налог на добавленную стоимость.</w:t>
      </w:r>
    </w:p>
    <w:p w:rsidR="00107CC3" w:rsidRDefault="00107CC3" w:rsidP="00301FA4">
      <w:pPr>
        <w:jc w:val="both"/>
        <w:rPr>
          <w:sz w:val="22"/>
          <w:szCs w:val="22"/>
        </w:rPr>
      </w:pPr>
      <w:r>
        <w:rPr>
          <w:sz w:val="22"/>
          <w:szCs w:val="22"/>
        </w:rPr>
        <w:t>ЦАК — Центральный арбитражный комитет в сфере закупок Госкорпорации «Росатом».</w:t>
      </w:r>
    </w:p>
    <w:p w:rsidR="00107CC3" w:rsidRDefault="00107CC3" w:rsidP="00301FA4">
      <w:pPr>
        <w:jc w:val="both"/>
        <w:rPr>
          <w:sz w:val="22"/>
          <w:szCs w:val="22"/>
        </w:rPr>
      </w:pPr>
      <w:r>
        <w:rPr>
          <w:sz w:val="22"/>
          <w:szCs w:val="22"/>
        </w:rPr>
        <w:t>ЭТП — электронная торговая площадка.</w:t>
      </w:r>
    </w:p>
    <w:p w:rsidR="00107CC3" w:rsidRDefault="00107CC3" w:rsidP="00301FA4">
      <w:pPr>
        <w:jc w:val="both"/>
        <w:rPr>
          <w:sz w:val="22"/>
          <w:szCs w:val="22"/>
        </w:rPr>
      </w:pPr>
      <w:r>
        <w:rPr>
          <w:sz w:val="22"/>
          <w:szCs w:val="22"/>
        </w:rPr>
        <w:t>ЭЦП — электронная цифровая подпись.</w:t>
      </w:r>
      <w:bookmarkStart w:id="102" w:name="_Toc347315020"/>
    </w:p>
    <w:p w:rsidR="00107CC3" w:rsidRDefault="00107CC3" w:rsidP="00301FA4">
      <w:pPr>
        <w:sectPr w:rsidR="00107CC3">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107CC3" w:rsidRDefault="00107CC3" w:rsidP="00301FA4">
      <w:pPr>
        <w:ind w:left="357"/>
        <w:jc w:val="both"/>
        <w:outlineLvl w:val="0"/>
        <w:rPr>
          <w:sz w:val="22"/>
          <w:szCs w:val="22"/>
        </w:rPr>
      </w:pPr>
      <w:bookmarkStart w:id="103" w:name="_Toc373315230"/>
      <w:r>
        <w:t>2. </w:t>
      </w:r>
      <w:r>
        <w:rPr>
          <w:sz w:val="22"/>
          <w:szCs w:val="22"/>
        </w:rPr>
        <w:t>ОБЩИЕ ПОЛОЖЕНИЯ</w:t>
      </w:r>
      <w:bookmarkEnd w:id="102"/>
      <w:bookmarkEnd w:id="103"/>
    </w:p>
    <w:p w:rsidR="00107CC3" w:rsidRDefault="00107CC3" w:rsidP="00301FA4">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107CC3" w:rsidRDefault="00107CC3" w:rsidP="00301FA4">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107CC3" w:rsidRDefault="00107CC3" w:rsidP="00301FA4">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107CC3" w:rsidRDefault="00107CC3" w:rsidP="00301FA4">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107CC3" w:rsidRDefault="00107CC3" w:rsidP="00301FA4">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07CC3" w:rsidRDefault="00107CC3" w:rsidP="00301FA4">
      <w:pPr>
        <w:tabs>
          <w:tab w:val="left" w:pos="840"/>
        </w:tabs>
        <w:spacing w:before="100" w:beforeAutospacing="1"/>
        <w:ind w:firstLine="357"/>
        <w:jc w:val="both"/>
        <w:rPr>
          <w:sz w:val="22"/>
          <w:szCs w:val="22"/>
        </w:rPr>
      </w:pPr>
      <w:bookmarkStart w:id="104"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4"/>
    </w:p>
    <w:p w:rsidR="00107CC3" w:rsidRDefault="00107CC3" w:rsidP="001D65D1">
      <w:pPr>
        <w:numPr>
          <w:ilvl w:val="0"/>
          <w:numId w:val="46"/>
        </w:numPr>
        <w:tabs>
          <w:tab w:val="left" w:pos="0"/>
          <w:tab w:val="left" w:pos="1418"/>
        </w:tabs>
        <w:ind w:left="0" w:right="-1" w:firstLine="709"/>
        <w:jc w:val="both"/>
        <w:rPr>
          <w:sz w:val="22"/>
          <w:szCs w:val="22"/>
        </w:rPr>
      </w:pPr>
      <w:bookmarkStart w:id="105" w:name="_Ref317173209"/>
      <w:r>
        <w:rPr>
          <w:sz w:val="22"/>
          <w:szCs w:val="22"/>
        </w:rPr>
        <w:t>обнаружения недостоверных сведений об участнике запроса цен, а также привлекаемых поставщиках/субподрячиках/соисполнителях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5"/>
    </w:p>
    <w:p w:rsidR="00107CC3" w:rsidRDefault="00107CC3" w:rsidP="001D65D1">
      <w:pPr>
        <w:numPr>
          <w:ilvl w:val="0"/>
          <w:numId w:val="46"/>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107CC3" w:rsidRDefault="00107CC3" w:rsidP="001D65D1">
      <w:pPr>
        <w:numPr>
          <w:ilvl w:val="0"/>
          <w:numId w:val="46"/>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07CC3" w:rsidRDefault="00107CC3" w:rsidP="00301FA4">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6B380D">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107CC3" w:rsidRDefault="00107CC3" w:rsidP="00301FA4">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07CC3" w:rsidRDefault="00107CC3" w:rsidP="00301FA4">
      <w:pPr>
        <w:pStyle w:val="NormalWeb"/>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107CC3" w:rsidRDefault="00107CC3" w:rsidP="00301FA4">
      <w:pPr>
        <w:keepNext/>
        <w:ind w:left="357"/>
      </w:pPr>
      <w:bookmarkStart w:id="106" w:name="_Toc347315021"/>
      <w:bookmarkStart w:id="107" w:name="_Ref317259044"/>
    </w:p>
    <w:p w:rsidR="00107CC3" w:rsidRDefault="00107CC3" w:rsidP="00301FA4">
      <w:pPr>
        <w:keepNext/>
        <w:ind w:left="357"/>
        <w:outlineLvl w:val="0"/>
        <w:rPr>
          <w:sz w:val="22"/>
          <w:szCs w:val="22"/>
        </w:rPr>
      </w:pPr>
      <w:bookmarkStart w:id="108" w:name="_Toc373315231"/>
      <w:r>
        <w:t>3. </w:t>
      </w:r>
      <w:r>
        <w:rPr>
          <w:sz w:val="22"/>
          <w:szCs w:val="22"/>
        </w:rPr>
        <w:t>ПОРЯДОК ПРОВЕДЕНИЯ ЗАПРОСА ЦЕН</w:t>
      </w:r>
      <w:bookmarkEnd w:id="106"/>
      <w:bookmarkEnd w:id="107"/>
      <w:bookmarkEnd w:id="108"/>
    </w:p>
    <w:p w:rsidR="00107CC3" w:rsidRDefault="00107CC3" w:rsidP="00301FA4">
      <w:pPr>
        <w:tabs>
          <w:tab w:val="left" w:pos="840"/>
        </w:tabs>
        <w:spacing w:before="100" w:beforeAutospacing="1"/>
        <w:ind w:firstLine="357"/>
        <w:jc w:val="both"/>
        <w:rPr>
          <w:sz w:val="22"/>
          <w:szCs w:val="22"/>
        </w:rPr>
      </w:pPr>
      <w:r>
        <w:rPr>
          <w:sz w:val="22"/>
          <w:szCs w:val="22"/>
        </w:rPr>
        <w:t>3.1.</w:t>
      </w:r>
      <w:r>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07CC3" w:rsidRDefault="00107CC3" w:rsidP="00301FA4">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07CC3" w:rsidRDefault="00107CC3" w:rsidP="00301FA4">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107CC3" w:rsidRDefault="00107CC3" w:rsidP="00301FA4">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107CC3" w:rsidRDefault="00107CC3" w:rsidP="00301FA4">
      <w:pPr>
        <w:tabs>
          <w:tab w:val="left" w:pos="840"/>
        </w:tabs>
        <w:spacing w:before="100" w:beforeAutospacing="1"/>
        <w:ind w:firstLine="357"/>
        <w:jc w:val="both"/>
        <w:rPr>
          <w:sz w:val="22"/>
          <w:szCs w:val="22"/>
        </w:rPr>
      </w:pPr>
      <w:bookmarkStart w:id="109"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09"/>
    </w:p>
    <w:p w:rsidR="00107CC3" w:rsidRDefault="00107CC3" w:rsidP="00301FA4">
      <w:pPr>
        <w:tabs>
          <w:tab w:val="left" w:pos="840"/>
        </w:tabs>
        <w:spacing w:before="100" w:beforeAutospacing="1"/>
        <w:ind w:firstLine="357"/>
        <w:jc w:val="both"/>
        <w:rPr>
          <w:sz w:val="22"/>
          <w:szCs w:val="22"/>
        </w:rPr>
      </w:pPr>
      <w:bookmarkStart w:id="110"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0"/>
    </w:p>
    <w:p w:rsidR="00107CC3" w:rsidRDefault="00107CC3" w:rsidP="00301FA4">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107CC3" w:rsidRDefault="00107CC3" w:rsidP="00301FA4">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107CC3" w:rsidRDefault="00107CC3" w:rsidP="00301FA4">
      <w:pPr>
        <w:tabs>
          <w:tab w:val="left" w:pos="840"/>
        </w:tabs>
        <w:spacing w:before="100" w:beforeAutospacing="1"/>
        <w:ind w:firstLine="357"/>
        <w:jc w:val="both"/>
        <w:rPr>
          <w:sz w:val="22"/>
          <w:szCs w:val="22"/>
        </w:rPr>
      </w:pPr>
      <w:bookmarkStart w:id="111"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107CC3" w:rsidRDefault="00107CC3" w:rsidP="00301FA4">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07CC3" w:rsidRDefault="00107CC3" w:rsidP="00301FA4">
      <w:pPr>
        <w:tabs>
          <w:tab w:val="left" w:pos="840"/>
        </w:tabs>
        <w:spacing w:before="100" w:beforeAutospacing="1"/>
        <w:ind w:firstLine="357"/>
        <w:jc w:val="both"/>
        <w:rPr>
          <w:sz w:val="22"/>
          <w:szCs w:val="22"/>
        </w:rPr>
      </w:pPr>
      <w:bookmarkStart w:id="112"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2"/>
    </w:p>
    <w:p w:rsidR="00107CC3" w:rsidRDefault="00107CC3" w:rsidP="00301FA4">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07CC3" w:rsidRDefault="00107CC3" w:rsidP="00301FA4">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107CC3" w:rsidRDefault="00107CC3" w:rsidP="00301FA4">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07CC3" w:rsidRDefault="00107CC3" w:rsidP="00301FA4">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107CC3" w:rsidRDefault="00107CC3" w:rsidP="00301FA4">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107CC3" w:rsidRDefault="00107CC3" w:rsidP="00301FA4">
      <w:pPr>
        <w:tabs>
          <w:tab w:val="left" w:pos="840"/>
        </w:tabs>
        <w:spacing w:before="100" w:beforeAutospacing="1"/>
        <w:ind w:firstLine="357"/>
        <w:jc w:val="both"/>
        <w:rPr>
          <w:sz w:val="22"/>
          <w:szCs w:val="22"/>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Ref31725155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29"/>
    </w:p>
    <w:p w:rsidR="00107CC3" w:rsidRDefault="00107CC3" w:rsidP="001D65D1">
      <w:pPr>
        <w:numPr>
          <w:ilvl w:val="0"/>
          <w:numId w:val="47"/>
        </w:numPr>
        <w:ind w:left="0" w:firstLine="357"/>
        <w:jc w:val="both"/>
        <w:rPr>
          <w:sz w:val="22"/>
          <w:szCs w:val="22"/>
        </w:rPr>
      </w:pPr>
      <w:r>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07CC3" w:rsidRDefault="00107CC3" w:rsidP="001D65D1">
      <w:pPr>
        <w:numPr>
          <w:ilvl w:val="0"/>
          <w:numId w:val="47"/>
        </w:numPr>
        <w:tabs>
          <w:tab w:val="num" w:pos="840"/>
        </w:tabs>
        <w:spacing w:before="100" w:beforeAutospacing="1"/>
        <w:ind w:left="0" w:firstLine="360"/>
        <w:jc w:val="both"/>
        <w:rPr>
          <w:sz w:val="22"/>
          <w:szCs w:val="22"/>
        </w:rPr>
      </w:pPr>
      <w:r>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07CC3" w:rsidRDefault="00107CC3" w:rsidP="001D65D1">
      <w:pPr>
        <w:numPr>
          <w:ilvl w:val="1"/>
          <w:numId w:val="47"/>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107CC3" w:rsidRDefault="00107CC3" w:rsidP="001D65D1">
      <w:pPr>
        <w:numPr>
          <w:ilvl w:val="1"/>
          <w:numId w:val="47"/>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07CC3" w:rsidRDefault="00107CC3" w:rsidP="001D65D1">
      <w:pPr>
        <w:numPr>
          <w:ilvl w:val="1"/>
          <w:numId w:val="47"/>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07CC3" w:rsidRDefault="00107CC3" w:rsidP="00301FA4">
      <w:pPr>
        <w:tabs>
          <w:tab w:val="left" w:pos="840"/>
        </w:tabs>
        <w:ind w:firstLine="357"/>
        <w:jc w:val="both"/>
        <w:rPr>
          <w:sz w:val="22"/>
          <w:szCs w:val="22"/>
        </w:rPr>
      </w:pPr>
      <w:r>
        <w:rPr>
          <w:sz w:val="22"/>
          <w:szCs w:val="22"/>
        </w:rPr>
        <w:t>Исправление иных ошибок не допускается.</w:t>
      </w:r>
    </w:p>
    <w:p w:rsidR="00107CC3" w:rsidRDefault="00107CC3" w:rsidP="00301FA4">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107CC3" w:rsidRDefault="00107CC3" w:rsidP="00301FA4">
      <w:pPr>
        <w:tabs>
          <w:tab w:val="left" w:pos="840"/>
        </w:tabs>
        <w:spacing w:before="100" w:beforeAutospacing="1"/>
        <w:ind w:firstLine="357"/>
        <w:jc w:val="both"/>
        <w:rPr>
          <w:sz w:val="22"/>
          <w:szCs w:val="22"/>
        </w:rPr>
      </w:pPr>
      <w:bookmarkStart w:id="130" w:name="_Ref266805430"/>
      <w:bookmarkStart w:id="131" w:name="_Ref297560912"/>
      <w:bookmarkStart w:id="132"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07CC3" w:rsidRDefault="00107CC3" w:rsidP="00301FA4">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0"/>
      <w:r>
        <w:rPr>
          <w:sz w:val="22"/>
          <w:szCs w:val="22"/>
        </w:rPr>
        <w:t xml:space="preserve"> [в отношении данного лота], по следующим основаниям:</w:t>
      </w:r>
      <w:bookmarkStart w:id="133" w:name="sub_1211"/>
      <w:bookmarkEnd w:id="131"/>
      <w:bookmarkEnd w:id="132"/>
    </w:p>
    <w:p w:rsidR="00107CC3" w:rsidRDefault="00107CC3" w:rsidP="001D65D1">
      <w:pPr>
        <w:numPr>
          <w:ilvl w:val="0"/>
          <w:numId w:val="48"/>
        </w:numPr>
        <w:tabs>
          <w:tab w:val="clear" w:pos="720"/>
          <w:tab w:val="left" w:pos="1276"/>
          <w:tab w:val="num" w:pos="1320"/>
        </w:tabs>
        <w:autoSpaceDE w:val="0"/>
        <w:autoSpaceDN w:val="0"/>
        <w:adjustRightInd w:val="0"/>
        <w:ind w:firstLine="0"/>
        <w:jc w:val="both"/>
        <w:rPr>
          <w:sz w:val="22"/>
          <w:szCs w:val="22"/>
        </w:rPr>
      </w:pPr>
      <w:bookmarkStart w:id="134"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4"/>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107CC3" w:rsidRDefault="00107CC3" w:rsidP="001D65D1">
      <w:pPr>
        <w:numPr>
          <w:ilvl w:val="0"/>
          <w:numId w:val="48"/>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107CC3" w:rsidRDefault="00107CC3" w:rsidP="001D65D1">
      <w:pPr>
        <w:numPr>
          <w:ilvl w:val="0"/>
          <w:numId w:val="48"/>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107CC3" w:rsidRDefault="00107CC3" w:rsidP="001D65D1">
      <w:pPr>
        <w:numPr>
          <w:ilvl w:val="0"/>
          <w:numId w:val="48"/>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07CC3" w:rsidRDefault="00107CC3" w:rsidP="00301FA4">
      <w:pPr>
        <w:tabs>
          <w:tab w:val="left" w:pos="840"/>
        </w:tabs>
        <w:spacing w:before="100" w:beforeAutospacing="1"/>
        <w:ind w:firstLine="357"/>
        <w:jc w:val="both"/>
        <w:rPr>
          <w:sz w:val="22"/>
          <w:szCs w:val="22"/>
        </w:rPr>
      </w:pPr>
      <w:bookmarkStart w:id="135" w:name="_Ref318811122"/>
      <w:bookmarkStart w:id="136" w:name="sub_1214"/>
      <w:bookmarkEnd w:id="133"/>
      <w:r>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5"/>
    </w:p>
    <w:p w:rsidR="00107CC3" w:rsidRDefault="00107CC3" w:rsidP="00301FA4">
      <w:pPr>
        <w:tabs>
          <w:tab w:val="left" w:pos="840"/>
        </w:tabs>
        <w:spacing w:before="100" w:beforeAutospacing="1"/>
        <w:ind w:firstLine="357"/>
        <w:jc w:val="both"/>
        <w:rPr>
          <w:sz w:val="22"/>
          <w:szCs w:val="22"/>
        </w:rPr>
      </w:pPr>
      <w:r>
        <w:rPr>
          <w:sz w:val="22"/>
          <w:szCs w:val="22"/>
        </w:rPr>
        <w:t>3.20.</w:t>
      </w:r>
      <w:r>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36"/>
    <w:p w:rsidR="00107CC3" w:rsidRDefault="00107CC3" w:rsidP="00301FA4">
      <w:pPr>
        <w:tabs>
          <w:tab w:val="left" w:pos="840"/>
        </w:tabs>
        <w:spacing w:before="100" w:beforeAutospacing="1"/>
        <w:ind w:firstLine="357"/>
        <w:jc w:val="both"/>
        <w:rPr>
          <w:sz w:val="22"/>
          <w:szCs w:val="22"/>
        </w:rPr>
      </w:pPr>
      <w:r>
        <w:rPr>
          <w:sz w:val="22"/>
          <w:szCs w:val="22"/>
        </w:rPr>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07CC3" w:rsidRDefault="00107CC3" w:rsidP="00301FA4">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107CC3" w:rsidRDefault="00107CC3" w:rsidP="00301FA4">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107CC3" w:rsidRDefault="00107CC3" w:rsidP="00301FA4">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107CC3" w:rsidRDefault="00107CC3" w:rsidP="00301FA4">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107CC3" w:rsidRDefault="00107CC3" w:rsidP="00301FA4">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07CC3" w:rsidRDefault="00107CC3" w:rsidP="00301FA4">
      <w:pPr>
        <w:tabs>
          <w:tab w:val="left" w:pos="840"/>
        </w:tabs>
        <w:spacing w:before="100" w:beforeAutospacing="1"/>
        <w:ind w:firstLine="357"/>
        <w:jc w:val="both"/>
        <w:rPr>
          <w:sz w:val="22"/>
          <w:szCs w:val="22"/>
        </w:rPr>
      </w:pPr>
      <w:r>
        <w:rPr>
          <w:sz w:val="22"/>
          <w:szCs w:val="22"/>
        </w:rPr>
        <w:t>3.27.</w:t>
      </w:r>
      <w:r>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07CC3" w:rsidRDefault="00107CC3" w:rsidP="00301FA4">
      <w:pPr>
        <w:tabs>
          <w:tab w:val="left" w:pos="840"/>
        </w:tabs>
        <w:spacing w:before="100" w:beforeAutospacing="1"/>
        <w:ind w:firstLine="357"/>
        <w:jc w:val="both"/>
        <w:rPr>
          <w:sz w:val="22"/>
          <w:szCs w:val="22"/>
        </w:rPr>
      </w:pPr>
      <w:bookmarkStart w:id="137" w:name="_Ref271022510"/>
      <w:r>
        <w:rPr>
          <w:sz w:val="22"/>
          <w:szCs w:val="22"/>
        </w:rPr>
        <w:t>3.28.</w:t>
      </w:r>
      <w:r>
        <w:rPr>
          <w:sz w:val="22"/>
          <w:szCs w:val="22"/>
        </w:rPr>
        <w:tab/>
        <w:t>Запрос цен признается несостоявш</w:t>
      </w:r>
      <w:bookmarkStart w:id="138" w:name="_Ref269912002"/>
      <w:r>
        <w:rPr>
          <w:sz w:val="22"/>
          <w:szCs w:val="22"/>
        </w:rPr>
        <w:t xml:space="preserve">имся, если </w:t>
      </w:r>
      <w:bookmarkEnd w:id="138"/>
      <w:r>
        <w:rPr>
          <w:sz w:val="22"/>
          <w:szCs w:val="22"/>
        </w:rPr>
        <w:t>по окончании срока подачи заявок:</w:t>
      </w:r>
      <w:bookmarkEnd w:id="137"/>
    </w:p>
    <w:p w:rsidR="00107CC3" w:rsidRDefault="00107CC3" w:rsidP="001D65D1">
      <w:pPr>
        <w:numPr>
          <w:ilvl w:val="0"/>
          <w:numId w:val="49"/>
        </w:numPr>
        <w:tabs>
          <w:tab w:val="left" w:pos="1276"/>
        </w:tabs>
        <w:autoSpaceDE w:val="0"/>
        <w:autoSpaceDN w:val="0"/>
        <w:adjustRightInd w:val="0"/>
        <w:ind w:firstLine="0"/>
        <w:jc w:val="both"/>
        <w:rPr>
          <w:sz w:val="22"/>
          <w:szCs w:val="22"/>
        </w:rPr>
      </w:pPr>
      <w:bookmarkStart w:id="139" w:name="_Ref269912007"/>
      <w:r>
        <w:rPr>
          <w:sz w:val="22"/>
          <w:szCs w:val="22"/>
        </w:rPr>
        <w:t>подана только одна заявка от одного участника (с учетом отозванных участником заявок);</w:t>
      </w:r>
      <w:bookmarkEnd w:id="139"/>
    </w:p>
    <w:p w:rsidR="00107CC3" w:rsidRDefault="00107CC3" w:rsidP="001D65D1">
      <w:pPr>
        <w:numPr>
          <w:ilvl w:val="0"/>
          <w:numId w:val="49"/>
        </w:numPr>
        <w:tabs>
          <w:tab w:val="left" w:pos="1276"/>
        </w:tabs>
        <w:autoSpaceDE w:val="0"/>
        <w:autoSpaceDN w:val="0"/>
        <w:adjustRightInd w:val="0"/>
        <w:ind w:firstLine="0"/>
        <w:jc w:val="both"/>
        <w:rPr>
          <w:sz w:val="22"/>
          <w:szCs w:val="22"/>
        </w:rPr>
      </w:pPr>
      <w:bookmarkStart w:id="140" w:name="_Ref269912019"/>
      <w:bookmarkStart w:id="141" w:name="_Ref289170414"/>
      <w:r>
        <w:rPr>
          <w:sz w:val="22"/>
          <w:szCs w:val="22"/>
        </w:rPr>
        <w:t>не подана ни одна заявка</w:t>
      </w:r>
      <w:bookmarkEnd w:id="140"/>
      <w:r>
        <w:rPr>
          <w:sz w:val="22"/>
          <w:szCs w:val="22"/>
        </w:rPr>
        <w:t xml:space="preserve"> (с учетом отозванных участником заявок)</w:t>
      </w:r>
      <w:bookmarkEnd w:id="141"/>
      <w:r>
        <w:rPr>
          <w:sz w:val="22"/>
          <w:szCs w:val="22"/>
        </w:rPr>
        <w:t>;</w:t>
      </w:r>
    </w:p>
    <w:p w:rsidR="00107CC3" w:rsidRDefault="00107CC3" w:rsidP="001D65D1">
      <w:pPr>
        <w:numPr>
          <w:ilvl w:val="0"/>
          <w:numId w:val="49"/>
        </w:numPr>
        <w:tabs>
          <w:tab w:val="left" w:pos="1276"/>
        </w:tabs>
        <w:autoSpaceDE w:val="0"/>
        <w:autoSpaceDN w:val="0"/>
        <w:adjustRightInd w:val="0"/>
        <w:ind w:firstLine="0"/>
        <w:jc w:val="both"/>
        <w:rPr>
          <w:sz w:val="22"/>
          <w:szCs w:val="22"/>
        </w:rPr>
      </w:pPr>
      <w:bookmarkStart w:id="142" w:name="_Ref269912021"/>
      <w:r>
        <w:rPr>
          <w:sz w:val="22"/>
          <w:szCs w:val="22"/>
        </w:rPr>
        <w:t>принято решение об отказе в допуске всем участникам запроса цен, подавшим заявки;</w:t>
      </w:r>
      <w:bookmarkEnd w:id="142"/>
    </w:p>
    <w:p w:rsidR="00107CC3" w:rsidRDefault="00107CC3" w:rsidP="001D65D1">
      <w:pPr>
        <w:numPr>
          <w:ilvl w:val="0"/>
          <w:numId w:val="49"/>
        </w:numPr>
        <w:tabs>
          <w:tab w:val="left" w:pos="1276"/>
        </w:tabs>
        <w:autoSpaceDE w:val="0"/>
        <w:autoSpaceDN w:val="0"/>
        <w:adjustRightInd w:val="0"/>
        <w:ind w:firstLine="0"/>
        <w:jc w:val="both"/>
        <w:rPr>
          <w:sz w:val="22"/>
          <w:szCs w:val="22"/>
        </w:rPr>
      </w:pPr>
      <w:bookmarkStart w:id="143" w:name="_Ref269912024"/>
      <w:bookmarkStart w:id="144" w:name="_Ref270019244"/>
      <w:r>
        <w:rPr>
          <w:sz w:val="22"/>
          <w:szCs w:val="22"/>
        </w:rPr>
        <w:t>принято решение о допуске только одного участника</w:t>
      </w:r>
      <w:bookmarkEnd w:id="143"/>
      <w:r>
        <w:rPr>
          <w:sz w:val="22"/>
          <w:szCs w:val="22"/>
        </w:rPr>
        <w:t xml:space="preserve"> запроса цен</w:t>
      </w:r>
      <w:bookmarkEnd w:id="144"/>
      <w:r>
        <w:rPr>
          <w:sz w:val="22"/>
          <w:szCs w:val="22"/>
        </w:rPr>
        <w:t>;</w:t>
      </w:r>
    </w:p>
    <w:p w:rsidR="00107CC3" w:rsidRDefault="00107CC3" w:rsidP="001D65D1">
      <w:pPr>
        <w:numPr>
          <w:ilvl w:val="0"/>
          <w:numId w:val="49"/>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107CC3" w:rsidRDefault="00107CC3" w:rsidP="00301FA4">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107CC3" w:rsidRDefault="00107CC3" w:rsidP="00301FA4">
      <w:pPr>
        <w:tabs>
          <w:tab w:val="left" w:pos="840"/>
        </w:tabs>
        <w:spacing w:before="100" w:beforeAutospacing="1"/>
        <w:ind w:firstLine="357"/>
        <w:jc w:val="both"/>
        <w:rPr>
          <w:sz w:val="22"/>
          <w:szCs w:val="22"/>
        </w:rPr>
      </w:pPr>
      <w:bookmarkStart w:id="145"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107CC3" w:rsidRDefault="00107CC3" w:rsidP="001D65D1">
      <w:pPr>
        <w:pStyle w:val="-6"/>
        <w:numPr>
          <w:ilvl w:val="0"/>
          <w:numId w:val="50"/>
        </w:numPr>
        <w:tabs>
          <w:tab w:val="left" w:pos="1418"/>
        </w:tabs>
        <w:ind w:firstLine="0"/>
        <w:rPr>
          <w:sz w:val="22"/>
          <w:szCs w:val="22"/>
        </w:rPr>
      </w:pPr>
      <w:bookmarkStart w:id="146"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6"/>
      <w:r>
        <w:rPr>
          <w:sz w:val="22"/>
          <w:szCs w:val="22"/>
        </w:rPr>
        <w:t xml:space="preserve"> </w:t>
      </w:r>
    </w:p>
    <w:p w:rsidR="00107CC3" w:rsidRDefault="00107CC3" w:rsidP="001D65D1">
      <w:pPr>
        <w:pStyle w:val="-6"/>
        <w:numPr>
          <w:ilvl w:val="0"/>
          <w:numId w:val="50"/>
        </w:numPr>
        <w:tabs>
          <w:tab w:val="left" w:pos="1418"/>
        </w:tabs>
        <w:ind w:left="0" w:firstLine="709"/>
        <w:rPr>
          <w:sz w:val="22"/>
          <w:szCs w:val="22"/>
        </w:rPr>
      </w:pPr>
      <w:bookmarkStart w:id="147" w:name="_Ref311046445"/>
      <w:r>
        <w:rPr>
          <w:sz w:val="22"/>
          <w:szCs w:val="22"/>
        </w:rPr>
        <w:t>рекомендовать заказчику не заключать договор.</w:t>
      </w:r>
      <w:bookmarkEnd w:id="147"/>
    </w:p>
    <w:p w:rsidR="00107CC3" w:rsidRDefault="00107CC3" w:rsidP="00301FA4">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107CC3" w:rsidRDefault="00107CC3" w:rsidP="00301FA4">
      <w:pPr>
        <w:tabs>
          <w:tab w:val="left" w:pos="840"/>
        </w:tabs>
        <w:spacing w:before="100" w:beforeAutospacing="1"/>
        <w:ind w:firstLine="357"/>
        <w:jc w:val="both"/>
        <w:rPr>
          <w:sz w:val="22"/>
          <w:szCs w:val="22"/>
        </w:rPr>
      </w:pPr>
      <w:bookmarkStart w:id="148"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5"/>
      <w:bookmarkEnd w:id="148"/>
    </w:p>
    <w:p w:rsidR="00107CC3" w:rsidRDefault="00107CC3" w:rsidP="00301FA4">
      <w:pPr>
        <w:tabs>
          <w:tab w:val="left" w:pos="840"/>
        </w:tabs>
        <w:spacing w:before="100" w:beforeAutospacing="1"/>
        <w:ind w:firstLine="357"/>
        <w:jc w:val="both"/>
        <w:rPr>
          <w:sz w:val="22"/>
          <w:szCs w:val="22"/>
        </w:rPr>
      </w:pPr>
      <w:bookmarkStart w:id="149" w:name="_Ref317255645"/>
      <w:bookmarkStart w:id="150" w:name="sub_291"/>
      <w:bookmarkStart w:id="151" w:name="_Toc271294290"/>
      <w:bookmarkStart w:id="152" w:name="_Toc270595288"/>
      <w:bookmarkStart w:id="153" w:name="_Toc269835279"/>
      <w:r>
        <w:rPr>
          <w:sz w:val="22"/>
          <w:szCs w:val="22"/>
        </w:rPr>
        <w:t>3.32.</w:t>
      </w:r>
      <w:r>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Pr>
          <w:bCs/>
          <w:iCs/>
          <w:sz w:val="22"/>
          <w:szCs w:val="22"/>
        </w:rPr>
        <w:t>[по данному лоту</w:t>
      </w:r>
      <w:r>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07CC3" w:rsidRDefault="00107CC3" w:rsidP="00301FA4">
      <w:pPr>
        <w:tabs>
          <w:tab w:val="left" w:pos="840"/>
        </w:tabs>
        <w:spacing w:before="100" w:beforeAutospacing="1"/>
        <w:ind w:firstLine="357"/>
        <w:jc w:val="both"/>
        <w:rPr>
          <w:sz w:val="22"/>
          <w:szCs w:val="22"/>
        </w:rPr>
      </w:pPr>
      <w:bookmarkStart w:id="154"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4"/>
    <w:p w:rsidR="00107CC3" w:rsidRDefault="00107CC3" w:rsidP="00301FA4">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49"/>
    <w:p w:rsidR="00107CC3" w:rsidRDefault="00107CC3" w:rsidP="00301FA4">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107CC3" w:rsidRDefault="00107CC3" w:rsidP="00301FA4">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107CC3" w:rsidRDefault="00107CC3" w:rsidP="00301FA4">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07CC3" w:rsidRDefault="00107CC3" w:rsidP="00301FA4">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07CC3" w:rsidRDefault="00107CC3" w:rsidP="00301FA4">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107CC3" w:rsidRDefault="00107CC3" w:rsidP="00301FA4">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107CC3" w:rsidRDefault="00107CC3" w:rsidP="00301FA4">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107CC3" w:rsidRDefault="00107CC3" w:rsidP="00301FA4">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107CC3" w:rsidRDefault="00107CC3" w:rsidP="00301FA4">
      <w:pPr>
        <w:tabs>
          <w:tab w:val="left" w:pos="840"/>
        </w:tabs>
        <w:spacing w:before="100" w:beforeAutospacing="1"/>
        <w:ind w:firstLine="357"/>
        <w:jc w:val="both"/>
        <w:rPr>
          <w:sz w:val="22"/>
          <w:szCs w:val="22"/>
        </w:rPr>
      </w:pPr>
      <w:r>
        <w:rPr>
          <w:sz w:val="22"/>
          <w:szCs w:val="22"/>
        </w:rPr>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107CC3" w:rsidRDefault="00107CC3" w:rsidP="00301FA4">
      <w:pPr>
        <w:tabs>
          <w:tab w:val="left" w:pos="840"/>
        </w:tabs>
        <w:spacing w:before="100" w:beforeAutospacing="1"/>
        <w:ind w:firstLine="357"/>
        <w:jc w:val="both"/>
        <w:rPr>
          <w:sz w:val="22"/>
          <w:szCs w:val="22"/>
        </w:rPr>
      </w:pPr>
      <w:r>
        <w:rPr>
          <w:sz w:val="22"/>
          <w:szCs w:val="22"/>
        </w:rPr>
        <w:t>3.40.</w:t>
      </w:r>
      <w:r>
        <w:rPr>
          <w:sz w:val="22"/>
          <w:szCs w:val="22"/>
        </w:rPr>
        <w:tab/>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07CC3" w:rsidRDefault="00107CC3" w:rsidP="00301FA4">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107CC3" w:rsidRDefault="00107CC3" w:rsidP="00301FA4">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107CC3" w:rsidRDefault="00107CC3" w:rsidP="00301FA4">
      <w:pPr>
        <w:tabs>
          <w:tab w:val="left" w:pos="840"/>
        </w:tabs>
        <w:ind w:firstLine="357"/>
        <w:jc w:val="both"/>
        <w:rPr>
          <w:sz w:val="22"/>
          <w:szCs w:val="22"/>
        </w:rPr>
      </w:pPr>
      <w:r>
        <w:rPr>
          <w:sz w:val="22"/>
          <w:szCs w:val="22"/>
        </w:rPr>
        <w:t>2)</w:t>
      </w:r>
      <w:r>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107CC3" w:rsidRDefault="00107CC3" w:rsidP="00301FA4">
      <w:pPr>
        <w:tabs>
          <w:tab w:val="left" w:pos="840"/>
        </w:tabs>
        <w:ind w:firstLine="357"/>
        <w:jc w:val="both"/>
        <w:rPr>
          <w:sz w:val="22"/>
          <w:szCs w:val="22"/>
        </w:rPr>
      </w:pPr>
    </w:p>
    <w:p w:rsidR="00107CC3" w:rsidRDefault="00107CC3" w:rsidP="00301FA4">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107CC3" w:rsidRDefault="00107CC3" w:rsidP="00301FA4">
      <w:pPr>
        <w:tabs>
          <w:tab w:val="left" w:pos="840"/>
        </w:tabs>
        <w:ind w:firstLine="357"/>
        <w:jc w:val="both"/>
        <w:rPr>
          <w:sz w:val="22"/>
          <w:szCs w:val="22"/>
        </w:rPr>
      </w:pPr>
    </w:p>
    <w:p w:rsidR="00107CC3" w:rsidRDefault="00107CC3" w:rsidP="00301FA4">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07CC3" w:rsidRDefault="00107CC3" w:rsidP="00301FA4">
      <w:pPr>
        <w:tabs>
          <w:tab w:val="left" w:pos="840"/>
        </w:tabs>
        <w:ind w:firstLine="357"/>
        <w:jc w:val="both"/>
        <w:rPr>
          <w:sz w:val="22"/>
          <w:szCs w:val="22"/>
        </w:rPr>
      </w:pPr>
    </w:p>
    <w:p w:rsidR="00107CC3" w:rsidRDefault="00107CC3" w:rsidP="00301FA4">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5"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5"/>
      <w:r>
        <w:rPr>
          <w:sz w:val="22"/>
          <w:szCs w:val="22"/>
        </w:rPr>
        <w:t>:</w:t>
      </w:r>
    </w:p>
    <w:p w:rsidR="00107CC3" w:rsidRDefault="00107CC3" w:rsidP="001D65D1">
      <w:pPr>
        <w:numPr>
          <w:ilvl w:val="0"/>
          <w:numId w:val="51"/>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107CC3" w:rsidRDefault="00107CC3" w:rsidP="001D65D1">
      <w:pPr>
        <w:numPr>
          <w:ilvl w:val="0"/>
          <w:numId w:val="51"/>
        </w:numPr>
        <w:tabs>
          <w:tab w:val="left" w:pos="1276"/>
        </w:tabs>
        <w:autoSpaceDE w:val="0"/>
        <w:autoSpaceDN w:val="0"/>
        <w:adjustRightInd w:val="0"/>
        <w:ind w:firstLine="0"/>
        <w:jc w:val="both"/>
        <w:rPr>
          <w:sz w:val="22"/>
          <w:szCs w:val="22"/>
        </w:rPr>
      </w:pPr>
      <w:r>
        <w:rPr>
          <w:sz w:val="22"/>
          <w:szCs w:val="22"/>
        </w:rPr>
        <w:t>неподписание участником проекта договора в срок и в порядке в соответствии с пунктом 3.32;</w:t>
      </w:r>
    </w:p>
    <w:p w:rsidR="00107CC3" w:rsidRDefault="00107CC3" w:rsidP="001D65D1">
      <w:pPr>
        <w:numPr>
          <w:ilvl w:val="0"/>
          <w:numId w:val="51"/>
        </w:numPr>
        <w:tabs>
          <w:tab w:val="left" w:pos="1276"/>
        </w:tabs>
        <w:autoSpaceDE w:val="0"/>
        <w:autoSpaceDN w:val="0"/>
        <w:adjustRightInd w:val="0"/>
        <w:ind w:firstLine="0"/>
        <w:jc w:val="both"/>
        <w:rPr>
          <w:sz w:val="22"/>
          <w:szCs w:val="22"/>
        </w:rPr>
      </w:pPr>
      <w:r>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107CC3" w:rsidRDefault="00107CC3" w:rsidP="001D65D1">
      <w:pPr>
        <w:numPr>
          <w:ilvl w:val="0"/>
          <w:numId w:val="51"/>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07CC3" w:rsidRDefault="00107CC3" w:rsidP="00301FA4">
      <w:pPr>
        <w:tabs>
          <w:tab w:val="left" w:pos="840"/>
        </w:tabs>
        <w:spacing w:before="100" w:beforeAutospacing="1"/>
        <w:ind w:firstLine="357"/>
        <w:jc w:val="both"/>
        <w:rPr>
          <w:sz w:val="22"/>
          <w:szCs w:val="22"/>
        </w:rPr>
      </w:pPr>
      <w:bookmarkStart w:id="156"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6"/>
    </w:p>
    <w:p w:rsidR="00107CC3" w:rsidRDefault="00107CC3" w:rsidP="001D65D1">
      <w:pPr>
        <w:numPr>
          <w:ilvl w:val="0"/>
          <w:numId w:val="52"/>
        </w:numPr>
        <w:tabs>
          <w:tab w:val="left" w:pos="1276"/>
        </w:tabs>
        <w:autoSpaceDE w:val="0"/>
        <w:autoSpaceDN w:val="0"/>
        <w:adjustRightInd w:val="0"/>
        <w:ind w:firstLine="0"/>
        <w:jc w:val="both"/>
        <w:rPr>
          <w:sz w:val="22"/>
          <w:szCs w:val="22"/>
        </w:rPr>
      </w:pPr>
      <w:bookmarkStart w:id="157"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57"/>
    </w:p>
    <w:p w:rsidR="00107CC3" w:rsidRDefault="00107CC3" w:rsidP="001D65D1">
      <w:pPr>
        <w:numPr>
          <w:ilvl w:val="0"/>
          <w:numId w:val="52"/>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58" w:name="_Ref310532857"/>
    </w:p>
    <w:p w:rsidR="00107CC3" w:rsidRDefault="00107CC3" w:rsidP="001D65D1">
      <w:pPr>
        <w:numPr>
          <w:ilvl w:val="0"/>
          <w:numId w:val="52"/>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58"/>
    </w:p>
    <w:p w:rsidR="00107CC3" w:rsidRDefault="00107CC3" w:rsidP="00301FA4">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07CC3" w:rsidRDefault="00107CC3" w:rsidP="00301FA4">
      <w:pPr>
        <w:tabs>
          <w:tab w:val="left" w:pos="840"/>
        </w:tabs>
        <w:spacing w:before="100" w:beforeAutospacing="1"/>
        <w:ind w:firstLine="357"/>
        <w:jc w:val="both"/>
        <w:rPr>
          <w:sz w:val="22"/>
          <w:szCs w:val="22"/>
        </w:rPr>
      </w:pPr>
      <w:r>
        <w:rPr>
          <w:sz w:val="22"/>
          <w:szCs w:val="22"/>
        </w:rPr>
        <w:t>3.47.</w:t>
      </w:r>
      <w:r>
        <w:rPr>
          <w:sz w:val="22"/>
          <w:szCs w:val="22"/>
        </w:rPr>
        <w:tab/>
      </w:r>
      <w:bookmarkEnd w:id="150"/>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07CC3" w:rsidRDefault="00107CC3" w:rsidP="001D65D1">
      <w:pPr>
        <w:pStyle w:val="NormalWeb"/>
        <w:numPr>
          <w:ilvl w:val="0"/>
          <w:numId w:val="53"/>
        </w:numPr>
        <w:spacing w:before="0" w:beforeAutospacing="0" w:after="0" w:afterAutospacing="0"/>
        <w:ind w:firstLine="0"/>
        <w:jc w:val="both"/>
        <w:rPr>
          <w:sz w:val="22"/>
          <w:szCs w:val="22"/>
        </w:rPr>
      </w:pPr>
      <w:r>
        <w:rPr>
          <w:sz w:val="22"/>
          <w:szCs w:val="22"/>
        </w:rPr>
        <w:t>если такой участник запроса цен:</w:t>
      </w:r>
    </w:p>
    <w:p w:rsidR="00107CC3" w:rsidRDefault="00107CC3" w:rsidP="001D65D1">
      <w:pPr>
        <w:numPr>
          <w:ilvl w:val="0"/>
          <w:numId w:val="54"/>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107CC3" w:rsidRDefault="00107CC3" w:rsidP="001D65D1">
      <w:pPr>
        <w:numPr>
          <w:ilvl w:val="0"/>
          <w:numId w:val="54"/>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107CC3" w:rsidRDefault="00107CC3" w:rsidP="001D65D1">
      <w:pPr>
        <w:numPr>
          <w:ilvl w:val="0"/>
          <w:numId w:val="54"/>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07CC3" w:rsidRDefault="00107CC3" w:rsidP="001D65D1">
      <w:pPr>
        <w:pStyle w:val="NormalWeb"/>
        <w:numPr>
          <w:ilvl w:val="0"/>
          <w:numId w:val="53"/>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107CC3" w:rsidRDefault="00107CC3" w:rsidP="00301FA4">
      <w:pPr>
        <w:tabs>
          <w:tab w:val="left" w:pos="840"/>
        </w:tabs>
        <w:spacing w:before="100" w:beforeAutospacing="1"/>
        <w:ind w:firstLine="357"/>
        <w:jc w:val="both"/>
        <w:rPr>
          <w:sz w:val="22"/>
          <w:szCs w:val="22"/>
        </w:rPr>
      </w:pPr>
      <w:bookmarkStart w:id="159" w:name="_Ref166350669"/>
      <w:bookmarkEnd w:id="151"/>
      <w:bookmarkEnd w:id="152"/>
      <w:bookmarkEnd w:id="153"/>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9"/>
    </w:p>
    <w:p w:rsidR="00107CC3" w:rsidRDefault="00107CC3" w:rsidP="001D65D1">
      <w:pPr>
        <w:numPr>
          <w:ilvl w:val="0"/>
          <w:numId w:val="55"/>
        </w:numPr>
        <w:tabs>
          <w:tab w:val="left" w:pos="1134"/>
        </w:tabs>
        <w:ind w:left="0" w:firstLine="709"/>
        <w:jc w:val="both"/>
        <w:rPr>
          <w:sz w:val="22"/>
          <w:szCs w:val="22"/>
        </w:rPr>
      </w:pPr>
      <w:r>
        <w:rPr>
          <w:sz w:val="22"/>
          <w:szCs w:val="22"/>
        </w:rPr>
        <w:t>обязательства по возврату аванса;</w:t>
      </w:r>
    </w:p>
    <w:p w:rsidR="00107CC3" w:rsidRDefault="00107CC3" w:rsidP="001D65D1">
      <w:pPr>
        <w:numPr>
          <w:ilvl w:val="0"/>
          <w:numId w:val="55"/>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107CC3" w:rsidRDefault="00107CC3" w:rsidP="001D65D1">
      <w:pPr>
        <w:numPr>
          <w:ilvl w:val="0"/>
          <w:numId w:val="55"/>
        </w:numPr>
        <w:tabs>
          <w:tab w:val="left" w:pos="1134"/>
        </w:tabs>
        <w:ind w:left="0" w:firstLine="709"/>
        <w:jc w:val="both"/>
        <w:rPr>
          <w:sz w:val="22"/>
          <w:szCs w:val="22"/>
        </w:rPr>
      </w:pPr>
      <w:r>
        <w:rPr>
          <w:sz w:val="22"/>
          <w:szCs w:val="22"/>
        </w:rPr>
        <w:t>исполнение гарантийных обязательств,</w:t>
      </w:r>
    </w:p>
    <w:p w:rsidR="00107CC3" w:rsidRDefault="00107CC3" w:rsidP="00301FA4">
      <w:pPr>
        <w:tabs>
          <w:tab w:val="left" w:pos="1200"/>
        </w:tabs>
        <w:jc w:val="both"/>
        <w:rPr>
          <w:sz w:val="22"/>
          <w:szCs w:val="22"/>
        </w:rPr>
      </w:pPr>
      <w:r>
        <w:rPr>
          <w:sz w:val="22"/>
          <w:szCs w:val="22"/>
        </w:rPr>
        <w:t>в одной или нескольких из следующих форм:</w:t>
      </w:r>
    </w:p>
    <w:p w:rsidR="00107CC3" w:rsidRDefault="00107CC3" w:rsidP="001D65D1">
      <w:pPr>
        <w:numPr>
          <w:ilvl w:val="0"/>
          <w:numId w:val="55"/>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107CC3" w:rsidRDefault="00107CC3" w:rsidP="001D65D1">
      <w:pPr>
        <w:numPr>
          <w:ilvl w:val="0"/>
          <w:numId w:val="55"/>
        </w:numPr>
        <w:tabs>
          <w:tab w:val="left" w:pos="1134"/>
        </w:tabs>
        <w:ind w:left="0" w:firstLine="709"/>
        <w:jc w:val="both"/>
        <w:rPr>
          <w:bCs/>
          <w:sz w:val="22"/>
          <w:szCs w:val="22"/>
        </w:rPr>
      </w:pPr>
      <w:r>
        <w:rPr>
          <w:bCs/>
          <w:sz w:val="22"/>
          <w:szCs w:val="22"/>
        </w:rPr>
        <w:t>поручительство;</w:t>
      </w:r>
    </w:p>
    <w:p w:rsidR="00107CC3" w:rsidRDefault="00107CC3" w:rsidP="001D65D1">
      <w:pPr>
        <w:numPr>
          <w:ilvl w:val="0"/>
          <w:numId w:val="55"/>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107CC3" w:rsidRDefault="00107CC3" w:rsidP="00301FA4">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107CC3" w:rsidRDefault="00107CC3" w:rsidP="00301FA4">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107CC3" w:rsidRDefault="00107CC3" w:rsidP="00301FA4">
      <w:pPr>
        <w:tabs>
          <w:tab w:val="left" w:pos="1080"/>
        </w:tabs>
        <w:ind w:firstLine="357"/>
        <w:jc w:val="both"/>
        <w:rPr>
          <w:sz w:val="22"/>
          <w:szCs w:val="22"/>
        </w:rPr>
      </w:pPr>
      <w:r>
        <w:rPr>
          <w:sz w:val="22"/>
          <w:szCs w:val="22"/>
        </w:rPr>
        <w:t>3.50.1.</w:t>
      </w:r>
      <w:r>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107CC3" w:rsidRDefault="00107CC3" w:rsidP="00301FA4">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107CC3" w:rsidRDefault="00107CC3" w:rsidP="00301FA4">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107CC3" w:rsidRDefault="00107CC3" w:rsidP="00301FA4">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107CC3" w:rsidRDefault="00107CC3" w:rsidP="00301FA4">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107CC3" w:rsidRDefault="00107CC3" w:rsidP="00301FA4">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107CC3" w:rsidRDefault="00107CC3" w:rsidP="00301FA4">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107CC3" w:rsidRDefault="00107CC3" w:rsidP="00301FA4">
      <w:pPr>
        <w:tabs>
          <w:tab w:val="left" w:pos="1080"/>
        </w:tabs>
        <w:ind w:firstLine="360"/>
        <w:jc w:val="both"/>
        <w:rPr>
          <w:sz w:val="22"/>
          <w:szCs w:val="22"/>
        </w:rPr>
      </w:pPr>
      <w:r>
        <w:rPr>
          <w:rStyle w:val="FontStyle24"/>
          <w:sz w:val="22"/>
          <w:szCs w:val="22"/>
        </w:rPr>
        <w:t>3.52.1.</w:t>
      </w:r>
      <w:r>
        <w:rPr>
          <w:rStyle w:val="FontStyle24"/>
          <w:sz w:val="22"/>
          <w:szCs w:val="22"/>
        </w:rPr>
        <w:tab/>
        <w:t>Требования к поручителям, предоставляющим финансовое обеспечение договорных обязательств.</w:t>
      </w:r>
    </w:p>
    <w:p w:rsidR="00107CC3" w:rsidRDefault="00107CC3" w:rsidP="00301FA4">
      <w:pPr>
        <w:pStyle w:val="Style6"/>
        <w:widowControl/>
        <w:tabs>
          <w:tab w:val="left" w:pos="1200"/>
        </w:tabs>
        <w:spacing w:line="240" w:lineRule="auto"/>
        <w:ind w:firstLine="725"/>
        <w:rPr>
          <w:rStyle w:val="FontStyle24"/>
          <w:sz w:val="22"/>
          <w:szCs w:val="22"/>
        </w:rPr>
      </w:pPr>
      <w:r>
        <w:rPr>
          <w:rStyle w:val="FontStyle24"/>
          <w:sz w:val="22"/>
          <w:szCs w:val="22"/>
        </w:rPr>
        <w:t>1)</w:t>
      </w:r>
      <w:r>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w:t>
      </w:r>
      <w:hyperlink r:id="rId30"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standardandpoors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w:t>
      </w:r>
      <w:r>
        <w:rPr>
          <w:rStyle w:val="FontStyle24"/>
          <w:sz w:val="22"/>
          <w:szCs w:val="22"/>
          <w:lang w:val="en-US"/>
        </w:rPr>
        <w:t>Moody</w:t>
      </w:r>
      <w:r>
        <w:rPr>
          <w:rStyle w:val="FontStyle24"/>
          <w:sz w:val="22"/>
          <w:szCs w:val="22"/>
        </w:rPr>
        <w:t>'</w:t>
      </w:r>
      <w:r>
        <w:rPr>
          <w:rStyle w:val="FontStyle24"/>
          <w:sz w:val="22"/>
          <w:szCs w:val="22"/>
          <w:lang w:val="en-US"/>
        </w:rPr>
        <w:t>s</w:t>
      </w:r>
      <w:r w:rsidRPr="00595728">
        <w:rPr>
          <w:rStyle w:val="FontStyle24"/>
          <w:sz w:val="22"/>
          <w:szCs w:val="22"/>
        </w:rPr>
        <w:t xml:space="preserve"> </w:t>
      </w:r>
      <w:r>
        <w:rPr>
          <w:rStyle w:val="FontStyle24"/>
          <w:sz w:val="22"/>
          <w:szCs w:val="22"/>
          <w:lang w:val="en-US"/>
        </w:rPr>
        <w:t>Investors</w:t>
      </w:r>
      <w:r w:rsidRPr="00595728">
        <w:rPr>
          <w:rStyle w:val="FontStyle24"/>
          <w:sz w:val="22"/>
          <w:szCs w:val="22"/>
        </w:rPr>
        <w:t xml:space="preserve"> </w:t>
      </w:r>
      <w:r>
        <w:rPr>
          <w:rStyle w:val="FontStyle24"/>
          <w:sz w:val="22"/>
          <w:szCs w:val="22"/>
          <w:lang w:val="en-US"/>
        </w:rPr>
        <w:t>Service</w:t>
      </w:r>
      <w:r>
        <w:rPr>
          <w:rStyle w:val="FontStyle24"/>
          <w:sz w:val="22"/>
          <w:szCs w:val="22"/>
        </w:rPr>
        <w:t xml:space="preserve">, </w:t>
      </w:r>
      <w:r>
        <w:rPr>
          <w:rStyle w:val="FontStyle24"/>
          <w:sz w:val="22"/>
          <w:szCs w:val="22"/>
          <w:lang w:val="en-US"/>
        </w:rPr>
        <w:t>Inc</w:t>
      </w:r>
      <w:r>
        <w:rPr>
          <w:rStyle w:val="FontStyle24"/>
          <w:sz w:val="22"/>
          <w:szCs w:val="22"/>
        </w:rPr>
        <w:t>. (</w:t>
      </w:r>
      <w:hyperlink r:id="rId31"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moodys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или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sidRPr="00595728">
        <w:rPr>
          <w:rStyle w:val="FontStyle24"/>
          <w:sz w:val="22"/>
          <w:szCs w:val="22"/>
        </w:rPr>
        <w:t xml:space="preserve"> </w:t>
      </w:r>
      <w:r>
        <w:rPr>
          <w:rStyle w:val="FontStyle24"/>
          <w:sz w:val="22"/>
          <w:szCs w:val="22"/>
          <w:lang w:val="en-US"/>
        </w:rPr>
        <w:t>Ltd</w:t>
      </w:r>
      <w:r>
        <w:rPr>
          <w:rStyle w:val="FontStyle24"/>
          <w:sz w:val="22"/>
          <w:szCs w:val="22"/>
        </w:rPr>
        <w:t>. (</w:t>
      </w:r>
      <w:hyperlink r:id="rId32"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fitchratings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на уровне не ниже «ВВВ» по шкале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Pr>
          <w:rStyle w:val="FontStyle24"/>
          <w:sz w:val="22"/>
          <w:szCs w:val="22"/>
        </w:rPr>
        <w:t xml:space="preserve"> или не ниже «Ваа2» по шкале </w:t>
      </w:r>
      <w:r>
        <w:rPr>
          <w:rStyle w:val="FontStyle24"/>
          <w:sz w:val="22"/>
          <w:szCs w:val="22"/>
          <w:lang w:val="en-US"/>
        </w:rPr>
        <w:t>Moody</w:t>
      </w:r>
      <w:r>
        <w:rPr>
          <w:rStyle w:val="FontStyle24"/>
          <w:sz w:val="22"/>
          <w:szCs w:val="22"/>
        </w:rPr>
        <w:t>'</w:t>
      </w:r>
      <w:r>
        <w:rPr>
          <w:rStyle w:val="FontStyle24"/>
          <w:sz w:val="22"/>
          <w:szCs w:val="22"/>
          <w:lang w:val="en-US"/>
        </w:rPr>
        <w:t>s</w:t>
      </w:r>
      <w:r>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107CC3" w:rsidRDefault="00107CC3" w:rsidP="00301FA4">
      <w:pPr>
        <w:pStyle w:val="Style6"/>
        <w:widowControl/>
        <w:spacing w:line="240" w:lineRule="auto"/>
        <w:ind w:firstLine="691"/>
        <w:rPr>
          <w:rStyle w:val="FontStyle24"/>
          <w:sz w:val="22"/>
          <w:szCs w:val="22"/>
        </w:rPr>
      </w:pPr>
      <w:r>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107CC3" w:rsidRDefault="00107CC3" w:rsidP="00301FA4">
      <w:pPr>
        <w:pStyle w:val="Style6"/>
        <w:widowControl/>
        <w:spacing w:line="240" w:lineRule="auto"/>
        <w:ind w:firstLine="696"/>
        <w:rPr>
          <w:rStyle w:val="FontStyle24"/>
          <w:sz w:val="22"/>
          <w:szCs w:val="22"/>
        </w:rPr>
      </w:pPr>
      <w:r>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07CC3" w:rsidRDefault="00107CC3" w:rsidP="00301FA4">
      <w:pPr>
        <w:tabs>
          <w:tab w:val="left" w:pos="1080"/>
        </w:tabs>
        <w:ind w:firstLine="360"/>
        <w:jc w:val="both"/>
        <w:rPr>
          <w:rStyle w:val="FontStyle24"/>
          <w:sz w:val="22"/>
          <w:szCs w:val="22"/>
        </w:rPr>
      </w:pPr>
      <w:r>
        <w:rPr>
          <w:rStyle w:val="FontStyle24"/>
          <w:sz w:val="22"/>
          <w:szCs w:val="22"/>
        </w:rPr>
        <w:t>3.52.2.</w:t>
      </w:r>
      <w:r>
        <w:rPr>
          <w:rStyle w:val="FontStyle24"/>
          <w:sz w:val="22"/>
          <w:szCs w:val="22"/>
        </w:rPr>
        <w:tab/>
        <w:t>Требования к гарантам, предоставляющим финансовое обеспечение договорных обязательств.</w:t>
      </w:r>
    </w:p>
    <w:p w:rsidR="00107CC3" w:rsidRDefault="00107CC3" w:rsidP="00301FA4">
      <w:pPr>
        <w:pStyle w:val="Style7"/>
        <w:widowControl/>
        <w:tabs>
          <w:tab w:val="left" w:pos="1080"/>
        </w:tabs>
        <w:spacing w:line="240" w:lineRule="auto"/>
        <w:ind w:firstLine="706"/>
        <w:rPr>
          <w:rStyle w:val="FontStyle24"/>
          <w:sz w:val="22"/>
          <w:szCs w:val="22"/>
        </w:rPr>
      </w:pPr>
      <w:r>
        <w:rPr>
          <w:rStyle w:val="FontStyle24"/>
          <w:sz w:val="22"/>
          <w:szCs w:val="22"/>
        </w:rPr>
        <w:t>1)</w:t>
      </w:r>
      <w:r>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107CC3" w:rsidRDefault="00107CC3" w:rsidP="00301FA4">
      <w:pPr>
        <w:pStyle w:val="Style6"/>
        <w:widowControl/>
        <w:spacing w:line="240" w:lineRule="auto"/>
        <w:ind w:firstLine="696"/>
        <w:rPr>
          <w:rStyle w:val="FontStyle24"/>
          <w:sz w:val="22"/>
          <w:szCs w:val="22"/>
        </w:rPr>
      </w:pPr>
      <w:r>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07CC3" w:rsidRDefault="00107CC3" w:rsidP="00301FA4">
      <w:pPr>
        <w:pStyle w:val="Style6"/>
        <w:widowControl/>
        <w:spacing w:line="240" w:lineRule="auto"/>
        <w:ind w:firstLine="696"/>
        <w:rPr>
          <w:rStyle w:val="FontStyle24"/>
          <w:sz w:val="22"/>
          <w:szCs w:val="22"/>
        </w:rPr>
      </w:pPr>
      <w:r>
        <w:rPr>
          <w:rStyle w:val="FontStyle24"/>
          <w:sz w:val="22"/>
          <w:szCs w:val="22"/>
        </w:rPr>
        <w:t>- наличие в системе страхования вкладов (в случае если банковскую гарантию предоставляет российский банк);</w:t>
      </w:r>
    </w:p>
    <w:p w:rsidR="00107CC3" w:rsidRDefault="00107CC3" w:rsidP="00301FA4">
      <w:pPr>
        <w:pStyle w:val="Style6"/>
        <w:widowControl/>
        <w:spacing w:line="240" w:lineRule="auto"/>
        <w:ind w:firstLine="696"/>
        <w:rPr>
          <w:rStyle w:val="FontStyle24"/>
          <w:sz w:val="22"/>
          <w:szCs w:val="22"/>
        </w:rPr>
      </w:pPr>
      <w:r>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07CC3" w:rsidRDefault="00107CC3" w:rsidP="00301FA4">
      <w:pPr>
        <w:pStyle w:val="Style6"/>
        <w:widowControl/>
        <w:spacing w:line="240" w:lineRule="auto"/>
        <w:ind w:firstLine="691"/>
        <w:rPr>
          <w:rStyle w:val="FontStyle24"/>
          <w:sz w:val="22"/>
          <w:szCs w:val="22"/>
        </w:rPr>
      </w:pPr>
      <w:r>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107CC3" w:rsidRDefault="00107CC3" w:rsidP="00301FA4">
      <w:pPr>
        <w:pStyle w:val="Style7"/>
        <w:widowControl/>
        <w:tabs>
          <w:tab w:val="left" w:pos="1080"/>
        </w:tabs>
        <w:spacing w:line="240" w:lineRule="auto"/>
        <w:ind w:firstLine="706"/>
        <w:rPr>
          <w:rStyle w:val="FontStyle24"/>
          <w:sz w:val="22"/>
          <w:szCs w:val="22"/>
        </w:rPr>
      </w:pPr>
      <w:r>
        <w:rPr>
          <w:rStyle w:val="FontStyle24"/>
          <w:sz w:val="22"/>
          <w:szCs w:val="22"/>
        </w:rPr>
        <w:t>2)</w:t>
      </w:r>
      <w:r>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107CC3" w:rsidRDefault="00107CC3" w:rsidP="001D65D1">
      <w:pPr>
        <w:numPr>
          <w:ilvl w:val="1"/>
          <w:numId w:val="56"/>
        </w:numPr>
        <w:tabs>
          <w:tab w:val="clear" w:pos="435"/>
          <w:tab w:val="left" w:pos="0"/>
          <w:tab w:val="left" w:pos="720"/>
          <w:tab w:val="left" w:pos="960"/>
        </w:tabs>
        <w:spacing w:before="100" w:beforeAutospacing="1"/>
        <w:ind w:left="0" w:firstLine="360"/>
        <w:jc w:val="both"/>
      </w:pPr>
      <w:bookmarkStart w:id="160"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0"/>
    </w:p>
    <w:p w:rsidR="00107CC3" w:rsidRDefault="00107CC3" w:rsidP="001D65D1">
      <w:pPr>
        <w:numPr>
          <w:ilvl w:val="0"/>
          <w:numId w:val="55"/>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107CC3" w:rsidRDefault="00107CC3" w:rsidP="001D65D1">
      <w:pPr>
        <w:numPr>
          <w:ilvl w:val="0"/>
          <w:numId w:val="55"/>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07CC3" w:rsidRDefault="00107CC3" w:rsidP="001D65D1">
      <w:pPr>
        <w:numPr>
          <w:ilvl w:val="0"/>
          <w:numId w:val="55"/>
        </w:numPr>
        <w:tabs>
          <w:tab w:val="left" w:pos="1134"/>
        </w:tabs>
        <w:ind w:left="0" w:firstLine="709"/>
        <w:jc w:val="both"/>
        <w:rPr>
          <w:bCs/>
          <w:sz w:val="22"/>
          <w:szCs w:val="22"/>
        </w:rPr>
      </w:pPr>
      <w:r>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07CC3" w:rsidRDefault="00107CC3" w:rsidP="001D65D1">
      <w:pPr>
        <w:numPr>
          <w:ilvl w:val="0"/>
          <w:numId w:val="55"/>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107CC3" w:rsidRDefault="00107CC3" w:rsidP="00301FA4">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107CC3" w:rsidRDefault="00107CC3" w:rsidP="00301FA4">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107CC3" w:rsidRDefault="00107CC3" w:rsidP="001D65D1">
      <w:pPr>
        <w:numPr>
          <w:ilvl w:val="0"/>
          <w:numId w:val="55"/>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107CC3" w:rsidRDefault="00107CC3" w:rsidP="001D65D1">
      <w:pPr>
        <w:numPr>
          <w:ilvl w:val="0"/>
          <w:numId w:val="55"/>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107CC3" w:rsidRDefault="00107CC3" w:rsidP="001D65D1">
      <w:pPr>
        <w:numPr>
          <w:ilvl w:val="0"/>
          <w:numId w:val="55"/>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обязательств плюс 60 дней.</w:t>
      </w:r>
    </w:p>
    <w:p w:rsidR="00107CC3" w:rsidRDefault="00107CC3" w:rsidP="001D65D1">
      <w:pPr>
        <w:numPr>
          <w:ilvl w:val="0"/>
          <w:numId w:val="55"/>
        </w:numPr>
        <w:tabs>
          <w:tab w:val="left" w:pos="1134"/>
        </w:tabs>
        <w:ind w:left="0" w:firstLine="360"/>
        <w:jc w:val="both"/>
        <w:rPr>
          <w:bCs/>
          <w:sz w:val="22"/>
          <w:szCs w:val="22"/>
        </w:rPr>
      </w:pPr>
      <w:r>
        <w:rPr>
          <w:bCs/>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07CC3" w:rsidRDefault="00107CC3" w:rsidP="00301FA4">
      <w:pPr>
        <w:tabs>
          <w:tab w:val="left" w:pos="1134"/>
        </w:tabs>
        <w:ind w:firstLine="360"/>
        <w:jc w:val="both"/>
        <w:rPr>
          <w:bCs/>
          <w:sz w:val="22"/>
          <w:szCs w:val="22"/>
        </w:rPr>
      </w:pPr>
      <w:r>
        <w:rPr>
          <w:bCs/>
          <w:sz w:val="22"/>
          <w:szCs w:val="22"/>
        </w:rPr>
        <w:t>3.56.</w:t>
      </w:r>
      <w:r>
        <w:rPr>
          <w:bCs/>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107CC3" w:rsidRDefault="00107CC3" w:rsidP="00301FA4">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07CC3" w:rsidRDefault="00107CC3" w:rsidP="001D65D1">
      <w:pPr>
        <w:numPr>
          <w:ilvl w:val="0"/>
          <w:numId w:val="55"/>
        </w:numPr>
        <w:tabs>
          <w:tab w:val="left" w:pos="1134"/>
        </w:tabs>
        <w:ind w:left="0" w:firstLine="360"/>
        <w:jc w:val="both"/>
        <w:rPr>
          <w:bCs/>
          <w:sz w:val="22"/>
          <w:szCs w:val="22"/>
        </w:rPr>
      </w:pPr>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07CC3" w:rsidRDefault="00107CC3" w:rsidP="001D65D1">
      <w:pPr>
        <w:numPr>
          <w:ilvl w:val="0"/>
          <w:numId w:val="55"/>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07CC3" w:rsidRDefault="00107CC3" w:rsidP="00301FA4">
      <w:pPr>
        <w:rPr>
          <w:sz w:val="22"/>
          <w:szCs w:val="22"/>
        </w:rPr>
        <w:sectPr w:rsidR="00107CC3">
          <w:pgSz w:w="11906" w:h="16838"/>
          <w:pgMar w:top="719" w:right="746" w:bottom="539" w:left="902" w:header="357" w:footer="204" w:gutter="0"/>
          <w:cols w:space="720"/>
        </w:sectPr>
      </w:pPr>
    </w:p>
    <w:p w:rsidR="00107CC3" w:rsidRDefault="00107CC3"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107CC3" w:rsidRPr="000C0353" w:rsidRDefault="00107CC3" w:rsidP="0029470A">
      <w:pPr>
        <w:tabs>
          <w:tab w:val="num" w:pos="-3480"/>
        </w:tabs>
        <w:ind w:firstLine="709"/>
        <w:jc w:val="both"/>
        <w:rPr>
          <w:sz w:val="22"/>
          <w:szCs w:val="22"/>
        </w:rPr>
      </w:pPr>
    </w:p>
    <w:p w:rsidR="00107CC3" w:rsidRPr="000C0353" w:rsidRDefault="00107CC3"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107CC3" w:rsidRPr="000C0353" w:rsidTr="000C0353">
        <w:trPr>
          <w:trHeight w:val="440"/>
          <w:tblHeader/>
        </w:trPr>
        <w:tc>
          <w:tcPr>
            <w:tcW w:w="781" w:type="dxa"/>
            <w:vAlign w:val="center"/>
          </w:tcPr>
          <w:p w:rsidR="00107CC3" w:rsidRPr="000C0353" w:rsidRDefault="00107CC3" w:rsidP="00966ABD">
            <w:pPr>
              <w:jc w:val="center"/>
              <w:rPr>
                <w:sz w:val="20"/>
                <w:szCs w:val="20"/>
              </w:rPr>
            </w:pPr>
            <w:r w:rsidRPr="000C0353">
              <w:rPr>
                <w:sz w:val="20"/>
                <w:szCs w:val="20"/>
              </w:rPr>
              <w:t>№ п/п</w:t>
            </w:r>
          </w:p>
        </w:tc>
        <w:tc>
          <w:tcPr>
            <w:tcW w:w="2051" w:type="dxa"/>
            <w:vAlign w:val="center"/>
          </w:tcPr>
          <w:p w:rsidR="00107CC3" w:rsidRPr="000C0353" w:rsidRDefault="00107CC3"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107CC3" w:rsidRPr="000C0353" w:rsidRDefault="00107CC3"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107CC3" w:rsidRPr="000C0353" w:rsidTr="006B7142">
        <w:trPr>
          <w:trHeight w:val="1113"/>
        </w:trPr>
        <w:tc>
          <w:tcPr>
            <w:tcW w:w="781" w:type="dxa"/>
          </w:tcPr>
          <w:p w:rsidR="00107CC3" w:rsidRPr="000C0353" w:rsidRDefault="00107CC3" w:rsidP="00966ABD">
            <w:pPr>
              <w:jc w:val="center"/>
            </w:pPr>
            <w:bookmarkStart w:id="161" w:name="_Ref317250566"/>
            <w:r>
              <w:rPr>
                <w:sz w:val="22"/>
                <w:szCs w:val="22"/>
              </w:rPr>
              <w:t>1.</w:t>
            </w:r>
          </w:p>
        </w:tc>
        <w:bookmarkEnd w:id="161"/>
        <w:tc>
          <w:tcPr>
            <w:tcW w:w="2051" w:type="dxa"/>
          </w:tcPr>
          <w:p w:rsidR="00107CC3" w:rsidRPr="000C0353" w:rsidRDefault="00107CC3" w:rsidP="00966ABD">
            <w:pPr>
              <w:contextualSpacing/>
            </w:pPr>
            <w:r>
              <w:rPr>
                <w:bCs/>
                <w:sz w:val="22"/>
                <w:szCs w:val="22"/>
              </w:rPr>
              <w:t>Предмет запроса цен</w:t>
            </w:r>
          </w:p>
          <w:p w:rsidR="00107CC3" w:rsidRPr="000C0353" w:rsidRDefault="00107CC3" w:rsidP="00966ABD">
            <w:pPr>
              <w:ind w:firstLine="709"/>
              <w:contextualSpacing/>
            </w:pPr>
          </w:p>
          <w:p w:rsidR="00107CC3" w:rsidRPr="000C0353" w:rsidRDefault="00107CC3"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107CC3" w:rsidRPr="00055BFF" w:rsidRDefault="00107CC3" w:rsidP="00B20B3D">
            <w:pPr>
              <w:snapToGrid w:val="0"/>
            </w:pPr>
            <w:r>
              <w:rPr>
                <w:sz w:val="22"/>
                <w:szCs w:val="22"/>
              </w:rPr>
              <w:t>П</w:t>
            </w:r>
            <w:r w:rsidRPr="000C0353">
              <w:rPr>
                <w:sz w:val="22"/>
                <w:szCs w:val="22"/>
              </w:rPr>
              <w:t xml:space="preserve">раво заключения договора на </w:t>
            </w:r>
            <w:r w:rsidRPr="00761534">
              <w:rPr>
                <w:b/>
                <w:sz w:val="22"/>
                <w:szCs w:val="22"/>
              </w:rPr>
              <w:t>поставку</w:t>
            </w:r>
            <w:r w:rsidRPr="00C15C98">
              <w:rPr>
                <w:sz w:val="22"/>
                <w:szCs w:val="22"/>
              </w:rPr>
              <w:t xml:space="preserve"> </w:t>
            </w:r>
            <w:r>
              <w:rPr>
                <w:b/>
                <w:sz w:val="22"/>
                <w:szCs w:val="22"/>
              </w:rPr>
              <w:t xml:space="preserve">вакуумного оборудования </w:t>
            </w:r>
            <w:r w:rsidRPr="00055BFF">
              <w:rPr>
                <w:sz w:val="22"/>
                <w:szCs w:val="22"/>
              </w:rPr>
              <w:t>(Далее «Товар»).</w:t>
            </w:r>
          </w:p>
          <w:p w:rsidR="00107CC3" w:rsidRDefault="00107CC3" w:rsidP="0019002D">
            <w:pPr>
              <w:pStyle w:val="BodyTextIndent2"/>
              <w:spacing w:line="240" w:lineRule="auto"/>
              <w:ind w:left="0" w:right="153"/>
            </w:pPr>
          </w:p>
          <w:p w:rsidR="00107CC3" w:rsidRPr="000C0353" w:rsidRDefault="00107CC3"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107CC3" w:rsidRPr="000C0353" w:rsidTr="000C0353">
        <w:trPr>
          <w:trHeight w:val="641"/>
        </w:trPr>
        <w:tc>
          <w:tcPr>
            <w:tcW w:w="781" w:type="dxa"/>
          </w:tcPr>
          <w:p w:rsidR="00107CC3" w:rsidRPr="000C0353" w:rsidRDefault="00107CC3" w:rsidP="00966ABD">
            <w:pPr>
              <w:tabs>
                <w:tab w:val="num" w:pos="786"/>
              </w:tabs>
              <w:jc w:val="center"/>
            </w:pPr>
            <w:bookmarkStart w:id="162" w:name="_Ref320260537"/>
            <w:r>
              <w:rPr>
                <w:sz w:val="22"/>
                <w:szCs w:val="22"/>
              </w:rPr>
              <w:t>2.</w:t>
            </w:r>
          </w:p>
        </w:tc>
        <w:bookmarkEnd w:id="162"/>
        <w:tc>
          <w:tcPr>
            <w:tcW w:w="2051" w:type="dxa"/>
          </w:tcPr>
          <w:p w:rsidR="00107CC3" w:rsidRPr="000C0353" w:rsidRDefault="00107CC3"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107CC3" w:rsidRPr="000C0353" w:rsidRDefault="00107CC3" w:rsidP="00F26452">
            <w:pPr>
              <w:pStyle w:val="BodyTextIndent2"/>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от 25.09.</w:t>
            </w:r>
            <w:r w:rsidRPr="00262074">
              <w:rPr>
                <w:i/>
                <w:sz w:val="22"/>
                <w:szCs w:val="22"/>
              </w:rPr>
              <w:t>2013 № 53</w:t>
            </w:r>
            <w:r>
              <w:rPr>
                <w:bCs/>
                <w:i/>
                <w:sz w:val="22"/>
                <w:szCs w:val="22"/>
              </w:rPr>
              <w:t>, от 03.12.2013 г. № 54.</w:t>
            </w:r>
          </w:p>
        </w:tc>
      </w:tr>
      <w:tr w:rsidR="00107CC3" w:rsidRPr="000C0353" w:rsidTr="003934B7">
        <w:trPr>
          <w:trHeight w:val="641"/>
        </w:trPr>
        <w:tc>
          <w:tcPr>
            <w:tcW w:w="781" w:type="dxa"/>
          </w:tcPr>
          <w:p w:rsidR="00107CC3" w:rsidRDefault="00107CC3" w:rsidP="00966ABD">
            <w:pPr>
              <w:tabs>
                <w:tab w:val="num" w:pos="786"/>
              </w:tabs>
              <w:jc w:val="center"/>
            </w:pPr>
            <w:r>
              <w:rPr>
                <w:sz w:val="22"/>
                <w:szCs w:val="22"/>
              </w:rPr>
              <w:t>3.</w:t>
            </w:r>
          </w:p>
        </w:tc>
        <w:tc>
          <w:tcPr>
            <w:tcW w:w="2051" w:type="dxa"/>
          </w:tcPr>
          <w:p w:rsidR="00107CC3" w:rsidRPr="00953D2E" w:rsidRDefault="00107CC3" w:rsidP="00966ABD">
            <w:pPr>
              <w:ind w:right="153"/>
            </w:pPr>
            <w:r w:rsidRPr="00953D2E">
              <w:rPr>
                <w:sz w:val="22"/>
                <w:szCs w:val="22"/>
              </w:rPr>
              <w:t>Условия договора:</w:t>
            </w:r>
          </w:p>
          <w:p w:rsidR="00107CC3" w:rsidRDefault="00107CC3"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107CC3" w:rsidRPr="000C0353" w:rsidRDefault="00107CC3" w:rsidP="000645C2">
            <w:pPr>
              <w:snapToGrid w:val="0"/>
              <w:rPr>
                <w:bCs/>
              </w:rPr>
            </w:pPr>
            <w:r>
              <w:rPr>
                <w:sz w:val="22"/>
                <w:szCs w:val="22"/>
              </w:rPr>
              <w:t xml:space="preserve">не </w:t>
            </w:r>
            <w:r w:rsidRPr="00F2677B">
              <w:rPr>
                <w:sz w:val="22"/>
                <w:szCs w:val="22"/>
              </w:rPr>
              <w:t>позднее 20 (двадцати) недель с даты заключения договора.</w:t>
            </w:r>
          </w:p>
        </w:tc>
      </w:tr>
      <w:tr w:rsidR="00107CC3" w:rsidRPr="000C0353" w:rsidTr="008047BD">
        <w:trPr>
          <w:trHeight w:val="641"/>
        </w:trPr>
        <w:tc>
          <w:tcPr>
            <w:tcW w:w="781" w:type="dxa"/>
          </w:tcPr>
          <w:p w:rsidR="00107CC3" w:rsidRDefault="00107CC3" w:rsidP="00966ABD">
            <w:pPr>
              <w:tabs>
                <w:tab w:val="num" w:pos="786"/>
              </w:tabs>
              <w:jc w:val="center"/>
            </w:pPr>
            <w:r>
              <w:rPr>
                <w:sz w:val="22"/>
                <w:szCs w:val="22"/>
              </w:rPr>
              <w:t>4.</w:t>
            </w:r>
          </w:p>
        </w:tc>
        <w:tc>
          <w:tcPr>
            <w:tcW w:w="2051" w:type="dxa"/>
          </w:tcPr>
          <w:p w:rsidR="00107CC3" w:rsidRDefault="00107CC3"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107CC3" w:rsidRPr="000C0353" w:rsidRDefault="00107CC3" w:rsidP="0037548E">
            <w:pPr>
              <w:pStyle w:val="BodyTextIndent2"/>
              <w:spacing w:line="240" w:lineRule="auto"/>
              <w:ind w:left="48" w:right="153"/>
              <w:jc w:val="both"/>
              <w:rPr>
                <w:bCs/>
              </w:rPr>
            </w:pPr>
            <w:r w:rsidRPr="00055BFF">
              <w:rPr>
                <w:sz w:val="22"/>
                <w:szCs w:val="22"/>
              </w:rPr>
              <w:t xml:space="preserve">г. Москва, ул. </w:t>
            </w:r>
            <w:r>
              <w:rPr>
                <w:sz w:val="22"/>
                <w:szCs w:val="22"/>
              </w:rPr>
              <w:t>Кошкина,</w:t>
            </w:r>
            <w:r w:rsidRPr="00055BFF">
              <w:rPr>
                <w:sz w:val="22"/>
                <w:szCs w:val="22"/>
              </w:rPr>
              <w:t xml:space="preserve"> </w:t>
            </w:r>
            <w:r>
              <w:rPr>
                <w:sz w:val="22"/>
                <w:szCs w:val="22"/>
              </w:rPr>
              <w:t>вл</w:t>
            </w:r>
            <w:r w:rsidRPr="00055BFF">
              <w:rPr>
                <w:sz w:val="22"/>
                <w:szCs w:val="22"/>
              </w:rPr>
              <w:t xml:space="preserve">. </w:t>
            </w:r>
            <w:r>
              <w:rPr>
                <w:sz w:val="22"/>
                <w:szCs w:val="22"/>
              </w:rPr>
              <w:t>5.</w:t>
            </w:r>
          </w:p>
        </w:tc>
      </w:tr>
      <w:tr w:rsidR="00107CC3" w:rsidRPr="000C0353" w:rsidTr="000C0353">
        <w:trPr>
          <w:trHeight w:val="152"/>
        </w:trPr>
        <w:tc>
          <w:tcPr>
            <w:tcW w:w="781" w:type="dxa"/>
          </w:tcPr>
          <w:p w:rsidR="00107CC3" w:rsidRPr="00E43A4D" w:rsidRDefault="00107CC3" w:rsidP="00966ABD">
            <w:pPr>
              <w:tabs>
                <w:tab w:val="num" w:pos="786"/>
              </w:tabs>
              <w:ind w:left="-15"/>
              <w:jc w:val="center"/>
            </w:pPr>
            <w:bookmarkStart w:id="163" w:name="_Ref317250598"/>
            <w:r w:rsidRPr="00E43A4D">
              <w:rPr>
                <w:sz w:val="22"/>
                <w:szCs w:val="22"/>
              </w:rPr>
              <w:t>5.</w:t>
            </w:r>
          </w:p>
        </w:tc>
        <w:bookmarkEnd w:id="163"/>
        <w:tc>
          <w:tcPr>
            <w:tcW w:w="2051" w:type="dxa"/>
          </w:tcPr>
          <w:p w:rsidR="00107CC3" w:rsidRPr="00E43A4D" w:rsidRDefault="00107CC3" w:rsidP="00966ABD">
            <w:pPr>
              <w:ind w:right="153"/>
            </w:pPr>
            <w:r w:rsidRPr="00E43A4D">
              <w:rPr>
                <w:i/>
                <w:sz w:val="22"/>
                <w:szCs w:val="22"/>
              </w:rPr>
              <w:t>Условия оплаты</w:t>
            </w:r>
          </w:p>
        </w:tc>
        <w:tc>
          <w:tcPr>
            <w:tcW w:w="7703" w:type="dxa"/>
          </w:tcPr>
          <w:p w:rsidR="00107CC3" w:rsidRPr="00EA070C" w:rsidRDefault="00107CC3" w:rsidP="00EC37F4">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107CC3" w:rsidRPr="008047BD" w:rsidRDefault="00107CC3" w:rsidP="00C87CF7">
            <w:pPr>
              <w:ind w:right="153"/>
              <w:jc w:val="both"/>
              <w:rPr>
                <w:i/>
              </w:rPr>
            </w:pPr>
          </w:p>
          <w:p w:rsidR="00107CC3" w:rsidRPr="008047BD" w:rsidRDefault="00107CC3" w:rsidP="00BD3DD3">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107CC3" w:rsidRPr="000C0353" w:rsidTr="003F5DB0">
        <w:trPr>
          <w:trHeight w:val="416"/>
        </w:trPr>
        <w:tc>
          <w:tcPr>
            <w:tcW w:w="781" w:type="dxa"/>
          </w:tcPr>
          <w:p w:rsidR="00107CC3" w:rsidRPr="000C0353" w:rsidRDefault="00107CC3" w:rsidP="00966ABD">
            <w:pPr>
              <w:tabs>
                <w:tab w:val="num" w:pos="786"/>
              </w:tabs>
              <w:ind w:left="-15"/>
              <w:jc w:val="center"/>
            </w:pPr>
            <w:bookmarkStart w:id="164" w:name="_Ref317250606"/>
            <w:r>
              <w:rPr>
                <w:sz w:val="22"/>
                <w:szCs w:val="22"/>
              </w:rPr>
              <w:t>6.</w:t>
            </w:r>
          </w:p>
        </w:tc>
        <w:bookmarkEnd w:id="164"/>
        <w:tc>
          <w:tcPr>
            <w:tcW w:w="2051" w:type="dxa"/>
          </w:tcPr>
          <w:p w:rsidR="00107CC3" w:rsidRPr="000C0353" w:rsidRDefault="00107CC3" w:rsidP="00966ABD">
            <w:pPr>
              <w:ind w:right="153"/>
            </w:pPr>
            <w:r>
              <w:rPr>
                <w:sz w:val="22"/>
                <w:szCs w:val="22"/>
              </w:rPr>
              <w:t>Количество лотов</w:t>
            </w:r>
          </w:p>
        </w:tc>
        <w:tc>
          <w:tcPr>
            <w:tcW w:w="7703" w:type="dxa"/>
            <w:vAlign w:val="center"/>
          </w:tcPr>
          <w:p w:rsidR="00107CC3" w:rsidRPr="008047BD" w:rsidRDefault="00107CC3" w:rsidP="00966ABD">
            <w:pPr>
              <w:snapToGrid w:val="0"/>
            </w:pPr>
            <w:r>
              <w:rPr>
                <w:sz w:val="22"/>
                <w:szCs w:val="22"/>
              </w:rPr>
              <w:t>1</w:t>
            </w:r>
          </w:p>
        </w:tc>
      </w:tr>
      <w:tr w:rsidR="00107CC3" w:rsidRPr="000C0353" w:rsidTr="003F5DB0">
        <w:trPr>
          <w:trHeight w:val="152"/>
        </w:trPr>
        <w:tc>
          <w:tcPr>
            <w:tcW w:w="781" w:type="dxa"/>
          </w:tcPr>
          <w:p w:rsidR="00107CC3" w:rsidRPr="000C0353" w:rsidRDefault="00107CC3" w:rsidP="00966ABD">
            <w:pPr>
              <w:tabs>
                <w:tab w:val="num" w:pos="786"/>
              </w:tabs>
              <w:ind w:left="-15"/>
              <w:jc w:val="center"/>
            </w:pPr>
            <w:bookmarkStart w:id="165" w:name="_Ref317249928"/>
            <w:r>
              <w:rPr>
                <w:sz w:val="22"/>
                <w:szCs w:val="22"/>
              </w:rPr>
              <w:t>7.</w:t>
            </w:r>
          </w:p>
        </w:tc>
        <w:bookmarkEnd w:id="165"/>
        <w:tc>
          <w:tcPr>
            <w:tcW w:w="2051" w:type="dxa"/>
          </w:tcPr>
          <w:p w:rsidR="00107CC3" w:rsidRPr="000C0353" w:rsidRDefault="00107CC3"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107CC3" w:rsidRPr="008047BD" w:rsidRDefault="00107CC3"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107CC3" w:rsidRPr="008047BD" w:rsidRDefault="00107CC3" w:rsidP="00966ABD">
            <w:pPr>
              <w:snapToGrid w:val="0"/>
            </w:pPr>
            <w:r w:rsidRPr="008047BD">
              <w:rPr>
                <w:sz w:val="22"/>
                <w:szCs w:val="22"/>
              </w:rPr>
              <w:t>Место нахождения: 127055, г. Москва, ул. Сущевская д. 22</w:t>
            </w:r>
          </w:p>
          <w:p w:rsidR="00107CC3" w:rsidRDefault="00107CC3" w:rsidP="00966ABD">
            <w:pPr>
              <w:snapToGrid w:val="0"/>
            </w:pPr>
            <w:r w:rsidRPr="008047BD">
              <w:rPr>
                <w:sz w:val="22"/>
                <w:szCs w:val="22"/>
              </w:rPr>
              <w:t>Почтовый адрес: 101000, г. Москва, Моспочтамт, а/я 918</w:t>
            </w:r>
          </w:p>
          <w:p w:rsidR="00107CC3" w:rsidRDefault="00107CC3"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107CC3" w:rsidRPr="008047BD" w:rsidRDefault="00107CC3" w:rsidP="004A353A">
            <w:pPr>
              <w:snapToGrid w:val="0"/>
            </w:pPr>
            <w:r w:rsidRPr="008047BD">
              <w:rPr>
                <w:sz w:val="22"/>
                <w:szCs w:val="22"/>
              </w:rPr>
              <w:t>Ермолов Иван Валерьевич, (499) 972-84-27</w:t>
            </w:r>
            <w:r w:rsidRPr="00EC0AAA">
              <w:rPr>
                <w:sz w:val="22"/>
                <w:szCs w:val="22"/>
              </w:rPr>
              <w:t>/</w:t>
            </w:r>
            <w:r w:rsidRPr="00EC0AAA">
              <w:rPr>
                <w:bCs/>
                <w:sz w:val="22"/>
                <w:szCs w:val="22"/>
              </w:rPr>
              <w:t xml:space="preserve"> (499) 978-44-72</w:t>
            </w:r>
            <w:r w:rsidRPr="008047BD">
              <w:rPr>
                <w:sz w:val="22"/>
                <w:szCs w:val="22"/>
              </w:rPr>
              <w:t xml:space="preserve">, </w:t>
            </w:r>
            <w:hyperlink r:id="rId33" w:history="1">
              <w:r w:rsidRPr="008047BD">
                <w:rPr>
                  <w:rStyle w:val="Hyperlink"/>
                  <w:color w:val="auto"/>
                  <w:sz w:val="22"/>
                  <w:szCs w:val="22"/>
                  <w:lang w:val="en-US"/>
                </w:rPr>
                <w:t>zakupki</w:t>
              </w:r>
              <w:r w:rsidRPr="008047BD">
                <w:rPr>
                  <w:rStyle w:val="Hyperlink"/>
                  <w:color w:val="auto"/>
                  <w:sz w:val="22"/>
                  <w:szCs w:val="22"/>
                </w:rPr>
                <w:t>@</w:t>
              </w:r>
              <w:r w:rsidRPr="008047BD">
                <w:rPr>
                  <w:rStyle w:val="Hyperlink"/>
                  <w:color w:val="auto"/>
                  <w:sz w:val="22"/>
                  <w:szCs w:val="22"/>
                  <w:lang w:val="en-US"/>
                </w:rPr>
                <w:t>vniia</w:t>
              </w:r>
              <w:r w:rsidRPr="008047BD">
                <w:rPr>
                  <w:rStyle w:val="Hyperlink"/>
                  <w:color w:val="auto"/>
                  <w:sz w:val="22"/>
                  <w:szCs w:val="22"/>
                </w:rPr>
                <w:t>.</w:t>
              </w:r>
              <w:r w:rsidRPr="008047BD">
                <w:rPr>
                  <w:rStyle w:val="Hyperlink"/>
                  <w:color w:val="auto"/>
                  <w:sz w:val="22"/>
                  <w:szCs w:val="22"/>
                  <w:lang w:val="en-US"/>
                </w:rPr>
                <w:t>ru</w:t>
              </w:r>
            </w:hyperlink>
          </w:p>
        </w:tc>
      </w:tr>
      <w:tr w:rsidR="00107CC3" w:rsidRPr="000C0353" w:rsidTr="000B4D45">
        <w:trPr>
          <w:trHeight w:val="152"/>
        </w:trPr>
        <w:tc>
          <w:tcPr>
            <w:tcW w:w="781" w:type="dxa"/>
          </w:tcPr>
          <w:p w:rsidR="00107CC3" w:rsidRPr="000C0353" w:rsidRDefault="00107CC3" w:rsidP="00966ABD">
            <w:pPr>
              <w:tabs>
                <w:tab w:val="num" w:pos="786"/>
              </w:tabs>
              <w:ind w:left="-15"/>
              <w:jc w:val="center"/>
            </w:pPr>
            <w:bookmarkStart w:id="166" w:name="_Ref317250471"/>
            <w:r>
              <w:rPr>
                <w:sz w:val="22"/>
                <w:szCs w:val="22"/>
              </w:rPr>
              <w:t>8.</w:t>
            </w:r>
          </w:p>
        </w:tc>
        <w:bookmarkEnd w:id="166"/>
        <w:tc>
          <w:tcPr>
            <w:tcW w:w="2051" w:type="dxa"/>
          </w:tcPr>
          <w:p w:rsidR="00107CC3" w:rsidRPr="000C0353" w:rsidRDefault="00107CC3" w:rsidP="00966ABD">
            <w:pPr>
              <w:ind w:right="153"/>
            </w:pPr>
            <w:r w:rsidRPr="000C0353">
              <w:rPr>
                <w:sz w:val="22"/>
                <w:szCs w:val="22"/>
              </w:rPr>
              <w:t>Информационное обеспечение проведения запроса цен</w:t>
            </w:r>
          </w:p>
        </w:tc>
        <w:tc>
          <w:tcPr>
            <w:tcW w:w="7703" w:type="dxa"/>
          </w:tcPr>
          <w:p w:rsidR="00107CC3" w:rsidRPr="000C0353" w:rsidRDefault="00107CC3"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4" w:history="1">
              <w:r w:rsidRPr="000C0353">
                <w:rPr>
                  <w:rStyle w:val="Hyperlink"/>
                  <w:sz w:val="22"/>
                  <w:szCs w:val="22"/>
                </w:rPr>
                <w:t>http://www.zakupki.gov.ru</w:t>
              </w:r>
            </w:hyperlink>
            <w:r>
              <w:rPr>
                <w:sz w:val="22"/>
                <w:szCs w:val="22"/>
              </w:rPr>
              <w:t>)</w:t>
            </w:r>
          </w:p>
          <w:p w:rsidR="00107CC3" w:rsidRPr="000C0353" w:rsidRDefault="00107CC3"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5" w:history="1">
              <w:r w:rsidRPr="000C0353">
                <w:rPr>
                  <w:rStyle w:val="Hyperlink"/>
                  <w:sz w:val="22"/>
                  <w:szCs w:val="22"/>
                </w:rPr>
                <w:t>http://zakupki.rosatom.ru</w:t>
              </w:r>
            </w:hyperlink>
            <w:r w:rsidRPr="000C0353">
              <w:rPr>
                <w:spacing w:val="-6"/>
                <w:sz w:val="22"/>
                <w:szCs w:val="22"/>
              </w:rPr>
              <w:t>).</w:t>
            </w:r>
          </w:p>
          <w:p w:rsidR="00107CC3" w:rsidRPr="000C0353" w:rsidRDefault="00107CC3" w:rsidP="003C47AA">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Pr>
                <w:sz w:val="22"/>
              </w:rPr>
              <w:t>Аукционный конкурсный дом</w:t>
            </w:r>
            <w:r>
              <w:t xml:space="preserve"> </w:t>
            </w:r>
            <w:r w:rsidRPr="00A503A8">
              <w:rPr>
                <w:sz w:val="22"/>
                <w:szCs w:val="22"/>
              </w:rPr>
              <w:t xml:space="preserve">в сети «Интернет» по адресу: </w:t>
            </w:r>
            <w:hyperlink r:id="rId36" w:history="1">
              <w:hyperlink r:id="rId37" w:history="1">
                <w:hyperlink r:id="rId38" w:history="1">
                  <w:hyperlink r:id="rId39" w:history="1">
                    <w:hyperlink r:id="rId40" w:history="1">
                      <w:hyperlink r:id="rId41" w:history="1">
                        <w:r>
                          <w:rPr>
                            <w:rStyle w:val="Hyperlink"/>
                            <w:sz w:val="22"/>
                            <w:szCs w:val="22"/>
                          </w:rPr>
                          <w:t>www.a-k-d.ru</w:t>
                        </w:r>
                      </w:hyperlink>
                    </w:hyperlink>
                  </w:hyperlink>
                </w:hyperlink>
              </w:hyperlink>
            </w:hyperlink>
          </w:p>
        </w:tc>
      </w:tr>
      <w:tr w:rsidR="00107CC3" w:rsidRPr="000C0353" w:rsidTr="0088398D">
        <w:trPr>
          <w:trHeight w:val="371"/>
        </w:trPr>
        <w:tc>
          <w:tcPr>
            <w:tcW w:w="781" w:type="dxa"/>
            <w:vMerge w:val="restart"/>
          </w:tcPr>
          <w:p w:rsidR="00107CC3" w:rsidRPr="000C0353" w:rsidRDefault="00107CC3" w:rsidP="00966ABD">
            <w:pPr>
              <w:tabs>
                <w:tab w:val="num" w:pos="786"/>
              </w:tabs>
              <w:ind w:left="-15"/>
              <w:jc w:val="center"/>
            </w:pPr>
            <w:bookmarkStart w:id="167" w:name="_Ref317250534"/>
            <w:r>
              <w:rPr>
                <w:sz w:val="22"/>
                <w:szCs w:val="22"/>
              </w:rPr>
              <w:t>9.</w:t>
            </w:r>
          </w:p>
        </w:tc>
        <w:bookmarkEnd w:id="167"/>
        <w:tc>
          <w:tcPr>
            <w:tcW w:w="2051" w:type="dxa"/>
            <w:vMerge w:val="restart"/>
          </w:tcPr>
          <w:p w:rsidR="00107CC3" w:rsidRPr="000C0353" w:rsidRDefault="00107CC3" w:rsidP="00966ABD">
            <w:pPr>
              <w:ind w:right="153"/>
            </w:pPr>
            <w:r w:rsidRPr="000C0353">
              <w:rPr>
                <w:sz w:val="22"/>
                <w:szCs w:val="22"/>
              </w:rPr>
              <w:t>Начальная (максимальная) цена договора</w:t>
            </w:r>
          </w:p>
        </w:tc>
        <w:tc>
          <w:tcPr>
            <w:tcW w:w="7703" w:type="dxa"/>
            <w:vAlign w:val="center"/>
          </w:tcPr>
          <w:p w:rsidR="00107CC3" w:rsidRPr="00043441" w:rsidRDefault="00107CC3" w:rsidP="00D53680">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571 050,00 </w:t>
            </w:r>
            <w:r w:rsidRPr="00F46811">
              <w:rPr>
                <w:sz w:val="22"/>
                <w:szCs w:val="22"/>
              </w:rPr>
              <w:t>(</w:t>
            </w:r>
            <w:r>
              <w:rPr>
                <w:sz w:val="22"/>
                <w:szCs w:val="22"/>
              </w:rPr>
              <w:t>Пятьсот семьдесят одна тысяча пятьдесят</w:t>
            </w:r>
            <w:r w:rsidRPr="00F46811">
              <w:rPr>
                <w:sz w:val="22"/>
                <w:szCs w:val="22"/>
              </w:rPr>
              <w:t xml:space="preserve">) руб. </w:t>
            </w:r>
            <w:r>
              <w:rPr>
                <w:sz w:val="22"/>
                <w:szCs w:val="22"/>
              </w:rPr>
              <w:t>00</w:t>
            </w:r>
            <w:r w:rsidRPr="00F46811">
              <w:rPr>
                <w:sz w:val="22"/>
                <w:szCs w:val="22"/>
              </w:rPr>
              <w:t xml:space="preserve"> коп.</w:t>
            </w:r>
          </w:p>
        </w:tc>
      </w:tr>
      <w:tr w:rsidR="00107CC3" w:rsidRPr="000C0353" w:rsidTr="0088398D">
        <w:trPr>
          <w:trHeight w:val="70"/>
        </w:trPr>
        <w:tc>
          <w:tcPr>
            <w:tcW w:w="781" w:type="dxa"/>
            <w:vMerge/>
          </w:tcPr>
          <w:p w:rsidR="00107CC3" w:rsidRDefault="00107CC3" w:rsidP="00966ABD">
            <w:pPr>
              <w:tabs>
                <w:tab w:val="num" w:pos="786"/>
              </w:tabs>
              <w:ind w:left="-15"/>
              <w:jc w:val="center"/>
            </w:pPr>
          </w:p>
        </w:tc>
        <w:tc>
          <w:tcPr>
            <w:tcW w:w="2051" w:type="dxa"/>
            <w:vMerge/>
          </w:tcPr>
          <w:p w:rsidR="00107CC3" w:rsidRPr="000C0353" w:rsidRDefault="00107CC3" w:rsidP="00966ABD">
            <w:pPr>
              <w:ind w:right="153"/>
            </w:pPr>
          </w:p>
        </w:tc>
        <w:tc>
          <w:tcPr>
            <w:tcW w:w="7703" w:type="dxa"/>
            <w:vAlign w:val="center"/>
          </w:tcPr>
          <w:p w:rsidR="00107CC3" w:rsidRPr="00055BFF" w:rsidRDefault="00107CC3" w:rsidP="00D53680">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483 940,68</w:t>
            </w:r>
            <w:r w:rsidRPr="00DC44A0">
              <w:rPr>
                <w:b/>
                <w:sz w:val="22"/>
                <w:szCs w:val="22"/>
              </w:rPr>
              <w:t xml:space="preserve"> </w:t>
            </w:r>
            <w:r w:rsidRPr="00F46811">
              <w:rPr>
                <w:sz w:val="22"/>
                <w:szCs w:val="22"/>
              </w:rPr>
              <w:t>(</w:t>
            </w:r>
            <w:r>
              <w:rPr>
                <w:sz w:val="22"/>
                <w:szCs w:val="22"/>
              </w:rPr>
              <w:t>Четыреста восемьдесят три тысячи девятьсот сорок)</w:t>
            </w:r>
            <w:r w:rsidRPr="00F46811">
              <w:rPr>
                <w:sz w:val="22"/>
                <w:szCs w:val="22"/>
              </w:rPr>
              <w:t xml:space="preserve"> руб. </w:t>
            </w:r>
            <w:r>
              <w:rPr>
                <w:sz w:val="22"/>
                <w:szCs w:val="22"/>
              </w:rPr>
              <w:t>68</w:t>
            </w:r>
            <w:r w:rsidRPr="00F46811">
              <w:rPr>
                <w:sz w:val="22"/>
                <w:szCs w:val="22"/>
              </w:rPr>
              <w:t xml:space="preserve"> коп.</w:t>
            </w:r>
          </w:p>
        </w:tc>
      </w:tr>
      <w:tr w:rsidR="00107CC3" w:rsidRPr="000C0353" w:rsidTr="0088398D">
        <w:trPr>
          <w:trHeight w:val="105"/>
        </w:trPr>
        <w:tc>
          <w:tcPr>
            <w:tcW w:w="781" w:type="dxa"/>
            <w:vMerge/>
          </w:tcPr>
          <w:p w:rsidR="00107CC3" w:rsidRDefault="00107CC3" w:rsidP="00966ABD">
            <w:pPr>
              <w:tabs>
                <w:tab w:val="num" w:pos="786"/>
              </w:tabs>
              <w:ind w:left="-15"/>
              <w:jc w:val="center"/>
            </w:pPr>
          </w:p>
        </w:tc>
        <w:tc>
          <w:tcPr>
            <w:tcW w:w="2051" w:type="dxa"/>
            <w:vMerge/>
          </w:tcPr>
          <w:p w:rsidR="00107CC3" w:rsidRPr="000C0353" w:rsidRDefault="00107CC3" w:rsidP="00966ABD">
            <w:pPr>
              <w:ind w:right="153"/>
            </w:pPr>
          </w:p>
        </w:tc>
        <w:tc>
          <w:tcPr>
            <w:tcW w:w="7703" w:type="dxa"/>
            <w:vAlign w:val="center"/>
          </w:tcPr>
          <w:p w:rsidR="00107CC3" w:rsidRPr="00DA7E77" w:rsidRDefault="00107CC3" w:rsidP="00D53680">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 погрузочно-разгрузочные работы,</w:t>
            </w:r>
            <w:r w:rsidRPr="00E76303">
              <w:rPr>
                <w:sz w:val="22"/>
                <w:szCs w:val="22"/>
              </w:rPr>
              <w:t xml:space="preserve"> дос</w:t>
            </w:r>
            <w:r>
              <w:rPr>
                <w:sz w:val="22"/>
                <w:szCs w:val="22"/>
              </w:rPr>
              <w:t xml:space="preserve">тавку Товара на склад Заказчика,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7CC3" w:rsidRPr="000C0353" w:rsidTr="000C0353">
        <w:trPr>
          <w:trHeight w:val="152"/>
        </w:trPr>
        <w:tc>
          <w:tcPr>
            <w:tcW w:w="781" w:type="dxa"/>
          </w:tcPr>
          <w:p w:rsidR="00107CC3" w:rsidRPr="000C0353" w:rsidRDefault="00107CC3" w:rsidP="00966ABD">
            <w:pPr>
              <w:tabs>
                <w:tab w:val="num" w:pos="786"/>
              </w:tabs>
              <w:jc w:val="center"/>
            </w:pPr>
            <w:bookmarkStart w:id="168" w:name="_Ref317250440"/>
            <w:r>
              <w:rPr>
                <w:sz w:val="22"/>
                <w:szCs w:val="22"/>
              </w:rPr>
              <w:t>10.</w:t>
            </w:r>
          </w:p>
        </w:tc>
        <w:bookmarkEnd w:id="168"/>
        <w:tc>
          <w:tcPr>
            <w:tcW w:w="2051" w:type="dxa"/>
          </w:tcPr>
          <w:p w:rsidR="00107CC3" w:rsidRPr="002738EC" w:rsidRDefault="00107CC3" w:rsidP="00966ABD">
            <w:pPr>
              <w:ind w:right="153"/>
            </w:pPr>
            <w:r w:rsidRPr="000C0353">
              <w:rPr>
                <w:sz w:val="22"/>
                <w:szCs w:val="22"/>
              </w:rPr>
              <w:t>Официальный язык запроса цен</w:t>
            </w:r>
          </w:p>
        </w:tc>
        <w:tc>
          <w:tcPr>
            <w:tcW w:w="7703" w:type="dxa"/>
          </w:tcPr>
          <w:p w:rsidR="00107CC3" w:rsidRPr="000C0353" w:rsidRDefault="00107CC3" w:rsidP="00966ABD">
            <w:pPr>
              <w:ind w:right="153"/>
            </w:pPr>
            <w:r>
              <w:rPr>
                <w:sz w:val="22"/>
                <w:szCs w:val="22"/>
              </w:rPr>
              <w:t>Р</w:t>
            </w:r>
            <w:r w:rsidRPr="000C0353">
              <w:rPr>
                <w:sz w:val="22"/>
                <w:szCs w:val="22"/>
              </w:rPr>
              <w:t>усский</w:t>
            </w:r>
          </w:p>
        </w:tc>
      </w:tr>
      <w:tr w:rsidR="00107CC3" w:rsidRPr="000C0353" w:rsidTr="000C0353">
        <w:trPr>
          <w:trHeight w:val="397"/>
        </w:trPr>
        <w:tc>
          <w:tcPr>
            <w:tcW w:w="781" w:type="dxa"/>
          </w:tcPr>
          <w:p w:rsidR="00107CC3" w:rsidRPr="000C0353" w:rsidRDefault="00107CC3" w:rsidP="00966ABD">
            <w:pPr>
              <w:tabs>
                <w:tab w:val="num" w:pos="786"/>
              </w:tabs>
              <w:jc w:val="center"/>
            </w:pPr>
            <w:r>
              <w:rPr>
                <w:sz w:val="22"/>
                <w:szCs w:val="22"/>
              </w:rPr>
              <w:t>11.</w:t>
            </w:r>
          </w:p>
        </w:tc>
        <w:tc>
          <w:tcPr>
            <w:tcW w:w="2051" w:type="dxa"/>
          </w:tcPr>
          <w:p w:rsidR="00107CC3" w:rsidRPr="002738EC" w:rsidRDefault="00107CC3" w:rsidP="00966ABD">
            <w:pPr>
              <w:ind w:right="153"/>
            </w:pPr>
            <w:r w:rsidRPr="000C0353">
              <w:rPr>
                <w:sz w:val="22"/>
                <w:szCs w:val="22"/>
              </w:rPr>
              <w:t>Валюта запроса цен</w:t>
            </w:r>
          </w:p>
        </w:tc>
        <w:tc>
          <w:tcPr>
            <w:tcW w:w="7703" w:type="dxa"/>
          </w:tcPr>
          <w:p w:rsidR="00107CC3" w:rsidRPr="000C0353" w:rsidRDefault="00107CC3" w:rsidP="00966ABD">
            <w:pPr>
              <w:ind w:right="153"/>
              <w:jc w:val="both"/>
            </w:pPr>
            <w:r>
              <w:rPr>
                <w:sz w:val="22"/>
                <w:szCs w:val="22"/>
              </w:rPr>
              <w:t>Р</w:t>
            </w:r>
            <w:r w:rsidRPr="000C0353">
              <w:rPr>
                <w:sz w:val="22"/>
                <w:szCs w:val="22"/>
              </w:rPr>
              <w:t>оссийский рубль</w:t>
            </w:r>
          </w:p>
        </w:tc>
      </w:tr>
      <w:tr w:rsidR="00107CC3" w:rsidRPr="000C0353" w:rsidTr="000C0353">
        <w:trPr>
          <w:trHeight w:val="397"/>
        </w:trPr>
        <w:tc>
          <w:tcPr>
            <w:tcW w:w="781" w:type="dxa"/>
          </w:tcPr>
          <w:p w:rsidR="00107CC3" w:rsidRPr="000C0353" w:rsidRDefault="00107CC3" w:rsidP="00966ABD">
            <w:pPr>
              <w:tabs>
                <w:tab w:val="num" w:pos="786"/>
              </w:tabs>
              <w:jc w:val="center"/>
            </w:pPr>
            <w:bookmarkStart w:id="169" w:name="_Ref317253392"/>
            <w:r>
              <w:rPr>
                <w:sz w:val="22"/>
                <w:szCs w:val="22"/>
              </w:rPr>
              <w:t>12.</w:t>
            </w:r>
          </w:p>
        </w:tc>
        <w:bookmarkEnd w:id="169"/>
        <w:tc>
          <w:tcPr>
            <w:tcW w:w="2051" w:type="dxa"/>
          </w:tcPr>
          <w:p w:rsidR="00107CC3" w:rsidRPr="000C0353" w:rsidRDefault="00107CC3"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7CC3" w:rsidRPr="00D901E6" w:rsidRDefault="00107CC3"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107CC3" w:rsidRPr="00CC5EA4" w:rsidRDefault="00107CC3"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07CC3" w:rsidRPr="00CC5EA4" w:rsidRDefault="00107CC3"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07CC3" w:rsidRPr="00CC5EA4" w:rsidRDefault="00107CC3"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7CC3" w:rsidRPr="00CC5EA4" w:rsidRDefault="00107CC3"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107CC3" w:rsidRPr="00CC5EA4" w:rsidRDefault="00107CC3"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07CC3" w:rsidRPr="00D901E6" w:rsidRDefault="00107CC3"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107CC3" w:rsidRPr="00D901E6" w:rsidRDefault="00107CC3"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07CC3" w:rsidRPr="00D901E6" w:rsidRDefault="00107CC3"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107CC3" w:rsidRPr="00D901E6" w:rsidRDefault="00107CC3"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107CC3" w:rsidRPr="00D901E6" w:rsidRDefault="00107CC3"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107CC3" w:rsidRPr="00D901E6" w:rsidRDefault="00107CC3"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107CC3" w:rsidRPr="00D901E6" w:rsidRDefault="00107CC3"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107CC3" w:rsidRPr="00D901E6" w:rsidRDefault="00107CC3"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42" w:history="1">
              <w:r w:rsidRPr="00D901E6">
                <w:rPr>
                  <w:rStyle w:val="Hyperlink"/>
                  <w:sz w:val="21"/>
                  <w:szCs w:val="21"/>
                  <w:lang w:val="en-US"/>
                </w:rPr>
                <w:t>http</w:t>
              </w:r>
              <w:r w:rsidRPr="00D901E6">
                <w:rPr>
                  <w:rStyle w:val="Hyperlink"/>
                  <w:sz w:val="21"/>
                  <w:szCs w:val="21"/>
                </w:rPr>
                <w:t>://</w:t>
              </w:r>
              <w:r w:rsidRPr="00D901E6">
                <w:rPr>
                  <w:rStyle w:val="Hyperlink"/>
                  <w:sz w:val="21"/>
                  <w:szCs w:val="21"/>
                  <w:lang w:val="en-US"/>
                </w:rPr>
                <w:t>services</w:t>
              </w:r>
              <w:r w:rsidRPr="00D901E6">
                <w:rPr>
                  <w:rStyle w:val="Hyperlink"/>
                  <w:sz w:val="21"/>
                  <w:szCs w:val="21"/>
                </w:rPr>
                <w:t>.</w:t>
              </w:r>
              <w:r w:rsidRPr="00D901E6">
                <w:rPr>
                  <w:rStyle w:val="Hyperlink"/>
                  <w:sz w:val="21"/>
                  <w:szCs w:val="21"/>
                  <w:lang w:val="en-US"/>
                </w:rPr>
                <w:t>fms</w:t>
              </w:r>
              <w:r w:rsidRPr="00D901E6">
                <w:rPr>
                  <w:rStyle w:val="Hyperlink"/>
                  <w:sz w:val="21"/>
                  <w:szCs w:val="21"/>
                </w:rPr>
                <w:t>.</w:t>
              </w:r>
              <w:r w:rsidRPr="00D901E6">
                <w:rPr>
                  <w:rStyle w:val="Hyperlink"/>
                  <w:sz w:val="21"/>
                  <w:szCs w:val="21"/>
                  <w:lang w:val="en-US"/>
                </w:rPr>
                <w:t>gov</w:t>
              </w:r>
              <w:r w:rsidRPr="00D901E6">
                <w:rPr>
                  <w:rStyle w:val="Hyperlink"/>
                  <w:sz w:val="21"/>
                  <w:szCs w:val="21"/>
                </w:rPr>
                <w:t>.</w:t>
              </w:r>
              <w:r w:rsidRPr="00D901E6">
                <w:rPr>
                  <w:rStyle w:val="Hyperlink"/>
                  <w:sz w:val="21"/>
                  <w:szCs w:val="21"/>
                  <w:lang w:val="en-US"/>
                </w:rPr>
                <w:t>ru</w:t>
              </w:r>
              <w:r w:rsidRPr="00D901E6">
                <w:rPr>
                  <w:rStyle w:val="Hyperlink"/>
                  <w:sz w:val="21"/>
                  <w:szCs w:val="21"/>
                </w:rPr>
                <w:t>/</w:t>
              </w:r>
              <w:r w:rsidRPr="00D901E6">
                <w:rPr>
                  <w:rStyle w:val="Hyperlink"/>
                  <w:sz w:val="21"/>
                  <w:szCs w:val="21"/>
                  <w:lang w:val="en-US"/>
                </w:rPr>
                <w:t>info</w:t>
              </w:r>
              <w:r w:rsidRPr="00D901E6">
                <w:rPr>
                  <w:rStyle w:val="Hyperlink"/>
                  <w:sz w:val="21"/>
                  <w:szCs w:val="21"/>
                </w:rPr>
                <w:t>-</w:t>
              </w:r>
              <w:r w:rsidRPr="00D901E6">
                <w:rPr>
                  <w:rStyle w:val="Hyperlink"/>
                  <w:sz w:val="21"/>
                  <w:szCs w:val="21"/>
                  <w:lang w:val="en-US"/>
                </w:rPr>
                <w:t>service</w:t>
              </w:r>
              <w:r w:rsidRPr="00D901E6">
                <w:rPr>
                  <w:rStyle w:val="Hyperlink"/>
                  <w:sz w:val="21"/>
                  <w:szCs w:val="21"/>
                </w:rPr>
                <w:t>.</w:t>
              </w:r>
              <w:r w:rsidRPr="00D901E6">
                <w:rPr>
                  <w:rStyle w:val="Hyperlink"/>
                  <w:sz w:val="21"/>
                  <w:szCs w:val="21"/>
                  <w:lang w:val="en-US"/>
                </w:rPr>
                <w:t>htm</w:t>
              </w:r>
              <w:r w:rsidRPr="00D901E6">
                <w:rPr>
                  <w:rStyle w:val="Hyperlink"/>
                  <w:sz w:val="21"/>
                  <w:szCs w:val="21"/>
                </w:rPr>
                <w:t>?</w:t>
              </w:r>
              <w:r w:rsidRPr="00D901E6">
                <w:rPr>
                  <w:rStyle w:val="Hyperlink"/>
                  <w:sz w:val="21"/>
                  <w:szCs w:val="21"/>
                  <w:lang w:val="en-US"/>
                </w:rPr>
                <w:t>sid</w:t>
              </w:r>
              <w:r w:rsidRPr="00D901E6">
                <w:rPr>
                  <w:rStyle w:val="Hyperlink"/>
                  <w:sz w:val="21"/>
                  <w:szCs w:val="21"/>
                </w:rPr>
                <w:t>=2000</w:t>
              </w:r>
            </w:hyperlink>
            <w:r w:rsidRPr="00D901E6">
              <w:rPr>
                <w:sz w:val="21"/>
                <w:szCs w:val="21"/>
                <w:u w:val="single"/>
              </w:rPr>
              <w:t>.</w:t>
            </w:r>
          </w:p>
          <w:p w:rsidR="00107CC3" w:rsidRPr="00D901E6" w:rsidRDefault="00107CC3"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107CC3" w:rsidRPr="00D901E6" w:rsidRDefault="00107CC3"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107CC3" w:rsidRPr="00D901E6" w:rsidRDefault="00107CC3"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поставщиков Госкорпорации «Росатом».</w:t>
            </w:r>
          </w:p>
          <w:p w:rsidR="00107CC3" w:rsidRDefault="00107CC3"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107CC3" w:rsidRPr="00025971" w:rsidRDefault="00107CC3"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107CC3" w:rsidRPr="000C0353" w:rsidTr="003934B7">
        <w:trPr>
          <w:trHeight w:val="709"/>
        </w:trPr>
        <w:tc>
          <w:tcPr>
            <w:tcW w:w="781" w:type="dxa"/>
          </w:tcPr>
          <w:p w:rsidR="00107CC3" w:rsidRPr="000C0353" w:rsidRDefault="00107CC3" w:rsidP="00966ABD">
            <w:pPr>
              <w:tabs>
                <w:tab w:val="num" w:pos="786"/>
              </w:tabs>
              <w:jc w:val="center"/>
            </w:pPr>
            <w:r>
              <w:rPr>
                <w:sz w:val="22"/>
                <w:szCs w:val="22"/>
              </w:rPr>
              <w:t>13.</w:t>
            </w:r>
          </w:p>
        </w:tc>
        <w:tc>
          <w:tcPr>
            <w:tcW w:w="2051" w:type="dxa"/>
          </w:tcPr>
          <w:p w:rsidR="00107CC3" w:rsidRPr="000C0353" w:rsidRDefault="00107CC3"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107CC3" w:rsidRPr="00C76A8E" w:rsidRDefault="00107CC3"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107CC3" w:rsidRPr="000C0353" w:rsidTr="000C0353">
        <w:trPr>
          <w:trHeight w:val="709"/>
        </w:trPr>
        <w:tc>
          <w:tcPr>
            <w:tcW w:w="781" w:type="dxa"/>
          </w:tcPr>
          <w:p w:rsidR="00107CC3" w:rsidRPr="000C0353" w:rsidRDefault="00107CC3" w:rsidP="00966ABD">
            <w:pPr>
              <w:tabs>
                <w:tab w:val="num" w:pos="786"/>
              </w:tabs>
              <w:ind w:left="-15"/>
              <w:jc w:val="center"/>
            </w:pPr>
            <w:bookmarkStart w:id="171" w:name="_Ref317257394"/>
            <w:r>
              <w:rPr>
                <w:sz w:val="22"/>
                <w:szCs w:val="22"/>
              </w:rPr>
              <w:t>14.</w:t>
            </w:r>
          </w:p>
        </w:tc>
        <w:bookmarkEnd w:id="171"/>
        <w:tc>
          <w:tcPr>
            <w:tcW w:w="2051" w:type="dxa"/>
          </w:tcPr>
          <w:p w:rsidR="00107CC3" w:rsidRPr="000C0353" w:rsidRDefault="00107CC3"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107CC3" w:rsidRPr="00D901E6" w:rsidRDefault="00107CC3"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107CC3" w:rsidRPr="00D901E6" w:rsidRDefault="00107CC3"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107CC3" w:rsidRPr="00D901E6" w:rsidRDefault="00107CC3"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107CC3" w:rsidRPr="00D901E6" w:rsidRDefault="00107CC3"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107CC3" w:rsidRPr="00CC5EA4" w:rsidRDefault="00107CC3"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107CC3" w:rsidRPr="00CC5EA4" w:rsidRDefault="00107CC3"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107CC3" w:rsidRPr="00CC5EA4" w:rsidRDefault="00107CC3"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107CC3" w:rsidRPr="00CC5EA4" w:rsidRDefault="00107CC3"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107CC3" w:rsidRPr="00CC5EA4" w:rsidRDefault="00107CC3" w:rsidP="00CC5EA4">
            <w:pPr>
              <w:tabs>
                <w:tab w:val="num" w:pos="720"/>
                <w:tab w:val="num" w:pos="1992"/>
                <w:tab w:val="num" w:pos="2880"/>
              </w:tabs>
              <w:jc w:val="both"/>
              <w:rPr>
                <w:sz w:val="21"/>
                <w:szCs w:val="21"/>
              </w:rPr>
            </w:pPr>
            <w:r w:rsidRPr="00CC5EA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107CC3" w:rsidRPr="00CC5EA4" w:rsidRDefault="00107CC3"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107CC3" w:rsidRPr="00D901E6" w:rsidRDefault="00107CC3"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107CC3" w:rsidRPr="00D901E6" w:rsidRDefault="00107CC3"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107CC3" w:rsidRPr="00D901E6" w:rsidRDefault="00107CC3"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107CC3" w:rsidRPr="00D901E6" w:rsidRDefault="00107CC3"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107CC3" w:rsidRDefault="00107CC3" w:rsidP="00CC5EA4">
            <w:pPr>
              <w:tabs>
                <w:tab w:val="num" w:pos="1992"/>
                <w:tab w:val="num" w:pos="2880"/>
              </w:tabs>
              <w:jc w:val="both"/>
              <w:rPr>
                <w:sz w:val="21"/>
                <w:szCs w:val="21"/>
              </w:rPr>
            </w:pPr>
            <w:r w:rsidRPr="00D901E6">
              <w:rPr>
                <w:sz w:val="21"/>
                <w:szCs w:val="21"/>
              </w:rPr>
              <w:t>телей/бенефициаров).</w:t>
            </w:r>
          </w:p>
          <w:p w:rsidR="00107CC3" w:rsidRPr="00D901E6" w:rsidRDefault="00107CC3"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07CC3" w:rsidRPr="00D901E6" w:rsidRDefault="00107CC3"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107CC3" w:rsidRPr="00D901E6" w:rsidRDefault="00107CC3"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107CC3" w:rsidRPr="00D901E6" w:rsidRDefault="00107CC3"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07CC3" w:rsidRPr="00D901E6" w:rsidRDefault="00107CC3"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107CC3" w:rsidRPr="00D901E6" w:rsidRDefault="00107CC3" w:rsidP="00CC5EA4">
            <w:pPr>
              <w:tabs>
                <w:tab w:val="left" w:pos="495"/>
                <w:tab w:val="left" w:pos="5657"/>
              </w:tabs>
              <w:ind w:right="153"/>
              <w:jc w:val="both"/>
              <w:rPr>
                <w:sz w:val="21"/>
                <w:szCs w:val="21"/>
              </w:rPr>
            </w:pPr>
          </w:p>
          <w:p w:rsidR="00107CC3" w:rsidRPr="00C76A8E" w:rsidRDefault="00107CC3"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107CC3" w:rsidRPr="000C0353" w:rsidTr="000C0353">
        <w:trPr>
          <w:trHeight w:val="1031"/>
        </w:trPr>
        <w:tc>
          <w:tcPr>
            <w:tcW w:w="781" w:type="dxa"/>
          </w:tcPr>
          <w:p w:rsidR="00107CC3" w:rsidRPr="000C0353" w:rsidRDefault="00107CC3" w:rsidP="00966ABD">
            <w:pPr>
              <w:tabs>
                <w:tab w:val="num" w:pos="786"/>
              </w:tabs>
              <w:jc w:val="center"/>
            </w:pPr>
            <w:bookmarkStart w:id="172" w:name="_Ref317257698"/>
            <w:r>
              <w:rPr>
                <w:sz w:val="22"/>
                <w:szCs w:val="22"/>
              </w:rPr>
              <w:t>15.</w:t>
            </w:r>
          </w:p>
        </w:tc>
        <w:bookmarkEnd w:id="172"/>
        <w:tc>
          <w:tcPr>
            <w:tcW w:w="2051" w:type="dxa"/>
          </w:tcPr>
          <w:p w:rsidR="00107CC3" w:rsidRPr="000C0353" w:rsidRDefault="00107CC3"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107CC3" w:rsidRPr="006A5E95" w:rsidRDefault="00107CC3" w:rsidP="001D65D1">
            <w:pPr>
              <w:pStyle w:val="Times12"/>
              <w:numPr>
                <w:ilvl w:val="0"/>
                <w:numId w:val="3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107CC3" w:rsidRPr="006A5E95" w:rsidRDefault="00107CC3" w:rsidP="001D65D1">
            <w:pPr>
              <w:pStyle w:val="Times12"/>
              <w:numPr>
                <w:ilvl w:val="0"/>
                <w:numId w:val="3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107CC3" w:rsidRPr="00923E67" w:rsidRDefault="00107CC3"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07CC3" w:rsidRPr="009521A6" w:rsidRDefault="00107CC3"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9521A6">
              <w:rPr>
                <w:sz w:val="21"/>
                <w:szCs w:val="21"/>
              </w:rPr>
              <w:t>двух форматах: *.</w:t>
            </w:r>
            <w:r w:rsidRPr="009521A6">
              <w:rPr>
                <w:sz w:val="21"/>
                <w:szCs w:val="21"/>
                <w:lang w:val="en-US"/>
              </w:rPr>
              <w:t>pdf</w:t>
            </w:r>
            <w:r w:rsidRPr="009521A6">
              <w:rPr>
                <w:sz w:val="21"/>
                <w:szCs w:val="21"/>
              </w:rPr>
              <w:t xml:space="preserve"> и *.xls;</w:t>
            </w:r>
          </w:p>
          <w:p w:rsidR="00107CC3" w:rsidRPr="006A5E95" w:rsidRDefault="00107CC3" w:rsidP="001D65D1">
            <w:pPr>
              <w:pStyle w:val="Times12"/>
              <w:numPr>
                <w:ilvl w:val="0"/>
                <w:numId w:val="37"/>
              </w:numPr>
              <w:tabs>
                <w:tab w:val="left" w:pos="0"/>
                <w:tab w:val="left" w:pos="408"/>
                <w:tab w:val="num" w:pos="2564"/>
              </w:tabs>
              <w:ind w:left="0" w:firstLine="48"/>
              <w:rPr>
                <w:color w:val="000080"/>
                <w:sz w:val="21"/>
                <w:szCs w:val="21"/>
              </w:rPr>
            </w:pPr>
            <w:r w:rsidRPr="009521A6">
              <w:rPr>
                <w:sz w:val="21"/>
                <w:szCs w:val="21"/>
              </w:rPr>
              <w:t xml:space="preserve">спецификация, заполненная в </w:t>
            </w:r>
            <w:r w:rsidRPr="009521A6">
              <w:rPr>
                <w:sz w:val="21"/>
                <w:szCs w:val="21"/>
                <w:lang w:val="en-US"/>
              </w:rPr>
              <w:t>Adobe</w:t>
            </w:r>
            <w:r w:rsidRPr="009521A6">
              <w:rPr>
                <w:sz w:val="21"/>
                <w:szCs w:val="21"/>
              </w:rPr>
              <w:t>-форме Приложение № 1 к настоящей документации</w:t>
            </w:r>
            <w:r w:rsidRPr="002A1990">
              <w:rPr>
                <w:sz w:val="21"/>
                <w:szCs w:val="21"/>
              </w:rPr>
              <w:t xml:space="preserve">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107CC3" w:rsidRPr="00923E67" w:rsidRDefault="00107CC3" w:rsidP="001D65D1">
            <w:pPr>
              <w:pStyle w:val="Times12"/>
              <w:numPr>
                <w:ilvl w:val="0"/>
                <w:numId w:val="3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107CC3" w:rsidRPr="00923E67" w:rsidRDefault="00107CC3" w:rsidP="001D65D1">
            <w:pPr>
              <w:pStyle w:val="Times12"/>
              <w:numPr>
                <w:ilvl w:val="0"/>
                <w:numId w:val="3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107CC3" w:rsidRPr="00923E67" w:rsidRDefault="00107CC3" w:rsidP="001D65D1">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107CC3" w:rsidRPr="00923E67" w:rsidRDefault="00107CC3" w:rsidP="001D65D1">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07CC3" w:rsidRPr="00923E67" w:rsidRDefault="00107CC3" w:rsidP="001D65D1">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107CC3" w:rsidRPr="00923E67" w:rsidRDefault="00107CC3" w:rsidP="001D65D1">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107CC3" w:rsidRPr="00923E67" w:rsidRDefault="00107CC3" w:rsidP="001D65D1">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07CC3" w:rsidRPr="00923E67" w:rsidRDefault="00107CC3" w:rsidP="001D65D1">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107CC3" w:rsidRPr="00923E67" w:rsidRDefault="00107CC3" w:rsidP="00CC5EA4">
            <w:pPr>
              <w:pStyle w:val="NormalWeb"/>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07CC3" w:rsidRPr="00923E67" w:rsidRDefault="00107CC3" w:rsidP="00CC5EA4">
            <w:pPr>
              <w:pStyle w:val="Times12"/>
              <w:tabs>
                <w:tab w:val="left" w:pos="0"/>
                <w:tab w:val="left" w:pos="408"/>
              </w:tabs>
              <w:ind w:firstLine="48"/>
              <w:rPr>
                <w:sz w:val="21"/>
                <w:szCs w:val="21"/>
              </w:rPr>
            </w:pPr>
            <w:r>
              <w:rPr>
                <w:sz w:val="21"/>
                <w:szCs w:val="21"/>
              </w:rPr>
              <w:t>6</w:t>
            </w:r>
            <w:r w:rsidRPr="00923E67">
              <w:rPr>
                <w:sz w:val="21"/>
                <w:szCs w:val="21"/>
              </w:rPr>
              <w:t>)</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107CC3" w:rsidRPr="00923E67" w:rsidRDefault="00107CC3"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107CC3" w:rsidRPr="00923E67" w:rsidRDefault="00107CC3" w:rsidP="00CC5EA4">
            <w:pPr>
              <w:pStyle w:val="-6"/>
              <w:tabs>
                <w:tab w:val="clear" w:pos="1985"/>
                <w:tab w:val="left" w:pos="408"/>
                <w:tab w:val="left" w:pos="1062"/>
              </w:tabs>
              <w:ind w:left="48" w:firstLine="0"/>
              <w:rPr>
                <w:rFonts w:eastAsia="Arial Unicode MS"/>
                <w:bCs/>
                <w:sz w:val="21"/>
                <w:szCs w:val="21"/>
              </w:rPr>
            </w:pPr>
          </w:p>
          <w:p w:rsidR="00107CC3" w:rsidRPr="0052707D" w:rsidRDefault="00107CC3"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107CC3" w:rsidRPr="000C0353" w:rsidTr="000C0353">
        <w:trPr>
          <w:trHeight w:val="979"/>
        </w:trPr>
        <w:tc>
          <w:tcPr>
            <w:tcW w:w="781" w:type="dxa"/>
          </w:tcPr>
          <w:p w:rsidR="00107CC3" w:rsidRPr="000C0353" w:rsidRDefault="00107CC3" w:rsidP="00966ABD">
            <w:pPr>
              <w:tabs>
                <w:tab w:val="num" w:pos="786"/>
              </w:tabs>
              <w:ind w:left="-15"/>
              <w:jc w:val="center"/>
            </w:pPr>
            <w:bookmarkStart w:id="173" w:name="_Ref317252608"/>
            <w:r>
              <w:rPr>
                <w:sz w:val="22"/>
                <w:szCs w:val="22"/>
              </w:rPr>
              <w:t>16.</w:t>
            </w:r>
          </w:p>
        </w:tc>
        <w:bookmarkEnd w:id="173"/>
        <w:tc>
          <w:tcPr>
            <w:tcW w:w="2051" w:type="dxa"/>
          </w:tcPr>
          <w:p w:rsidR="00107CC3" w:rsidRPr="000C0353" w:rsidRDefault="00107CC3"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107CC3" w:rsidRPr="00B916BD" w:rsidRDefault="00107CC3" w:rsidP="00A55A0C">
            <w:pPr>
              <w:pStyle w:val="Times12"/>
              <w:tabs>
                <w:tab w:val="left" w:pos="0"/>
                <w:tab w:val="left" w:pos="1140"/>
              </w:tabs>
              <w:ind w:right="153" w:firstLine="0"/>
              <w:jc w:val="left"/>
            </w:pPr>
            <w:r w:rsidRPr="00B916BD">
              <w:rPr>
                <w:sz w:val="22"/>
              </w:rPr>
              <w:t>Возможна</w:t>
            </w:r>
            <w:r>
              <w:rPr>
                <w:sz w:val="22"/>
              </w:rPr>
              <w:t>.</w:t>
            </w:r>
          </w:p>
        </w:tc>
      </w:tr>
      <w:tr w:rsidR="00107CC3" w:rsidRPr="000C0353" w:rsidTr="000C0353">
        <w:trPr>
          <w:trHeight w:val="397"/>
        </w:trPr>
        <w:tc>
          <w:tcPr>
            <w:tcW w:w="781" w:type="dxa"/>
          </w:tcPr>
          <w:p w:rsidR="00107CC3" w:rsidRPr="000C0353" w:rsidRDefault="00107CC3" w:rsidP="00966ABD">
            <w:pPr>
              <w:tabs>
                <w:tab w:val="num" w:pos="786"/>
              </w:tabs>
              <w:ind w:left="-15"/>
              <w:jc w:val="center"/>
            </w:pPr>
            <w:bookmarkStart w:id="174" w:name="_Ref317254826"/>
            <w:r>
              <w:rPr>
                <w:sz w:val="22"/>
                <w:szCs w:val="22"/>
              </w:rPr>
              <w:t>17.</w:t>
            </w:r>
          </w:p>
        </w:tc>
        <w:bookmarkEnd w:id="174"/>
        <w:tc>
          <w:tcPr>
            <w:tcW w:w="2051" w:type="dxa"/>
          </w:tcPr>
          <w:p w:rsidR="00107CC3" w:rsidRPr="000C0353" w:rsidRDefault="00107CC3"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107CC3" w:rsidRPr="00B916BD" w:rsidRDefault="00107CC3"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107CC3" w:rsidRDefault="00107CC3" w:rsidP="00696F3C">
            <w:r w:rsidRPr="00A503A8">
              <w:rPr>
                <w:sz w:val="22"/>
              </w:rPr>
              <w:t xml:space="preserve">ЭТП </w:t>
            </w:r>
            <w:r>
              <w:rPr>
                <w:sz w:val="22"/>
              </w:rPr>
              <w:t xml:space="preserve">Аукционный конкурсный дом </w:t>
            </w:r>
            <w:hyperlink r:id="rId43" w:history="1">
              <w:hyperlink r:id="rId44" w:history="1">
                <w:hyperlink r:id="rId45" w:history="1">
                  <w:hyperlink r:id="rId46" w:history="1">
                    <w:hyperlink r:id="rId47" w:history="1">
                      <w:hyperlink r:id="rId48" w:history="1">
                        <w:r>
                          <w:rPr>
                            <w:rStyle w:val="Hyperlink"/>
                            <w:sz w:val="22"/>
                            <w:szCs w:val="22"/>
                          </w:rPr>
                          <w:t>www.a-k-d.ru</w:t>
                        </w:r>
                      </w:hyperlink>
                    </w:hyperlink>
                  </w:hyperlink>
                </w:hyperlink>
              </w:hyperlink>
            </w:hyperlink>
          </w:p>
          <w:p w:rsidR="00107CC3" w:rsidRPr="00B916BD" w:rsidRDefault="00107CC3" w:rsidP="00966ABD">
            <w:pPr>
              <w:pStyle w:val="Times12"/>
              <w:ind w:firstLine="0"/>
              <w:rPr>
                <w:b/>
                <w:i/>
              </w:rPr>
            </w:pPr>
          </w:p>
          <w:p w:rsidR="00107CC3" w:rsidRPr="00B916BD" w:rsidRDefault="00107CC3" w:rsidP="00966ABD">
            <w:pPr>
              <w:pStyle w:val="Times12"/>
              <w:ind w:firstLine="0"/>
            </w:pPr>
          </w:p>
          <w:p w:rsidR="00107CC3" w:rsidRPr="00B916BD" w:rsidRDefault="00107CC3" w:rsidP="00966ABD">
            <w:pPr>
              <w:pStyle w:val="Times12"/>
              <w:ind w:firstLine="0"/>
            </w:pPr>
            <w:r>
              <w:rPr>
                <w:sz w:val="22"/>
              </w:rPr>
              <w:t>срок в 11-00 (время московское)</w:t>
            </w:r>
          </w:p>
          <w:p w:rsidR="00107CC3" w:rsidRPr="00B916BD" w:rsidRDefault="00107CC3" w:rsidP="0040352B">
            <w:pPr>
              <w:pStyle w:val="Times12"/>
              <w:tabs>
                <w:tab w:val="left" w:pos="70"/>
              </w:tabs>
              <w:ind w:right="153" w:firstLine="0"/>
              <w:rPr>
                <w:spacing w:val="-6"/>
              </w:rPr>
            </w:pPr>
            <w:r w:rsidRPr="007D5A2D">
              <w:rPr>
                <w:sz w:val="22"/>
              </w:rPr>
              <w:t>«</w:t>
            </w:r>
            <w:r>
              <w:rPr>
                <w:sz w:val="22"/>
                <w:lang w:val="en-US"/>
              </w:rPr>
              <w:t>21</w:t>
            </w:r>
            <w:r w:rsidRPr="007D5A2D">
              <w:rPr>
                <w:sz w:val="22"/>
              </w:rPr>
              <w:t>»</w:t>
            </w:r>
            <w:r>
              <w:rPr>
                <w:sz w:val="22"/>
              </w:rPr>
              <w:t xml:space="preserve"> апреля</w:t>
            </w:r>
            <w:r w:rsidRPr="0075755E">
              <w:rPr>
                <w:sz w:val="22"/>
              </w:rPr>
              <w:t xml:space="preserve"> </w:t>
            </w:r>
            <w:r w:rsidRPr="007D5A2D">
              <w:rPr>
                <w:sz w:val="22"/>
              </w:rPr>
              <w:t>201</w:t>
            </w:r>
            <w:r>
              <w:rPr>
                <w:sz w:val="22"/>
              </w:rPr>
              <w:t>4</w:t>
            </w:r>
            <w:r w:rsidRPr="007D5A2D">
              <w:rPr>
                <w:sz w:val="22"/>
              </w:rPr>
              <w:t xml:space="preserve"> года</w:t>
            </w:r>
          </w:p>
        </w:tc>
      </w:tr>
      <w:tr w:rsidR="00107CC3" w:rsidRPr="007D5A2D" w:rsidTr="000C0353">
        <w:trPr>
          <w:trHeight w:val="232"/>
        </w:trPr>
        <w:tc>
          <w:tcPr>
            <w:tcW w:w="781" w:type="dxa"/>
          </w:tcPr>
          <w:p w:rsidR="00107CC3" w:rsidRPr="000C0353" w:rsidRDefault="00107CC3" w:rsidP="00966ABD">
            <w:pPr>
              <w:tabs>
                <w:tab w:val="num" w:pos="786"/>
              </w:tabs>
              <w:ind w:left="-15"/>
              <w:jc w:val="center"/>
            </w:pPr>
            <w:bookmarkStart w:id="175" w:name="_Ref317250778"/>
            <w:r>
              <w:rPr>
                <w:sz w:val="22"/>
                <w:szCs w:val="22"/>
              </w:rPr>
              <w:t>18.</w:t>
            </w:r>
          </w:p>
        </w:tc>
        <w:bookmarkEnd w:id="175"/>
        <w:tc>
          <w:tcPr>
            <w:tcW w:w="2051" w:type="dxa"/>
          </w:tcPr>
          <w:p w:rsidR="00107CC3" w:rsidRPr="000C0353" w:rsidRDefault="00107CC3"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107CC3" w:rsidRPr="007D5A2D" w:rsidRDefault="00107CC3" w:rsidP="00966ABD">
            <w:pPr>
              <w:pStyle w:val="Times12"/>
              <w:ind w:firstLine="0"/>
            </w:pPr>
            <w:r w:rsidRPr="007D5A2D">
              <w:rPr>
                <w:sz w:val="22"/>
              </w:rPr>
              <w:t>ФГУП «ВНИИА» 127055, г. Москва, ул. Сущевская д. 22.</w:t>
            </w:r>
          </w:p>
          <w:p w:rsidR="00107CC3" w:rsidRPr="007D5A2D" w:rsidRDefault="00107CC3" w:rsidP="0040352B">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Pr="006B380D">
              <w:rPr>
                <w:sz w:val="22"/>
              </w:rPr>
              <w:t>28</w:t>
            </w:r>
            <w:r w:rsidRPr="007D5A2D">
              <w:rPr>
                <w:sz w:val="22"/>
              </w:rPr>
              <w:t xml:space="preserve">» </w:t>
            </w:r>
            <w:r>
              <w:rPr>
                <w:sz w:val="22"/>
              </w:rPr>
              <w:t>апреля</w:t>
            </w:r>
            <w:r w:rsidRPr="007D5A2D">
              <w:rPr>
                <w:sz w:val="22"/>
              </w:rPr>
              <w:t xml:space="preserve"> 201</w:t>
            </w:r>
            <w:r>
              <w:rPr>
                <w:sz w:val="22"/>
              </w:rPr>
              <w:t>4</w:t>
            </w:r>
            <w:r w:rsidRPr="007D5A2D">
              <w:rPr>
                <w:sz w:val="22"/>
              </w:rPr>
              <w:t xml:space="preserve"> г.</w:t>
            </w:r>
          </w:p>
        </w:tc>
      </w:tr>
      <w:tr w:rsidR="00107CC3" w:rsidRPr="000C0353" w:rsidTr="00DF23D3">
        <w:trPr>
          <w:trHeight w:val="232"/>
        </w:trPr>
        <w:tc>
          <w:tcPr>
            <w:tcW w:w="781" w:type="dxa"/>
          </w:tcPr>
          <w:p w:rsidR="00107CC3" w:rsidRPr="000C0353" w:rsidRDefault="00107CC3" w:rsidP="00966ABD">
            <w:pPr>
              <w:tabs>
                <w:tab w:val="num" w:pos="786"/>
              </w:tabs>
              <w:ind w:left="-15"/>
              <w:jc w:val="center"/>
            </w:pPr>
            <w:bookmarkStart w:id="176" w:name="_Ref317254136"/>
            <w:r>
              <w:rPr>
                <w:sz w:val="22"/>
                <w:szCs w:val="22"/>
              </w:rPr>
              <w:t>19.</w:t>
            </w:r>
          </w:p>
        </w:tc>
        <w:bookmarkEnd w:id="176"/>
        <w:tc>
          <w:tcPr>
            <w:tcW w:w="2051" w:type="dxa"/>
          </w:tcPr>
          <w:p w:rsidR="00107CC3" w:rsidRPr="00867283" w:rsidRDefault="00107CC3" w:rsidP="00966ABD">
            <w:pPr>
              <w:ind w:right="153"/>
              <w:rPr>
                <w:spacing w:val="-6"/>
              </w:rPr>
            </w:pPr>
            <w:r w:rsidRPr="00867283">
              <w:rPr>
                <w:spacing w:val="-6"/>
                <w:sz w:val="22"/>
                <w:szCs w:val="22"/>
              </w:rPr>
              <w:t>Срок заключения договора:</w:t>
            </w:r>
          </w:p>
        </w:tc>
        <w:tc>
          <w:tcPr>
            <w:tcW w:w="7703" w:type="dxa"/>
            <w:vAlign w:val="center"/>
          </w:tcPr>
          <w:p w:rsidR="00107CC3" w:rsidRPr="00867283" w:rsidRDefault="00107CC3"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07CC3" w:rsidRPr="00867283" w:rsidRDefault="00107CC3"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107CC3" w:rsidRPr="000C0353" w:rsidTr="00DF23D3">
        <w:trPr>
          <w:trHeight w:val="194"/>
        </w:trPr>
        <w:tc>
          <w:tcPr>
            <w:tcW w:w="781" w:type="dxa"/>
            <w:vMerge w:val="restart"/>
          </w:tcPr>
          <w:p w:rsidR="00107CC3" w:rsidRPr="000C0353" w:rsidRDefault="00107CC3" w:rsidP="00966ABD">
            <w:pPr>
              <w:tabs>
                <w:tab w:val="num" w:pos="786"/>
              </w:tabs>
              <w:ind w:left="-15"/>
              <w:jc w:val="center"/>
            </w:pPr>
            <w:bookmarkStart w:id="177" w:name="_Ref317254659"/>
            <w:r>
              <w:rPr>
                <w:sz w:val="22"/>
                <w:szCs w:val="22"/>
              </w:rPr>
              <w:t>20.</w:t>
            </w:r>
          </w:p>
        </w:tc>
        <w:bookmarkEnd w:id="177"/>
        <w:tc>
          <w:tcPr>
            <w:tcW w:w="2051" w:type="dxa"/>
            <w:vMerge w:val="restart"/>
          </w:tcPr>
          <w:p w:rsidR="00107CC3" w:rsidRPr="00867283" w:rsidRDefault="00107CC3"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107CC3" w:rsidRDefault="00107CC3" w:rsidP="006C28DE">
            <w:pPr>
              <w:jc w:val="both"/>
              <w:rPr>
                <w:b/>
                <w:bCs/>
                <w:i/>
                <w:sz w:val="20"/>
                <w:szCs w:val="20"/>
              </w:rPr>
            </w:pPr>
            <w:r>
              <w:rPr>
                <w:b/>
                <w:bCs/>
                <w:i/>
                <w:sz w:val="20"/>
                <w:szCs w:val="20"/>
              </w:rPr>
              <w:t>Обеспечение возврата аванса:</w:t>
            </w:r>
          </w:p>
          <w:p w:rsidR="00107CC3" w:rsidRPr="00BD130C" w:rsidRDefault="00107CC3" w:rsidP="00473808">
            <w:pPr>
              <w:snapToGrid w:val="0"/>
              <w:jc w:val="both"/>
              <w:rPr>
                <w:b/>
                <w:sz w:val="20"/>
                <w:szCs w:val="20"/>
              </w:rPr>
            </w:pPr>
            <w:r w:rsidRPr="004D209E">
              <w:rPr>
                <w:b/>
                <w:bCs/>
                <w:sz w:val="20"/>
                <w:szCs w:val="20"/>
              </w:rPr>
              <w:t>Не требуется</w:t>
            </w:r>
          </w:p>
        </w:tc>
      </w:tr>
      <w:tr w:rsidR="00107CC3" w:rsidRPr="000C0353" w:rsidTr="00DF23D3">
        <w:trPr>
          <w:trHeight w:val="194"/>
        </w:trPr>
        <w:tc>
          <w:tcPr>
            <w:tcW w:w="781" w:type="dxa"/>
            <w:vMerge/>
          </w:tcPr>
          <w:p w:rsidR="00107CC3" w:rsidRDefault="00107CC3" w:rsidP="00966ABD">
            <w:pPr>
              <w:tabs>
                <w:tab w:val="num" w:pos="786"/>
              </w:tabs>
              <w:ind w:left="-15"/>
              <w:jc w:val="center"/>
            </w:pPr>
          </w:p>
        </w:tc>
        <w:tc>
          <w:tcPr>
            <w:tcW w:w="2051" w:type="dxa"/>
            <w:vMerge/>
          </w:tcPr>
          <w:p w:rsidR="00107CC3" w:rsidRPr="00867283" w:rsidRDefault="00107CC3" w:rsidP="00966ABD">
            <w:pPr>
              <w:ind w:right="153"/>
              <w:rPr>
                <w:spacing w:val="-6"/>
              </w:rPr>
            </w:pPr>
          </w:p>
        </w:tc>
        <w:tc>
          <w:tcPr>
            <w:tcW w:w="7703" w:type="dxa"/>
            <w:vAlign w:val="center"/>
          </w:tcPr>
          <w:p w:rsidR="00107CC3" w:rsidRPr="00867283" w:rsidRDefault="00107CC3" w:rsidP="006C28DE">
            <w:pPr>
              <w:jc w:val="both"/>
              <w:rPr>
                <w:b/>
                <w:bCs/>
                <w:i/>
                <w:sz w:val="20"/>
                <w:szCs w:val="20"/>
              </w:rPr>
            </w:pPr>
            <w:r w:rsidRPr="00867283">
              <w:rPr>
                <w:b/>
                <w:bCs/>
                <w:i/>
                <w:sz w:val="20"/>
                <w:szCs w:val="20"/>
              </w:rPr>
              <w:t>Обеспечение обязательств по договору.</w:t>
            </w:r>
          </w:p>
          <w:p w:rsidR="00107CC3" w:rsidRPr="004D209E" w:rsidRDefault="00107CC3" w:rsidP="006C28DE">
            <w:pPr>
              <w:snapToGrid w:val="0"/>
              <w:jc w:val="both"/>
              <w:rPr>
                <w:b/>
                <w:sz w:val="20"/>
                <w:szCs w:val="20"/>
              </w:rPr>
            </w:pPr>
            <w:r w:rsidRPr="004D209E">
              <w:rPr>
                <w:b/>
                <w:bCs/>
                <w:sz w:val="20"/>
                <w:szCs w:val="20"/>
              </w:rPr>
              <w:t>Не требуется</w:t>
            </w:r>
          </w:p>
        </w:tc>
      </w:tr>
      <w:tr w:rsidR="00107CC3" w:rsidRPr="000C0353" w:rsidTr="000C0353">
        <w:trPr>
          <w:trHeight w:val="194"/>
        </w:trPr>
        <w:tc>
          <w:tcPr>
            <w:tcW w:w="781" w:type="dxa"/>
            <w:vMerge/>
          </w:tcPr>
          <w:p w:rsidR="00107CC3" w:rsidRPr="000C0353" w:rsidRDefault="00107CC3" w:rsidP="00966ABD">
            <w:pPr>
              <w:tabs>
                <w:tab w:val="num" w:pos="786"/>
              </w:tabs>
              <w:ind w:left="-15"/>
            </w:pPr>
            <w:bookmarkStart w:id="178" w:name="_Ref317256138"/>
          </w:p>
        </w:tc>
        <w:bookmarkEnd w:id="178"/>
        <w:tc>
          <w:tcPr>
            <w:tcW w:w="2051" w:type="dxa"/>
            <w:vMerge/>
          </w:tcPr>
          <w:p w:rsidR="00107CC3" w:rsidRPr="00867283" w:rsidRDefault="00107CC3" w:rsidP="00966ABD">
            <w:pPr>
              <w:ind w:right="153"/>
              <w:rPr>
                <w:spacing w:val="-6"/>
              </w:rPr>
            </w:pPr>
          </w:p>
        </w:tc>
        <w:tc>
          <w:tcPr>
            <w:tcW w:w="7703" w:type="dxa"/>
          </w:tcPr>
          <w:p w:rsidR="00107CC3" w:rsidRPr="00867283" w:rsidRDefault="00107CC3" w:rsidP="006C28DE">
            <w:pPr>
              <w:jc w:val="both"/>
              <w:rPr>
                <w:b/>
                <w:bCs/>
                <w:i/>
                <w:sz w:val="20"/>
                <w:szCs w:val="20"/>
              </w:rPr>
            </w:pPr>
            <w:r w:rsidRPr="00867283">
              <w:rPr>
                <w:b/>
                <w:bCs/>
                <w:i/>
                <w:sz w:val="20"/>
                <w:szCs w:val="20"/>
              </w:rPr>
              <w:t>Обеспечение гарантийных обязательств по договору.</w:t>
            </w:r>
          </w:p>
          <w:p w:rsidR="00107CC3" w:rsidRPr="004D209E" w:rsidRDefault="00107CC3" w:rsidP="006C28DE">
            <w:pPr>
              <w:jc w:val="both"/>
              <w:rPr>
                <w:b/>
                <w:spacing w:val="-6"/>
                <w:sz w:val="20"/>
                <w:szCs w:val="20"/>
              </w:rPr>
            </w:pPr>
            <w:r w:rsidRPr="004D209E">
              <w:rPr>
                <w:b/>
                <w:bCs/>
                <w:sz w:val="20"/>
                <w:szCs w:val="20"/>
              </w:rPr>
              <w:t>Не требуется</w:t>
            </w:r>
          </w:p>
        </w:tc>
      </w:tr>
      <w:tr w:rsidR="00107CC3" w:rsidRPr="000C0353" w:rsidTr="000C0353">
        <w:trPr>
          <w:trHeight w:val="194"/>
        </w:trPr>
        <w:tc>
          <w:tcPr>
            <w:tcW w:w="781" w:type="dxa"/>
          </w:tcPr>
          <w:p w:rsidR="00107CC3" w:rsidRPr="000C0353" w:rsidRDefault="00107CC3" w:rsidP="00966ABD">
            <w:pPr>
              <w:tabs>
                <w:tab w:val="num" w:pos="786"/>
              </w:tabs>
              <w:ind w:left="-15"/>
              <w:jc w:val="center"/>
            </w:pPr>
            <w:r>
              <w:rPr>
                <w:sz w:val="22"/>
                <w:szCs w:val="22"/>
              </w:rPr>
              <w:t>21.</w:t>
            </w:r>
          </w:p>
        </w:tc>
        <w:tc>
          <w:tcPr>
            <w:tcW w:w="2051" w:type="dxa"/>
          </w:tcPr>
          <w:p w:rsidR="00107CC3" w:rsidRPr="00867283" w:rsidRDefault="00107CC3"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107CC3" w:rsidRPr="00867283" w:rsidRDefault="00107CC3" w:rsidP="006C28DE">
            <w:pPr>
              <w:pStyle w:val="BodyTextIndent"/>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107CC3" w:rsidRPr="00867283" w:rsidRDefault="00107CC3" w:rsidP="006C28DE">
            <w:pPr>
              <w:pStyle w:val="BodyTextIndent"/>
              <w:ind w:left="0" w:firstLine="0"/>
              <w:rPr>
                <w:bCs/>
                <w:sz w:val="21"/>
                <w:szCs w:val="21"/>
              </w:rPr>
            </w:pPr>
            <w:r w:rsidRPr="00867283">
              <w:rPr>
                <w:bCs/>
                <w:sz w:val="21"/>
                <w:szCs w:val="21"/>
              </w:rPr>
              <w:t>ИНН 7707074137; КПП 770701001</w:t>
            </w:r>
          </w:p>
          <w:p w:rsidR="00107CC3" w:rsidRPr="00867283" w:rsidRDefault="00107CC3" w:rsidP="006C28DE">
            <w:pPr>
              <w:rPr>
                <w:bCs/>
                <w:sz w:val="21"/>
                <w:szCs w:val="21"/>
              </w:rPr>
            </w:pPr>
          </w:p>
          <w:p w:rsidR="00107CC3" w:rsidRPr="00867283" w:rsidRDefault="00107CC3" w:rsidP="006C28DE">
            <w:pPr>
              <w:rPr>
                <w:bCs/>
                <w:sz w:val="21"/>
                <w:szCs w:val="21"/>
              </w:rPr>
            </w:pPr>
            <w:r w:rsidRPr="00867283">
              <w:rPr>
                <w:bCs/>
                <w:sz w:val="21"/>
                <w:szCs w:val="21"/>
              </w:rPr>
              <w:t>Банковские реквизиты:</w:t>
            </w:r>
          </w:p>
          <w:p w:rsidR="00107CC3" w:rsidRPr="00867283" w:rsidRDefault="00107CC3" w:rsidP="006C28DE">
            <w:pPr>
              <w:rPr>
                <w:bCs/>
                <w:sz w:val="21"/>
                <w:szCs w:val="21"/>
              </w:rPr>
            </w:pPr>
            <w:r w:rsidRPr="00867283">
              <w:rPr>
                <w:bCs/>
                <w:sz w:val="21"/>
                <w:szCs w:val="21"/>
              </w:rPr>
              <w:t>р/с 40502810800400000002</w:t>
            </w:r>
          </w:p>
          <w:p w:rsidR="00107CC3" w:rsidRPr="00867283" w:rsidRDefault="00107CC3" w:rsidP="006C28DE">
            <w:pPr>
              <w:rPr>
                <w:bCs/>
                <w:sz w:val="21"/>
                <w:szCs w:val="21"/>
              </w:rPr>
            </w:pPr>
            <w:r w:rsidRPr="00867283">
              <w:rPr>
                <w:bCs/>
                <w:sz w:val="21"/>
                <w:szCs w:val="21"/>
              </w:rPr>
              <w:t>ОАО Банк ВТБ</w:t>
            </w:r>
          </w:p>
          <w:p w:rsidR="00107CC3" w:rsidRPr="00867283" w:rsidRDefault="00107CC3" w:rsidP="006C28DE">
            <w:pPr>
              <w:rPr>
                <w:bCs/>
                <w:sz w:val="21"/>
                <w:szCs w:val="21"/>
              </w:rPr>
            </w:pPr>
            <w:r w:rsidRPr="00867283">
              <w:rPr>
                <w:bCs/>
                <w:sz w:val="21"/>
                <w:szCs w:val="21"/>
              </w:rPr>
              <w:t>к/с 30101810700000000187 в ОПЕРУ Московского ГТУ Банка России</w:t>
            </w:r>
          </w:p>
          <w:p w:rsidR="00107CC3" w:rsidRPr="00867283" w:rsidRDefault="00107CC3" w:rsidP="006C28DE">
            <w:pPr>
              <w:snapToGrid w:val="0"/>
              <w:rPr>
                <w:bCs/>
                <w:sz w:val="21"/>
                <w:szCs w:val="21"/>
              </w:rPr>
            </w:pPr>
            <w:r w:rsidRPr="00867283">
              <w:rPr>
                <w:bCs/>
                <w:sz w:val="21"/>
                <w:szCs w:val="21"/>
              </w:rPr>
              <w:t>БИК 044525187</w:t>
            </w:r>
          </w:p>
          <w:p w:rsidR="00107CC3" w:rsidRPr="00867283" w:rsidRDefault="00107CC3" w:rsidP="006C28DE">
            <w:pPr>
              <w:jc w:val="both"/>
              <w:rPr>
                <w:sz w:val="21"/>
                <w:szCs w:val="21"/>
              </w:rPr>
            </w:pPr>
          </w:p>
          <w:p w:rsidR="00107CC3" w:rsidRPr="00867283" w:rsidRDefault="00107CC3"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107CC3" w:rsidRPr="000C0353" w:rsidTr="000C0353">
        <w:trPr>
          <w:trHeight w:val="194"/>
        </w:trPr>
        <w:tc>
          <w:tcPr>
            <w:tcW w:w="781" w:type="dxa"/>
          </w:tcPr>
          <w:p w:rsidR="00107CC3" w:rsidRPr="000C0353" w:rsidRDefault="00107CC3" w:rsidP="00966ABD">
            <w:pPr>
              <w:tabs>
                <w:tab w:val="num" w:pos="786"/>
              </w:tabs>
              <w:ind w:left="-15"/>
              <w:jc w:val="center"/>
            </w:pPr>
            <w:bookmarkStart w:id="179" w:name="_Ref321836744"/>
            <w:r>
              <w:rPr>
                <w:sz w:val="22"/>
                <w:szCs w:val="22"/>
              </w:rPr>
              <w:t>22.</w:t>
            </w:r>
          </w:p>
        </w:tc>
        <w:bookmarkEnd w:id="179"/>
        <w:tc>
          <w:tcPr>
            <w:tcW w:w="2051" w:type="dxa"/>
          </w:tcPr>
          <w:p w:rsidR="00107CC3" w:rsidRPr="000C0353" w:rsidRDefault="00107CC3"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107CC3" w:rsidRPr="00A02E06" w:rsidRDefault="00107CC3" w:rsidP="006C28DE">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9" w:history="1">
              <w:r w:rsidRPr="00A02E06">
                <w:rPr>
                  <w:rStyle w:val="Hyperlink"/>
                  <w:sz w:val="20"/>
                </w:rPr>
                <w:t>arbitration@rosatom.ru</w:t>
              </w:r>
            </w:hyperlink>
            <w:r w:rsidRPr="00A02E06">
              <w:rPr>
                <w:sz w:val="20"/>
              </w:rPr>
              <w:t>.</w:t>
            </w:r>
          </w:p>
          <w:p w:rsidR="00107CC3" w:rsidRPr="00A02E06" w:rsidRDefault="00107CC3" w:rsidP="006C28DE">
            <w:pPr>
              <w:pStyle w:val="NormalWeb"/>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07CC3" w:rsidRPr="00A02E06" w:rsidRDefault="00107CC3" w:rsidP="006C28DE">
            <w:pPr>
              <w:pStyle w:val="NormalWeb"/>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07CC3" w:rsidRPr="00A02E06" w:rsidRDefault="00107CC3" w:rsidP="006C28DE">
            <w:pPr>
              <w:pStyle w:val="NormalWeb"/>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07CC3" w:rsidRPr="00A02E06" w:rsidRDefault="00107CC3" w:rsidP="006C28DE">
            <w:pPr>
              <w:pStyle w:val="NormalWeb"/>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07CC3" w:rsidRPr="00A02E06" w:rsidRDefault="00107CC3" w:rsidP="006C28DE">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107CC3" w:rsidRPr="000C0353" w:rsidTr="000C0353">
        <w:trPr>
          <w:trHeight w:val="194"/>
        </w:trPr>
        <w:tc>
          <w:tcPr>
            <w:tcW w:w="781" w:type="dxa"/>
          </w:tcPr>
          <w:p w:rsidR="00107CC3" w:rsidRPr="000C0353" w:rsidRDefault="00107CC3" w:rsidP="00966ABD">
            <w:pPr>
              <w:tabs>
                <w:tab w:val="num" w:pos="786"/>
              </w:tabs>
              <w:ind w:left="-15"/>
              <w:jc w:val="center"/>
            </w:pPr>
            <w:r>
              <w:rPr>
                <w:sz w:val="22"/>
                <w:szCs w:val="22"/>
              </w:rPr>
              <w:t>23.</w:t>
            </w:r>
          </w:p>
        </w:tc>
        <w:tc>
          <w:tcPr>
            <w:tcW w:w="2051" w:type="dxa"/>
          </w:tcPr>
          <w:p w:rsidR="00107CC3" w:rsidRPr="000C0353" w:rsidRDefault="00107CC3"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107CC3" w:rsidRPr="00A02E06" w:rsidRDefault="00107CC3" w:rsidP="006C28DE">
            <w:pPr>
              <w:pStyle w:val="NormalWeb"/>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07CC3" w:rsidRPr="00A02E06" w:rsidRDefault="00107CC3" w:rsidP="006C28DE">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107CC3" w:rsidRPr="00A02E06" w:rsidRDefault="00107CC3" w:rsidP="006C28DE">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107CC3" w:rsidRPr="00A02E06" w:rsidRDefault="00107CC3" w:rsidP="006C28DE">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107CC3" w:rsidRPr="000C0353" w:rsidRDefault="00107CC3"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107CC3" w:rsidRPr="00A57523" w:rsidRDefault="00107CC3"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107CC3" w:rsidRDefault="00107CC3" w:rsidP="00966ABD">
      <w:pPr>
        <w:jc w:val="right"/>
        <w:rPr>
          <w:b/>
          <w:bCs/>
          <w:sz w:val="22"/>
          <w:szCs w:val="22"/>
        </w:rPr>
      </w:pPr>
      <w:bookmarkStart w:id="180" w:name="_Toc125781975"/>
      <w:bookmarkEnd w:id="25"/>
    </w:p>
    <w:p w:rsidR="00107CC3" w:rsidRPr="004E4F2B" w:rsidRDefault="00107CC3" w:rsidP="00966ABD">
      <w:pPr>
        <w:jc w:val="right"/>
        <w:rPr>
          <w:b/>
          <w:bCs/>
          <w:sz w:val="22"/>
          <w:szCs w:val="22"/>
        </w:rPr>
      </w:pPr>
      <w:r w:rsidRPr="004E4F2B">
        <w:rPr>
          <w:b/>
          <w:bCs/>
          <w:sz w:val="22"/>
          <w:szCs w:val="22"/>
        </w:rPr>
        <w:t>Форма 1</w:t>
      </w:r>
    </w:p>
    <w:p w:rsidR="00107CC3" w:rsidRPr="004E4F2B" w:rsidRDefault="00107CC3" w:rsidP="00966ABD">
      <w:pPr>
        <w:jc w:val="center"/>
        <w:rPr>
          <w:sz w:val="21"/>
          <w:szCs w:val="21"/>
        </w:rPr>
      </w:pPr>
      <w:bookmarkStart w:id="181" w:name="_Toc279566774"/>
      <w:bookmarkEnd w:id="180"/>
      <w:r w:rsidRPr="004E4F2B">
        <w:rPr>
          <w:sz w:val="21"/>
          <w:szCs w:val="21"/>
        </w:rPr>
        <w:t>(на фирменном бланке организации)</w:t>
      </w:r>
    </w:p>
    <w:p w:rsidR="00107CC3" w:rsidRDefault="00107CC3" w:rsidP="00966ABD">
      <w:pPr>
        <w:rPr>
          <w:sz w:val="21"/>
          <w:szCs w:val="21"/>
        </w:rPr>
      </w:pPr>
    </w:p>
    <w:p w:rsidR="00107CC3" w:rsidRPr="004E4F2B" w:rsidRDefault="00107CC3" w:rsidP="00966ABD">
      <w:pPr>
        <w:rPr>
          <w:sz w:val="21"/>
          <w:szCs w:val="21"/>
        </w:rPr>
      </w:pPr>
      <w:r w:rsidRPr="004E4F2B">
        <w:rPr>
          <w:sz w:val="21"/>
          <w:szCs w:val="21"/>
        </w:rPr>
        <w:t>№ документа</w:t>
      </w:r>
    </w:p>
    <w:p w:rsidR="00107CC3" w:rsidRPr="004E4F2B" w:rsidRDefault="00107CC3" w:rsidP="00966ABD">
      <w:pPr>
        <w:rPr>
          <w:sz w:val="21"/>
          <w:szCs w:val="21"/>
        </w:rPr>
      </w:pPr>
      <w:r w:rsidRPr="004E4F2B">
        <w:rPr>
          <w:sz w:val="21"/>
          <w:szCs w:val="21"/>
        </w:rPr>
        <w:t>дата</w:t>
      </w:r>
    </w:p>
    <w:p w:rsidR="00107CC3" w:rsidRPr="004E4F2B" w:rsidRDefault="00107CC3" w:rsidP="00966ABD">
      <w:pPr>
        <w:jc w:val="center"/>
        <w:rPr>
          <w:b/>
          <w:sz w:val="21"/>
          <w:szCs w:val="21"/>
        </w:rPr>
      </w:pPr>
      <w:bookmarkStart w:id="182" w:name="_Toc349652273"/>
      <w:bookmarkStart w:id="183" w:name="_Toc349653057"/>
    </w:p>
    <w:p w:rsidR="00107CC3" w:rsidRDefault="00107CC3" w:rsidP="006D5BDB">
      <w:pPr>
        <w:jc w:val="center"/>
        <w:outlineLvl w:val="1"/>
        <w:rPr>
          <w:b/>
          <w:sz w:val="21"/>
          <w:szCs w:val="21"/>
        </w:rPr>
      </w:pPr>
      <w:r w:rsidRPr="004E4F2B">
        <w:rPr>
          <w:b/>
          <w:sz w:val="21"/>
          <w:szCs w:val="21"/>
        </w:rPr>
        <w:t>ЗАЯВКА НА УЧАСТИЕ В ЗАПРОСЕ ЦЕН</w:t>
      </w:r>
      <w:bookmarkEnd w:id="182"/>
      <w:bookmarkEnd w:id="183"/>
    </w:p>
    <w:p w:rsidR="00107CC3" w:rsidRPr="004E4F2B" w:rsidRDefault="00107CC3" w:rsidP="00966ABD">
      <w:pPr>
        <w:jc w:val="center"/>
        <w:rPr>
          <w:b/>
          <w:sz w:val="21"/>
          <w:szCs w:val="21"/>
        </w:rPr>
      </w:pPr>
    </w:p>
    <w:p w:rsidR="00107CC3" w:rsidRPr="00E50245" w:rsidRDefault="00107CC3"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 xml:space="preserve">Аукционный конкурсный дом </w:t>
      </w:r>
      <w:r w:rsidRPr="00E50245">
        <w:rPr>
          <w:sz w:val="22"/>
          <w:szCs w:val="22"/>
        </w:rPr>
        <w:t xml:space="preserve">на сайте </w:t>
      </w:r>
      <w:hyperlink r:id="rId50" w:history="1">
        <w:hyperlink r:id="rId51" w:history="1">
          <w:hyperlink r:id="rId52" w:history="1">
            <w:hyperlink r:id="rId53" w:history="1">
              <w:hyperlink r:id="rId54" w:history="1">
                <w:hyperlink r:id="rId55" w:history="1">
                  <w:r>
                    <w:rPr>
                      <w:rStyle w:val="Hyperlink"/>
                      <w:sz w:val="22"/>
                      <w:szCs w:val="22"/>
                    </w:rPr>
                    <w:t>www.a-k-d.ru</w:t>
                  </w:r>
                </w:hyperlink>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107CC3" w:rsidRPr="00E50245" w:rsidRDefault="00107CC3"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107CC3" w:rsidRPr="00E50245" w:rsidRDefault="00107CC3" w:rsidP="00966ABD">
      <w:pPr>
        <w:pStyle w:val="Times12"/>
        <w:suppressAutoHyphens/>
        <w:ind w:firstLine="0"/>
        <w:rPr>
          <w:bCs w:val="0"/>
          <w:sz w:val="22"/>
        </w:rPr>
      </w:pPr>
      <w:r w:rsidRPr="00E50245">
        <w:rPr>
          <w:bCs w:val="0"/>
          <w:sz w:val="22"/>
        </w:rPr>
        <w:t>ИНН ________________________________________________________,</w:t>
      </w:r>
    </w:p>
    <w:p w:rsidR="00107CC3" w:rsidRPr="00E50245" w:rsidRDefault="00107CC3" w:rsidP="00966ABD">
      <w:pPr>
        <w:ind w:left="1407" w:firstLine="720"/>
        <w:rPr>
          <w:i/>
          <w:sz w:val="16"/>
          <w:szCs w:val="16"/>
        </w:rPr>
      </w:pPr>
      <w:r w:rsidRPr="00E50245">
        <w:rPr>
          <w:i/>
          <w:sz w:val="16"/>
          <w:szCs w:val="16"/>
        </w:rPr>
        <w:t>(ИНН участника запроса цен)</w:t>
      </w:r>
    </w:p>
    <w:p w:rsidR="00107CC3" w:rsidRPr="00E50245" w:rsidRDefault="00107CC3"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107CC3" w:rsidRPr="00E50245" w:rsidRDefault="00107CC3" w:rsidP="00966ABD">
      <w:pPr>
        <w:ind w:firstLine="720"/>
        <w:jc w:val="center"/>
        <w:rPr>
          <w:i/>
          <w:sz w:val="16"/>
          <w:szCs w:val="16"/>
        </w:rPr>
      </w:pPr>
      <w:r w:rsidRPr="00E50245">
        <w:rPr>
          <w:i/>
          <w:sz w:val="16"/>
          <w:szCs w:val="16"/>
        </w:rPr>
        <w:t>(юридический адрес участника запроса цен)</w:t>
      </w:r>
    </w:p>
    <w:p w:rsidR="00107CC3" w:rsidRPr="00E50245" w:rsidRDefault="00107CC3" w:rsidP="00966ABD">
      <w:pPr>
        <w:pStyle w:val="Times12"/>
        <w:suppressAutoHyphens/>
        <w:ind w:firstLine="0"/>
        <w:rPr>
          <w:bCs w:val="0"/>
          <w:sz w:val="22"/>
        </w:rPr>
      </w:pPr>
      <w:r w:rsidRPr="00E50245">
        <w:rPr>
          <w:bCs w:val="0"/>
          <w:sz w:val="22"/>
        </w:rPr>
        <w:t>фактический адрес _____________________________________________________,</w:t>
      </w:r>
    </w:p>
    <w:p w:rsidR="00107CC3" w:rsidRPr="00E50245" w:rsidRDefault="00107CC3" w:rsidP="00966ABD">
      <w:pPr>
        <w:ind w:firstLine="720"/>
        <w:jc w:val="center"/>
        <w:rPr>
          <w:i/>
          <w:sz w:val="16"/>
          <w:szCs w:val="16"/>
        </w:rPr>
      </w:pPr>
      <w:r w:rsidRPr="00E50245">
        <w:rPr>
          <w:i/>
          <w:sz w:val="16"/>
          <w:szCs w:val="16"/>
        </w:rPr>
        <w:t>(фактический адрес участника запроса цен)</w:t>
      </w:r>
    </w:p>
    <w:p w:rsidR="00107CC3" w:rsidRPr="00E50245" w:rsidRDefault="00107CC3"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107CC3" w:rsidRPr="00DA2659" w:rsidRDefault="00107CC3"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107CC3" w:rsidRPr="00B272BC" w:rsidTr="006C28DE">
        <w:trPr>
          <w:jc w:val="center"/>
        </w:trPr>
        <w:tc>
          <w:tcPr>
            <w:tcW w:w="706" w:type="dxa"/>
            <w:vAlign w:val="center"/>
          </w:tcPr>
          <w:p w:rsidR="00107CC3" w:rsidRPr="00DA2659" w:rsidRDefault="00107CC3" w:rsidP="00966ABD">
            <w:pPr>
              <w:contextualSpacing/>
              <w:jc w:val="center"/>
              <w:rPr>
                <w:sz w:val="20"/>
                <w:szCs w:val="20"/>
              </w:rPr>
            </w:pPr>
            <w:r w:rsidRPr="00DA2659">
              <w:rPr>
                <w:sz w:val="20"/>
                <w:szCs w:val="20"/>
              </w:rPr>
              <w:t>№</w:t>
            </w:r>
          </w:p>
          <w:p w:rsidR="00107CC3" w:rsidRPr="00DA2659" w:rsidRDefault="00107CC3" w:rsidP="00966ABD">
            <w:pPr>
              <w:contextualSpacing/>
              <w:jc w:val="center"/>
              <w:rPr>
                <w:sz w:val="20"/>
                <w:szCs w:val="20"/>
              </w:rPr>
            </w:pPr>
            <w:r w:rsidRPr="00DA2659">
              <w:rPr>
                <w:sz w:val="20"/>
                <w:szCs w:val="20"/>
              </w:rPr>
              <w:t>п/п</w:t>
            </w:r>
          </w:p>
        </w:tc>
        <w:tc>
          <w:tcPr>
            <w:tcW w:w="2271" w:type="dxa"/>
            <w:vAlign w:val="center"/>
          </w:tcPr>
          <w:p w:rsidR="00107CC3" w:rsidRPr="00DA2659" w:rsidRDefault="00107CC3" w:rsidP="00966ABD">
            <w:pPr>
              <w:contextualSpacing/>
              <w:jc w:val="center"/>
              <w:rPr>
                <w:sz w:val="20"/>
                <w:szCs w:val="20"/>
              </w:rPr>
            </w:pPr>
            <w:r w:rsidRPr="00DA2659">
              <w:rPr>
                <w:sz w:val="20"/>
                <w:szCs w:val="20"/>
              </w:rPr>
              <w:t>Наименование</w:t>
            </w:r>
          </w:p>
          <w:p w:rsidR="00107CC3" w:rsidRPr="00DA2659" w:rsidRDefault="00107CC3" w:rsidP="00966ABD">
            <w:pPr>
              <w:contextualSpacing/>
              <w:jc w:val="center"/>
              <w:rPr>
                <w:sz w:val="20"/>
                <w:szCs w:val="20"/>
                <w:lang w:val="en-US"/>
              </w:rPr>
            </w:pPr>
            <w:r>
              <w:rPr>
                <w:bCs/>
                <w:i/>
                <w:sz w:val="20"/>
                <w:szCs w:val="20"/>
              </w:rPr>
              <w:t>(товара, работ услуг)</w:t>
            </w:r>
          </w:p>
        </w:tc>
        <w:tc>
          <w:tcPr>
            <w:tcW w:w="2126" w:type="dxa"/>
            <w:vAlign w:val="center"/>
          </w:tcPr>
          <w:p w:rsidR="00107CC3" w:rsidRDefault="00107CC3" w:rsidP="00966ABD">
            <w:pPr>
              <w:contextualSpacing/>
              <w:jc w:val="center"/>
              <w:rPr>
                <w:sz w:val="20"/>
                <w:szCs w:val="20"/>
              </w:rPr>
            </w:pPr>
            <w:r w:rsidRPr="00DA2659">
              <w:rPr>
                <w:sz w:val="20"/>
                <w:szCs w:val="20"/>
              </w:rPr>
              <w:t>Количество</w:t>
            </w:r>
          </w:p>
          <w:p w:rsidR="00107CC3" w:rsidRPr="00DA2659" w:rsidRDefault="00107CC3" w:rsidP="00966ABD">
            <w:pPr>
              <w:contextualSpacing/>
              <w:jc w:val="center"/>
              <w:rPr>
                <w:sz w:val="20"/>
                <w:szCs w:val="20"/>
              </w:rPr>
            </w:pPr>
            <w:r>
              <w:rPr>
                <w:bCs/>
                <w:i/>
                <w:sz w:val="20"/>
                <w:szCs w:val="20"/>
              </w:rPr>
              <w:t>(товара, работ услуг)</w:t>
            </w:r>
          </w:p>
        </w:tc>
        <w:tc>
          <w:tcPr>
            <w:tcW w:w="1134" w:type="dxa"/>
            <w:vAlign w:val="center"/>
          </w:tcPr>
          <w:p w:rsidR="00107CC3" w:rsidRPr="00DA2659" w:rsidRDefault="00107CC3" w:rsidP="00966ABD">
            <w:pPr>
              <w:ind w:left="-108" w:right="-108"/>
              <w:contextualSpacing/>
              <w:jc w:val="center"/>
              <w:rPr>
                <w:sz w:val="20"/>
                <w:szCs w:val="20"/>
              </w:rPr>
            </w:pPr>
            <w:r w:rsidRPr="00DA2659">
              <w:rPr>
                <w:sz w:val="20"/>
                <w:szCs w:val="20"/>
              </w:rPr>
              <w:t>Ед. изм.</w:t>
            </w:r>
          </w:p>
        </w:tc>
        <w:tc>
          <w:tcPr>
            <w:tcW w:w="1276" w:type="dxa"/>
            <w:vAlign w:val="center"/>
          </w:tcPr>
          <w:p w:rsidR="00107CC3" w:rsidRPr="00DA2659" w:rsidRDefault="00107CC3"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107CC3" w:rsidRPr="00DA2659" w:rsidRDefault="00107CC3"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107CC3" w:rsidRPr="00DA2659" w:rsidRDefault="00107CC3"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107CC3" w:rsidRPr="00B272BC" w:rsidTr="006C28DE">
        <w:trPr>
          <w:trHeight w:val="542"/>
          <w:jc w:val="center"/>
        </w:trPr>
        <w:tc>
          <w:tcPr>
            <w:tcW w:w="706" w:type="dxa"/>
            <w:vAlign w:val="center"/>
          </w:tcPr>
          <w:p w:rsidR="00107CC3" w:rsidRPr="00DA2659" w:rsidRDefault="00107CC3" w:rsidP="00966ABD">
            <w:pPr>
              <w:contextualSpacing/>
              <w:jc w:val="center"/>
              <w:rPr>
                <w:sz w:val="23"/>
                <w:szCs w:val="23"/>
              </w:rPr>
            </w:pPr>
            <w:r w:rsidRPr="00DA2659">
              <w:rPr>
                <w:sz w:val="23"/>
                <w:szCs w:val="23"/>
              </w:rPr>
              <w:t>1</w:t>
            </w:r>
          </w:p>
        </w:tc>
        <w:tc>
          <w:tcPr>
            <w:tcW w:w="2271" w:type="dxa"/>
          </w:tcPr>
          <w:p w:rsidR="00107CC3" w:rsidRPr="00DA2659" w:rsidRDefault="00107CC3" w:rsidP="00966ABD">
            <w:pPr>
              <w:spacing w:line="276" w:lineRule="auto"/>
              <w:contextualSpacing/>
              <w:rPr>
                <w:sz w:val="23"/>
                <w:szCs w:val="23"/>
              </w:rPr>
            </w:pPr>
          </w:p>
        </w:tc>
        <w:tc>
          <w:tcPr>
            <w:tcW w:w="2126" w:type="dxa"/>
            <w:vAlign w:val="center"/>
          </w:tcPr>
          <w:p w:rsidR="00107CC3" w:rsidRPr="00DA2659" w:rsidRDefault="00107CC3" w:rsidP="00966ABD">
            <w:pPr>
              <w:contextualSpacing/>
              <w:jc w:val="center"/>
              <w:rPr>
                <w:sz w:val="23"/>
                <w:szCs w:val="23"/>
              </w:rPr>
            </w:pPr>
          </w:p>
        </w:tc>
        <w:tc>
          <w:tcPr>
            <w:tcW w:w="1134" w:type="dxa"/>
            <w:vAlign w:val="center"/>
          </w:tcPr>
          <w:p w:rsidR="00107CC3" w:rsidRPr="00DA2659" w:rsidRDefault="00107CC3" w:rsidP="00966ABD">
            <w:pPr>
              <w:contextualSpacing/>
              <w:jc w:val="center"/>
              <w:rPr>
                <w:sz w:val="23"/>
                <w:szCs w:val="23"/>
              </w:rPr>
            </w:pPr>
          </w:p>
        </w:tc>
        <w:tc>
          <w:tcPr>
            <w:tcW w:w="1276" w:type="dxa"/>
            <w:vAlign w:val="center"/>
          </w:tcPr>
          <w:p w:rsidR="00107CC3" w:rsidRPr="00DA2659" w:rsidRDefault="00107CC3" w:rsidP="00966ABD">
            <w:pPr>
              <w:contextualSpacing/>
              <w:jc w:val="center"/>
              <w:rPr>
                <w:sz w:val="23"/>
                <w:szCs w:val="23"/>
              </w:rPr>
            </w:pPr>
          </w:p>
        </w:tc>
        <w:tc>
          <w:tcPr>
            <w:tcW w:w="1418" w:type="dxa"/>
            <w:vAlign w:val="center"/>
          </w:tcPr>
          <w:p w:rsidR="00107CC3" w:rsidRPr="00DA2659" w:rsidRDefault="00107CC3" w:rsidP="00966ABD">
            <w:pPr>
              <w:contextualSpacing/>
              <w:jc w:val="center"/>
              <w:rPr>
                <w:sz w:val="23"/>
                <w:szCs w:val="23"/>
              </w:rPr>
            </w:pPr>
          </w:p>
        </w:tc>
        <w:tc>
          <w:tcPr>
            <w:tcW w:w="1134" w:type="dxa"/>
          </w:tcPr>
          <w:p w:rsidR="00107CC3" w:rsidRPr="00DA2659" w:rsidRDefault="00107CC3" w:rsidP="00966ABD">
            <w:pPr>
              <w:contextualSpacing/>
              <w:jc w:val="center"/>
              <w:rPr>
                <w:sz w:val="23"/>
                <w:szCs w:val="23"/>
              </w:rPr>
            </w:pPr>
          </w:p>
        </w:tc>
      </w:tr>
      <w:tr w:rsidR="00107CC3" w:rsidRPr="00B272BC" w:rsidTr="006C28DE">
        <w:trPr>
          <w:trHeight w:val="412"/>
          <w:jc w:val="center"/>
        </w:trPr>
        <w:tc>
          <w:tcPr>
            <w:tcW w:w="706" w:type="dxa"/>
            <w:vAlign w:val="center"/>
          </w:tcPr>
          <w:p w:rsidR="00107CC3" w:rsidRPr="00DA2659" w:rsidRDefault="00107CC3" w:rsidP="00966ABD">
            <w:pPr>
              <w:contextualSpacing/>
              <w:jc w:val="center"/>
              <w:rPr>
                <w:sz w:val="23"/>
                <w:szCs w:val="23"/>
              </w:rPr>
            </w:pPr>
            <w:r w:rsidRPr="00DA2659">
              <w:rPr>
                <w:sz w:val="23"/>
                <w:szCs w:val="23"/>
              </w:rPr>
              <w:t>…</w:t>
            </w:r>
          </w:p>
        </w:tc>
        <w:tc>
          <w:tcPr>
            <w:tcW w:w="2271" w:type="dxa"/>
          </w:tcPr>
          <w:p w:rsidR="00107CC3" w:rsidRPr="00DA2659" w:rsidRDefault="00107CC3" w:rsidP="00966ABD">
            <w:pPr>
              <w:spacing w:line="276" w:lineRule="auto"/>
              <w:rPr>
                <w:sz w:val="23"/>
                <w:szCs w:val="23"/>
              </w:rPr>
            </w:pPr>
          </w:p>
        </w:tc>
        <w:tc>
          <w:tcPr>
            <w:tcW w:w="2126" w:type="dxa"/>
            <w:vAlign w:val="center"/>
          </w:tcPr>
          <w:p w:rsidR="00107CC3" w:rsidRPr="00DA2659" w:rsidRDefault="00107CC3" w:rsidP="00966ABD">
            <w:pPr>
              <w:contextualSpacing/>
              <w:jc w:val="center"/>
              <w:rPr>
                <w:sz w:val="23"/>
                <w:szCs w:val="23"/>
              </w:rPr>
            </w:pPr>
          </w:p>
        </w:tc>
        <w:tc>
          <w:tcPr>
            <w:tcW w:w="1134" w:type="dxa"/>
            <w:vAlign w:val="center"/>
          </w:tcPr>
          <w:p w:rsidR="00107CC3" w:rsidRPr="00DA2659" w:rsidRDefault="00107CC3" w:rsidP="00966ABD">
            <w:pPr>
              <w:contextualSpacing/>
              <w:jc w:val="center"/>
              <w:rPr>
                <w:sz w:val="23"/>
                <w:szCs w:val="23"/>
              </w:rPr>
            </w:pPr>
          </w:p>
        </w:tc>
        <w:tc>
          <w:tcPr>
            <w:tcW w:w="1276" w:type="dxa"/>
            <w:vAlign w:val="center"/>
          </w:tcPr>
          <w:p w:rsidR="00107CC3" w:rsidRPr="00DA2659" w:rsidRDefault="00107CC3" w:rsidP="00966ABD">
            <w:pPr>
              <w:contextualSpacing/>
              <w:jc w:val="center"/>
              <w:rPr>
                <w:sz w:val="23"/>
                <w:szCs w:val="23"/>
              </w:rPr>
            </w:pPr>
          </w:p>
        </w:tc>
        <w:tc>
          <w:tcPr>
            <w:tcW w:w="1418" w:type="dxa"/>
            <w:vAlign w:val="center"/>
          </w:tcPr>
          <w:p w:rsidR="00107CC3" w:rsidRPr="00DA2659" w:rsidRDefault="00107CC3" w:rsidP="00966ABD">
            <w:pPr>
              <w:contextualSpacing/>
              <w:jc w:val="center"/>
              <w:rPr>
                <w:sz w:val="23"/>
                <w:szCs w:val="23"/>
              </w:rPr>
            </w:pPr>
          </w:p>
        </w:tc>
        <w:tc>
          <w:tcPr>
            <w:tcW w:w="1134" w:type="dxa"/>
          </w:tcPr>
          <w:p w:rsidR="00107CC3" w:rsidRPr="00DA2659" w:rsidRDefault="00107CC3" w:rsidP="00966ABD">
            <w:pPr>
              <w:contextualSpacing/>
              <w:jc w:val="center"/>
              <w:rPr>
                <w:sz w:val="23"/>
                <w:szCs w:val="23"/>
              </w:rPr>
            </w:pPr>
          </w:p>
        </w:tc>
      </w:tr>
      <w:tr w:rsidR="00107CC3" w:rsidRPr="00B272BC" w:rsidTr="006C28DE">
        <w:trPr>
          <w:trHeight w:val="412"/>
          <w:jc w:val="center"/>
        </w:trPr>
        <w:tc>
          <w:tcPr>
            <w:tcW w:w="7513" w:type="dxa"/>
            <w:gridSpan w:val="5"/>
            <w:vAlign w:val="center"/>
          </w:tcPr>
          <w:p w:rsidR="00107CC3" w:rsidRPr="00DA2659" w:rsidRDefault="00107CC3" w:rsidP="00966ABD">
            <w:pPr>
              <w:contextualSpacing/>
              <w:rPr>
                <w:sz w:val="23"/>
                <w:szCs w:val="23"/>
              </w:rPr>
            </w:pPr>
            <w:r w:rsidRPr="00DA2659">
              <w:rPr>
                <w:sz w:val="23"/>
                <w:szCs w:val="23"/>
              </w:rPr>
              <w:t>ИТОГО:</w:t>
            </w:r>
          </w:p>
        </w:tc>
        <w:tc>
          <w:tcPr>
            <w:tcW w:w="1418" w:type="dxa"/>
          </w:tcPr>
          <w:p w:rsidR="00107CC3" w:rsidRPr="00DA2659" w:rsidRDefault="00107CC3" w:rsidP="00966ABD">
            <w:pPr>
              <w:contextualSpacing/>
              <w:jc w:val="center"/>
              <w:rPr>
                <w:sz w:val="23"/>
                <w:szCs w:val="23"/>
              </w:rPr>
            </w:pPr>
          </w:p>
        </w:tc>
        <w:tc>
          <w:tcPr>
            <w:tcW w:w="1134" w:type="dxa"/>
          </w:tcPr>
          <w:p w:rsidR="00107CC3" w:rsidRPr="00DA2659" w:rsidRDefault="00107CC3" w:rsidP="00966ABD">
            <w:pPr>
              <w:contextualSpacing/>
              <w:jc w:val="center"/>
              <w:rPr>
                <w:sz w:val="23"/>
                <w:szCs w:val="23"/>
              </w:rPr>
            </w:pPr>
          </w:p>
        </w:tc>
      </w:tr>
    </w:tbl>
    <w:p w:rsidR="00107CC3" w:rsidRDefault="00107CC3"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107CC3" w:rsidRPr="00E50245" w:rsidRDefault="00107CC3" w:rsidP="00966ABD">
      <w:pPr>
        <w:spacing w:before="120"/>
        <w:ind w:firstLine="720"/>
        <w:jc w:val="both"/>
        <w:rPr>
          <w:sz w:val="22"/>
          <w:szCs w:val="22"/>
        </w:rPr>
      </w:pPr>
    </w:p>
    <w:p w:rsidR="00107CC3" w:rsidRPr="00E50245" w:rsidRDefault="00107CC3" w:rsidP="00B20B3D">
      <w:pPr>
        <w:ind w:firstLine="720"/>
        <w:rPr>
          <w:sz w:val="22"/>
          <w:szCs w:val="22"/>
        </w:rPr>
      </w:pPr>
      <w:r w:rsidRPr="00E50245">
        <w:rPr>
          <w:sz w:val="22"/>
          <w:szCs w:val="22"/>
        </w:rPr>
        <w:t>Данное предложение действительно до «___» __________ 20___ года.</w:t>
      </w:r>
    </w:p>
    <w:p w:rsidR="00107CC3" w:rsidRPr="00E50245" w:rsidRDefault="00107CC3" w:rsidP="00B20B3D">
      <w:pPr>
        <w:ind w:firstLine="720"/>
        <w:rPr>
          <w:sz w:val="22"/>
          <w:szCs w:val="22"/>
        </w:rPr>
      </w:pPr>
      <w:r w:rsidRPr="00E50245">
        <w:rPr>
          <w:sz w:val="22"/>
          <w:szCs w:val="22"/>
        </w:rPr>
        <w:t>Срок поставки товара, выполнения работ или оказа</w:t>
      </w:r>
      <w:r>
        <w:rPr>
          <w:sz w:val="22"/>
          <w:szCs w:val="22"/>
        </w:rPr>
        <w:t>ния услуг: ____________________.</w:t>
      </w:r>
    </w:p>
    <w:p w:rsidR="00107CC3" w:rsidRDefault="00107CC3" w:rsidP="00B20B3D">
      <w:pPr>
        <w:ind w:firstLine="720"/>
        <w:contextualSpacing/>
        <w:jc w:val="both"/>
        <w:rPr>
          <w:sz w:val="22"/>
          <w:szCs w:val="22"/>
        </w:rPr>
      </w:pPr>
      <w:r w:rsidRPr="00E50245">
        <w:rPr>
          <w:sz w:val="22"/>
          <w:szCs w:val="22"/>
        </w:rPr>
        <w:t>Сроки и условия оплаты: ___________________________.</w:t>
      </w:r>
    </w:p>
    <w:p w:rsidR="00107CC3" w:rsidRDefault="00107CC3" w:rsidP="00B20B3D">
      <w:pPr>
        <w:ind w:firstLine="720"/>
        <w:contextualSpacing/>
        <w:jc w:val="both"/>
        <w:rPr>
          <w:sz w:val="22"/>
          <w:szCs w:val="22"/>
        </w:rPr>
      </w:pPr>
      <w:r>
        <w:rPr>
          <w:sz w:val="22"/>
          <w:szCs w:val="22"/>
        </w:rPr>
        <w:t>Адрес доставки Товара: __________________________.</w:t>
      </w:r>
    </w:p>
    <w:p w:rsidR="00107CC3" w:rsidRDefault="00107CC3" w:rsidP="00B20B3D">
      <w:pPr>
        <w:ind w:firstLine="720"/>
        <w:contextualSpacing/>
        <w:jc w:val="both"/>
        <w:rPr>
          <w:sz w:val="22"/>
          <w:szCs w:val="22"/>
        </w:rPr>
      </w:pPr>
      <w:r>
        <w:rPr>
          <w:sz w:val="22"/>
          <w:szCs w:val="22"/>
        </w:rPr>
        <w:t>Срок предоставления гарантий качества Товара: ___________________.</w:t>
      </w:r>
    </w:p>
    <w:p w:rsidR="00107CC3" w:rsidRPr="00E50245" w:rsidRDefault="00107CC3" w:rsidP="00B20B3D">
      <w:pPr>
        <w:ind w:firstLine="720"/>
        <w:contextualSpacing/>
        <w:jc w:val="both"/>
        <w:rPr>
          <w:sz w:val="22"/>
          <w:szCs w:val="22"/>
        </w:rPr>
      </w:pPr>
    </w:p>
    <w:p w:rsidR="00107CC3" w:rsidRPr="00D40B90" w:rsidRDefault="00107CC3"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107CC3" w:rsidRPr="00D40B90" w:rsidRDefault="00107CC3"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107CC3" w:rsidRPr="00D40B90" w:rsidRDefault="00107CC3"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107CC3" w:rsidRPr="00D40B90" w:rsidRDefault="00107CC3"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107CC3" w:rsidRPr="00D40B90" w:rsidRDefault="00107CC3"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107CC3" w:rsidRPr="00D40B90" w:rsidRDefault="00107CC3" w:rsidP="00B20B3D">
      <w:pPr>
        <w:pStyle w:val="NormalWeb"/>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107CC3" w:rsidRPr="00D40B90" w:rsidRDefault="00107CC3" w:rsidP="00B20B3D">
      <w:pPr>
        <w:pStyle w:val="NormalWeb"/>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07CC3" w:rsidRPr="00D40B90" w:rsidRDefault="00107CC3"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107CC3" w:rsidRPr="00D40B90" w:rsidRDefault="00107CC3"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07CC3" w:rsidRPr="00714B57" w:rsidRDefault="00107CC3" w:rsidP="001D65D1">
      <w:pPr>
        <w:numPr>
          <w:ilvl w:val="0"/>
          <w:numId w:val="3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107CC3" w:rsidRPr="00714B57" w:rsidRDefault="00107CC3" w:rsidP="001D65D1">
      <w:pPr>
        <w:numPr>
          <w:ilvl w:val="0"/>
          <w:numId w:val="3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107CC3" w:rsidRPr="00714B57" w:rsidRDefault="00107CC3" w:rsidP="001D65D1">
      <w:pPr>
        <w:numPr>
          <w:ilvl w:val="0"/>
          <w:numId w:val="3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107CC3" w:rsidRPr="00714B57" w:rsidRDefault="00107CC3" w:rsidP="001D65D1">
      <w:pPr>
        <w:numPr>
          <w:ilvl w:val="0"/>
          <w:numId w:val="3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107CC3" w:rsidRPr="00714B57" w:rsidRDefault="00107CC3" w:rsidP="001D65D1">
      <w:pPr>
        <w:numPr>
          <w:ilvl w:val="0"/>
          <w:numId w:val="3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107CC3" w:rsidRPr="00714B57" w:rsidRDefault="00107CC3" w:rsidP="001D65D1">
      <w:pPr>
        <w:numPr>
          <w:ilvl w:val="0"/>
          <w:numId w:val="3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107CC3" w:rsidRPr="00D40B90" w:rsidRDefault="00107CC3"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07CC3" w:rsidRPr="00D40B90" w:rsidRDefault="00107CC3" w:rsidP="00B20B3D">
      <w:pPr>
        <w:pStyle w:val="NormalWeb"/>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07CC3" w:rsidRPr="00D40B90" w:rsidRDefault="00107CC3" w:rsidP="00B20B3D">
      <w:pPr>
        <w:pStyle w:val="NormalWeb"/>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07CC3" w:rsidRPr="00D40B90" w:rsidRDefault="00107CC3" w:rsidP="00B20B3D">
      <w:pPr>
        <w:pStyle w:val="NormalWeb"/>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107CC3" w:rsidRPr="00D40B90" w:rsidRDefault="00107CC3" w:rsidP="00B20B3D">
      <w:pPr>
        <w:pStyle w:val="TOC3"/>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107CC3" w:rsidRPr="00D40B90" w:rsidRDefault="00107CC3"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107CC3" w:rsidRPr="00D40B90" w:rsidRDefault="00107CC3" w:rsidP="00B20B3D">
      <w:pPr>
        <w:pStyle w:val="TOC3"/>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107CC3" w:rsidRPr="00D40B90" w:rsidRDefault="00107CC3" w:rsidP="001D65D1">
      <w:pPr>
        <w:pStyle w:val="NormalWeb"/>
        <w:numPr>
          <w:ilvl w:val="0"/>
          <w:numId w:val="3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107CC3" w:rsidRPr="00D40B90" w:rsidRDefault="00107CC3" w:rsidP="001D65D1">
      <w:pPr>
        <w:pStyle w:val="a5"/>
        <w:numPr>
          <w:ilvl w:val="4"/>
          <w:numId w:val="3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107CC3" w:rsidRPr="00D40B90" w:rsidRDefault="00107CC3" w:rsidP="001D65D1">
      <w:pPr>
        <w:pStyle w:val="a5"/>
        <w:numPr>
          <w:ilvl w:val="4"/>
          <w:numId w:val="3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107CC3" w:rsidRPr="00D40B90" w:rsidRDefault="00107CC3" w:rsidP="001D65D1">
      <w:pPr>
        <w:pStyle w:val="a5"/>
        <w:numPr>
          <w:ilvl w:val="4"/>
          <w:numId w:val="3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107CC3" w:rsidRPr="00D40B90" w:rsidRDefault="00107CC3" w:rsidP="001D65D1">
      <w:pPr>
        <w:pStyle w:val="a5"/>
        <w:numPr>
          <w:ilvl w:val="4"/>
          <w:numId w:val="3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107CC3" w:rsidRPr="004D74CF" w:rsidRDefault="00107CC3" w:rsidP="001D65D1">
      <w:pPr>
        <w:pStyle w:val="NormalWeb"/>
        <w:numPr>
          <w:ilvl w:val="0"/>
          <w:numId w:val="3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107CC3" w:rsidRPr="009C4E70" w:rsidRDefault="00107CC3" w:rsidP="00B20B3D">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107CC3" w:rsidRPr="009C4E70" w:rsidRDefault="00107CC3" w:rsidP="00B20B3D">
      <w:pPr>
        <w:pStyle w:val="afb"/>
        <w:spacing w:after="0" w:line="240" w:lineRule="auto"/>
        <w:ind w:firstLine="720"/>
        <w:rPr>
          <w:rFonts w:ascii="Times New Roman" w:hAnsi="Times New Roman"/>
          <w:sz w:val="22"/>
          <w:szCs w:val="22"/>
        </w:rPr>
      </w:pPr>
    </w:p>
    <w:p w:rsidR="00107CC3" w:rsidRPr="009C4E70" w:rsidRDefault="00107CC3" w:rsidP="00B20B3D">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107CC3" w:rsidRPr="009C4E70" w:rsidTr="00B20B3D">
        <w:trPr>
          <w:tblHeader/>
          <w:jc w:val="center"/>
        </w:trPr>
        <w:tc>
          <w:tcPr>
            <w:tcW w:w="1107" w:type="dxa"/>
            <w:vAlign w:val="center"/>
          </w:tcPr>
          <w:p w:rsidR="00107CC3" w:rsidRPr="009C4E70" w:rsidRDefault="00107CC3" w:rsidP="00B20B3D">
            <w:pPr>
              <w:pStyle w:val="afd"/>
              <w:jc w:val="center"/>
              <w:rPr>
                <w:rFonts w:ascii="Times New Roman" w:hAnsi="Times New Roman"/>
                <w:sz w:val="21"/>
                <w:szCs w:val="21"/>
              </w:rPr>
            </w:pPr>
            <w:r w:rsidRPr="009C4E70">
              <w:rPr>
                <w:rFonts w:ascii="Times New Roman" w:hAnsi="Times New Roman"/>
                <w:sz w:val="21"/>
                <w:szCs w:val="21"/>
              </w:rPr>
              <w:t>№</w:t>
            </w:r>
          </w:p>
          <w:p w:rsidR="00107CC3" w:rsidRPr="009C4E70" w:rsidRDefault="00107CC3" w:rsidP="00B20B3D">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107CC3" w:rsidRPr="009C4E70" w:rsidRDefault="00107CC3" w:rsidP="00B20B3D">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107CC3" w:rsidRPr="009C4E70" w:rsidRDefault="00107CC3" w:rsidP="00B20B3D">
            <w:pPr>
              <w:pStyle w:val="afd"/>
              <w:jc w:val="center"/>
              <w:rPr>
                <w:rFonts w:ascii="Times New Roman" w:hAnsi="Times New Roman"/>
                <w:sz w:val="21"/>
                <w:szCs w:val="21"/>
              </w:rPr>
            </w:pPr>
            <w:r w:rsidRPr="009C4E70">
              <w:rPr>
                <w:rFonts w:ascii="Times New Roman" w:hAnsi="Times New Roman"/>
                <w:sz w:val="21"/>
                <w:szCs w:val="21"/>
              </w:rPr>
              <w:t>Число</w:t>
            </w:r>
          </w:p>
          <w:p w:rsidR="00107CC3" w:rsidRPr="009C4E70" w:rsidRDefault="00107CC3" w:rsidP="00B20B3D">
            <w:pPr>
              <w:pStyle w:val="afd"/>
              <w:jc w:val="center"/>
              <w:rPr>
                <w:rFonts w:ascii="Times New Roman" w:hAnsi="Times New Roman"/>
                <w:sz w:val="21"/>
                <w:szCs w:val="21"/>
              </w:rPr>
            </w:pPr>
            <w:r w:rsidRPr="009C4E70">
              <w:rPr>
                <w:rFonts w:ascii="Times New Roman" w:hAnsi="Times New Roman"/>
                <w:sz w:val="21"/>
                <w:szCs w:val="21"/>
              </w:rPr>
              <w:t>страниц</w:t>
            </w:r>
          </w:p>
        </w:tc>
      </w:tr>
      <w:tr w:rsidR="00107CC3" w:rsidRPr="00B272BC" w:rsidTr="00B20B3D">
        <w:trPr>
          <w:jc w:val="center"/>
        </w:trPr>
        <w:tc>
          <w:tcPr>
            <w:tcW w:w="1107" w:type="dxa"/>
            <w:vAlign w:val="center"/>
          </w:tcPr>
          <w:p w:rsidR="00107CC3" w:rsidRPr="00B272BC" w:rsidRDefault="00107CC3" w:rsidP="001D65D1">
            <w:pPr>
              <w:numPr>
                <w:ilvl w:val="0"/>
                <w:numId w:val="40"/>
              </w:numPr>
              <w:tabs>
                <w:tab w:val="left" w:pos="284"/>
              </w:tabs>
              <w:spacing w:before="40" w:after="40"/>
              <w:ind w:left="0" w:firstLine="0"/>
              <w:jc w:val="center"/>
              <w:rPr>
                <w:i/>
              </w:rPr>
            </w:pPr>
          </w:p>
        </w:tc>
        <w:tc>
          <w:tcPr>
            <w:tcW w:w="7540" w:type="dxa"/>
          </w:tcPr>
          <w:p w:rsidR="00107CC3" w:rsidRPr="00551FC5" w:rsidRDefault="00107CC3" w:rsidP="00B20B3D">
            <w:pPr>
              <w:pStyle w:val="a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107CC3" w:rsidRPr="00B272BC" w:rsidRDefault="00107CC3" w:rsidP="00B20B3D">
            <w:pPr>
              <w:pStyle w:val="afd"/>
              <w:rPr>
                <w:rFonts w:ascii="Times New Roman" w:hAnsi="Times New Roman"/>
                <w:i/>
                <w:szCs w:val="24"/>
              </w:rPr>
            </w:pPr>
          </w:p>
        </w:tc>
      </w:tr>
      <w:tr w:rsidR="00107CC3" w:rsidRPr="00B272BC" w:rsidTr="00B20B3D">
        <w:trPr>
          <w:jc w:val="center"/>
        </w:trPr>
        <w:tc>
          <w:tcPr>
            <w:tcW w:w="1107" w:type="dxa"/>
            <w:vAlign w:val="center"/>
          </w:tcPr>
          <w:p w:rsidR="00107CC3" w:rsidRPr="00B272BC" w:rsidRDefault="00107CC3" w:rsidP="001D65D1">
            <w:pPr>
              <w:numPr>
                <w:ilvl w:val="0"/>
                <w:numId w:val="40"/>
              </w:numPr>
              <w:tabs>
                <w:tab w:val="left" w:pos="284"/>
              </w:tabs>
              <w:spacing w:before="40" w:after="40"/>
              <w:ind w:left="0" w:firstLine="0"/>
              <w:jc w:val="center"/>
              <w:rPr>
                <w:i/>
              </w:rPr>
            </w:pPr>
          </w:p>
        </w:tc>
        <w:tc>
          <w:tcPr>
            <w:tcW w:w="7540" w:type="dxa"/>
          </w:tcPr>
          <w:p w:rsidR="00107CC3" w:rsidRPr="00551FC5" w:rsidRDefault="00107CC3" w:rsidP="00B20B3D">
            <w:pPr>
              <w:pStyle w:val="a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107CC3" w:rsidRPr="00B272BC" w:rsidRDefault="00107CC3" w:rsidP="00B20B3D">
            <w:pPr>
              <w:pStyle w:val="afd"/>
              <w:rPr>
                <w:rFonts w:ascii="Times New Roman" w:hAnsi="Times New Roman"/>
                <w:i/>
                <w:szCs w:val="24"/>
              </w:rPr>
            </w:pPr>
          </w:p>
        </w:tc>
      </w:tr>
      <w:tr w:rsidR="00107CC3" w:rsidRPr="00B272BC" w:rsidTr="00B20B3D">
        <w:trPr>
          <w:jc w:val="center"/>
        </w:trPr>
        <w:tc>
          <w:tcPr>
            <w:tcW w:w="1107" w:type="dxa"/>
            <w:vAlign w:val="center"/>
          </w:tcPr>
          <w:p w:rsidR="00107CC3" w:rsidRPr="00B272BC" w:rsidRDefault="00107CC3" w:rsidP="001D65D1">
            <w:pPr>
              <w:numPr>
                <w:ilvl w:val="0"/>
                <w:numId w:val="40"/>
              </w:numPr>
              <w:tabs>
                <w:tab w:val="left" w:pos="284"/>
              </w:tabs>
              <w:spacing w:before="40" w:after="40"/>
              <w:ind w:left="0" w:firstLine="0"/>
              <w:jc w:val="center"/>
            </w:pPr>
          </w:p>
        </w:tc>
        <w:tc>
          <w:tcPr>
            <w:tcW w:w="7540" w:type="dxa"/>
          </w:tcPr>
          <w:p w:rsidR="00107CC3" w:rsidRPr="00B272BC" w:rsidRDefault="00107CC3"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107CC3" w:rsidRPr="00B272BC" w:rsidRDefault="00107CC3" w:rsidP="00B20B3D">
            <w:pPr>
              <w:pStyle w:val="afd"/>
              <w:rPr>
                <w:rFonts w:ascii="Times New Roman" w:hAnsi="Times New Roman"/>
                <w:szCs w:val="24"/>
              </w:rPr>
            </w:pPr>
          </w:p>
        </w:tc>
      </w:tr>
      <w:tr w:rsidR="00107CC3" w:rsidRPr="00B272BC" w:rsidTr="00B20B3D">
        <w:trPr>
          <w:jc w:val="center"/>
        </w:trPr>
        <w:tc>
          <w:tcPr>
            <w:tcW w:w="1107" w:type="dxa"/>
            <w:vAlign w:val="center"/>
          </w:tcPr>
          <w:p w:rsidR="00107CC3" w:rsidRPr="00B272BC" w:rsidRDefault="00107CC3" w:rsidP="001D65D1">
            <w:pPr>
              <w:numPr>
                <w:ilvl w:val="0"/>
                <w:numId w:val="40"/>
              </w:numPr>
              <w:tabs>
                <w:tab w:val="left" w:pos="284"/>
              </w:tabs>
              <w:spacing w:before="40" w:after="40"/>
              <w:ind w:left="0" w:firstLine="0"/>
              <w:jc w:val="center"/>
            </w:pPr>
          </w:p>
        </w:tc>
        <w:tc>
          <w:tcPr>
            <w:tcW w:w="7540" w:type="dxa"/>
          </w:tcPr>
          <w:p w:rsidR="00107CC3" w:rsidRPr="00B272BC" w:rsidRDefault="00107CC3"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107CC3" w:rsidRPr="00B272BC" w:rsidRDefault="00107CC3" w:rsidP="00B20B3D">
            <w:pPr>
              <w:pStyle w:val="afd"/>
              <w:rPr>
                <w:rFonts w:ascii="Times New Roman" w:hAnsi="Times New Roman"/>
                <w:szCs w:val="24"/>
              </w:rPr>
            </w:pPr>
          </w:p>
        </w:tc>
      </w:tr>
      <w:tr w:rsidR="00107CC3" w:rsidRPr="00B272BC" w:rsidTr="00B20B3D">
        <w:trPr>
          <w:jc w:val="center"/>
        </w:trPr>
        <w:tc>
          <w:tcPr>
            <w:tcW w:w="1107" w:type="dxa"/>
            <w:vAlign w:val="center"/>
          </w:tcPr>
          <w:p w:rsidR="00107CC3" w:rsidRPr="00B272BC" w:rsidRDefault="00107CC3" w:rsidP="00B20B3D">
            <w:pPr>
              <w:tabs>
                <w:tab w:val="left" w:pos="284"/>
              </w:tabs>
              <w:spacing w:before="40" w:after="40"/>
              <w:jc w:val="center"/>
            </w:pPr>
            <w:r w:rsidRPr="00B272BC">
              <w:t>…</w:t>
            </w:r>
          </w:p>
        </w:tc>
        <w:tc>
          <w:tcPr>
            <w:tcW w:w="7540" w:type="dxa"/>
          </w:tcPr>
          <w:p w:rsidR="00107CC3" w:rsidRPr="00B272BC" w:rsidRDefault="00107CC3" w:rsidP="00B20B3D">
            <w:pPr>
              <w:pStyle w:val="afd"/>
              <w:spacing w:before="40" w:after="40"/>
              <w:rPr>
                <w:rFonts w:ascii="Times New Roman" w:hAnsi="Times New Roman"/>
                <w:szCs w:val="24"/>
              </w:rPr>
            </w:pPr>
          </w:p>
        </w:tc>
        <w:tc>
          <w:tcPr>
            <w:tcW w:w="1276" w:type="dxa"/>
          </w:tcPr>
          <w:p w:rsidR="00107CC3" w:rsidRPr="00B272BC" w:rsidRDefault="00107CC3" w:rsidP="00B20B3D">
            <w:pPr>
              <w:pStyle w:val="afd"/>
              <w:rPr>
                <w:rFonts w:ascii="Times New Roman" w:hAnsi="Times New Roman"/>
                <w:szCs w:val="24"/>
              </w:rPr>
            </w:pPr>
          </w:p>
        </w:tc>
      </w:tr>
      <w:tr w:rsidR="00107CC3" w:rsidRPr="00B272BC" w:rsidTr="00B20B3D">
        <w:trPr>
          <w:jc w:val="center"/>
        </w:trPr>
        <w:tc>
          <w:tcPr>
            <w:tcW w:w="1107" w:type="dxa"/>
            <w:vAlign w:val="center"/>
          </w:tcPr>
          <w:p w:rsidR="00107CC3" w:rsidRPr="00B272BC" w:rsidRDefault="00107CC3" w:rsidP="00B20B3D">
            <w:pPr>
              <w:tabs>
                <w:tab w:val="left" w:pos="284"/>
              </w:tabs>
              <w:spacing w:before="40" w:after="40"/>
              <w:jc w:val="center"/>
            </w:pPr>
          </w:p>
        </w:tc>
        <w:tc>
          <w:tcPr>
            <w:tcW w:w="7540" w:type="dxa"/>
          </w:tcPr>
          <w:p w:rsidR="00107CC3" w:rsidRPr="00B272BC" w:rsidRDefault="00107CC3" w:rsidP="00B20B3D">
            <w:pPr>
              <w:pStyle w:val="afd"/>
              <w:spacing w:before="40" w:after="40"/>
              <w:rPr>
                <w:rFonts w:ascii="Times New Roman" w:hAnsi="Times New Roman"/>
                <w:szCs w:val="24"/>
              </w:rPr>
            </w:pPr>
          </w:p>
        </w:tc>
        <w:tc>
          <w:tcPr>
            <w:tcW w:w="1276" w:type="dxa"/>
          </w:tcPr>
          <w:p w:rsidR="00107CC3" w:rsidRPr="00B272BC" w:rsidRDefault="00107CC3" w:rsidP="00B20B3D">
            <w:pPr>
              <w:pStyle w:val="afd"/>
              <w:rPr>
                <w:rFonts w:ascii="Times New Roman" w:hAnsi="Times New Roman"/>
                <w:szCs w:val="24"/>
              </w:rPr>
            </w:pPr>
          </w:p>
        </w:tc>
      </w:tr>
      <w:tr w:rsidR="00107CC3" w:rsidRPr="00B272BC" w:rsidTr="00B20B3D">
        <w:trPr>
          <w:jc w:val="center"/>
        </w:trPr>
        <w:tc>
          <w:tcPr>
            <w:tcW w:w="1107" w:type="dxa"/>
            <w:vAlign w:val="center"/>
          </w:tcPr>
          <w:p w:rsidR="00107CC3" w:rsidRPr="00B272BC" w:rsidRDefault="00107CC3" w:rsidP="00B20B3D">
            <w:pPr>
              <w:tabs>
                <w:tab w:val="left" w:pos="284"/>
              </w:tabs>
              <w:spacing w:before="40" w:after="40"/>
              <w:jc w:val="center"/>
            </w:pPr>
          </w:p>
        </w:tc>
        <w:tc>
          <w:tcPr>
            <w:tcW w:w="7540" w:type="dxa"/>
          </w:tcPr>
          <w:p w:rsidR="00107CC3" w:rsidRPr="00B272BC" w:rsidRDefault="00107CC3" w:rsidP="00B20B3D">
            <w:pPr>
              <w:pStyle w:val="afd"/>
              <w:spacing w:before="40" w:after="40"/>
              <w:rPr>
                <w:rFonts w:ascii="Times New Roman" w:hAnsi="Times New Roman"/>
                <w:szCs w:val="24"/>
              </w:rPr>
            </w:pPr>
          </w:p>
        </w:tc>
        <w:tc>
          <w:tcPr>
            <w:tcW w:w="1276" w:type="dxa"/>
          </w:tcPr>
          <w:p w:rsidR="00107CC3" w:rsidRPr="00B272BC" w:rsidRDefault="00107CC3" w:rsidP="00B20B3D">
            <w:pPr>
              <w:pStyle w:val="afd"/>
              <w:rPr>
                <w:rFonts w:ascii="Times New Roman" w:hAnsi="Times New Roman"/>
                <w:szCs w:val="24"/>
              </w:rPr>
            </w:pPr>
          </w:p>
        </w:tc>
      </w:tr>
      <w:tr w:rsidR="00107CC3" w:rsidRPr="00B272BC" w:rsidTr="00B20B3D">
        <w:trPr>
          <w:jc w:val="center"/>
        </w:trPr>
        <w:tc>
          <w:tcPr>
            <w:tcW w:w="1107" w:type="dxa"/>
            <w:vAlign w:val="center"/>
          </w:tcPr>
          <w:p w:rsidR="00107CC3" w:rsidRPr="00B272BC" w:rsidRDefault="00107CC3" w:rsidP="00B20B3D">
            <w:pPr>
              <w:tabs>
                <w:tab w:val="left" w:pos="284"/>
              </w:tabs>
              <w:spacing w:before="40" w:after="40"/>
              <w:jc w:val="center"/>
            </w:pPr>
          </w:p>
        </w:tc>
        <w:tc>
          <w:tcPr>
            <w:tcW w:w="7540" w:type="dxa"/>
          </w:tcPr>
          <w:p w:rsidR="00107CC3" w:rsidRPr="00B272BC" w:rsidRDefault="00107CC3" w:rsidP="00B20B3D">
            <w:pPr>
              <w:pStyle w:val="afd"/>
              <w:spacing w:before="40" w:after="40"/>
              <w:rPr>
                <w:rFonts w:ascii="Times New Roman" w:hAnsi="Times New Roman"/>
                <w:szCs w:val="24"/>
              </w:rPr>
            </w:pPr>
          </w:p>
        </w:tc>
        <w:tc>
          <w:tcPr>
            <w:tcW w:w="1276" w:type="dxa"/>
          </w:tcPr>
          <w:p w:rsidR="00107CC3" w:rsidRPr="00B272BC" w:rsidRDefault="00107CC3" w:rsidP="00B20B3D">
            <w:pPr>
              <w:pStyle w:val="afd"/>
              <w:rPr>
                <w:rFonts w:ascii="Times New Roman" w:hAnsi="Times New Roman"/>
                <w:szCs w:val="24"/>
              </w:rPr>
            </w:pPr>
          </w:p>
        </w:tc>
      </w:tr>
      <w:tr w:rsidR="00107CC3" w:rsidRPr="00551FC5" w:rsidTr="00B20B3D">
        <w:trPr>
          <w:jc w:val="center"/>
        </w:trPr>
        <w:tc>
          <w:tcPr>
            <w:tcW w:w="1107" w:type="dxa"/>
            <w:vAlign w:val="center"/>
          </w:tcPr>
          <w:p w:rsidR="00107CC3" w:rsidRPr="00551FC5" w:rsidRDefault="00107CC3" w:rsidP="00B20B3D">
            <w:pPr>
              <w:tabs>
                <w:tab w:val="left" w:pos="284"/>
              </w:tabs>
              <w:spacing w:before="40" w:after="40"/>
              <w:jc w:val="center"/>
            </w:pPr>
            <w:r w:rsidRPr="00551FC5">
              <w:t>…</w:t>
            </w:r>
          </w:p>
        </w:tc>
        <w:tc>
          <w:tcPr>
            <w:tcW w:w="7540" w:type="dxa"/>
          </w:tcPr>
          <w:p w:rsidR="00107CC3" w:rsidRPr="00551FC5" w:rsidRDefault="00107CC3" w:rsidP="00B20B3D">
            <w:pPr>
              <w:pStyle w:val="afd"/>
              <w:spacing w:before="40" w:after="40"/>
              <w:rPr>
                <w:rFonts w:ascii="Times New Roman" w:hAnsi="Times New Roman"/>
                <w:szCs w:val="24"/>
              </w:rPr>
            </w:pPr>
          </w:p>
        </w:tc>
        <w:tc>
          <w:tcPr>
            <w:tcW w:w="1276" w:type="dxa"/>
          </w:tcPr>
          <w:p w:rsidR="00107CC3" w:rsidRPr="00551FC5" w:rsidRDefault="00107CC3" w:rsidP="00B20B3D">
            <w:pPr>
              <w:pStyle w:val="afd"/>
              <w:spacing w:before="40" w:after="40"/>
              <w:rPr>
                <w:rFonts w:ascii="Times New Roman" w:hAnsi="Times New Roman"/>
                <w:szCs w:val="24"/>
              </w:rPr>
            </w:pPr>
          </w:p>
        </w:tc>
      </w:tr>
    </w:tbl>
    <w:p w:rsidR="00107CC3" w:rsidRPr="00551FC5" w:rsidRDefault="00107CC3" w:rsidP="00B20B3D">
      <w:pPr>
        <w:pStyle w:val="afc"/>
        <w:tabs>
          <w:tab w:val="clear" w:pos="1134"/>
        </w:tabs>
        <w:autoSpaceDE w:val="0"/>
        <w:autoSpaceDN w:val="0"/>
        <w:spacing w:line="240" w:lineRule="auto"/>
        <w:ind w:firstLine="0"/>
        <w:rPr>
          <w:sz w:val="28"/>
          <w:szCs w:val="28"/>
        </w:rPr>
      </w:pPr>
    </w:p>
    <w:p w:rsidR="00107CC3" w:rsidRPr="00B272BC" w:rsidRDefault="00107CC3" w:rsidP="00B20B3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107CC3" w:rsidRPr="00C93292" w:rsidRDefault="00107CC3"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107CC3" w:rsidRPr="00551FC5" w:rsidRDefault="00107CC3" w:rsidP="00B20B3D">
      <w:pPr>
        <w:pStyle w:val="Times12"/>
        <w:ind w:firstLine="709"/>
        <w:rPr>
          <w:bCs w:val="0"/>
          <w:szCs w:val="24"/>
        </w:rPr>
      </w:pPr>
      <w:r w:rsidRPr="00551FC5">
        <w:rPr>
          <w:bCs w:val="0"/>
          <w:szCs w:val="24"/>
        </w:rPr>
        <w:t>М.П.</w:t>
      </w:r>
    </w:p>
    <w:p w:rsidR="00107CC3" w:rsidRDefault="00107CC3" w:rsidP="00B20B3D">
      <w:pPr>
        <w:pStyle w:val="Times12"/>
        <w:tabs>
          <w:tab w:val="left" w:pos="709"/>
        </w:tabs>
        <w:ind w:firstLine="709"/>
        <w:rPr>
          <w:bCs w:val="0"/>
          <w:szCs w:val="24"/>
        </w:rPr>
      </w:pPr>
    </w:p>
    <w:p w:rsidR="00107CC3" w:rsidRDefault="00107CC3" w:rsidP="00B20B3D">
      <w:pPr>
        <w:pStyle w:val="Times12"/>
        <w:tabs>
          <w:tab w:val="left" w:pos="709"/>
        </w:tabs>
        <w:ind w:firstLine="709"/>
        <w:rPr>
          <w:bCs w:val="0"/>
          <w:szCs w:val="24"/>
        </w:rPr>
      </w:pPr>
    </w:p>
    <w:p w:rsidR="00107CC3" w:rsidRDefault="00107CC3" w:rsidP="00B20B3D">
      <w:pPr>
        <w:pStyle w:val="Times12"/>
        <w:tabs>
          <w:tab w:val="left" w:pos="709"/>
        </w:tabs>
        <w:ind w:firstLine="709"/>
        <w:rPr>
          <w:bCs w:val="0"/>
          <w:szCs w:val="24"/>
        </w:rPr>
      </w:pPr>
    </w:p>
    <w:p w:rsidR="00107CC3" w:rsidRDefault="00107CC3" w:rsidP="00B20B3D">
      <w:pPr>
        <w:pStyle w:val="Times12"/>
        <w:tabs>
          <w:tab w:val="left" w:pos="709"/>
        </w:tabs>
        <w:ind w:firstLine="709"/>
        <w:rPr>
          <w:bCs w:val="0"/>
          <w:szCs w:val="24"/>
        </w:rPr>
      </w:pPr>
    </w:p>
    <w:p w:rsidR="00107CC3" w:rsidRDefault="00107CC3" w:rsidP="00B20B3D">
      <w:pPr>
        <w:pStyle w:val="Times12"/>
        <w:tabs>
          <w:tab w:val="left" w:pos="709"/>
        </w:tabs>
        <w:ind w:firstLine="709"/>
        <w:rPr>
          <w:bCs w:val="0"/>
          <w:szCs w:val="24"/>
        </w:rPr>
      </w:pPr>
    </w:p>
    <w:p w:rsidR="00107CC3" w:rsidRDefault="00107CC3" w:rsidP="00B20B3D">
      <w:pPr>
        <w:pStyle w:val="Times12"/>
        <w:tabs>
          <w:tab w:val="left" w:pos="709"/>
        </w:tabs>
        <w:ind w:firstLine="709"/>
        <w:rPr>
          <w:bCs w:val="0"/>
          <w:szCs w:val="24"/>
        </w:rPr>
      </w:pPr>
    </w:p>
    <w:p w:rsidR="00107CC3" w:rsidRDefault="00107CC3" w:rsidP="00B20B3D">
      <w:pPr>
        <w:pStyle w:val="Times12"/>
        <w:tabs>
          <w:tab w:val="left" w:pos="709"/>
        </w:tabs>
        <w:ind w:firstLine="709"/>
        <w:rPr>
          <w:bCs w:val="0"/>
          <w:szCs w:val="24"/>
        </w:rPr>
      </w:pPr>
    </w:p>
    <w:p w:rsidR="00107CC3" w:rsidRPr="00F327B4" w:rsidRDefault="00107CC3"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107CC3" w:rsidRPr="00F327B4" w:rsidRDefault="00107CC3" w:rsidP="001D65D1">
      <w:pPr>
        <w:pStyle w:val="Times12"/>
        <w:numPr>
          <w:ilvl w:val="0"/>
          <w:numId w:val="4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107CC3" w:rsidRPr="00F327B4" w:rsidRDefault="00107CC3" w:rsidP="001D65D1">
      <w:pPr>
        <w:pStyle w:val="Times12"/>
        <w:numPr>
          <w:ilvl w:val="0"/>
          <w:numId w:val="4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107CC3" w:rsidRPr="00F327B4" w:rsidRDefault="00107CC3" w:rsidP="001D65D1">
      <w:pPr>
        <w:pStyle w:val="Times12"/>
        <w:numPr>
          <w:ilvl w:val="0"/>
          <w:numId w:val="4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07CC3" w:rsidRPr="00F327B4" w:rsidRDefault="00107CC3" w:rsidP="001D65D1">
      <w:pPr>
        <w:pStyle w:val="Times12"/>
        <w:numPr>
          <w:ilvl w:val="0"/>
          <w:numId w:val="4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107CC3" w:rsidRPr="00225B31" w:rsidRDefault="00107CC3" w:rsidP="001D65D1">
      <w:pPr>
        <w:pStyle w:val="Times12"/>
        <w:numPr>
          <w:ilvl w:val="0"/>
          <w:numId w:val="4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107CC3" w:rsidRPr="004E4F2B" w:rsidRDefault="00107CC3" w:rsidP="001D65D1">
      <w:pPr>
        <w:pStyle w:val="Times12"/>
        <w:numPr>
          <w:ilvl w:val="0"/>
          <w:numId w:val="4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107CC3" w:rsidRPr="00B3789F" w:rsidRDefault="00107CC3" w:rsidP="00966ABD">
      <w:pPr>
        <w:pStyle w:val="Times12"/>
        <w:ind w:left="5103" w:firstLine="0"/>
        <w:jc w:val="right"/>
        <w:rPr>
          <w:iCs/>
          <w:sz w:val="22"/>
        </w:rPr>
      </w:pPr>
      <w:r w:rsidRPr="00B3789F">
        <w:rPr>
          <w:iCs/>
          <w:sz w:val="22"/>
        </w:rPr>
        <w:t>Приложение к заявке на участие в запросе цен</w:t>
      </w:r>
    </w:p>
    <w:p w:rsidR="00107CC3" w:rsidRPr="00B3789F" w:rsidRDefault="00107CC3" w:rsidP="00966ABD">
      <w:pPr>
        <w:pStyle w:val="Times12"/>
        <w:ind w:left="5103" w:firstLine="0"/>
        <w:jc w:val="right"/>
        <w:rPr>
          <w:sz w:val="22"/>
        </w:rPr>
      </w:pPr>
      <w:r w:rsidRPr="00B3789F">
        <w:rPr>
          <w:iCs/>
          <w:sz w:val="22"/>
        </w:rPr>
        <w:t>от «___» __________ 20___ г. № ______</w:t>
      </w:r>
    </w:p>
    <w:p w:rsidR="00107CC3" w:rsidRPr="00B3789F" w:rsidRDefault="00107CC3" w:rsidP="00966ABD">
      <w:pPr>
        <w:jc w:val="right"/>
        <w:rPr>
          <w:b/>
          <w:sz w:val="22"/>
          <w:szCs w:val="22"/>
        </w:rPr>
      </w:pPr>
    </w:p>
    <w:p w:rsidR="00107CC3" w:rsidRPr="00B3789F" w:rsidRDefault="00107CC3" w:rsidP="00966ABD">
      <w:pPr>
        <w:jc w:val="center"/>
        <w:rPr>
          <w:sz w:val="22"/>
          <w:szCs w:val="22"/>
        </w:rPr>
      </w:pPr>
      <w:r w:rsidRPr="00B3789F">
        <w:rPr>
          <w:sz w:val="22"/>
          <w:szCs w:val="22"/>
        </w:rPr>
        <w:t>Открытый запрос цен в электронной форме на право заключения договора</w:t>
      </w:r>
    </w:p>
    <w:p w:rsidR="00107CC3" w:rsidRPr="00B3789F" w:rsidRDefault="00107CC3" w:rsidP="00966ABD">
      <w:pPr>
        <w:jc w:val="center"/>
        <w:rPr>
          <w:sz w:val="22"/>
          <w:szCs w:val="22"/>
        </w:rPr>
      </w:pPr>
      <w:r w:rsidRPr="00B3789F">
        <w:rPr>
          <w:sz w:val="22"/>
          <w:szCs w:val="22"/>
        </w:rPr>
        <w:t>на ______________________</w:t>
      </w:r>
    </w:p>
    <w:p w:rsidR="00107CC3" w:rsidRPr="00B3789F" w:rsidRDefault="00107CC3" w:rsidP="00966ABD">
      <w:pPr>
        <w:jc w:val="right"/>
        <w:rPr>
          <w:b/>
          <w:sz w:val="22"/>
          <w:szCs w:val="22"/>
        </w:rPr>
      </w:pPr>
    </w:p>
    <w:p w:rsidR="00107CC3" w:rsidRPr="006D5BDB" w:rsidRDefault="00107CC3" w:rsidP="006D5BDB">
      <w:pPr>
        <w:pStyle w:val="Times12"/>
        <w:ind w:firstLine="0"/>
        <w:jc w:val="center"/>
        <w:outlineLvl w:val="1"/>
        <w:rPr>
          <w:b/>
          <w:sz w:val="22"/>
        </w:rPr>
      </w:pPr>
      <w:bookmarkStart w:id="184" w:name="_Анкета_Претендента_на"/>
      <w:bookmarkStart w:id="185" w:name="_Анкета_Участника_процедуры"/>
      <w:bookmarkEnd w:id="184"/>
      <w:bookmarkEnd w:id="185"/>
      <w:r w:rsidRPr="006D5BDB">
        <w:rPr>
          <w:b/>
          <w:sz w:val="22"/>
        </w:rPr>
        <w:t>АНКЕТА УЧАСТНИКА ЗАПРОСА ЦЕН</w:t>
      </w:r>
    </w:p>
    <w:p w:rsidR="00107CC3" w:rsidRPr="00B3789F" w:rsidRDefault="00107CC3" w:rsidP="00CD55B8">
      <w:pPr>
        <w:pStyle w:val="Times12"/>
        <w:ind w:firstLine="0"/>
        <w:rPr>
          <w:sz w:val="22"/>
        </w:rPr>
      </w:pPr>
    </w:p>
    <w:p w:rsidR="00107CC3" w:rsidRDefault="00107CC3" w:rsidP="00966ABD">
      <w:pPr>
        <w:pStyle w:val="Times12"/>
        <w:ind w:firstLine="0"/>
        <w:rPr>
          <w:sz w:val="22"/>
        </w:rPr>
      </w:pPr>
      <w:r w:rsidRPr="00B3789F">
        <w:rPr>
          <w:sz w:val="22"/>
        </w:rPr>
        <w:t>Участник запроса цен: _</w:t>
      </w:r>
      <w:r>
        <w:rPr>
          <w:sz w:val="22"/>
        </w:rPr>
        <w:t>_______________________________</w:t>
      </w:r>
    </w:p>
    <w:p w:rsidR="00107CC3" w:rsidRPr="00B3789F" w:rsidRDefault="00107CC3"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107CC3" w:rsidRPr="0069460F" w:rsidTr="0069460F">
        <w:tc>
          <w:tcPr>
            <w:tcW w:w="491" w:type="dxa"/>
            <w:vAlign w:val="center"/>
          </w:tcPr>
          <w:p w:rsidR="00107CC3" w:rsidRPr="0069460F" w:rsidRDefault="00107CC3" w:rsidP="0069460F">
            <w:pPr>
              <w:pStyle w:val="a2"/>
              <w:keepNext w:val="0"/>
              <w:widowControl w:val="0"/>
              <w:spacing w:before="0" w:after="0"/>
              <w:ind w:left="0" w:right="0"/>
              <w:jc w:val="center"/>
              <w:rPr>
                <w:sz w:val="22"/>
                <w:szCs w:val="22"/>
              </w:rPr>
            </w:pPr>
            <w:r w:rsidRPr="0069460F">
              <w:rPr>
                <w:sz w:val="22"/>
                <w:szCs w:val="22"/>
              </w:rPr>
              <w:t>№</w:t>
            </w:r>
          </w:p>
        </w:tc>
        <w:tc>
          <w:tcPr>
            <w:tcW w:w="6457" w:type="dxa"/>
            <w:vAlign w:val="center"/>
          </w:tcPr>
          <w:p w:rsidR="00107CC3" w:rsidRPr="0069460F" w:rsidRDefault="00107CC3" w:rsidP="0069460F">
            <w:pPr>
              <w:pStyle w:val="a2"/>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107CC3" w:rsidRPr="0069460F" w:rsidRDefault="00107CC3" w:rsidP="0069460F">
            <w:pPr>
              <w:pStyle w:val="a2"/>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107CC3" w:rsidRPr="0069460F" w:rsidTr="0069460F">
        <w:tc>
          <w:tcPr>
            <w:tcW w:w="491" w:type="dxa"/>
          </w:tcPr>
          <w:p w:rsidR="00107CC3" w:rsidRPr="0069460F" w:rsidRDefault="00107CC3" w:rsidP="0069460F">
            <w:pPr>
              <w:pStyle w:val="Times12"/>
              <w:ind w:firstLine="0"/>
            </w:pPr>
            <w:r w:rsidRPr="0069460F">
              <w:rPr>
                <w:sz w:val="22"/>
              </w:rPr>
              <w:t>1.</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2.</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3.</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4.</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5.</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Виды деятельности</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6.</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7.</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ИНН, КПП, ОГРН, ОКПО</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8.</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9.</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10.</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11.</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12.</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13.</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14.</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15.</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Размер уставного капитала</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16.</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17.</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18.</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19.</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107CC3" w:rsidRPr="0069460F" w:rsidRDefault="00107CC3" w:rsidP="0069460F">
            <w:pPr>
              <w:pStyle w:val="Times12"/>
              <w:ind w:firstLine="0"/>
            </w:pPr>
          </w:p>
        </w:tc>
      </w:tr>
      <w:tr w:rsidR="00107CC3" w:rsidRPr="0069460F" w:rsidTr="0069460F">
        <w:tc>
          <w:tcPr>
            <w:tcW w:w="491" w:type="dxa"/>
          </w:tcPr>
          <w:p w:rsidR="00107CC3" w:rsidRPr="0069460F" w:rsidRDefault="00107CC3" w:rsidP="0069460F">
            <w:pPr>
              <w:pStyle w:val="Times12"/>
              <w:ind w:firstLine="0"/>
            </w:pPr>
            <w:r w:rsidRPr="0069460F">
              <w:rPr>
                <w:sz w:val="22"/>
              </w:rPr>
              <w:t>20.</w:t>
            </w:r>
          </w:p>
        </w:tc>
        <w:tc>
          <w:tcPr>
            <w:tcW w:w="6457" w:type="dxa"/>
            <w:vAlign w:val="center"/>
          </w:tcPr>
          <w:p w:rsidR="00107CC3" w:rsidRPr="0069460F" w:rsidRDefault="00107CC3" w:rsidP="0069460F">
            <w:pPr>
              <w:pStyle w:val="a3"/>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107CC3" w:rsidRPr="0069460F" w:rsidRDefault="00107CC3" w:rsidP="0069460F">
            <w:pPr>
              <w:pStyle w:val="Times12"/>
              <w:ind w:firstLine="0"/>
            </w:pPr>
          </w:p>
        </w:tc>
      </w:tr>
    </w:tbl>
    <w:p w:rsidR="00107CC3" w:rsidRPr="00B3789F" w:rsidRDefault="00107CC3" w:rsidP="00966ABD">
      <w:pPr>
        <w:pStyle w:val="Times12"/>
        <w:ind w:firstLine="0"/>
        <w:rPr>
          <w:sz w:val="22"/>
        </w:rPr>
      </w:pPr>
    </w:p>
    <w:p w:rsidR="00107CC3" w:rsidRPr="00B272BC" w:rsidRDefault="00107CC3"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107CC3" w:rsidRPr="00C93292" w:rsidRDefault="00107CC3"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107CC3" w:rsidRPr="00551FC5" w:rsidRDefault="00107CC3" w:rsidP="00966ABD">
      <w:pPr>
        <w:pStyle w:val="Times12"/>
        <w:ind w:firstLine="709"/>
        <w:rPr>
          <w:bCs w:val="0"/>
          <w:szCs w:val="24"/>
        </w:rPr>
      </w:pPr>
      <w:r w:rsidRPr="00551FC5">
        <w:rPr>
          <w:bCs w:val="0"/>
          <w:szCs w:val="24"/>
        </w:rPr>
        <w:t>М.П.</w:t>
      </w:r>
    </w:p>
    <w:p w:rsidR="00107CC3" w:rsidRDefault="00107CC3" w:rsidP="00966ABD">
      <w:pPr>
        <w:pStyle w:val="afb"/>
        <w:spacing w:before="0" w:after="0" w:line="240" w:lineRule="auto"/>
        <w:rPr>
          <w:rFonts w:ascii="Times New Roman" w:hAnsi="Times New Roman"/>
          <w:b/>
          <w:bCs/>
          <w:sz w:val="22"/>
          <w:szCs w:val="23"/>
        </w:rPr>
      </w:pPr>
    </w:p>
    <w:p w:rsidR="00107CC3" w:rsidRPr="0028746D" w:rsidRDefault="00107CC3"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107CC3" w:rsidRPr="0028746D" w:rsidRDefault="00107CC3" w:rsidP="001D65D1">
      <w:pPr>
        <w:pStyle w:val="Times12"/>
        <w:numPr>
          <w:ilvl w:val="0"/>
          <w:numId w:val="4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107CC3" w:rsidRPr="0028746D" w:rsidRDefault="00107CC3" w:rsidP="001D65D1">
      <w:pPr>
        <w:pStyle w:val="Times12"/>
        <w:numPr>
          <w:ilvl w:val="0"/>
          <w:numId w:val="4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107CC3" w:rsidRPr="0028746D" w:rsidRDefault="00107CC3" w:rsidP="001D65D1">
      <w:pPr>
        <w:pStyle w:val="Times12"/>
        <w:numPr>
          <w:ilvl w:val="0"/>
          <w:numId w:val="4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107CC3" w:rsidRPr="0028746D" w:rsidRDefault="00107CC3" w:rsidP="001D65D1">
      <w:pPr>
        <w:pStyle w:val="Times12"/>
        <w:numPr>
          <w:ilvl w:val="0"/>
          <w:numId w:val="4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107CC3" w:rsidRPr="0028746D" w:rsidRDefault="00107CC3" w:rsidP="001D65D1">
      <w:pPr>
        <w:pStyle w:val="Times12"/>
        <w:numPr>
          <w:ilvl w:val="0"/>
          <w:numId w:val="4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107CC3" w:rsidRPr="008852B7" w:rsidRDefault="00107CC3" w:rsidP="00966ABD">
      <w:pPr>
        <w:jc w:val="right"/>
        <w:rPr>
          <w:color w:val="0000FF"/>
          <w:sz w:val="22"/>
          <w:szCs w:val="22"/>
        </w:rPr>
        <w:sectPr w:rsidR="00107CC3" w:rsidRPr="008852B7" w:rsidSect="00E74D5E">
          <w:pgSz w:w="11906" w:h="16838"/>
          <w:pgMar w:top="719" w:right="746" w:bottom="539" w:left="902" w:header="357" w:footer="204" w:gutter="0"/>
          <w:cols w:space="708"/>
          <w:titlePg/>
          <w:docGrid w:linePitch="360"/>
        </w:sectPr>
      </w:pPr>
    </w:p>
    <w:p w:rsidR="00107CC3" w:rsidRDefault="00107CC3" w:rsidP="00966ABD">
      <w:pPr>
        <w:ind w:firstLine="360"/>
        <w:rPr>
          <w:sz w:val="22"/>
          <w:szCs w:val="22"/>
        </w:rPr>
      </w:pPr>
      <w:bookmarkStart w:id="186" w:name="_Toc349652279"/>
      <w:bookmarkStart w:id="187" w:name="_Toc349653063"/>
    </w:p>
    <w:p w:rsidR="00107CC3" w:rsidRPr="00C93292" w:rsidRDefault="00107CC3" w:rsidP="00966ABD">
      <w:pPr>
        <w:ind w:firstLine="360"/>
        <w:rPr>
          <w:sz w:val="21"/>
          <w:szCs w:val="21"/>
        </w:rPr>
      </w:pPr>
      <w:r w:rsidRPr="00C93292">
        <w:rPr>
          <w:sz w:val="22"/>
          <w:szCs w:val="22"/>
        </w:rPr>
        <w:t>Таблица 2.</w:t>
      </w:r>
      <w:bookmarkStart w:id="188" w:name="_Toc349652280"/>
      <w:bookmarkStart w:id="189" w:name="_Toc349653064"/>
      <w:bookmarkEnd w:id="186"/>
      <w:bookmarkEnd w:id="187"/>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8"/>
      <w:bookmarkEnd w:id="189"/>
    </w:p>
    <w:p w:rsidR="00107CC3" w:rsidRPr="00C93292" w:rsidRDefault="00107CC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107CC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07CC3" w:rsidRPr="00C93292" w:rsidRDefault="00107CC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107CC3" w:rsidRPr="00C93292" w:rsidRDefault="00107CC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107CC3" w:rsidRPr="00C93292" w:rsidRDefault="00107CC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07CC3" w:rsidRPr="00C93292" w:rsidRDefault="00107CC3" w:rsidP="00966ABD">
            <w:pPr>
              <w:jc w:val="center"/>
              <w:rPr>
                <w:bCs/>
                <w:sz w:val="19"/>
                <w:szCs w:val="19"/>
              </w:rPr>
            </w:pPr>
            <w:r w:rsidRPr="00C93292">
              <w:rPr>
                <w:bCs/>
                <w:sz w:val="19"/>
                <w:szCs w:val="19"/>
              </w:rPr>
              <w:t>4</w:t>
            </w:r>
          </w:p>
        </w:tc>
      </w:tr>
      <w:tr w:rsidR="00107CC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107CC3" w:rsidRPr="00C93292" w:rsidRDefault="00107CC3"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107CC3" w:rsidRPr="00C93292" w:rsidRDefault="00107CC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107CC3" w:rsidRPr="00C93292" w:rsidRDefault="00107CC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107CC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107CC3" w:rsidRPr="00C93292" w:rsidRDefault="00107CC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107CC3" w:rsidRPr="00C93292" w:rsidRDefault="00107CC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107CC3" w:rsidRPr="00C93292" w:rsidRDefault="00107CC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107CC3" w:rsidRPr="00C93292" w:rsidRDefault="00107CC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107CC3" w:rsidRPr="00C93292" w:rsidRDefault="00107CC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107CC3" w:rsidRPr="00C93292" w:rsidRDefault="00107CC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107CC3" w:rsidRPr="00C93292" w:rsidRDefault="00107CC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107CC3" w:rsidRPr="00C93292" w:rsidRDefault="00107CC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107CC3" w:rsidRPr="00C93292" w:rsidRDefault="00107CC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107CC3" w:rsidRPr="00C93292" w:rsidRDefault="00107CC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107CC3" w:rsidRPr="00C93292" w:rsidRDefault="00107CC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107CC3" w:rsidRPr="00C93292" w:rsidRDefault="00107CC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107CC3" w:rsidRPr="00C93292" w:rsidRDefault="00107CC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107CC3" w:rsidRPr="00C93292" w:rsidRDefault="00107CC3" w:rsidP="00966ABD">
            <w:pPr>
              <w:jc w:val="center"/>
              <w:rPr>
                <w:bCs/>
                <w:sz w:val="19"/>
                <w:szCs w:val="19"/>
              </w:rPr>
            </w:pPr>
            <w:r w:rsidRPr="00C93292">
              <w:rPr>
                <w:bCs/>
                <w:sz w:val="19"/>
                <w:szCs w:val="19"/>
              </w:rPr>
              <w:t>Руководитель/</w:t>
            </w:r>
          </w:p>
          <w:p w:rsidR="00107CC3" w:rsidRPr="00C93292" w:rsidRDefault="00107CC3" w:rsidP="00966ABD">
            <w:pPr>
              <w:jc w:val="center"/>
              <w:rPr>
                <w:bCs/>
                <w:sz w:val="19"/>
                <w:szCs w:val="19"/>
              </w:rPr>
            </w:pPr>
            <w:r w:rsidRPr="00C93292">
              <w:rPr>
                <w:bCs/>
                <w:sz w:val="19"/>
                <w:szCs w:val="19"/>
              </w:rPr>
              <w:t>участник/</w:t>
            </w:r>
          </w:p>
          <w:p w:rsidR="00107CC3" w:rsidRPr="00C93292" w:rsidRDefault="00107CC3" w:rsidP="00966ABD">
            <w:pPr>
              <w:jc w:val="center"/>
              <w:rPr>
                <w:bCs/>
                <w:sz w:val="19"/>
                <w:szCs w:val="19"/>
              </w:rPr>
            </w:pPr>
            <w:r w:rsidRPr="00C93292">
              <w:rPr>
                <w:bCs/>
                <w:sz w:val="19"/>
                <w:szCs w:val="19"/>
              </w:rPr>
              <w:t>акционер/</w:t>
            </w:r>
          </w:p>
          <w:p w:rsidR="00107CC3" w:rsidRPr="00C93292" w:rsidRDefault="00107CC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107CC3" w:rsidRPr="00C93292" w:rsidRDefault="00107CC3" w:rsidP="00966ABD">
            <w:pPr>
              <w:rPr>
                <w:bCs/>
                <w:sz w:val="19"/>
                <w:szCs w:val="19"/>
              </w:rPr>
            </w:pPr>
          </w:p>
        </w:tc>
      </w:tr>
      <w:tr w:rsidR="00107CC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107CC3" w:rsidRPr="00C93292" w:rsidRDefault="00107CC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r>
      <w:tr w:rsidR="00107CC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107CC3" w:rsidRPr="00C93292" w:rsidRDefault="00107CC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r>
      <w:tr w:rsidR="00107CC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107CC3" w:rsidRPr="00C93292" w:rsidRDefault="00107CC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107CC3" w:rsidRPr="00C93292" w:rsidRDefault="00107CC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107CC3" w:rsidRPr="00C93292" w:rsidRDefault="00107CC3" w:rsidP="00966ABD">
            <w:pPr>
              <w:jc w:val="center"/>
              <w:rPr>
                <w:i/>
                <w:iCs/>
                <w:sz w:val="19"/>
                <w:szCs w:val="19"/>
              </w:rPr>
            </w:pPr>
            <w:r w:rsidRPr="00C93292">
              <w:rPr>
                <w:i/>
                <w:iCs/>
                <w:sz w:val="19"/>
                <w:szCs w:val="19"/>
              </w:rPr>
              <w:t> </w:t>
            </w:r>
          </w:p>
        </w:tc>
      </w:tr>
    </w:tbl>
    <w:p w:rsidR="00107CC3" w:rsidRPr="00C93292" w:rsidRDefault="00107CC3" w:rsidP="00966ABD">
      <w:pPr>
        <w:rPr>
          <w:sz w:val="21"/>
          <w:szCs w:val="21"/>
        </w:rPr>
      </w:pPr>
    </w:p>
    <w:p w:rsidR="00107CC3" w:rsidRPr="00C93292" w:rsidRDefault="00107CC3"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07CC3" w:rsidRPr="00B3789F" w:rsidRDefault="00107CC3" w:rsidP="00966ABD">
      <w:pPr>
        <w:pStyle w:val="Times12"/>
        <w:ind w:firstLine="0"/>
        <w:rPr>
          <w:sz w:val="22"/>
        </w:rPr>
      </w:pPr>
    </w:p>
    <w:p w:rsidR="00107CC3" w:rsidRPr="00B272BC" w:rsidRDefault="00107CC3"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107CC3" w:rsidRPr="00C93292" w:rsidRDefault="00107CC3"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107CC3" w:rsidRPr="00551FC5" w:rsidRDefault="00107CC3" w:rsidP="00966ABD">
      <w:pPr>
        <w:pStyle w:val="Times12"/>
        <w:ind w:firstLine="709"/>
        <w:rPr>
          <w:bCs w:val="0"/>
          <w:szCs w:val="24"/>
        </w:rPr>
      </w:pPr>
      <w:r w:rsidRPr="00551FC5">
        <w:rPr>
          <w:bCs w:val="0"/>
          <w:szCs w:val="24"/>
        </w:rPr>
        <w:t>М.П.</w:t>
      </w:r>
    </w:p>
    <w:p w:rsidR="00107CC3" w:rsidRPr="00B272BC" w:rsidRDefault="00107CC3" w:rsidP="00966ABD">
      <w:pPr>
        <w:jc w:val="center"/>
        <w:rPr>
          <w:b/>
        </w:rPr>
      </w:pPr>
    </w:p>
    <w:p w:rsidR="00107CC3" w:rsidRPr="00C93292" w:rsidRDefault="00107CC3"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107CC3" w:rsidRPr="00C93292" w:rsidRDefault="00107CC3" w:rsidP="001D65D1">
      <w:pPr>
        <w:pStyle w:val="Times12"/>
        <w:numPr>
          <w:ilvl w:val="0"/>
          <w:numId w:val="4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07CC3" w:rsidRPr="00C93292" w:rsidRDefault="00107CC3" w:rsidP="001D65D1">
      <w:pPr>
        <w:pStyle w:val="Times12"/>
        <w:numPr>
          <w:ilvl w:val="0"/>
          <w:numId w:val="4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107CC3" w:rsidRPr="007B3F74" w:rsidRDefault="00107CC3" w:rsidP="00966ABD">
      <w:pPr>
        <w:pStyle w:val="Times12"/>
        <w:tabs>
          <w:tab w:val="left" w:pos="540"/>
        </w:tabs>
        <w:spacing w:before="100" w:beforeAutospacing="1" w:after="100" w:afterAutospacing="1"/>
        <w:ind w:firstLine="0"/>
        <w:rPr>
          <w:b/>
          <w:bCs w:val="0"/>
          <w:sz w:val="21"/>
          <w:szCs w:val="21"/>
        </w:rPr>
      </w:pPr>
    </w:p>
    <w:p w:rsidR="00107CC3" w:rsidRPr="00B15183" w:rsidRDefault="00107CC3" w:rsidP="00966ABD">
      <w:pPr>
        <w:pStyle w:val="Times12"/>
        <w:tabs>
          <w:tab w:val="left" w:pos="540"/>
        </w:tabs>
        <w:spacing w:before="100" w:beforeAutospacing="1" w:after="100" w:afterAutospacing="1"/>
        <w:ind w:firstLine="0"/>
        <w:rPr>
          <w:color w:val="0000FF"/>
        </w:rPr>
        <w:sectPr w:rsidR="00107CC3" w:rsidRPr="00B15183" w:rsidSect="00987B19">
          <w:pgSz w:w="16838" w:h="11906" w:orient="landscape"/>
          <w:pgMar w:top="567" w:right="539" w:bottom="902" w:left="488" w:header="357" w:footer="204" w:gutter="0"/>
          <w:cols w:space="708"/>
          <w:docGrid w:linePitch="360"/>
        </w:sectPr>
      </w:pPr>
    </w:p>
    <w:p w:rsidR="00107CC3" w:rsidRPr="004E4F2B" w:rsidRDefault="00107CC3" w:rsidP="00966ABD">
      <w:pPr>
        <w:jc w:val="right"/>
        <w:rPr>
          <w:b/>
          <w:bCs/>
          <w:sz w:val="22"/>
          <w:szCs w:val="22"/>
        </w:rPr>
      </w:pPr>
      <w:bookmarkStart w:id="190" w:name="_Toc349652282"/>
      <w:bookmarkStart w:id="191" w:name="_Toc349653066"/>
      <w:bookmarkEnd w:id="181"/>
      <w:r w:rsidRPr="004E4F2B">
        <w:rPr>
          <w:b/>
          <w:bCs/>
          <w:sz w:val="22"/>
          <w:szCs w:val="22"/>
        </w:rPr>
        <w:t xml:space="preserve">Форма </w:t>
      </w:r>
      <w:r>
        <w:rPr>
          <w:b/>
          <w:bCs/>
          <w:sz w:val="22"/>
          <w:szCs w:val="22"/>
        </w:rPr>
        <w:t>3</w:t>
      </w:r>
    </w:p>
    <w:p w:rsidR="00107CC3" w:rsidRPr="00B3789F" w:rsidRDefault="00107CC3" w:rsidP="00966ABD">
      <w:pPr>
        <w:pStyle w:val="Times12"/>
        <w:ind w:left="5103" w:firstLine="0"/>
        <w:jc w:val="right"/>
        <w:rPr>
          <w:iCs/>
          <w:sz w:val="22"/>
        </w:rPr>
      </w:pPr>
      <w:r w:rsidRPr="00B3789F">
        <w:rPr>
          <w:iCs/>
          <w:sz w:val="22"/>
        </w:rPr>
        <w:t>Приложение к заявке на участие в запросе цен</w:t>
      </w:r>
    </w:p>
    <w:p w:rsidR="00107CC3" w:rsidRPr="00B3789F" w:rsidRDefault="00107CC3" w:rsidP="00966ABD">
      <w:pPr>
        <w:pStyle w:val="Times12"/>
        <w:ind w:left="5103" w:firstLine="0"/>
        <w:jc w:val="right"/>
        <w:rPr>
          <w:sz w:val="22"/>
        </w:rPr>
      </w:pPr>
      <w:r w:rsidRPr="00B3789F">
        <w:rPr>
          <w:iCs/>
          <w:sz w:val="22"/>
        </w:rPr>
        <w:t>от «___» __________ 20___ г. № ______</w:t>
      </w:r>
    </w:p>
    <w:p w:rsidR="00107CC3" w:rsidRDefault="00107CC3" w:rsidP="00966ABD">
      <w:pPr>
        <w:jc w:val="right"/>
        <w:rPr>
          <w:b/>
          <w:sz w:val="22"/>
          <w:szCs w:val="22"/>
        </w:rPr>
      </w:pPr>
    </w:p>
    <w:p w:rsidR="00107CC3" w:rsidRPr="00B3789F" w:rsidRDefault="00107CC3" w:rsidP="00966ABD">
      <w:pPr>
        <w:jc w:val="right"/>
        <w:rPr>
          <w:b/>
          <w:sz w:val="22"/>
          <w:szCs w:val="22"/>
        </w:rPr>
      </w:pPr>
    </w:p>
    <w:p w:rsidR="00107CC3" w:rsidRPr="00B3789F" w:rsidRDefault="00107CC3" w:rsidP="00966ABD">
      <w:pPr>
        <w:jc w:val="center"/>
        <w:rPr>
          <w:sz w:val="22"/>
          <w:szCs w:val="22"/>
        </w:rPr>
      </w:pPr>
      <w:r w:rsidRPr="00B3789F">
        <w:rPr>
          <w:sz w:val="22"/>
          <w:szCs w:val="22"/>
        </w:rPr>
        <w:t>Открытый запрос цен в электронной форме на право заключения договора</w:t>
      </w:r>
    </w:p>
    <w:p w:rsidR="00107CC3" w:rsidRPr="00B3789F" w:rsidRDefault="00107CC3" w:rsidP="00966ABD">
      <w:pPr>
        <w:jc w:val="center"/>
        <w:rPr>
          <w:sz w:val="22"/>
          <w:szCs w:val="22"/>
        </w:rPr>
      </w:pPr>
      <w:r w:rsidRPr="00B3789F">
        <w:rPr>
          <w:sz w:val="22"/>
          <w:szCs w:val="22"/>
        </w:rPr>
        <w:t>на ______________________</w:t>
      </w:r>
    </w:p>
    <w:p w:rsidR="00107CC3" w:rsidRPr="00B3789F" w:rsidRDefault="00107CC3" w:rsidP="00966ABD">
      <w:pPr>
        <w:jc w:val="right"/>
        <w:rPr>
          <w:b/>
          <w:sz w:val="22"/>
          <w:szCs w:val="22"/>
        </w:rPr>
      </w:pPr>
    </w:p>
    <w:p w:rsidR="00107CC3" w:rsidRPr="006D5BDB" w:rsidRDefault="00107CC3" w:rsidP="006D5BDB">
      <w:pPr>
        <w:pStyle w:val="Times12"/>
        <w:ind w:firstLine="0"/>
        <w:jc w:val="center"/>
        <w:outlineLvl w:val="1"/>
        <w:rPr>
          <w:b/>
          <w:sz w:val="22"/>
        </w:rPr>
      </w:pPr>
      <w:r w:rsidRPr="006D5BDB">
        <w:rPr>
          <w:b/>
          <w:sz w:val="22"/>
        </w:rPr>
        <w:t>ТЕХНИЧЕСКОЕ ПРЕДЛОЖЕНИЕ</w:t>
      </w:r>
    </w:p>
    <w:p w:rsidR="00107CC3" w:rsidRPr="00CD55B8" w:rsidRDefault="00107CC3" w:rsidP="00CD55B8">
      <w:pPr>
        <w:pStyle w:val="Times12"/>
        <w:ind w:firstLine="0"/>
        <w:jc w:val="center"/>
        <w:rPr>
          <w:sz w:val="22"/>
        </w:rPr>
      </w:pPr>
    </w:p>
    <w:p w:rsidR="00107CC3" w:rsidRDefault="00107CC3" w:rsidP="00966ABD">
      <w:pPr>
        <w:pStyle w:val="Times12"/>
        <w:ind w:firstLine="0"/>
        <w:rPr>
          <w:sz w:val="22"/>
        </w:rPr>
      </w:pPr>
      <w:r w:rsidRPr="00B3789F">
        <w:rPr>
          <w:sz w:val="22"/>
        </w:rPr>
        <w:t>Участник запроса цен: _</w:t>
      </w:r>
      <w:r>
        <w:rPr>
          <w:sz w:val="22"/>
        </w:rPr>
        <w:t>_______________________________</w:t>
      </w:r>
    </w:p>
    <w:p w:rsidR="00107CC3" w:rsidRDefault="00107CC3" w:rsidP="00966ABD">
      <w:pPr>
        <w:pStyle w:val="Times12"/>
        <w:ind w:firstLine="0"/>
        <w:jc w:val="center"/>
        <w:rPr>
          <w:b/>
          <w:i/>
          <w:szCs w:val="28"/>
        </w:rPr>
      </w:pPr>
    </w:p>
    <w:p w:rsidR="00107CC3" w:rsidRPr="0050517C" w:rsidRDefault="00107CC3" w:rsidP="00966ABD">
      <w:pPr>
        <w:pStyle w:val="Times12"/>
        <w:ind w:firstLine="0"/>
        <w:jc w:val="center"/>
        <w:rPr>
          <w:b/>
          <w:i/>
          <w:sz w:val="22"/>
        </w:rPr>
      </w:pPr>
    </w:p>
    <w:p w:rsidR="00107CC3" w:rsidRPr="0050517C" w:rsidRDefault="00107CC3" w:rsidP="00966ABD">
      <w:pPr>
        <w:pStyle w:val="Times12"/>
        <w:ind w:firstLine="0"/>
        <w:jc w:val="center"/>
        <w:rPr>
          <w:b/>
          <w:i/>
          <w:sz w:val="22"/>
        </w:rPr>
      </w:pPr>
      <w:r w:rsidRPr="0050517C">
        <w:rPr>
          <w:b/>
          <w:i/>
          <w:sz w:val="22"/>
        </w:rPr>
        <w:t>Суть технического предложения</w:t>
      </w:r>
    </w:p>
    <w:p w:rsidR="00107CC3" w:rsidRDefault="00107CC3" w:rsidP="00966ABD">
      <w:pPr>
        <w:pStyle w:val="afc"/>
        <w:tabs>
          <w:tab w:val="clear" w:pos="1134"/>
        </w:tabs>
        <w:autoSpaceDE w:val="0"/>
        <w:autoSpaceDN w:val="0"/>
        <w:spacing w:line="240" w:lineRule="auto"/>
        <w:ind w:firstLine="0"/>
      </w:pPr>
    </w:p>
    <w:p w:rsidR="00107CC3" w:rsidRDefault="00107CC3" w:rsidP="00966ABD">
      <w:pPr>
        <w:pStyle w:val="afc"/>
        <w:tabs>
          <w:tab w:val="clear" w:pos="1134"/>
        </w:tabs>
        <w:autoSpaceDE w:val="0"/>
        <w:autoSpaceDN w:val="0"/>
        <w:spacing w:line="240" w:lineRule="auto"/>
        <w:ind w:firstLine="0"/>
      </w:pPr>
    </w:p>
    <w:p w:rsidR="00107CC3" w:rsidRDefault="00107CC3" w:rsidP="00966ABD">
      <w:pPr>
        <w:pStyle w:val="afc"/>
        <w:tabs>
          <w:tab w:val="clear" w:pos="1134"/>
        </w:tabs>
        <w:autoSpaceDE w:val="0"/>
        <w:autoSpaceDN w:val="0"/>
        <w:spacing w:line="240" w:lineRule="auto"/>
        <w:ind w:firstLine="0"/>
      </w:pPr>
    </w:p>
    <w:p w:rsidR="00107CC3" w:rsidRDefault="00107CC3" w:rsidP="00966ABD">
      <w:pPr>
        <w:pStyle w:val="afc"/>
        <w:tabs>
          <w:tab w:val="clear" w:pos="1134"/>
        </w:tabs>
        <w:autoSpaceDE w:val="0"/>
        <w:autoSpaceDN w:val="0"/>
        <w:spacing w:line="240" w:lineRule="auto"/>
        <w:ind w:firstLine="0"/>
      </w:pPr>
    </w:p>
    <w:p w:rsidR="00107CC3" w:rsidRDefault="00107CC3" w:rsidP="00966ABD">
      <w:pPr>
        <w:pStyle w:val="afc"/>
        <w:tabs>
          <w:tab w:val="clear" w:pos="1134"/>
        </w:tabs>
        <w:autoSpaceDE w:val="0"/>
        <w:autoSpaceDN w:val="0"/>
        <w:spacing w:line="240" w:lineRule="auto"/>
        <w:ind w:firstLine="0"/>
      </w:pPr>
    </w:p>
    <w:p w:rsidR="00107CC3" w:rsidRDefault="00107CC3" w:rsidP="00966ABD">
      <w:pPr>
        <w:pStyle w:val="afc"/>
        <w:tabs>
          <w:tab w:val="clear" w:pos="1134"/>
        </w:tabs>
        <w:autoSpaceDE w:val="0"/>
        <w:autoSpaceDN w:val="0"/>
        <w:spacing w:line="240" w:lineRule="auto"/>
        <w:ind w:firstLine="0"/>
      </w:pPr>
    </w:p>
    <w:p w:rsidR="00107CC3" w:rsidRDefault="00107CC3" w:rsidP="00966ABD">
      <w:pPr>
        <w:pStyle w:val="afc"/>
        <w:tabs>
          <w:tab w:val="clear" w:pos="1134"/>
        </w:tabs>
        <w:autoSpaceDE w:val="0"/>
        <w:autoSpaceDN w:val="0"/>
        <w:spacing w:line="240" w:lineRule="auto"/>
        <w:ind w:firstLine="0"/>
      </w:pPr>
    </w:p>
    <w:p w:rsidR="00107CC3" w:rsidRPr="0050517C" w:rsidRDefault="00107CC3" w:rsidP="00966ABD">
      <w:pPr>
        <w:pStyle w:val="afc"/>
        <w:tabs>
          <w:tab w:val="clear" w:pos="1134"/>
        </w:tabs>
        <w:autoSpaceDE w:val="0"/>
        <w:autoSpaceDN w:val="0"/>
        <w:spacing w:line="240" w:lineRule="auto"/>
        <w:ind w:firstLine="0"/>
      </w:pPr>
    </w:p>
    <w:p w:rsidR="00107CC3" w:rsidRPr="00B272BC" w:rsidRDefault="00107CC3"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107CC3" w:rsidRPr="00B272BC" w:rsidRDefault="00107CC3"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107CC3" w:rsidRPr="00B272BC" w:rsidRDefault="00107CC3" w:rsidP="00966ABD">
      <w:pPr>
        <w:pStyle w:val="Times12"/>
        <w:ind w:firstLine="709"/>
        <w:rPr>
          <w:bCs w:val="0"/>
          <w:sz w:val="28"/>
        </w:rPr>
      </w:pPr>
      <w:r w:rsidRPr="00B272BC">
        <w:rPr>
          <w:bCs w:val="0"/>
          <w:sz w:val="28"/>
        </w:rPr>
        <w:t>М.П.</w:t>
      </w: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Default="00107CC3" w:rsidP="00966ABD">
      <w:pPr>
        <w:jc w:val="center"/>
        <w:rPr>
          <w:b/>
        </w:rPr>
      </w:pPr>
    </w:p>
    <w:p w:rsidR="00107CC3" w:rsidRPr="0050517C" w:rsidRDefault="00107CC3"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107CC3" w:rsidRPr="0050517C" w:rsidRDefault="00107CC3" w:rsidP="001D65D1">
      <w:pPr>
        <w:pStyle w:val="Times12"/>
        <w:numPr>
          <w:ilvl w:val="0"/>
          <w:numId w:val="4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107CC3" w:rsidRPr="0050517C" w:rsidRDefault="00107CC3" w:rsidP="001D65D1">
      <w:pPr>
        <w:pStyle w:val="Times12"/>
        <w:numPr>
          <w:ilvl w:val="0"/>
          <w:numId w:val="4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107CC3" w:rsidRPr="0050517C" w:rsidRDefault="00107CC3" w:rsidP="001D65D1">
      <w:pPr>
        <w:pStyle w:val="Times12"/>
        <w:numPr>
          <w:ilvl w:val="0"/>
          <w:numId w:val="4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107CC3" w:rsidRPr="0050517C" w:rsidRDefault="00107CC3" w:rsidP="001D65D1">
      <w:pPr>
        <w:pStyle w:val="Times12"/>
        <w:numPr>
          <w:ilvl w:val="0"/>
          <w:numId w:val="4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107CC3" w:rsidRDefault="00107CC3" w:rsidP="001D65D1">
      <w:pPr>
        <w:pStyle w:val="Times12"/>
        <w:numPr>
          <w:ilvl w:val="0"/>
          <w:numId w:val="4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107CC3" w:rsidRPr="0050517C" w:rsidRDefault="00107CC3" w:rsidP="001D65D1">
      <w:pPr>
        <w:pStyle w:val="Times12"/>
        <w:numPr>
          <w:ilvl w:val="1"/>
          <w:numId w:val="4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107CC3" w:rsidRPr="0050517C" w:rsidRDefault="00107CC3" w:rsidP="001D65D1">
      <w:pPr>
        <w:pStyle w:val="Times12"/>
        <w:numPr>
          <w:ilvl w:val="1"/>
          <w:numId w:val="4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07CC3" w:rsidRPr="0050517C" w:rsidRDefault="00107CC3" w:rsidP="001D65D1">
      <w:pPr>
        <w:pStyle w:val="Times12"/>
        <w:numPr>
          <w:ilvl w:val="1"/>
          <w:numId w:val="4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107CC3" w:rsidRPr="0050517C" w:rsidRDefault="00107CC3" w:rsidP="001D65D1">
      <w:pPr>
        <w:pStyle w:val="Times12"/>
        <w:numPr>
          <w:ilvl w:val="1"/>
          <w:numId w:val="4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107CC3" w:rsidRPr="0050517C" w:rsidRDefault="00107CC3" w:rsidP="001D65D1">
      <w:pPr>
        <w:pStyle w:val="Times12"/>
        <w:numPr>
          <w:ilvl w:val="1"/>
          <w:numId w:val="4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07CC3" w:rsidRPr="0050517C" w:rsidRDefault="00107CC3" w:rsidP="001D65D1">
      <w:pPr>
        <w:pStyle w:val="Times12"/>
        <w:numPr>
          <w:ilvl w:val="1"/>
          <w:numId w:val="4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107CC3" w:rsidRPr="0028746D" w:rsidRDefault="00107CC3" w:rsidP="00966ABD">
      <w:pPr>
        <w:pStyle w:val="Times12"/>
        <w:tabs>
          <w:tab w:val="left" w:pos="360"/>
        </w:tabs>
        <w:ind w:left="600" w:firstLine="0"/>
        <w:rPr>
          <w:i/>
          <w:sz w:val="20"/>
          <w:szCs w:val="20"/>
        </w:rPr>
      </w:pPr>
    </w:p>
    <w:p w:rsidR="00107CC3" w:rsidRPr="008852B7" w:rsidRDefault="00107CC3" w:rsidP="0086789F">
      <w:pPr>
        <w:rPr>
          <w:color w:val="0000FF"/>
          <w:sz w:val="22"/>
          <w:szCs w:val="22"/>
        </w:rPr>
        <w:sectPr w:rsidR="00107CC3" w:rsidRPr="008852B7" w:rsidSect="00E74D5E">
          <w:headerReference w:type="even" r:id="rId56"/>
          <w:headerReference w:type="default" r:id="rId57"/>
          <w:footerReference w:type="even" r:id="rId58"/>
          <w:footerReference w:type="default" r:id="rId59"/>
          <w:pgSz w:w="11906" w:h="16838"/>
          <w:pgMar w:top="719" w:right="746" w:bottom="539" w:left="902" w:header="357" w:footer="204" w:gutter="0"/>
          <w:cols w:space="708"/>
          <w:titlePg/>
          <w:docGrid w:linePitch="360"/>
        </w:sectPr>
      </w:pPr>
    </w:p>
    <w:p w:rsidR="00107CC3" w:rsidRPr="004E4F2B" w:rsidRDefault="00107CC3" w:rsidP="00B92DAC">
      <w:pPr>
        <w:jc w:val="right"/>
        <w:rPr>
          <w:b/>
          <w:bCs/>
          <w:sz w:val="22"/>
          <w:szCs w:val="22"/>
        </w:rPr>
      </w:pPr>
      <w:bookmarkStart w:id="192" w:name="_ДОГОВОР_ПОРУЧИТЕЛЬСТВА_(Форма"/>
      <w:bookmarkEnd w:id="192"/>
      <w:bookmarkEnd w:id="190"/>
      <w:bookmarkEnd w:id="191"/>
      <w:r w:rsidRPr="004E4F2B">
        <w:rPr>
          <w:b/>
          <w:bCs/>
          <w:sz w:val="22"/>
          <w:szCs w:val="22"/>
        </w:rPr>
        <w:t xml:space="preserve">Форма </w:t>
      </w:r>
      <w:r>
        <w:rPr>
          <w:b/>
          <w:bCs/>
          <w:sz w:val="22"/>
          <w:szCs w:val="22"/>
        </w:rPr>
        <w:t>4</w:t>
      </w:r>
    </w:p>
    <w:p w:rsidR="00107CC3" w:rsidRPr="00B3789F" w:rsidRDefault="00107CC3" w:rsidP="00066C68">
      <w:pPr>
        <w:pStyle w:val="Times12"/>
        <w:ind w:left="5103" w:firstLine="0"/>
        <w:jc w:val="right"/>
        <w:rPr>
          <w:iCs/>
          <w:sz w:val="22"/>
        </w:rPr>
      </w:pPr>
      <w:r w:rsidRPr="00B3789F">
        <w:rPr>
          <w:iCs/>
          <w:sz w:val="22"/>
        </w:rPr>
        <w:t>Приложение к заявке на участие в запросе цен</w:t>
      </w:r>
    </w:p>
    <w:p w:rsidR="00107CC3" w:rsidRPr="00540A39" w:rsidRDefault="00107CC3" w:rsidP="00066C68">
      <w:pPr>
        <w:pStyle w:val="Times12"/>
        <w:ind w:left="5103" w:firstLine="0"/>
        <w:jc w:val="right"/>
        <w:rPr>
          <w:sz w:val="22"/>
        </w:rPr>
      </w:pPr>
      <w:r w:rsidRPr="00B3789F">
        <w:rPr>
          <w:iCs/>
          <w:sz w:val="22"/>
        </w:rPr>
        <w:t xml:space="preserve">от </w:t>
      </w:r>
      <w:r w:rsidRPr="00540A39">
        <w:rPr>
          <w:iCs/>
          <w:sz w:val="22"/>
        </w:rPr>
        <w:t>«___» __________ 20___ г. № ______</w:t>
      </w:r>
    </w:p>
    <w:p w:rsidR="00107CC3" w:rsidRPr="00540A39" w:rsidRDefault="00107CC3" w:rsidP="00066C68">
      <w:pPr>
        <w:jc w:val="both"/>
        <w:rPr>
          <w:sz w:val="22"/>
          <w:szCs w:val="22"/>
        </w:rPr>
      </w:pPr>
    </w:p>
    <w:p w:rsidR="00107CC3" w:rsidRPr="004069EC" w:rsidRDefault="00107CC3"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107CC3" w:rsidRPr="004069EC" w:rsidRDefault="00107CC3" w:rsidP="00066C68">
      <w:pPr>
        <w:jc w:val="both"/>
      </w:pPr>
    </w:p>
    <w:tbl>
      <w:tblPr>
        <w:tblpPr w:leftFromText="180" w:rightFromText="180" w:vertAnchor="text" w:horzAnchor="margin" w:tblpXSpec="center" w:tblpY="10"/>
        <w:tblW w:w="0" w:type="auto"/>
        <w:tblLook w:val="00A0"/>
      </w:tblPr>
      <w:tblGrid>
        <w:gridCol w:w="4785"/>
        <w:gridCol w:w="4786"/>
      </w:tblGrid>
      <w:tr w:rsidR="00107CC3" w:rsidRPr="004069EC" w:rsidTr="00B83900">
        <w:tc>
          <w:tcPr>
            <w:tcW w:w="4785" w:type="dxa"/>
          </w:tcPr>
          <w:p w:rsidR="00107CC3" w:rsidRPr="004069EC" w:rsidRDefault="00107CC3" w:rsidP="00B83900">
            <w:pPr>
              <w:rPr>
                <w:i/>
              </w:rPr>
            </w:pPr>
            <w:r w:rsidRPr="004069EC">
              <w:rPr>
                <w:i/>
              </w:rPr>
              <w:t>Бланк организации поставщика/субподрядчика</w:t>
            </w:r>
          </w:p>
        </w:tc>
        <w:tc>
          <w:tcPr>
            <w:tcW w:w="4786" w:type="dxa"/>
          </w:tcPr>
          <w:p w:rsidR="00107CC3" w:rsidRPr="004069EC" w:rsidRDefault="00107CC3" w:rsidP="00B83900">
            <w:pPr>
              <w:rPr>
                <w:i/>
              </w:rPr>
            </w:pPr>
            <w:r w:rsidRPr="004069EC">
              <w:rPr>
                <w:i/>
              </w:rPr>
              <w:t>Реквизиты заказчика/поставщика</w:t>
            </w:r>
          </w:p>
        </w:tc>
      </w:tr>
    </w:tbl>
    <w:p w:rsidR="00107CC3" w:rsidRPr="004069EC" w:rsidRDefault="00107CC3" w:rsidP="00066C68">
      <w:pPr>
        <w:autoSpaceDE w:val="0"/>
        <w:autoSpaceDN w:val="0"/>
        <w:adjustRightInd w:val="0"/>
        <w:ind w:firstLine="539"/>
        <w:jc w:val="both"/>
        <w:outlineLvl w:val="3"/>
      </w:pPr>
    </w:p>
    <w:p w:rsidR="00107CC3" w:rsidRPr="004069EC" w:rsidRDefault="00107CC3"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107CC3" w:rsidRPr="004069EC" w:rsidRDefault="00107CC3"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107CC3" w:rsidRPr="004069EC" w:rsidTr="00B83900">
        <w:trPr>
          <w:jc w:val="center"/>
        </w:trPr>
        <w:tc>
          <w:tcPr>
            <w:tcW w:w="709" w:type="dxa"/>
          </w:tcPr>
          <w:p w:rsidR="00107CC3" w:rsidRPr="004069EC" w:rsidRDefault="00107CC3" w:rsidP="00B83900">
            <w:pPr>
              <w:autoSpaceDE w:val="0"/>
              <w:autoSpaceDN w:val="0"/>
              <w:adjustRightInd w:val="0"/>
              <w:jc w:val="center"/>
              <w:outlineLvl w:val="0"/>
              <w:rPr>
                <w:b/>
              </w:rPr>
            </w:pPr>
            <w:r w:rsidRPr="004069EC">
              <w:rPr>
                <w:b/>
              </w:rPr>
              <w:t>№ п/п</w:t>
            </w:r>
          </w:p>
        </w:tc>
        <w:tc>
          <w:tcPr>
            <w:tcW w:w="4820" w:type="dxa"/>
          </w:tcPr>
          <w:p w:rsidR="00107CC3" w:rsidRPr="004069EC" w:rsidRDefault="00107CC3" w:rsidP="00B83900">
            <w:pPr>
              <w:autoSpaceDE w:val="0"/>
              <w:autoSpaceDN w:val="0"/>
              <w:adjustRightInd w:val="0"/>
              <w:jc w:val="center"/>
              <w:outlineLvl w:val="0"/>
              <w:rPr>
                <w:b/>
              </w:rPr>
            </w:pPr>
            <w:r w:rsidRPr="004069EC">
              <w:rPr>
                <w:b/>
              </w:rPr>
              <w:t>Критерий отнесения</w:t>
            </w:r>
          </w:p>
        </w:tc>
        <w:tc>
          <w:tcPr>
            <w:tcW w:w="2126" w:type="dxa"/>
          </w:tcPr>
          <w:p w:rsidR="00107CC3" w:rsidRPr="004069EC" w:rsidRDefault="00107CC3" w:rsidP="00B83900">
            <w:pPr>
              <w:autoSpaceDE w:val="0"/>
              <w:autoSpaceDN w:val="0"/>
              <w:adjustRightInd w:val="0"/>
              <w:jc w:val="center"/>
              <w:outlineLvl w:val="0"/>
              <w:rPr>
                <w:b/>
              </w:rPr>
            </w:pPr>
            <w:r w:rsidRPr="004069EC">
              <w:rPr>
                <w:b/>
              </w:rPr>
              <w:t>Показатель</w:t>
            </w:r>
          </w:p>
        </w:tc>
        <w:tc>
          <w:tcPr>
            <w:tcW w:w="2659" w:type="dxa"/>
          </w:tcPr>
          <w:p w:rsidR="00107CC3" w:rsidRPr="004069EC" w:rsidRDefault="00107CC3" w:rsidP="00B83900">
            <w:pPr>
              <w:autoSpaceDE w:val="0"/>
              <w:autoSpaceDN w:val="0"/>
              <w:adjustRightInd w:val="0"/>
              <w:jc w:val="center"/>
              <w:outlineLvl w:val="0"/>
              <w:rPr>
                <w:b/>
              </w:rPr>
            </w:pPr>
            <w:r w:rsidRPr="004069EC">
              <w:rPr>
                <w:b/>
              </w:rPr>
              <w:t>Приложенный подтверждающий документ</w:t>
            </w:r>
          </w:p>
        </w:tc>
      </w:tr>
      <w:tr w:rsidR="00107CC3" w:rsidRPr="004069EC" w:rsidTr="00B83900">
        <w:trPr>
          <w:jc w:val="center"/>
        </w:trPr>
        <w:tc>
          <w:tcPr>
            <w:tcW w:w="709" w:type="dxa"/>
          </w:tcPr>
          <w:p w:rsidR="00107CC3" w:rsidRPr="004069EC" w:rsidRDefault="00107CC3" w:rsidP="00B83900">
            <w:pPr>
              <w:autoSpaceDE w:val="0"/>
              <w:autoSpaceDN w:val="0"/>
              <w:adjustRightInd w:val="0"/>
              <w:jc w:val="center"/>
              <w:outlineLvl w:val="0"/>
            </w:pPr>
            <w:r w:rsidRPr="004069EC">
              <w:t>1</w:t>
            </w:r>
          </w:p>
        </w:tc>
        <w:tc>
          <w:tcPr>
            <w:tcW w:w="4820" w:type="dxa"/>
          </w:tcPr>
          <w:p w:rsidR="00107CC3" w:rsidRPr="004069EC" w:rsidRDefault="00107CC3" w:rsidP="00B83900">
            <w:pPr>
              <w:autoSpaceDE w:val="0"/>
              <w:autoSpaceDN w:val="0"/>
              <w:adjustRightInd w:val="0"/>
              <w:jc w:val="center"/>
              <w:outlineLvl w:val="0"/>
            </w:pPr>
            <w:r w:rsidRPr="004069EC">
              <w:t>3</w:t>
            </w:r>
          </w:p>
        </w:tc>
        <w:tc>
          <w:tcPr>
            <w:tcW w:w="2126" w:type="dxa"/>
          </w:tcPr>
          <w:p w:rsidR="00107CC3" w:rsidRPr="004069EC" w:rsidRDefault="00107CC3" w:rsidP="00B83900">
            <w:pPr>
              <w:autoSpaceDE w:val="0"/>
              <w:autoSpaceDN w:val="0"/>
              <w:adjustRightInd w:val="0"/>
              <w:jc w:val="center"/>
              <w:outlineLvl w:val="0"/>
            </w:pPr>
            <w:r w:rsidRPr="004069EC">
              <w:t>3</w:t>
            </w:r>
          </w:p>
        </w:tc>
        <w:tc>
          <w:tcPr>
            <w:tcW w:w="2659" w:type="dxa"/>
          </w:tcPr>
          <w:p w:rsidR="00107CC3" w:rsidRPr="004069EC" w:rsidRDefault="00107CC3" w:rsidP="00B83900">
            <w:pPr>
              <w:autoSpaceDE w:val="0"/>
              <w:autoSpaceDN w:val="0"/>
              <w:adjustRightInd w:val="0"/>
              <w:jc w:val="center"/>
              <w:outlineLvl w:val="0"/>
            </w:pPr>
            <w:r w:rsidRPr="004069EC">
              <w:t>4</w:t>
            </w:r>
          </w:p>
        </w:tc>
      </w:tr>
      <w:tr w:rsidR="00107CC3" w:rsidRPr="004069EC" w:rsidTr="00B83900">
        <w:trPr>
          <w:jc w:val="center"/>
        </w:trPr>
        <w:tc>
          <w:tcPr>
            <w:tcW w:w="709" w:type="dxa"/>
          </w:tcPr>
          <w:p w:rsidR="00107CC3" w:rsidRPr="004069EC" w:rsidRDefault="00107CC3" w:rsidP="00B83900">
            <w:pPr>
              <w:autoSpaceDE w:val="0"/>
              <w:autoSpaceDN w:val="0"/>
              <w:adjustRightInd w:val="0"/>
              <w:jc w:val="both"/>
              <w:outlineLvl w:val="0"/>
            </w:pPr>
            <w:r w:rsidRPr="004069EC">
              <w:t>1.</w:t>
            </w:r>
          </w:p>
        </w:tc>
        <w:tc>
          <w:tcPr>
            <w:tcW w:w="4820" w:type="dxa"/>
          </w:tcPr>
          <w:p w:rsidR="00107CC3" w:rsidRPr="004069EC" w:rsidRDefault="00107CC3" w:rsidP="00B83900">
            <w:pPr>
              <w:autoSpaceDE w:val="0"/>
              <w:autoSpaceDN w:val="0"/>
              <w:adjustRightInd w:val="0"/>
              <w:outlineLvl w:val="0"/>
              <w:rPr>
                <w:i/>
              </w:rPr>
            </w:pPr>
            <w:r w:rsidRPr="004069EC">
              <w:rPr>
                <w:i/>
              </w:rPr>
              <w:t>только для юридических лиц:</w:t>
            </w:r>
          </w:p>
          <w:p w:rsidR="00107CC3" w:rsidRPr="004069EC" w:rsidRDefault="00107CC3" w:rsidP="00B83900">
            <w:pPr>
              <w:autoSpaceDE w:val="0"/>
              <w:autoSpaceDN w:val="0"/>
              <w:adjustRightInd w:val="0"/>
              <w:outlineLvl w:val="0"/>
            </w:pPr>
            <w:r w:rsidRPr="004069EC">
              <w:t xml:space="preserve">Суммарная доля участия в уставном (складочном) капитале: </w:t>
            </w:r>
          </w:p>
          <w:p w:rsidR="00107CC3" w:rsidRDefault="00107CC3"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107CC3" w:rsidRPr="004069EC" w:rsidRDefault="00107CC3" w:rsidP="00B83900">
            <w:pPr>
              <w:autoSpaceDE w:val="0"/>
              <w:autoSpaceDN w:val="0"/>
              <w:adjustRightInd w:val="0"/>
              <w:outlineLvl w:val="0"/>
            </w:pPr>
          </w:p>
        </w:tc>
        <w:tc>
          <w:tcPr>
            <w:tcW w:w="2126" w:type="dxa"/>
          </w:tcPr>
          <w:p w:rsidR="00107CC3" w:rsidRPr="004069EC" w:rsidRDefault="00107CC3"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107CC3" w:rsidRPr="004069EC" w:rsidRDefault="00107CC3" w:rsidP="00B83900">
            <w:pPr>
              <w:autoSpaceDE w:val="0"/>
              <w:autoSpaceDN w:val="0"/>
              <w:adjustRightInd w:val="0"/>
              <w:jc w:val="both"/>
              <w:outlineLvl w:val="0"/>
              <w:rPr>
                <w:i/>
              </w:rPr>
            </w:pPr>
            <w:r w:rsidRPr="004069EC">
              <w:rPr>
                <w:i/>
              </w:rPr>
              <w:t>Копия устава</w:t>
            </w:r>
          </w:p>
        </w:tc>
      </w:tr>
      <w:tr w:rsidR="00107CC3" w:rsidRPr="004069EC" w:rsidTr="00B83900">
        <w:trPr>
          <w:jc w:val="center"/>
        </w:trPr>
        <w:tc>
          <w:tcPr>
            <w:tcW w:w="709" w:type="dxa"/>
          </w:tcPr>
          <w:p w:rsidR="00107CC3" w:rsidRPr="004069EC" w:rsidRDefault="00107CC3" w:rsidP="00B83900">
            <w:pPr>
              <w:autoSpaceDE w:val="0"/>
              <w:autoSpaceDN w:val="0"/>
              <w:adjustRightInd w:val="0"/>
              <w:jc w:val="both"/>
              <w:outlineLvl w:val="0"/>
            </w:pPr>
            <w:r w:rsidRPr="004069EC">
              <w:t>2.</w:t>
            </w:r>
          </w:p>
        </w:tc>
        <w:tc>
          <w:tcPr>
            <w:tcW w:w="4820" w:type="dxa"/>
          </w:tcPr>
          <w:p w:rsidR="00107CC3" w:rsidRPr="004069EC" w:rsidRDefault="00107CC3" w:rsidP="00B83900">
            <w:pPr>
              <w:autoSpaceDE w:val="0"/>
              <w:autoSpaceDN w:val="0"/>
              <w:adjustRightInd w:val="0"/>
              <w:outlineLvl w:val="0"/>
              <w:rPr>
                <w:i/>
              </w:rPr>
            </w:pPr>
            <w:r w:rsidRPr="004069EC">
              <w:rPr>
                <w:i/>
              </w:rPr>
              <w:t>только для юридических лиц:</w:t>
            </w:r>
          </w:p>
          <w:p w:rsidR="00107CC3" w:rsidRDefault="00107CC3"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107CC3" w:rsidRPr="004069EC" w:rsidRDefault="00107CC3" w:rsidP="00B83900">
            <w:pPr>
              <w:autoSpaceDE w:val="0"/>
              <w:autoSpaceDN w:val="0"/>
              <w:adjustRightInd w:val="0"/>
              <w:outlineLvl w:val="0"/>
            </w:pPr>
          </w:p>
        </w:tc>
        <w:tc>
          <w:tcPr>
            <w:tcW w:w="2126" w:type="dxa"/>
          </w:tcPr>
          <w:p w:rsidR="00107CC3" w:rsidRPr="004069EC" w:rsidRDefault="00107CC3" w:rsidP="00B83900">
            <w:pPr>
              <w:autoSpaceDE w:val="0"/>
              <w:autoSpaceDN w:val="0"/>
              <w:adjustRightInd w:val="0"/>
              <w:jc w:val="both"/>
              <w:outlineLvl w:val="0"/>
              <w:rPr>
                <w:i/>
              </w:rPr>
            </w:pPr>
            <w:r w:rsidRPr="004069EC">
              <w:rPr>
                <w:i/>
              </w:rPr>
              <w:t>Указывается в процентах</w:t>
            </w:r>
          </w:p>
        </w:tc>
        <w:tc>
          <w:tcPr>
            <w:tcW w:w="2659" w:type="dxa"/>
          </w:tcPr>
          <w:p w:rsidR="00107CC3" w:rsidRPr="004069EC" w:rsidRDefault="00107CC3" w:rsidP="00B83900">
            <w:pPr>
              <w:autoSpaceDE w:val="0"/>
              <w:autoSpaceDN w:val="0"/>
              <w:adjustRightInd w:val="0"/>
              <w:jc w:val="both"/>
              <w:outlineLvl w:val="0"/>
              <w:rPr>
                <w:i/>
              </w:rPr>
            </w:pPr>
            <w:r w:rsidRPr="004069EC">
              <w:rPr>
                <w:i/>
              </w:rPr>
              <w:t>Копия устава</w:t>
            </w:r>
          </w:p>
        </w:tc>
      </w:tr>
      <w:tr w:rsidR="00107CC3" w:rsidRPr="004069EC" w:rsidTr="00B83900">
        <w:trPr>
          <w:trHeight w:val="1882"/>
          <w:jc w:val="center"/>
        </w:trPr>
        <w:tc>
          <w:tcPr>
            <w:tcW w:w="709" w:type="dxa"/>
          </w:tcPr>
          <w:p w:rsidR="00107CC3" w:rsidRPr="004069EC" w:rsidRDefault="00107CC3" w:rsidP="00B83900">
            <w:pPr>
              <w:autoSpaceDE w:val="0"/>
              <w:autoSpaceDN w:val="0"/>
              <w:adjustRightInd w:val="0"/>
              <w:jc w:val="both"/>
              <w:outlineLvl w:val="0"/>
            </w:pPr>
            <w:r w:rsidRPr="004069EC">
              <w:t>3.</w:t>
            </w:r>
          </w:p>
        </w:tc>
        <w:tc>
          <w:tcPr>
            <w:tcW w:w="4820" w:type="dxa"/>
          </w:tcPr>
          <w:p w:rsidR="00107CC3" w:rsidRPr="004069EC" w:rsidRDefault="00107CC3"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107CC3" w:rsidRPr="004069EC" w:rsidRDefault="00107CC3" w:rsidP="00B83900">
            <w:pPr>
              <w:autoSpaceDE w:val="0"/>
              <w:autoSpaceDN w:val="0"/>
              <w:adjustRightInd w:val="0"/>
              <w:jc w:val="both"/>
              <w:outlineLvl w:val="0"/>
              <w:rPr>
                <w:i/>
              </w:rPr>
            </w:pPr>
            <w:r w:rsidRPr="004069EC">
              <w:rPr>
                <w:i/>
              </w:rPr>
              <w:t>Указывается</w:t>
            </w:r>
          </w:p>
          <w:p w:rsidR="00107CC3" w:rsidRPr="004069EC" w:rsidRDefault="00107CC3" w:rsidP="00B83900">
            <w:pPr>
              <w:autoSpaceDE w:val="0"/>
              <w:autoSpaceDN w:val="0"/>
              <w:adjustRightInd w:val="0"/>
              <w:jc w:val="both"/>
              <w:outlineLvl w:val="0"/>
              <w:rPr>
                <w:i/>
              </w:rPr>
            </w:pPr>
            <w:r w:rsidRPr="004069EC">
              <w:rPr>
                <w:i/>
              </w:rPr>
              <w:t>количество человек</w:t>
            </w:r>
          </w:p>
        </w:tc>
        <w:tc>
          <w:tcPr>
            <w:tcW w:w="2659" w:type="dxa"/>
          </w:tcPr>
          <w:p w:rsidR="00107CC3" w:rsidRPr="004069EC" w:rsidRDefault="00107CC3" w:rsidP="00B83900">
            <w:pPr>
              <w:autoSpaceDE w:val="0"/>
              <w:autoSpaceDN w:val="0"/>
              <w:adjustRightInd w:val="0"/>
              <w:jc w:val="both"/>
              <w:outlineLvl w:val="0"/>
              <w:rPr>
                <w:i/>
              </w:rPr>
            </w:pPr>
            <w:r w:rsidRPr="004069EC">
              <w:rPr>
                <w:i/>
              </w:rPr>
              <w:t>Копия формы 4 ФСС</w:t>
            </w:r>
          </w:p>
        </w:tc>
      </w:tr>
      <w:tr w:rsidR="00107CC3" w:rsidRPr="004069EC" w:rsidTr="00B83900">
        <w:trPr>
          <w:jc w:val="center"/>
        </w:trPr>
        <w:tc>
          <w:tcPr>
            <w:tcW w:w="709" w:type="dxa"/>
          </w:tcPr>
          <w:p w:rsidR="00107CC3" w:rsidRPr="004069EC" w:rsidRDefault="00107CC3" w:rsidP="00B83900">
            <w:pPr>
              <w:autoSpaceDE w:val="0"/>
              <w:autoSpaceDN w:val="0"/>
              <w:adjustRightInd w:val="0"/>
              <w:jc w:val="both"/>
              <w:outlineLvl w:val="0"/>
            </w:pPr>
            <w:r w:rsidRPr="004069EC">
              <w:t>4.</w:t>
            </w:r>
          </w:p>
        </w:tc>
        <w:tc>
          <w:tcPr>
            <w:tcW w:w="4820" w:type="dxa"/>
          </w:tcPr>
          <w:p w:rsidR="00107CC3" w:rsidRPr="004069EC" w:rsidRDefault="00107CC3"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107CC3" w:rsidRPr="004069EC" w:rsidRDefault="00107CC3"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107CC3" w:rsidRPr="004069EC" w:rsidRDefault="00107CC3"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107CC3" w:rsidRPr="004069EC" w:rsidRDefault="00107CC3" w:rsidP="00066C68"/>
    <w:p w:rsidR="00107CC3" w:rsidRPr="0050517C" w:rsidRDefault="00107CC3" w:rsidP="003C5CEA">
      <w:pPr>
        <w:pStyle w:val="afc"/>
        <w:tabs>
          <w:tab w:val="clear" w:pos="1134"/>
        </w:tabs>
        <w:autoSpaceDE w:val="0"/>
        <w:autoSpaceDN w:val="0"/>
        <w:spacing w:line="240" w:lineRule="auto"/>
        <w:ind w:firstLine="0"/>
      </w:pPr>
    </w:p>
    <w:p w:rsidR="00107CC3" w:rsidRPr="00B272BC" w:rsidRDefault="00107CC3" w:rsidP="003C5CEA">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107CC3" w:rsidRPr="00B272BC" w:rsidRDefault="00107CC3"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107CC3" w:rsidRPr="00B272BC" w:rsidRDefault="00107CC3" w:rsidP="003C5CEA">
      <w:pPr>
        <w:pStyle w:val="Times12"/>
        <w:ind w:firstLine="709"/>
        <w:rPr>
          <w:bCs w:val="0"/>
          <w:sz w:val="28"/>
        </w:rPr>
      </w:pPr>
      <w:r w:rsidRPr="00B272BC">
        <w:rPr>
          <w:bCs w:val="0"/>
          <w:sz w:val="28"/>
        </w:rPr>
        <w:t>М.П.</w:t>
      </w:r>
    </w:p>
    <w:p w:rsidR="00107CC3" w:rsidRDefault="00107CC3" w:rsidP="00474E34">
      <w:pPr>
        <w:tabs>
          <w:tab w:val="left" w:pos="3301"/>
        </w:tabs>
        <w:jc w:val="center"/>
      </w:pPr>
      <w:r>
        <w:br w:type="page"/>
      </w:r>
      <w:r w:rsidRPr="00474E34">
        <w:rPr>
          <w:b/>
        </w:rPr>
        <w:t>ЧАСТЬ 2</w:t>
      </w:r>
    </w:p>
    <w:p w:rsidR="00107CC3" w:rsidRDefault="00107CC3" w:rsidP="00535D29">
      <w:pPr>
        <w:tabs>
          <w:tab w:val="left" w:pos="3301"/>
        </w:tabs>
        <w:jc w:val="center"/>
        <w:rPr>
          <w:b/>
        </w:rPr>
      </w:pPr>
      <w:r>
        <w:rPr>
          <w:b/>
        </w:rPr>
        <w:t>Проект Договора</w:t>
      </w:r>
    </w:p>
    <w:p w:rsidR="00107CC3" w:rsidRPr="00447720" w:rsidRDefault="00107CC3" w:rsidP="008C2F69">
      <w:pPr>
        <w:pStyle w:val="Times12"/>
        <w:tabs>
          <w:tab w:val="left" w:pos="540"/>
        </w:tabs>
        <w:spacing w:before="100" w:beforeAutospacing="1" w:after="100" w:afterAutospacing="1"/>
        <w:ind w:firstLine="0"/>
        <w:jc w:val="right"/>
        <w:rPr>
          <w:b/>
          <w:i/>
          <w:szCs w:val="24"/>
        </w:rPr>
      </w:pPr>
      <w:r w:rsidRPr="00447720">
        <w:rPr>
          <w:b/>
          <w:i/>
          <w:szCs w:val="24"/>
        </w:rPr>
        <w:t>Встречные предложения Участников по проекту договора не допускаются.</w:t>
      </w:r>
    </w:p>
    <w:p w:rsidR="00107CC3" w:rsidRPr="00E053D6" w:rsidRDefault="00107CC3" w:rsidP="007E699F">
      <w:pPr>
        <w:pStyle w:val="Title"/>
        <w:ind w:left="720"/>
        <w:outlineLvl w:val="0"/>
        <w:rPr>
          <w:b/>
          <w:sz w:val="22"/>
          <w:szCs w:val="22"/>
        </w:rPr>
      </w:pPr>
      <w:r w:rsidRPr="00E053D6">
        <w:rPr>
          <w:b/>
          <w:sz w:val="22"/>
          <w:szCs w:val="22"/>
        </w:rPr>
        <w:t>Проект Договора поставки № ______</w:t>
      </w:r>
    </w:p>
    <w:p w:rsidR="00107CC3" w:rsidRPr="00E053D6" w:rsidRDefault="00107CC3" w:rsidP="007E699F">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107CC3" w:rsidRPr="00E053D6" w:rsidRDefault="00107CC3" w:rsidP="007E699F">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107CC3" w:rsidRPr="00E053D6" w:rsidRDefault="00107CC3" w:rsidP="007E699F">
      <w:pPr>
        <w:spacing w:line="140" w:lineRule="atLeast"/>
        <w:jc w:val="both"/>
        <w:rPr>
          <w:sz w:val="22"/>
          <w:szCs w:val="22"/>
        </w:rPr>
      </w:pPr>
    </w:p>
    <w:p w:rsidR="00107CC3" w:rsidRPr="00E053D6" w:rsidRDefault="00107CC3" w:rsidP="007E699F">
      <w:pPr>
        <w:jc w:val="center"/>
        <w:outlineLvl w:val="0"/>
        <w:rPr>
          <w:b/>
          <w:bCs/>
          <w:sz w:val="22"/>
          <w:szCs w:val="22"/>
        </w:rPr>
      </w:pPr>
      <w:r w:rsidRPr="00E053D6">
        <w:rPr>
          <w:b/>
          <w:bCs/>
          <w:sz w:val="22"/>
          <w:szCs w:val="22"/>
        </w:rPr>
        <w:t>1. ПРЕДМЕТ ДОГОВОРА</w:t>
      </w:r>
    </w:p>
    <w:p w:rsidR="00107CC3" w:rsidRPr="00E053D6" w:rsidRDefault="00107CC3" w:rsidP="007E699F">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107CC3" w:rsidRPr="00E053D6" w:rsidRDefault="00107CC3" w:rsidP="007E699F">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107CC3" w:rsidRPr="00E053D6" w:rsidRDefault="00107CC3" w:rsidP="007E699F">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Pr="00055BFF">
        <w:rPr>
          <w:sz w:val="22"/>
          <w:szCs w:val="22"/>
        </w:rPr>
        <w:t xml:space="preserve">г. Москва, ул. </w:t>
      </w:r>
      <w:r>
        <w:rPr>
          <w:sz w:val="22"/>
          <w:szCs w:val="22"/>
        </w:rPr>
        <w:t>Кошкина,</w:t>
      </w:r>
      <w:r w:rsidRPr="00055BFF">
        <w:rPr>
          <w:sz w:val="22"/>
          <w:szCs w:val="22"/>
        </w:rPr>
        <w:t xml:space="preserve"> </w:t>
      </w:r>
      <w:r>
        <w:rPr>
          <w:sz w:val="22"/>
          <w:szCs w:val="22"/>
        </w:rPr>
        <w:t>вл</w:t>
      </w:r>
      <w:r w:rsidRPr="00055BFF">
        <w:rPr>
          <w:sz w:val="22"/>
          <w:szCs w:val="22"/>
        </w:rPr>
        <w:t xml:space="preserve">. </w:t>
      </w:r>
      <w:r>
        <w:rPr>
          <w:sz w:val="22"/>
          <w:szCs w:val="22"/>
        </w:rPr>
        <w:t>5.</w:t>
      </w:r>
    </w:p>
    <w:p w:rsidR="00107CC3" w:rsidRPr="00E053D6" w:rsidRDefault="00107CC3" w:rsidP="007E699F">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107CC3" w:rsidRPr="00E053D6" w:rsidRDefault="00107CC3" w:rsidP="007E699F">
      <w:pPr>
        <w:ind w:firstLine="720"/>
        <w:jc w:val="both"/>
        <w:rPr>
          <w:sz w:val="22"/>
          <w:szCs w:val="22"/>
        </w:rPr>
      </w:pPr>
    </w:p>
    <w:p w:rsidR="00107CC3" w:rsidRPr="00E053D6" w:rsidRDefault="00107CC3" w:rsidP="007E699F">
      <w:pPr>
        <w:jc w:val="center"/>
        <w:outlineLvl w:val="0"/>
        <w:rPr>
          <w:b/>
          <w:bCs/>
          <w:sz w:val="22"/>
          <w:szCs w:val="22"/>
        </w:rPr>
      </w:pPr>
      <w:r w:rsidRPr="00E053D6">
        <w:rPr>
          <w:b/>
          <w:bCs/>
          <w:sz w:val="22"/>
          <w:szCs w:val="22"/>
        </w:rPr>
        <w:t>2. ЦЕНА ДОГОВОРА</w:t>
      </w:r>
    </w:p>
    <w:p w:rsidR="00107CC3" w:rsidRPr="00E053D6" w:rsidRDefault="00107CC3" w:rsidP="007E699F">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107CC3" w:rsidRDefault="00107CC3" w:rsidP="007E699F">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 погрузочно-разгрузочные работы,</w:t>
      </w:r>
      <w:r w:rsidRPr="00E76303">
        <w:rPr>
          <w:sz w:val="22"/>
          <w:szCs w:val="22"/>
        </w:rPr>
        <w:t xml:space="preserve"> дос</w:t>
      </w:r>
      <w:r>
        <w:rPr>
          <w:sz w:val="22"/>
          <w:szCs w:val="22"/>
        </w:rPr>
        <w:t xml:space="preserve">тавку Товара на склад Покупателя,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07CC3" w:rsidRPr="00E053D6" w:rsidRDefault="00107CC3" w:rsidP="007E699F">
      <w:pPr>
        <w:ind w:firstLine="720"/>
        <w:jc w:val="both"/>
        <w:rPr>
          <w:sz w:val="22"/>
          <w:szCs w:val="22"/>
        </w:rPr>
      </w:pPr>
      <w:r w:rsidRPr="00E053D6">
        <w:rPr>
          <w:sz w:val="22"/>
          <w:szCs w:val="22"/>
        </w:rPr>
        <w:t>2.3. Цена единицы Товара указана в Спецификации.</w:t>
      </w:r>
    </w:p>
    <w:p w:rsidR="00107CC3" w:rsidRPr="00E053D6" w:rsidRDefault="00107CC3" w:rsidP="007E699F">
      <w:pPr>
        <w:ind w:firstLine="720"/>
        <w:jc w:val="both"/>
        <w:rPr>
          <w:sz w:val="22"/>
          <w:szCs w:val="22"/>
        </w:rPr>
      </w:pPr>
    </w:p>
    <w:p w:rsidR="00107CC3" w:rsidRPr="00E053D6" w:rsidRDefault="00107CC3" w:rsidP="007E699F">
      <w:pPr>
        <w:jc w:val="center"/>
        <w:outlineLvl w:val="0"/>
        <w:rPr>
          <w:b/>
          <w:bCs/>
          <w:sz w:val="22"/>
          <w:szCs w:val="22"/>
        </w:rPr>
      </w:pPr>
      <w:r w:rsidRPr="00E053D6">
        <w:rPr>
          <w:b/>
          <w:bCs/>
          <w:sz w:val="22"/>
          <w:szCs w:val="22"/>
        </w:rPr>
        <w:t>3. ПРАВА И ОБЯЗАННОСТИ СТОРОН</w:t>
      </w:r>
    </w:p>
    <w:p w:rsidR="00107CC3" w:rsidRPr="00E053D6" w:rsidRDefault="00107CC3" w:rsidP="007E699F">
      <w:pPr>
        <w:ind w:firstLine="720"/>
        <w:rPr>
          <w:sz w:val="22"/>
          <w:szCs w:val="22"/>
        </w:rPr>
      </w:pPr>
      <w:r w:rsidRPr="00E053D6">
        <w:rPr>
          <w:sz w:val="22"/>
          <w:szCs w:val="22"/>
        </w:rPr>
        <w:t>3.1. Поставщик обязуется:</w:t>
      </w:r>
    </w:p>
    <w:p w:rsidR="00107CC3" w:rsidRDefault="00107CC3" w:rsidP="007E699F">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107CC3" w:rsidRPr="00CC5EA4" w:rsidRDefault="00107CC3" w:rsidP="007E699F">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107CC3" w:rsidRPr="00CC5EA4" w:rsidRDefault="00107CC3" w:rsidP="007E699F">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107CC3" w:rsidRPr="00CC5EA4" w:rsidRDefault="00107CC3" w:rsidP="007E699F">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07CC3" w:rsidRPr="00CC5EA4" w:rsidRDefault="00107CC3" w:rsidP="007E699F">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107CC3" w:rsidRPr="00CC5EA4" w:rsidRDefault="00107CC3" w:rsidP="007E699F">
      <w:pPr>
        <w:ind w:firstLine="720"/>
        <w:jc w:val="both"/>
        <w:rPr>
          <w:sz w:val="22"/>
          <w:szCs w:val="22"/>
        </w:rPr>
      </w:pPr>
      <w:r w:rsidRPr="00CC5EA4">
        <w:rPr>
          <w:sz w:val="22"/>
          <w:szCs w:val="22"/>
        </w:rPr>
        <w:t>- копию бухгалтерской (финансовой) отчетности за истекший период.</w:t>
      </w:r>
    </w:p>
    <w:p w:rsidR="00107CC3" w:rsidRPr="00CC5EA4" w:rsidRDefault="00107CC3" w:rsidP="007E699F">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107CC3" w:rsidRPr="00E053D6" w:rsidRDefault="00107CC3" w:rsidP="007E699F">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107CC3" w:rsidRPr="00E053D6" w:rsidRDefault="00107CC3" w:rsidP="007E699F">
      <w:pPr>
        <w:ind w:firstLine="720"/>
        <w:jc w:val="both"/>
        <w:rPr>
          <w:sz w:val="22"/>
          <w:szCs w:val="22"/>
        </w:rPr>
      </w:pPr>
      <w:r w:rsidRPr="00E053D6">
        <w:rPr>
          <w:sz w:val="22"/>
          <w:szCs w:val="22"/>
        </w:rPr>
        <w:t>3.2. Покупатель обязуется:</w:t>
      </w:r>
    </w:p>
    <w:p w:rsidR="00107CC3" w:rsidRPr="00E053D6" w:rsidRDefault="00107CC3" w:rsidP="007E699F">
      <w:pPr>
        <w:pStyle w:val="BodyText"/>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107CC3" w:rsidRPr="00E053D6" w:rsidRDefault="00107CC3" w:rsidP="007E699F">
      <w:pPr>
        <w:pStyle w:val="BodyText"/>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107CC3" w:rsidRPr="00E053D6" w:rsidRDefault="00107CC3" w:rsidP="007E699F">
      <w:pPr>
        <w:pStyle w:val="BodyText"/>
        <w:spacing w:after="0"/>
        <w:ind w:firstLine="720"/>
        <w:jc w:val="both"/>
        <w:rPr>
          <w:sz w:val="22"/>
          <w:szCs w:val="22"/>
        </w:rPr>
      </w:pPr>
    </w:p>
    <w:p w:rsidR="00107CC3" w:rsidRPr="00E053D6" w:rsidRDefault="00107CC3" w:rsidP="007E699F">
      <w:pPr>
        <w:jc w:val="center"/>
        <w:outlineLvl w:val="0"/>
        <w:rPr>
          <w:b/>
          <w:bCs/>
          <w:sz w:val="22"/>
          <w:szCs w:val="22"/>
        </w:rPr>
      </w:pPr>
      <w:r w:rsidRPr="00E053D6">
        <w:rPr>
          <w:b/>
          <w:bCs/>
          <w:sz w:val="22"/>
          <w:szCs w:val="22"/>
        </w:rPr>
        <w:t>4. УПАКОВКА И МАРКИРОВКА</w:t>
      </w:r>
    </w:p>
    <w:p w:rsidR="00107CC3" w:rsidRPr="00E053D6" w:rsidRDefault="00107CC3" w:rsidP="007E699F">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107CC3" w:rsidRPr="00E053D6" w:rsidRDefault="00107CC3" w:rsidP="007E699F">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107CC3" w:rsidRDefault="00107CC3" w:rsidP="007E699F">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107CC3" w:rsidRPr="00E053D6" w:rsidRDefault="00107CC3" w:rsidP="007E699F">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07CC3" w:rsidRPr="00E053D6" w:rsidRDefault="00107CC3" w:rsidP="007E699F">
      <w:pPr>
        <w:rPr>
          <w:bCs/>
          <w:sz w:val="22"/>
          <w:szCs w:val="22"/>
        </w:rPr>
      </w:pPr>
    </w:p>
    <w:p w:rsidR="00107CC3" w:rsidRPr="00E053D6" w:rsidRDefault="00107CC3" w:rsidP="007E699F">
      <w:pPr>
        <w:jc w:val="center"/>
        <w:outlineLvl w:val="0"/>
        <w:rPr>
          <w:b/>
          <w:bCs/>
          <w:caps/>
          <w:sz w:val="22"/>
          <w:szCs w:val="22"/>
        </w:rPr>
      </w:pPr>
      <w:r w:rsidRPr="00E053D6">
        <w:rPr>
          <w:b/>
          <w:bCs/>
          <w:caps/>
          <w:sz w:val="22"/>
          <w:szCs w:val="22"/>
        </w:rPr>
        <w:t>5. Поставка Товара и документации</w:t>
      </w:r>
    </w:p>
    <w:p w:rsidR="00107CC3" w:rsidRPr="00E053D6" w:rsidRDefault="00107CC3" w:rsidP="007E699F">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107CC3" w:rsidRDefault="00107CC3" w:rsidP="007E699F">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107CC3" w:rsidRPr="00621B28" w:rsidRDefault="00107CC3" w:rsidP="003067FF">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107CC3" w:rsidRPr="00E053D6" w:rsidRDefault="00107CC3" w:rsidP="007E699F">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107CC3" w:rsidRPr="00E053D6" w:rsidRDefault="00107CC3" w:rsidP="007E699F">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107CC3" w:rsidRDefault="00107CC3" w:rsidP="007E699F">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107CC3" w:rsidRDefault="00107CC3" w:rsidP="007E699F">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107CC3" w:rsidRPr="00E053D6" w:rsidRDefault="00107CC3" w:rsidP="007E699F">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107CC3" w:rsidRPr="00A317CD" w:rsidRDefault="00107CC3" w:rsidP="007E699F">
      <w:pPr>
        <w:ind w:firstLine="720"/>
        <w:jc w:val="both"/>
        <w:rPr>
          <w:bCs/>
          <w:sz w:val="22"/>
          <w:szCs w:val="22"/>
        </w:rPr>
      </w:pPr>
      <w:r>
        <w:rPr>
          <w:bCs/>
          <w:sz w:val="22"/>
          <w:szCs w:val="22"/>
        </w:rPr>
        <w:t>б) товарно-транспортную накладную по форме 1-Т;</w:t>
      </w:r>
    </w:p>
    <w:p w:rsidR="00107CC3" w:rsidRPr="00E053D6" w:rsidRDefault="00107CC3" w:rsidP="007E699F">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107CC3" w:rsidRDefault="00107CC3" w:rsidP="007E699F">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107CC3" w:rsidRPr="00534F3B" w:rsidRDefault="00107CC3" w:rsidP="007E699F">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107CC3" w:rsidRPr="00534F3B" w:rsidRDefault="00107CC3" w:rsidP="007E699F">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107CC3" w:rsidRPr="00534F3B" w:rsidRDefault="00107CC3" w:rsidP="007E699F">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107CC3" w:rsidRDefault="00107CC3" w:rsidP="007E699F">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107CC3" w:rsidRDefault="00107CC3" w:rsidP="007E699F">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107CC3" w:rsidRPr="002B1090" w:rsidRDefault="00107CC3" w:rsidP="007E699F">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107CC3" w:rsidRDefault="00107CC3" w:rsidP="007E699F">
      <w:pPr>
        <w:ind w:firstLine="720"/>
        <w:jc w:val="both"/>
        <w:rPr>
          <w:bCs/>
          <w:sz w:val="22"/>
          <w:szCs w:val="22"/>
        </w:rPr>
      </w:pPr>
      <w:r>
        <w:rPr>
          <w:bCs/>
          <w:sz w:val="22"/>
          <w:szCs w:val="22"/>
        </w:rPr>
        <w:t>з) технический паспорт на Товар на русском языке и/или инструкцию пользователя;</w:t>
      </w:r>
    </w:p>
    <w:p w:rsidR="00107CC3" w:rsidRPr="006040E5" w:rsidRDefault="00107CC3" w:rsidP="007E699F">
      <w:pPr>
        <w:ind w:firstLine="720"/>
        <w:jc w:val="both"/>
        <w:rPr>
          <w:bCs/>
          <w:sz w:val="22"/>
          <w:szCs w:val="22"/>
        </w:rPr>
      </w:pPr>
      <w:r>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r w:rsidRPr="004B0C1F">
        <w:rPr>
          <w:bCs/>
          <w:sz w:val="22"/>
          <w:szCs w:val="22"/>
        </w:rPr>
        <w:t>;</w:t>
      </w:r>
    </w:p>
    <w:p w:rsidR="00107CC3" w:rsidRPr="00E02F61" w:rsidRDefault="00107CC3" w:rsidP="007E699F">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107CC3" w:rsidRPr="000815B8" w:rsidRDefault="00107CC3" w:rsidP="007E699F">
      <w:pPr>
        <w:ind w:firstLine="720"/>
        <w:jc w:val="both"/>
        <w:rPr>
          <w:bCs/>
          <w:sz w:val="22"/>
          <w:szCs w:val="22"/>
        </w:rPr>
      </w:pPr>
    </w:p>
    <w:p w:rsidR="00107CC3" w:rsidRDefault="00107CC3" w:rsidP="007E699F">
      <w:pPr>
        <w:jc w:val="center"/>
        <w:outlineLvl w:val="0"/>
        <w:rPr>
          <w:b/>
          <w:bCs/>
          <w:sz w:val="22"/>
          <w:szCs w:val="22"/>
        </w:rPr>
      </w:pPr>
      <w:r>
        <w:rPr>
          <w:b/>
          <w:bCs/>
          <w:sz w:val="22"/>
          <w:szCs w:val="22"/>
        </w:rPr>
        <w:t>6. ПОРЯДОК ПРИЕМА ТОВАРА</w:t>
      </w:r>
    </w:p>
    <w:p w:rsidR="00107CC3" w:rsidRDefault="00107CC3" w:rsidP="007E699F">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107CC3" w:rsidRDefault="00107CC3" w:rsidP="007E699F">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107CC3" w:rsidRPr="00A439A3" w:rsidRDefault="00107CC3" w:rsidP="007E699F">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107CC3" w:rsidRPr="00A439A3" w:rsidRDefault="00107CC3" w:rsidP="007E699F">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107CC3" w:rsidRDefault="00107CC3" w:rsidP="007E699F">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107CC3" w:rsidRDefault="00107CC3" w:rsidP="007E699F">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107CC3" w:rsidRDefault="00107CC3" w:rsidP="007E699F">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107CC3" w:rsidRDefault="00107CC3" w:rsidP="007E699F">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107CC3" w:rsidRPr="00E053D6" w:rsidRDefault="00107CC3" w:rsidP="007E699F">
      <w:pPr>
        <w:jc w:val="both"/>
        <w:rPr>
          <w:bCs/>
          <w:sz w:val="22"/>
          <w:szCs w:val="22"/>
        </w:rPr>
      </w:pPr>
    </w:p>
    <w:p w:rsidR="00107CC3" w:rsidRPr="00E053D6" w:rsidRDefault="00107CC3" w:rsidP="007E699F">
      <w:pPr>
        <w:jc w:val="center"/>
        <w:outlineLvl w:val="0"/>
        <w:rPr>
          <w:b/>
          <w:bCs/>
          <w:sz w:val="22"/>
          <w:szCs w:val="22"/>
        </w:rPr>
      </w:pPr>
      <w:r w:rsidRPr="00E053D6">
        <w:rPr>
          <w:b/>
          <w:bCs/>
          <w:sz w:val="22"/>
          <w:szCs w:val="22"/>
        </w:rPr>
        <w:t>7. ГАРАНТИЙНЫЕ ОБЯЗАТЕЛЬСТВА</w:t>
      </w:r>
    </w:p>
    <w:p w:rsidR="00107CC3" w:rsidRPr="00051E47" w:rsidRDefault="00107CC3" w:rsidP="007E699F">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107CC3" w:rsidRPr="00DC5F57" w:rsidRDefault="00107CC3" w:rsidP="007E699F">
      <w:pPr>
        <w:pStyle w:val="-"/>
        <w:numPr>
          <w:ilvl w:val="0"/>
          <w:numId w:val="0"/>
        </w:numPr>
        <w:tabs>
          <w:tab w:val="num" w:pos="0"/>
          <w:tab w:val="left" w:pos="1080"/>
        </w:tabs>
        <w:ind w:firstLine="720"/>
        <w:rPr>
          <w:sz w:val="22"/>
          <w:szCs w:val="22"/>
        </w:rPr>
      </w:pPr>
      <w:r w:rsidRPr="00B90C50">
        <w:t>7.2. 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соответствующего акта приема-передачи Товара Покупателем.</w:t>
      </w:r>
    </w:p>
    <w:p w:rsidR="00107CC3" w:rsidRPr="00E053D6" w:rsidRDefault="00107CC3" w:rsidP="007E699F">
      <w:pPr>
        <w:pStyle w:val="-"/>
        <w:numPr>
          <w:ilvl w:val="0"/>
          <w:numId w:val="0"/>
        </w:numPr>
        <w:tabs>
          <w:tab w:val="num" w:pos="0"/>
          <w:tab w:val="left" w:pos="1080"/>
        </w:tabs>
        <w:ind w:firstLine="720"/>
      </w:pPr>
      <w:r w:rsidRPr="00E053D6">
        <w:t>7.</w:t>
      </w:r>
      <w:r>
        <w:t>3</w:t>
      </w:r>
      <w:r w:rsidRPr="00E053D6">
        <w:t>. Поставщик гарантирует:</w:t>
      </w:r>
    </w:p>
    <w:p w:rsidR="00107CC3" w:rsidRPr="004C0BB3" w:rsidRDefault="00107CC3" w:rsidP="007E699F">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107CC3" w:rsidRDefault="00107CC3" w:rsidP="007E699F">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107CC3" w:rsidRPr="00E053D6" w:rsidRDefault="00107CC3" w:rsidP="007E699F">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107CC3" w:rsidRPr="00E053D6" w:rsidRDefault="00107CC3" w:rsidP="007E699F">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107CC3" w:rsidRPr="00E053D6" w:rsidRDefault="00107CC3" w:rsidP="007E699F">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107CC3" w:rsidRPr="00EA0230" w:rsidRDefault="00107CC3" w:rsidP="007E699F">
      <w:pPr>
        <w:ind w:firstLine="708"/>
        <w:jc w:val="both"/>
        <w:rPr>
          <w:sz w:val="22"/>
          <w:szCs w:val="22"/>
        </w:rPr>
      </w:pPr>
      <w:r w:rsidRPr="00E053D6">
        <w:rPr>
          <w:sz w:val="22"/>
          <w:szCs w:val="22"/>
        </w:rPr>
        <w:t>- в результате нарушения правил эксплуатации и обслуживания.</w:t>
      </w:r>
    </w:p>
    <w:p w:rsidR="00107CC3" w:rsidRDefault="00107CC3" w:rsidP="007E699F">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107CC3" w:rsidRPr="00630266" w:rsidRDefault="00107CC3" w:rsidP="007E699F">
      <w:pPr>
        <w:ind w:firstLine="720"/>
        <w:jc w:val="both"/>
        <w:rPr>
          <w:sz w:val="22"/>
          <w:szCs w:val="22"/>
        </w:rPr>
      </w:pPr>
    </w:p>
    <w:p w:rsidR="00107CC3" w:rsidRPr="00E053D6" w:rsidRDefault="00107CC3" w:rsidP="007E699F">
      <w:pPr>
        <w:jc w:val="center"/>
        <w:outlineLvl w:val="0"/>
        <w:rPr>
          <w:b/>
          <w:bCs/>
          <w:sz w:val="22"/>
          <w:szCs w:val="22"/>
        </w:rPr>
      </w:pPr>
      <w:r w:rsidRPr="00E053D6">
        <w:rPr>
          <w:b/>
          <w:bCs/>
          <w:sz w:val="22"/>
          <w:szCs w:val="22"/>
        </w:rPr>
        <w:t>8. ПОРЯДОК ОПЛАТЫ</w:t>
      </w:r>
    </w:p>
    <w:p w:rsidR="00107CC3" w:rsidRPr="00C22B99" w:rsidRDefault="00107CC3" w:rsidP="007E699F">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107CC3" w:rsidRPr="00C22B99" w:rsidRDefault="00107CC3" w:rsidP="007E699F">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07CC3" w:rsidRDefault="00107CC3" w:rsidP="007E699F">
      <w:pPr>
        <w:ind w:firstLine="708"/>
        <w:rPr>
          <w:sz w:val="22"/>
          <w:szCs w:val="22"/>
        </w:rPr>
      </w:pPr>
      <w:bookmarkStart w:id="193"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107CC3" w:rsidRDefault="00107CC3" w:rsidP="007E699F">
      <w:pPr>
        <w:jc w:val="both"/>
        <w:rPr>
          <w:sz w:val="22"/>
          <w:szCs w:val="22"/>
        </w:rPr>
      </w:pPr>
    </w:p>
    <w:bookmarkEnd w:id="193"/>
    <w:p w:rsidR="00107CC3" w:rsidRPr="00E053D6" w:rsidRDefault="00107CC3" w:rsidP="007E699F">
      <w:pPr>
        <w:jc w:val="center"/>
        <w:rPr>
          <w:b/>
          <w:bCs/>
          <w:sz w:val="22"/>
          <w:szCs w:val="22"/>
        </w:rPr>
      </w:pPr>
      <w:r>
        <w:rPr>
          <w:b/>
          <w:bCs/>
          <w:sz w:val="22"/>
          <w:szCs w:val="22"/>
        </w:rPr>
        <w:t>9</w:t>
      </w:r>
      <w:r w:rsidRPr="00E053D6">
        <w:rPr>
          <w:b/>
          <w:bCs/>
          <w:sz w:val="22"/>
          <w:szCs w:val="22"/>
        </w:rPr>
        <w:t>. ОТВЕТСТВЕННОСТЬ СТОРОН</w:t>
      </w:r>
    </w:p>
    <w:p w:rsidR="00107CC3" w:rsidRDefault="00107CC3" w:rsidP="007E699F">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107CC3" w:rsidRDefault="00107CC3" w:rsidP="007E699F">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107CC3" w:rsidRPr="007E1F1D" w:rsidRDefault="00107CC3" w:rsidP="007E699F">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107CC3" w:rsidRPr="007E1F1D" w:rsidRDefault="00107CC3" w:rsidP="007E699F">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107CC3" w:rsidRDefault="00107CC3" w:rsidP="007E699F">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107CC3" w:rsidRPr="0075235A" w:rsidRDefault="00107CC3" w:rsidP="007E699F">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107CC3" w:rsidRDefault="00107CC3" w:rsidP="007E699F">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107CC3" w:rsidRDefault="00107CC3" w:rsidP="007E699F">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107CC3" w:rsidRDefault="00107CC3" w:rsidP="007E699F">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107CC3" w:rsidRDefault="00107CC3" w:rsidP="007E699F">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107CC3" w:rsidRPr="007E1F1D" w:rsidRDefault="00107CC3" w:rsidP="007E699F">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107CC3" w:rsidRDefault="00107CC3" w:rsidP="007E699F">
      <w:pPr>
        <w:jc w:val="center"/>
        <w:rPr>
          <w:b/>
          <w:bCs/>
          <w:sz w:val="22"/>
          <w:szCs w:val="22"/>
        </w:rPr>
      </w:pPr>
    </w:p>
    <w:p w:rsidR="00107CC3" w:rsidRPr="00E053D6" w:rsidRDefault="00107CC3" w:rsidP="007E699F">
      <w:pPr>
        <w:jc w:val="center"/>
        <w:outlineLvl w:val="0"/>
        <w:rPr>
          <w:b/>
          <w:bCs/>
          <w:sz w:val="22"/>
          <w:szCs w:val="22"/>
        </w:rPr>
      </w:pPr>
      <w:r>
        <w:rPr>
          <w:b/>
          <w:bCs/>
          <w:sz w:val="22"/>
          <w:szCs w:val="22"/>
        </w:rPr>
        <w:t>10</w:t>
      </w:r>
      <w:r w:rsidRPr="00E053D6">
        <w:rPr>
          <w:b/>
          <w:bCs/>
          <w:sz w:val="22"/>
          <w:szCs w:val="22"/>
        </w:rPr>
        <w:t>. ФОРС-МАЖОР</w:t>
      </w:r>
    </w:p>
    <w:p w:rsidR="00107CC3" w:rsidRPr="00E053D6" w:rsidRDefault="00107CC3" w:rsidP="007E699F">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07CC3" w:rsidRPr="00E053D6" w:rsidRDefault="00107CC3" w:rsidP="007E699F">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07CC3" w:rsidRPr="00E053D6" w:rsidRDefault="00107CC3" w:rsidP="007E699F">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07CC3" w:rsidRPr="00E053D6" w:rsidRDefault="00107CC3" w:rsidP="007E699F">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107CC3" w:rsidRPr="00E053D6" w:rsidRDefault="00107CC3" w:rsidP="007E699F">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07CC3" w:rsidRDefault="00107CC3" w:rsidP="007E699F">
      <w:pPr>
        <w:rPr>
          <w:sz w:val="22"/>
          <w:szCs w:val="22"/>
        </w:rPr>
      </w:pPr>
    </w:p>
    <w:p w:rsidR="00107CC3" w:rsidRPr="004C0BB3" w:rsidRDefault="00107CC3" w:rsidP="007E699F">
      <w:pPr>
        <w:jc w:val="center"/>
        <w:rPr>
          <w:b/>
          <w:bCs/>
          <w:sz w:val="22"/>
          <w:szCs w:val="22"/>
        </w:rPr>
      </w:pPr>
      <w:r w:rsidRPr="004C0BB3">
        <w:rPr>
          <w:b/>
          <w:bCs/>
          <w:sz w:val="22"/>
          <w:szCs w:val="22"/>
        </w:rPr>
        <w:t>11. РАЗРЕШЕНИЕ СПОРОВ</w:t>
      </w:r>
    </w:p>
    <w:p w:rsidR="00107CC3" w:rsidRPr="004C0BB3" w:rsidRDefault="00107CC3" w:rsidP="007E699F">
      <w:pPr>
        <w:ind w:firstLine="720"/>
        <w:jc w:val="both"/>
        <w:rPr>
          <w:sz w:val="22"/>
          <w:szCs w:val="22"/>
        </w:rPr>
      </w:pPr>
      <w:r w:rsidRPr="004C0BB3">
        <w:rPr>
          <w:sz w:val="22"/>
          <w:szCs w:val="22"/>
        </w:rPr>
        <w:t>11.1. Все споры по настоящему Договору решаются путем переговоров.</w:t>
      </w:r>
    </w:p>
    <w:p w:rsidR="00107CC3" w:rsidRPr="004C0BB3" w:rsidRDefault="00107CC3" w:rsidP="007E699F">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107CC3" w:rsidRDefault="00107CC3" w:rsidP="007E699F">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107CC3" w:rsidRPr="00E053D6" w:rsidRDefault="00107CC3" w:rsidP="007E699F">
      <w:pPr>
        <w:ind w:firstLine="720"/>
        <w:jc w:val="both"/>
        <w:rPr>
          <w:sz w:val="22"/>
          <w:szCs w:val="22"/>
        </w:rPr>
      </w:pPr>
    </w:p>
    <w:p w:rsidR="00107CC3" w:rsidRPr="00E053D6" w:rsidRDefault="00107CC3" w:rsidP="007E699F">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107CC3" w:rsidRPr="00BB5397" w:rsidRDefault="00107CC3" w:rsidP="007E699F">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107CC3" w:rsidRDefault="00107CC3" w:rsidP="007E699F">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107CC3" w:rsidRPr="00FC7354" w:rsidRDefault="00107CC3" w:rsidP="007E699F">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107CC3" w:rsidRPr="00FC7354" w:rsidRDefault="00107CC3" w:rsidP="007E699F">
      <w:pPr>
        <w:ind w:firstLine="720"/>
        <w:jc w:val="both"/>
        <w:rPr>
          <w:sz w:val="22"/>
          <w:szCs w:val="22"/>
        </w:rPr>
      </w:pPr>
      <w:r w:rsidRPr="00FC7354">
        <w:rPr>
          <w:sz w:val="22"/>
          <w:szCs w:val="22"/>
        </w:rPr>
        <w:t>- срыва Поставщиком срока поставки Товара, указанного в Договоре;</w:t>
      </w:r>
    </w:p>
    <w:p w:rsidR="00107CC3" w:rsidRPr="00FC7354" w:rsidRDefault="00107CC3" w:rsidP="007E699F">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107CC3" w:rsidRPr="00FC7354" w:rsidRDefault="00107CC3" w:rsidP="007E699F">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107CC3" w:rsidRDefault="00107CC3" w:rsidP="007E699F">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107CC3" w:rsidRDefault="00107CC3" w:rsidP="007E699F">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107CC3" w:rsidRPr="00BB5397" w:rsidRDefault="00107CC3" w:rsidP="007E699F">
      <w:pPr>
        <w:ind w:firstLine="720"/>
        <w:jc w:val="both"/>
        <w:rPr>
          <w:sz w:val="22"/>
          <w:szCs w:val="22"/>
        </w:rPr>
      </w:pPr>
    </w:p>
    <w:p w:rsidR="00107CC3" w:rsidRPr="00E053D6" w:rsidRDefault="00107CC3" w:rsidP="007E699F">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107CC3" w:rsidRPr="00E053D6" w:rsidRDefault="00107CC3" w:rsidP="007E699F">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107CC3" w:rsidRPr="00680B29" w:rsidRDefault="00107CC3"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107CC3" w:rsidRPr="00680B29" w:rsidRDefault="00107CC3"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107CC3" w:rsidRPr="00680B29" w:rsidRDefault="00107CC3"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107CC3" w:rsidRPr="00680B29" w:rsidRDefault="00107CC3"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7CC3" w:rsidRDefault="00107CC3" w:rsidP="007E699F">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107CC3" w:rsidRPr="00E053D6" w:rsidRDefault="00107CC3" w:rsidP="007E699F">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107CC3" w:rsidRDefault="00107CC3" w:rsidP="007E699F">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107CC3" w:rsidRDefault="00107CC3" w:rsidP="007E699F">
      <w:pPr>
        <w:ind w:left="1276" w:hanging="567"/>
        <w:rPr>
          <w:sz w:val="22"/>
          <w:szCs w:val="22"/>
        </w:rPr>
      </w:pPr>
      <w:r>
        <w:rPr>
          <w:sz w:val="22"/>
          <w:szCs w:val="22"/>
        </w:rPr>
        <w:t>Приложение № 1 – Спецификация.</w:t>
      </w:r>
    </w:p>
    <w:p w:rsidR="00107CC3" w:rsidRDefault="00107CC3" w:rsidP="007E699F">
      <w:pPr>
        <w:ind w:left="1276" w:hanging="567"/>
        <w:rPr>
          <w:sz w:val="22"/>
          <w:szCs w:val="22"/>
        </w:rPr>
      </w:pPr>
      <w:r>
        <w:rPr>
          <w:sz w:val="22"/>
          <w:szCs w:val="22"/>
        </w:rPr>
        <w:t>Приложение № 2 – Форма акта приема-передачи Товара.</w:t>
      </w:r>
    </w:p>
    <w:p w:rsidR="00107CC3" w:rsidRPr="00E053D6" w:rsidRDefault="00107CC3" w:rsidP="007E699F">
      <w:pPr>
        <w:rPr>
          <w:b/>
          <w:bCs/>
          <w:sz w:val="22"/>
          <w:szCs w:val="22"/>
        </w:rPr>
      </w:pPr>
    </w:p>
    <w:p w:rsidR="00107CC3" w:rsidRDefault="00107CC3" w:rsidP="007E699F">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107CC3" w:rsidRPr="00E053D6" w:rsidRDefault="00107CC3" w:rsidP="007E699F">
      <w:pPr>
        <w:jc w:val="center"/>
        <w:rPr>
          <w:b/>
          <w:bCs/>
          <w:sz w:val="22"/>
          <w:szCs w:val="22"/>
        </w:rPr>
      </w:pPr>
    </w:p>
    <w:tbl>
      <w:tblPr>
        <w:tblW w:w="9360" w:type="dxa"/>
        <w:tblInd w:w="648" w:type="dxa"/>
        <w:tblLayout w:type="fixed"/>
        <w:tblLook w:val="0000"/>
      </w:tblPr>
      <w:tblGrid>
        <w:gridCol w:w="2576"/>
        <w:gridCol w:w="2104"/>
        <w:gridCol w:w="2519"/>
        <w:gridCol w:w="2161"/>
      </w:tblGrid>
      <w:tr w:rsidR="00107CC3" w:rsidRPr="00EB2FD0" w:rsidTr="005700DB">
        <w:tc>
          <w:tcPr>
            <w:tcW w:w="4680" w:type="dxa"/>
            <w:gridSpan w:val="2"/>
          </w:tcPr>
          <w:p w:rsidR="00107CC3" w:rsidRPr="00EB2FD0" w:rsidRDefault="00107CC3" w:rsidP="005700DB">
            <w:pPr>
              <w:rPr>
                <w:b/>
              </w:rPr>
            </w:pPr>
            <w:r w:rsidRPr="00EB2FD0">
              <w:rPr>
                <w:b/>
                <w:sz w:val="22"/>
                <w:szCs w:val="22"/>
              </w:rPr>
              <w:t>Поставщик:</w:t>
            </w:r>
          </w:p>
          <w:p w:rsidR="00107CC3" w:rsidRPr="00EB2FD0" w:rsidRDefault="00107CC3" w:rsidP="005700DB">
            <w:pPr>
              <w:rPr>
                <w:b/>
              </w:rPr>
            </w:pPr>
          </w:p>
        </w:tc>
        <w:tc>
          <w:tcPr>
            <w:tcW w:w="4680" w:type="dxa"/>
            <w:gridSpan w:val="2"/>
          </w:tcPr>
          <w:p w:rsidR="00107CC3" w:rsidRPr="00EB2FD0" w:rsidRDefault="00107CC3" w:rsidP="005700DB">
            <w:pPr>
              <w:rPr>
                <w:b/>
              </w:rPr>
            </w:pPr>
            <w:r w:rsidRPr="00EB2FD0">
              <w:rPr>
                <w:b/>
                <w:sz w:val="22"/>
                <w:szCs w:val="22"/>
              </w:rPr>
              <w:t>Покупатель:</w:t>
            </w:r>
          </w:p>
          <w:p w:rsidR="00107CC3" w:rsidRPr="00EB2FD0" w:rsidRDefault="00107CC3" w:rsidP="005700DB">
            <w:pPr>
              <w:rPr>
                <w:b/>
              </w:rPr>
            </w:pPr>
            <w:r w:rsidRPr="00EB2FD0">
              <w:rPr>
                <w:b/>
                <w:sz w:val="22"/>
                <w:szCs w:val="22"/>
              </w:rPr>
              <w:t>ФГУП «ВНИИА»</w:t>
            </w:r>
          </w:p>
        </w:tc>
      </w:tr>
      <w:tr w:rsidR="00107CC3" w:rsidRPr="00EB2FD0" w:rsidTr="005700DB">
        <w:trPr>
          <w:trHeight w:val="2362"/>
        </w:trPr>
        <w:tc>
          <w:tcPr>
            <w:tcW w:w="4680" w:type="dxa"/>
            <w:gridSpan w:val="2"/>
          </w:tcPr>
          <w:p w:rsidR="00107CC3" w:rsidRPr="00EB2FD0" w:rsidRDefault="00107CC3" w:rsidP="005700DB"/>
        </w:tc>
        <w:tc>
          <w:tcPr>
            <w:tcW w:w="4680" w:type="dxa"/>
            <w:gridSpan w:val="2"/>
          </w:tcPr>
          <w:p w:rsidR="00107CC3" w:rsidRPr="00EB2FD0" w:rsidRDefault="00107CC3" w:rsidP="005700DB">
            <w:r w:rsidRPr="00EB2FD0">
              <w:rPr>
                <w:sz w:val="22"/>
                <w:szCs w:val="22"/>
              </w:rPr>
              <w:t>ИНН 7707074137; КПП 770701001</w:t>
            </w:r>
          </w:p>
          <w:p w:rsidR="00107CC3" w:rsidRPr="00EB2FD0" w:rsidRDefault="00107CC3" w:rsidP="005700DB">
            <w:r w:rsidRPr="00EB2FD0">
              <w:rPr>
                <w:sz w:val="22"/>
                <w:szCs w:val="22"/>
              </w:rPr>
              <w:t>127055, г. Москва, ул. Сущевская д. 22</w:t>
            </w:r>
          </w:p>
          <w:p w:rsidR="00107CC3" w:rsidRPr="00EB2FD0" w:rsidRDefault="00107CC3" w:rsidP="005700DB">
            <w:r w:rsidRPr="00EB2FD0">
              <w:rPr>
                <w:sz w:val="22"/>
                <w:szCs w:val="22"/>
              </w:rPr>
              <w:t xml:space="preserve">Контактное лицо: </w:t>
            </w:r>
            <w:r>
              <w:rPr>
                <w:sz w:val="22"/>
                <w:szCs w:val="22"/>
              </w:rPr>
              <w:t>_____________</w:t>
            </w:r>
          </w:p>
          <w:p w:rsidR="00107CC3" w:rsidRPr="00EB2FD0" w:rsidRDefault="00107CC3" w:rsidP="005700DB">
            <w:pPr>
              <w:rPr>
                <w:u w:val="single"/>
              </w:rPr>
            </w:pPr>
            <w:r w:rsidRPr="00EB2FD0">
              <w:rPr>
                <w:sz w:val="22"/>
                <w:szCs w:val="22"/>
              </w:rPr>
              <w:t xml:space="preserve">Тел/Факс: </w:t>
            </w:r>
            <w:r>
              <w:rPr>
                <w:sz w:val="22"/>
                <w:szCs w:val="22"/>
              </w:rPr>
              <w:t>_________________</w:t>
            </w:r>
          </w:p>
          <w:p w:rsidR="00107CC3" w:rsidRPr="00EB2FD0" w:rsidRDefault="00107CC3" w:rsidP="005700DB">
            <w:r w:rsidRPr="00EB2FD0">
              <w:rPr>
                <w:sz w:val="22"/>
                <w:szCs w:val="22"/>
              </w:rPr>
              <w:t>Банковские реквизиты:</w:t>
            </w:r>
          </w:p>
          <w:p w:rsidR="00107CC3" w:rsidRPr="00EB2FD0" w:rsidRDefault="00107CC3" w:rsidP="005700DB">
            <w:r w:rsidRPr="00EB2FD0">
              <w:rPr>
                <w:sz w:val="22"/>
                <w:szCs w:val="22"/>
              </w:rPr>
              <w:t xml:space="preserve">р/с </w:t>
            </w:r>
            <w:r>
              <w:rPr>
                <w:sz w:val="22"/>
                <w:szCs w:val="22"/>
              </w:rPr>
              <w:t>40502810800400000002</w:t>
            </w:r>
          </w:p>
          <w:p w:rsidR="00107CC3" w:rsidRPr="00EB2FD0" w:rsidRDefault="00107CC3" w:rsidP="005700DB">
            <w:r w:rsidRPr="00EB2FD0">
              <w:rPr>
                <w:sz w:val="22"/>
                <w:szCs w:val="22"/>
              </w:rPr>
              <w:t xml:space="preserve">ОАО </w:t>
            </w:r>
            <w:r>
              <w:rPr>
                <w:sz w:val="22"/>
                <w:szCs w:val="22"/>
              </w:rPr>
              <w:t>Банк ВТБ</w:t>
            </w:r>
          </w:p>
          <w:p w:rsidR="00107CC3" w:rsidRPr="00EB2FD0" w:rsidRDefault="00107CC3" w:rsidP="005700DB">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107CC3" w:rsidRPr="00EB2FD0" w:rsidRDefault="00107CC3" w:rsidP="005700DB">
            <w:r w:rsidRPr="00EB2FD0">
              <w:rPr>
                <w:sz w:val="22"/>
                <w:szCs w:val="22"/>
              </w:rPr>
              <w:t>БИК 044525</w:t>
            </w:r>
            <w:r>
              <w:rPr>
                <w:sz w:val="22"/>
                <w:szCs w:val="22"/>
              </w:rPr>
              <w:t>187</w:t>
            </w:r>
          </w:p>
        </w:tc>
      </w:tr>
      <w:tr w:rsidR="00107CC3" w:rsidRPr="00EB2FD0" w:rsidTr="005700DB">
        <w:tblPrEx>
          <w:tblCellMar>
            <w:left w:w="57" w:type="dxa"/>
            <w:right w:w="57" w:type="dxa"/>
          </w:tblCellMar>
          <w:tblLook w:val="01E0"/>
        </w:tblPrEx>
        <w:tc>
          <w:tcPr>
            <w:tcW w:w="2576" w:type="dxa"/>
          </w:tcPr>
          <w:p w:rsidR="00107CC3" w:rsidRPr="00EB2FD0" w:rsidRDefault="00107CC3" w:rsidP="005700DB">
            <w:r w:rsidRPr="00EB2FD0">
              <w:rPr>
                <w:sz w:val="22"/>
                <w:szCs w:val="22"/>
              </w:rPr>
              <w:t>Поставщик:</w:t>
            </w:r>
          </w:p>
        </w:tc>
        <w:tc>
          <w:tcPr>
            <w:tcW w:w="2104" w:type="dxa"/>
          </w:tcPr>
          <w:p w:rsidR="00107CC3" w:rsidRPr="00EB2FD0" w:rsidRDefault="00107CC3" w:rsidP="005700DB"/>
        </w:tc>
        <w:tc>
          <w:tcPr>
            <w:tcW w:w="2519" w:type="dxa"/>
          </w:tcPr>
          <w:p w:rsidR="00107CC3" w:rsidRPr="00EB2FD0" w:rsidRDefault="00107CC3" w:rsidP="005700DB">
            <w:r w:rsidRPr="00EB2FD0">
              <w:rPr>
                <w:sz w:val="22"/>
                <w:szCs w:val="22"/>
              </w:rPr>
              <w:t>Покупатель:</w:t>
            </w:r>
          </w:p>
        </w:tc>
        <w:tc>
          <w:tcPr>
            <w:tcW w:w="2161" w:type="dxa"/>
          </w:tcPr>
          <w:p w:rsidR="00107CC3" w:rsidRPr="00EB2FD0" w:rsidRDefault="00107CC3" w:rsidP="005700DB"/>
        </w:tc>
      </w:tr>
      <w:tr w:rsidR="00107CC3" w:rsidRPr="00EB2FD0" w:rsidTr="005700DB">
        <w:tblPrEx>
          <w:tblCellMar>
            <w:left w:w="57" w:type="dxa"/>
            <w:right w:w="57" w:type="dxa"/>
          </w:tblCellMar>
          <w:tblLook w:val="01E0"/>
        </w:tblPrEx>
        <w:tc>
          <w:tcPr>
            <w:tcW w:w="2576" w:type="dxa"/>
            <w:tcBorders>
              <w:bottom w:val="single" w:sz="4" w:space="0" w:color="auto"/>
            </w:tcBorders>
          </w:tcPr>
          <w:p w:rsidR="00107CC3" w:rsidRPr="00EB2FD0" w:rsidRDefault="00107CC3" w:rsidP="005700DB"/>
        </w:tc>
        <w:tc>
          <w:tcPr>
            <w:tcW w:w="2104" w:type="dxa"/>
          </w:tcPr>
          <w:p w:rsidR="00107CC3" w:rsidRPr="00EB2FD0" w:rsidRDefault="00107CC3" w:rsidP="005700DB"/>
        </w:tc>
        <w:tc>
          <w:tcPr>
            <w:tcW w:w="2519" w:type="dxa"/>
          </w:tcPr>
          <w:p w:rsidR="00107CC3" w:rsidRPr="00EB2FD0" w:rsidRDefault="00107CC3" w:rsidP="005700DB">
            <w:r w:rsidRPr="00EB2FD0">
              <w:rPr>
                <w:sz w:val="22"/>
                <w:szCs w:val="22"/>
              </w:rPr>
              <w:t>Заместитель директора</w:t>
            </w:r>
          </w:p>
        </w:tc>
        <w:tc>
          <w:tcPr>
            <w:tcW w:w="2161" w:type="dxa"/>
          </w:tcPr>
          <w:p w:rsidR="00107CC3" w:rsidRPr="00EB2FD0" w:rsidRDefault="00107CC3" w:rsidP="005700DB"/>
        </w:tc>
      </w:tr>
      <w:tr w:rsidR="00107CC3" w:rsidRPr="00EB2FD0" w:rsidTr="005700DB">
        <w:tblPrEx>
          <w:tblCellMar>
            <w:left w:w="57" w:type="dxa"/>
            <w:right w:w="57" w:type="dxa"/>
          </w:tblCellMar>
          <w:tblLook w:val="01E0"/>
        </w:tblPrEx>
        <w:tc>
          <w:tcPr>
            <w:tcW w:w="2576" w:type="dxa"/>
            <w:tcBorders>
              <w:bottom w:val="single" w:sz="4" w:space="0" w:color="auto"/>
            </w:tcBorders>
          </w:tcPr>
          <w:p w:rsidR="00107CC3" w:rsidRPr="00EB2FD0" w:rsidRDefault="00107CC3" w:rsidP="005700DB"/>
        </w:tc>
        <w:tc>
          <w:tcPr>
            <w:tcW w:w="2104" w:type="dxa"/>
          </w:tcPr>
          <w:p w:rsidR="00107CC3" w:rsidRPr="00EB2FD0" w:rsidRDefault="00107CC3" w:rsidP="005700DB"/>
        </w:tc>
        <w:tc>
          <w:tcPr>
            <w:tcW w:w="2519" w:type="dxa"/>
            <w:tcBorders>
              <w:bottom w:val="single" w:sz="4" w:space="0" w:color="auto"/>
            </w:tcBorders>
          </w:tcPr>
          <w:p w:rsidR="00107CC3" w:rsidRPr="00EB2FD0" w:rsidRDefault="00107CC3" w:rsidP="005700DB"/>
        </w:tc>
        <w:tc>
          <w:tcPr>
            <w:tcW w:w="2161" w:type="dxa"/>
          </w:tcPr>
          <w:p w:rsidR="00107CC3" w:rsidRPr="00EB2FD0" w:rsidRDefault="00107CC3" w:rsidP="005700DB">
            <w:r w:rsidRPr="00EB2FD0">
              <w:rPr>
                <w:sz w:val="22"/>
                <w:szCs w:val="22"/>
              </w:rPr>
              <w:t>Сапонова Е.А.</w:t>
            </w:r>
          </w:p>
        </w:tc>
      </w:tr>
    </w:tbl>
    <w:p w:rsidR="00107CC3" w:rsidRPr="00E053D6" w:rsidRDefault="00107CC3" w:rsidP="007E699F">
      <w:pPr>
        <w:jc w:val="right"/>
        <w:outlineLvl w:val="0"/>
        <w:rPr>
          <w:b/>
          <w:sz w:val="22"/>
          <w:szCs w:val="22"/>
        </w:rPr>
      </w:pPr>
      <w:r w:rsidRPr="00E053D6">
        <w:rPr>
          <w:sz w:val="22"/>
          <w:szCs w:val="22"/>
        </w:rPr>
        <w:br w:type="page"/>
      </w:r>
      <w:r w:rsidRPr="00E053D6">
        <w:rPr>
          <w:b/>
          <w:sz w:val="22"/>
          <w:szCs w:val="22"/>
        </w:rPr>
        <w:t>Приложение № 1</w:t>
      </w:r>
    </w:p>
    <w:p w:rsidR="00107CC3" w:rsidRPr="00E053D6" w:rsidRDefault="00107CC3" w:rsidP="007E699F">
      <w:pPr>
        <w:jc w:val="right"/>
        <w:rPr>
          <w:b/>
          <w:sz w:val="22"/>
          <w:szCs w:val="22"/>
        </w:rPr>
      </w:pPr>
      <w:r w:rsidRPr="00E053D6">
        <w:rPr>
          <w:b/>
          <w:sz w:val="22"/>
          <w:szCs w:val="22"/>
        </w:rPr>
        <w:t>к Договору № _________</w:t>
      </w:r>
    </w:p>
    <w:p w:rsidR="00107CC3" w:rsidRPr="00E053D6" w:rsidRDefault="00107CC3" w:rsidP="007E699F">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107CC3" w:rsidRPr="00E053D6" w:rsidRDefault="00107CC3" w:rsidP="007E699F">
      <w:pPr>
        <w:jc w:val="right"/>
        <w:rPr>
          <w:b/>
          <w:sz w:val="22"/>
          <w:szCs w:val="22"/>
        </w:rPr>
      </w:pPr>
    </w:p>
    <w:p w:rsidR="00107CC3" w:rsidRPr="00E053D6" w:rsidRDefault="00107CC3" w:rsidP="007E699F">
      <w:pPr>
        <w:jc w:val="center"/>
        <w:outlineLvl w:val="0"/>
        <w:rPr>
          <w:b/>
          <w:sz w:val="22"/>
          <w:szCs w:val="22"/>
        </w:rPr>
      </w:pPr>
      <w:r w:rsidRPr="00E053D6">
        <w:rPr>
          <w:b/>
          <w:sz w:val="22"/>
          <w:szCs w:val="22"/>
        </w:rPr>
        <w:t>СПЕЦИФИКАЦИЯ</w:t>
      </w:r>
    </w:p>
    <w:p w:rsidR="00107CC3" w:rsidRPr="00E053D6" w:rsidRDefault="00107CC3" w:rsidP="007E699F">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107CC3" w:rsidRPr="00E053D6" w:rsidTr="005700DB">
        <w:trPr>
          <w:cantSplit/>
          <w:trHeight w:val="1815"/>
          <w:jc w:val="center"/>
        </w:trPr>
        <w:tc>
          <w:tcPr>
            <w:tcW w:w="599" w:type="dxa"/>
          </w:tcPr>
          <w:p w:rsidR="00107CC3" w:rsidRPr="00E053D6" w:rsidRDefault="00107CC3" w:rsidP="005700DB">
            <w:pPr>
              <w:jc w:val="center"/>
            </w:pPr>
            <w:r w:rsidRPr="00E053D6">
              <w:rPr>
                <w:sz w:val="22"/>
                <w:szCs w:val="22"/>
              </w:rPr>
              <w:t>№ п/п</w:t>
            </w:r>
          </w:p>
        </w:tc>
        <w:tc>
          <w:tcPr>
            <w:tcW w:w="1843" w:type="dxa"/>
          </w:tcPr>
          <w:p w:rsidR="00107CC3" w:rsidRPr="00E053D6" w:rsidRDefault="00107CC3" w:rsidP="005700DB">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107CC3" w:rsidRPr="00E053D6" w:rsidRDefault="00107CC3" w:rsidP="005700DB">
            <w:pPr>
              <w:jc w:val="center"/>
            </w:pPr>
            <w:r w:rsidRPr="00E053D6">
              <w:rPr>
                <w:sz w:val="22"/>
                <w:szCs w:val="22"/>
              </w:rPr>
              <w:t>Функциональные свойства и технические характеристики</w:t>
            </w:r>
          </w:p>
        </w:tc>
        <w:tc>
          <w:tcPr>
            <w:tcW w:w="708" w:type="dxa"/>
          </w:tcPr>
          <w:p w:rsidR="00107CC3" w:rsidRPr="0013070B" w:rsidRDefault="00107CC3" w:rsidP="005700DB">
            <w:pPr>
              <w:jc w:val="center"/>
            </w:pPr>
            <w:r w:rsidRPr="0013070B">
              <w:rPr>
                <w:sz w:val="22"/>
                <w:szCs w:val="22"/>
              </w:rPr>
              <w:t>Ед.</w:t>
            </w:r>
          </w:p>
          <w:p w:rsidR="00107CC3" w:rsidRPr="0013070B" w:rsidRDefault="00107CC3" w:rsidP="005700DB">
            <w:pPr>
              <w:jc w:val="center"/>
            </w:pPr>
            <w:r w:rsidRPr="0013070B">
              <w:rPr>
                <w:sz w:val="22"/>
                <w:szCs w:val="22"/>
              </w:rPr>
              <w:t>изм.</w:t>
            </w:r>
          </w:p>
          <w:p w:rsidR="00107CC3" w:rsidRPr="00E053D6" w:rsidRDefault="00107CC3" w:rsidP="005700DB">
            <w:pPr>
              <w:jc w:val="center"/>
            </w:pPr>
          </w:p>
        </w:tc>
        <w:tc>
          <w:tcPr>
            <w:tcW w:w="709" w:type="dxa"/>
          </w:tcPr>
          <w:p w:rsidR="00107CC3" w:rsidRPr="00E053D6" w:rsidRDefault="00107CC3" w:rsidP="005700DB">
            <w:pPr>
              <w:jc w:val="center"/>
            </w:pPr>
            <w:r w:rsidRPr="00E053D6">
              <w:rPr>
                <w:sz w:val="22"/>
                <w:szCs w:val="22"/>
              </w:rPr>
              <w:t>Кол-во</w:t>
            </w:r>
          </w:p>
        </w:tc>
        <w:tc>
          <w:tcPr>
            <w:tcW w:w="840" w:type="dxa"/>
          </w:tcPr>
          <w:p w:rsidR="00107CC3" w:rsidRPr="00E053D6" w:rsidRDefault="00107CC3" w:rsidP="005700DB">
            <w:pPr>
              <w:ind w:right="77"/>
              <w:jc w:val="center"/>
            </w:pPr>
            <w:r w:rsidRPr="00E053D6">
              <w:rPr>
                <w:sz w:val="22"/>
                <w:szCs w:val="22"/>
              </w:rPr>
              <w:t>Цена, за ед. руб. коп.</w:t>
            </w:r>
          </w:p>
          <w:p w:rsidR="00107CC3" w:rsidRPr="00E053D6" w:rsidRDefault="00107CC3" w:rsidP="005700DB">
            <w:pPr>
              <w:jc w:val="center"/>
            </w:pPr>
          </w:p>
        </w:tc>
        <w:tc>
          <w:tcPr>
            <w:tcW w:w="1080" w:type="dxa"/>
          </w:tcPr>
          <w:p w:rsidR="00107CC3" w:rsidRPr="00E053D6" w:rsidRDefault="00107CC3" w:rsidP="005700DB">
            <w:pPr>
              <w:ind w:left="-113"/>
              <w:jc w:val="center"/>
            </w:pPr>
            <w:r w:rsidRPr="00E053D6">
              <w:rPr>
                <w:sz w:val="22"/>
                <w:szCs w:val="22"/>
              </w:rPr>
              <w:t>Общая стоимость без учета НДС, руб. коп.</w:t>
            </w:r>
          </w:p>
        </w:tc>
        <w:tc>
          <w:tcPr>
            <w:tcW w:w="840" w:type="dxa"/>
          </w:tcPr>
          <w:p w:rsidR="00107CC3" w:rsidRPr="00E053D6" w:rsidRDefault="00107CC3" w:rsidP="005700DB">
            <w:pPr>
              <w:jc w:val="center"/>
            </w:pPr>
            <w:r w:rsidRPr="00E053D6">
              <w:rPr>
                <w:sz w:val="22"/>
                <w:szCs w:val="22"/>
              </w:rPr>
              <w:t>НДС (18%), руб. коп</w:t>
            </w:r>
          </w:p>
        </w:tc>
        <w:tc>
          <w:tcPr>
            <w:tcW w:w="1559" w:type="dxa"/>
          </w:tcPr>
          <w:p w:rsidR="00107CC3" w:rsidRPr="00E053D6" w:rsidRDefault="00107CC3" w:rsidP="005700DB">
            <w:pPr>
              <w:jc w:val="center"/>
            </w:pPr>
            <w:r w:rsidRPr="00E053D6">
              <w:rPr>
                <w:sz w:val="22"/>
                <w:szCs w:val="22"/>
              </w:rPr>
              <w:t>Общая стоимость с учетом НДС,</w:t>
            </w:r>
          </w:p>
          <w:p w:rsidR="00107CC3" w:rsidRPr="00E053D6" w:rsidRDefault="00107CC3" w:rsidP="005700DB">
            <w:pPr>
              <w:jc w:val="center"/>
            </w:pPr>
            <w:r w:rsidRPr="00E053D6">
              <w:rPr>
                <w:sz w:val="22"/>
                <w:szCs w:val="22"/>
              </w:rPr>
              <w:t>руб. коп.</w:t>
            </w:r>
          </w:p>
          <w:p w:rsidR="00107CC3" w:rsidRPr="00E053D6" w:rsidRDefault="00107CC3" w:rsidP="005700DB">
            <w:pPr>
              <w:jc w:val="center"/>
            </w:pPr>
          </w:p>
        </w:tc>
      </w:tr>
      <w:tr w:rsidR="00107CC3" w:rsidRPr="00E053D6" w:rsidTr="005700DB">
        <w:trPr>
          <w:jc w:val="center"/>
        </w:trPr>
        <w:tc>
          <w:tcPr>
            <w:tcW w:w="599" w:type="dxa"/>
          </w:tcPr>
          <w:p w:rsidR="00107CC3" w:rsidRPr="00E053D6" w:rsidRDefault="00107CC3" w:rsidP="005700DB">
            <w:r w:rsidRPr="00E053D6">
              <w:rPr>
                <w:sz w:val="22"/>
                <w:szCs w:val="22"/>
              </w:rPr>
              <w:t>1</w:t>
            </w:r>
          </w:p>
        </w:tc>
        <w:tc>
          <w:tcPr>
            <w:tcW w:w="1843" w:type="dxa"/>
          </w:tcPr>
          <w:p w:rsidR="00107CC3" w:rsidRPr="00E053D6" w:rsidRDefault="00107CC3" w:rsidP="005700DB"/>
        </w:tc>
        <w:tc>
          <w:tcPr>
            <w:tcW w:w="1964" w:type="dxa"/>
          </w:tcPr>
          <w:p w:rsidR="00107CC3" w:rsidRPr="00E053D6" w:rsidRDefault="00107CC3" w:rsidP="005700DB"/>
        </w:tc>
        <w:tc>
          <w:tcPr>
            <w:tcW w:w="708" w:type="dxa"/>
          </w:tcPr>
          <w:p w:rsidR="00107CC3" w:rsidRPr="00E053D6" w:rsidRDefault="00107CC3" w:rsidP="005700DB"/>
        </w:tc>
        <w:tc>
          <w:tcPr>
            <w:tcW w:w="709" w:type="dxa"/>
          </w:tcPr>
          <w:p w:rsidR="00107CC3" w:rsidRPr="00E053D6" w:rsidRDefault="00107CC3" w:rsidP="005700DB"/>
        </w:tc>
        <w:tc>
          <w:tcPr>
            <w:tcW w:w="840" w:type="dxa"/>
          </w:tcPr>
          <w:p w:rsidR="00107CC3" w:rsidRPr="00E053D6" w:rsidRDefault="00107CC3" w:rsidP="005700DB"/>
        </w:tc>
        <w:tc>
          <w:tcPr>
            <w:tcW w:w="1080" w:type="dxa"/>
          </w:tcPr>
          <w:p w:rsidR="00107CC3" w:rsidRPr="00E053D6" w:rsidRDefault="00107CC3" w:rsidP="005700DB"/>
        </w:tc>
        <w:tc>
          <w:tcPr>
            <w:tcW w:w="840" w:type="dxa"/>
          </w:tcPr>
          <w:p w:rsidR="00107CC3" w:rsidRPr="00E053D6" w:rsidRDefault="00107CC3" w:rsidP="005700DB"/>
        </w:tc>
        <w:tc>
          <w:tcPr>
            <w:tcW w:w="1559" w:type="dxa"/>
          </w:tcPr>
          <w:p w:rsidR="00107CC3" w:rsidRPr="00E053D6" w:rsidRDefault="00107CC3" w:rsidP="005700DB"/>
        </w:tc>
      </w:tr>
      <w:tr w:rsidR="00107CC3" w:rsidRPr="00E053D6" w:rsidTr="005700DB">
        <w:trPr>
          <w:jc w:val="center"/>
        </w:trPr>
        <w:tc>
          <w:tcPr>
            <w:tcW w:w="599" w:type="dxa"/>
          </w:tcPr>
          <w:p w:rsidR="00107CC3" w:rsidRPr="00E053D6" w:rsidRDefault="00107CC3" w:rsidP="005700DB">
            <w:r>
              <w:rPr>
                <w:sz w:val="22"/>
                <w:szCs w:val="22"/>
              </w:rPr>
              <w:t>…</w:t>
            </w:r>
          </w:p>
        </w:tc>
        <w:tc>
          <w:tcPr>
            <w:tcW w:w="1843" w:type="dxa"/>
          </w:tcPr>
          <w:p w:rsidR="00107CC3" w:rsidRPr="00E053D6" w:rsidRDefault="00107CC3" w:rsidP="005700DB"/>
        </w:tc>
        <w:tc>
          <w:tcPr>
            <w:tcW w:w="1964" w:type="dxa"/>
          </w:tcPr>
          <w:p w:rsidR="00107CC3" w:rsidRPr="00E053D6" w:rsidRDefault="00107CC3" w:rsidP="005700DB"/>
        </w:tc>
        <w:tc>
          <w:tcPr>
            <w:tcW w:w="708" w:type="dxa"/>
          </w:tcPr>
          <w:p w:rsidR="00107CC3" w:rsidRPr="00E053D6" w:rsidRDefault="00107CC3" w:rsidP="005700DB"/>
        </w:tc>
        <w:tc>
          <w:tcPr>
            <w:tcW w:w="709" w:type="dxa"/>
          </w:tcPr>
          <w:p w:rsidR="00107CC3" w:rsidRPr="00E053D6" w:rsidRDefault="00107CC3" w:rsidP="005700DB"/>
        </w:tc>
        <w:tc>
          <w:tcPr>
            <w:tcW w:w="840" w:type="dxa"/>
          </w:tcPr>
          <w:p w:rsidR="00107CC3" w:rsidRPr="00E053D6" w:rsidRDefault="00107CC3" w:rsidP="005700DB"/>
        </w:tc>
        <w:tc>
          <w:tcPr>
            <w:tcW w:w="1080" w:type="dxa"/>
          </w:tcPr>
          <w:p w:rsidR="00107CC3" w:rsidRPr="00E053D6" w:rsidRDefault="00107CC3" w:rsidP="005700DB"/>
        </w:tc>
        <w:tc>
          <w:tcPr>
            <w:tcW w:w="840" w:type="dxa"/>
          </w:tcPr>
          <w:p w:rsidR="00107CC3" w:rsidRPr="00E053D6" w:rsidRDefault="00107CC3" w:rsidP="005700DB"/>
        </w:tc>
        <w:tc>
          <w:tcPr>
            <w:tcW w:w="1559" w:type="dxa"/>
          </w:tcPr>
          <w:p w:rsidR="00107CC3" w:rsidRPr="00E053D6" w:rsidRDefault="00107CC3" w:rsidP="005700DB"/>
        </w:tc>
      </w:tr>
      <w:tr w:rsidR="00107CC3" w:rsidRPr="00E053D6" w:rsidTr="005700DB">
        <w:trPr>
          <w:jc w:val="center"/>
        </w:trPr>
        <w:tc>
          <w:tcPr>
            <w:tcW w:w="599" w:type="dxa"/>
          </w:tcPr>
          <w:p w:rsidR="00107CC3" w:rsidRPr="0057367A" w:rsidRDefault="00107CC3" w:rsidP="005700DB">
            <w:pPr>
              <w:rPr>
                <w:lang w:val="en-US"/>
              </w:rPr>
            </w:pPr>
            <w:r>
              <w:rPr>
                <w:sz w:val="22"/>
                <w:szCs w:val="22"/>
                <w:lang w:val="en-US"/>
              </w:rPr>
              <w:t>n</w:t>
            </w:r>
          </w:p>
        </w:tc>
        <w:tc>
          <w:tcPr>
            <w:tcW w:w="1843" w:type="dxa"/>
          </w:tcPr>
          <w:p w:rsidR="00107CC3" w:rsidRPr="00E053D6" w:rsidRDefault="00107CC3" w:rsidP="005700DB"/>
        </w:tc>
        <w:tc>
          <w:tcPr>
            <w:tcW w:w="1964" w:type="dxa"/>
          </w:tcPr>
          <w:p w:rsidR="00107CC3" w:rsidRPr="00E053D6" w:rsidRDefault="00107CC3" w:rsidP="005700DB"/>
        </w:tc>
        <w:tc>
          <w:tcPr>
            <w:tcW w:w="708" w:type="dxa"/>
          </w:tcPr>
          <w:p w:rsidR="00107CC3" w:rsidRPr="00E053D6" w:rsidRDefault="00107CC3" w:rsidP="005700DB"/>
        </w:tc>
        <w:tc>
          <w:tcPr>
            <w:tcW w:w="709" w:type="dxa"/>
          </w:tcPr>
          <w:p w:rsidR="00107CC3" w:rsidRPr="00E053D6" w:rsidRDefault="00107CC3" w:rsidP="005700DB"/>
        </w:tc>
        <w:tc>
          <w:tcPr>
            <w:tcW w:w="840" w:type="dxa"/>
          </w:tcPr>
          <w:p w:rsidR="00107CC3" w:rsidRPr="00E053D6" w:rsidRDefault="00107CC3" w:rsidP="005700DB"/>
        </w:tc>
        <w:tc>
          <w:tcPr>
            <w:tcW w:w="1080" w:type="dxa"/>
          </w:tcPr>
          <w:p w:rsidR="00107CC3" w:rsidRPr="00E053D6" w:rsidRDefault="00107CC3" w:rsidP="005700DB"/>
        </w:tc>
        <w:tc>
          <w:tcPr>
            <w:tcW w:w="840" w:type="dxa"/>
          </w:tcPr>
          <w:p w:rsidR="00107CC3" w:rsidRPr="00E053D6" w:rsidRDefault="00107CC3" w:rsidP="005700DB"/>
        </w:tc>
        <w:tc>
          <w:tcPr>
            <w:tcW w:w="1559" w:type="dxa"/>
          </w:tcPr>
          <w:p w:rsidR="00107CC3" w:rsidRPr="00E053D6" w:rsidRDefault="00107CC3" w:rsidP="005700DB"/>
        </w:tc>
      </w:tr>
    </w:tbl>
    <w:p w:rsidR="00107CC3" w:rsidRPr="00E053D6" w:rsidRDefault="00107CC3" w:rsidP="007E699F">
      <w:pPr>
        <w:jc w:val="both"/>
        <w:rPr>
          <w:b/>
          <w:sz w:val="22"/>
          <w:szCs w:val="22"/>
        </w:rPr>
      </w:pPr>
      <w:r w:rsidRPr="00E053D6">
        <w:rPr>
          <w:sz w:val="22"/>
          <w:szCs w:val="22"/>
        </w:rPr>
        <w:t xml:space="preserve">                                                                                                  </w:t>
      </w:r>
      <w:r w:rsidRPr="00E053D6">
        <w:rPr>
          <w:b/>
          <w:sz w:val="22"/>
          <w:szCs w:val="22"/>
        </w:rPr>
        <w:t>ИТОГО:</w:t>
      </w:r>
    </w:p>
    <w:p w:rsidR="00107CC3" w:rsidRDefault="00107CC3" w:rsidP="007E699F">
      <w:pPr>
        <w:ind w:left="180" w:firstLine="540"/>
        <w:jc w:val="both"/>
        <w:rPr>
          <w:sz w:val="22"/>
          <w:szCs w:val="22"/>
        </w:rPr>
      </w:pPr>
    </w:p>
    <w:p w:rsidR="00107CC3" w:rsidRPr="00E053D6" w:rsidRDefault="00107CC3" w:rsidP="007E699F">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107CC3" w:rsidRPr="00E053D6" w:rsidRDefault="00107CC3" w:rsidP="007E699F">
      <w:pPr>
        <w:rPr>
          <w:b/>
          <w:sz w:val="22"/>
          <w:szCs w:val="22"/>
        </w:rPr>
      </w:pPr>
    </w:p>
    <w:p w:rsidR="00107CC3" w:rsidRPr="00E053D6" w:rsidRDefault="00107CC3" w:rsidP="007E699F">
      <w:pPr>
        <w:shd w:val="clear" w:color="auto" w:fill="FFFFFF"/>
        <w:tabs>
          <w:tab w:val="left" w:pos="341"/>
        </w:tabs>
        <w:jc w:val="both"/>
        <w:rPr>
          <w:spacing w:val="7"/>
          <w:sz w:val="22"/>
          <w:szCs w:val="22"/>
        </w:rPr>
      </w:pPr>
    </w:p>
    <w:p w:rsidR="00107CC3" w:rsidRDefault="00107CC3" w:rsidP="007E699F">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107CC3" w:rsidRDefault="00107CC3" w:rsidP="007E699F">
      <w:pPr>
        <w:jc w:val="center"/>
        <w:rPr>
          <w:sz w:val="22"/>
          <w:szCs w:val="22"/>
        </w:rPr>
      </w:pPr>
    </w:p>
    <w:p w:rsidR="00107CC3" w:rsidRDefault="00107CC3" w:rsidP="007E699F">
      <w:pPr>
        <w:jc w:val="center"/>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p w:rsidR="00107CC3" w:rsidRDefault="00107CC3" w:rsidP="007E699F">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107CC3" w:rsidRPr="008905EA" w:rsidTr="005700DB">
        <w:trPr>
          <w:jc w:val="center"/>
        </w:trPr>
        <w:tc>
          <w:tcPr>
            <w:tcW w:w="2577" w:type="dxa"/>
          </w:tcPr>
          <w:p w:rsidR="00107CC3" w:rsidRPr="008905EA" w:rsidRDefault="00107CC3" w:rsidP="005700DB">
            <w:pPr>
              <w:jc w:val="both"/>
            </w:pPr>
            <w:r w:rsidRPr="008905EA">
              <w:rPr>
                <w:sz w:val="22"/>
                <w:szCs w:val="22"/>
              </w:rPr>
              <w:t>От Поставщика:</w:t>
            </w: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r w:rsidRPr="008905EA">
              <w:rPr>
                <w:sz w:val="22"/>
                <w:szCs w:val="22"/>
              </w:rPr>
              <w:t>От Покупателя:</w:t>
            </w:r>
          </w:p>
        </w:tc>
        <w:tc>
          <w:tcPr>
            <w:tcW w:w="2300" w:type="dxa"/>
          </w:tcPr>
          <w:p w:rsidR="00107CC3" w:rsidRPr="008905EA" w:rsidRDefault="00107CC3" w:rsidP="005700DB">
            <w:pPr>
              <w:jc w:val="both"/>
            </w:pPr>
          </w:p>
        </w:tc>
      </w:tr>
      <w:tr w:rsidR="00107CC3" w:rsidRPr="008905EA" w:rsidTr="005700DB">
        <w:trPr>
          <w:trHeight w:val="172"/>
          <w:jc w:val="center"/>
        </w:trPr>
        <w:tc>
          <w:tcPr>
            <w:tcW w:w="2577" w:type="dxa"/>
          </w:tcPr>
          <w:p w:rsidR="00107CC3" w:rsidRPr="008905EA" w:rsidRDefault="00107CC3" w:rsidP="005700DB">
            <w:pPr>
              <w:jc w:val="both"/>
            </w:pP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p>
        </w:tc>
        <w:tc>
          <w:tcPr>
            <w:tcW w:w="2300" w:type="dxa"/>
          </w:tcPr>
          <w:p w:rsidR="00107CC3" w:rsidRPr="008905EA" w:rsidRDefault="00107CC3" w:rsidP="005700DB">
            <w:pPr>
              <w:jc w:val="both"/>
            </w:pPr>
          </w:p>
        </w:tc>
      </w:tr>
      <w:tr w:rsidR="00107CC3" w:rsidRPr="008905EA" w:rsidTr="005700DB">
        <w:trPr>
          <w:jc w:val="center"/>
        </w:trPr>
        <w:tc>
          <w:tcPr>
            <w:tcW w:w="2577" w:type="dxa"/>
          </w:tcPr>
          <w:p w:rsidR="00107CC3" w:rsidRPr="008905EA" w:rsidRDefault="00107CC3" w:rsidP="005700DB">
            <w:pPr>
              <w:jc w:val="both"/>
            </w:pP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p>
        </w:tc>
        <w:tc>
          <w:tcPr>
            <w:tcW w:w="2300" w:type="dxa"/>
          </w:tcPr>
          <w:p w:rsidR="00107CC3" w:rsidRPr="008905EA" w:rsidRDefault="00107CC3" w:rsidP="005700DB">
            <w:pPr>
              <w:jc w:val="both"/>
            </w:pPr>
          </w:p>
        </w:tc>
      </w:tr>
      <w:tr w:rsidR="00107CC3" w:rsidRPr="008905EA" w:rsidTr="005700DB">
        <w:trPr>
          <w:jc w:val="center"/>
        </w:trPr>
        <w:tc>
          <w:tcPr>
            <w:tcW w:w="2577" w:type="dxa"/>
            <w:tcBorders>
              <w:bottom w:val="single" w:sz="4" w:space="0" w:color="auto"/>
            </w:tcBorders>
          </w:tcPr>
          <w:p w:rsidR="00107CC3" w:rsidRPr="008905EA" w:rsidRDefault="00107CC3" w:rsidP="005700DB">
            <w:pPr>
              <w:jc w:val="both"/>
            </w:pPr>
          </w:p>
        </w:tc>
        <w:tc>
          <w:tcPr>
            <w:tcW w:w="2160" w:type="dxa"/>
          </w:tcPr>
          <w:p w:rsidR="00107CC3" w:rsidRPr="008905EA" w:rsidRDefault="00107CC3" w:rsidP="005700DB">
            <w:pPr>
              <w:jc w:val="both"/>
            </w:pPr>
          </w:p>
        </w:tc>
        <w:tc>
          <w:tcPr>
            <w:tcW w:w="2520" w:type="dxa"/>
            <w:tcBorders>
              <w:bottom w:val="single" w:sz="4" w:space="0" w:color="auto"/>
            </w:tcBorders>
          </w:tcPr>
          <w:p w:rsidR="00107CC3" w:rsidRPr="008905EA" w:rsidRDefault="00107CC3" w:rsidP="005700DB">
            <w:pPr>
              <w:jc w:val="both"/>
            </w:pPr>
          </w:p>
        </w:tc>
        <w:tc>
          <w:tcPr>
            <w:tcW w:w="2300" w:type="dxa"/>
          </w:tcPr>
          <w:p w:rsidR="00107CC3" w:rsidRPr="008905EA" w:rsidRDefault="00107CC3" w:rsidP="005700DB">
            <w:pPr>
              <w:jc w:val="both"/>
            </w:pPr>
            <w:r w:rsidRPr="008905EA">
              <w:rPr>
                <w:sz w:val="22"/>
                <w:szCs w:val="22"/>
              </w:rPr>
              <w:t>Сапонова Е.А.</w:t>
            </w:r>
          </w:p>
        </w:tc>
      </w:tr>
      <w:tr w:rsidR="00107CC3" w:rsidRPr="008905EA" w:rsidTr="005700DB">
        <w:trPr>
          <w:jc w:val="center"/>
        </w:trPr>
        <w:tc>
          <w:tcPr>
            <w:tcW w:w="2577" w:type="dxa"/>
          </w:tcPr>
          <w:p w:rsidR="00107CC3" w:rsidRPr="008905EA" w:rsidRDefault="00107CC3" w:rsidP="005700DB">
            <w:pPr>
              <w:jc w:val="both"/>
            </w:pPr>
            <w:r w:rsidRPr="008905EA">
              <w:rPr>
                <w:sz w:val="22"/>
                <w:szCs w:val="22"/>
              </w:rPr>
              <w:t>М.П.</w:t>
            </w: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r w:rsidRPr="008905EA">
              <w:rPr>
                <w:sz w:val="22"/>
                <w:szCs w:val="22"/>
              </w:rPr>
              <w:t>М.П.</w:t>
            </w:r>
          </w:p>
        </w:tc>
        <w:tc>
          <w:tcPr>
            <w:tcW w:w="2300" w:type="dxa"/>
          </w:tcPr>
          <w:p w:rsidR="00107CC3" w:rsidRPr="008905EA" w:rsidRDefault="00107CC3" w:rsidP="005700DB">
            <w:pPr>
              <w:jc w:val="both"/>
            </w:pPr>
          </w:p>
        </w:tc>
      </w:tr>
    </w:tbl>
    <w:p w:rsidR="00107CC3" w:rsidRPr="00E053D6" w:rsidRDefault="00107CC3" w:rsidP="007E699F">
      <w:pPr>
        <w:jc w:val="right"/>
        <w:outlineLvl w:val="0"/>
        <w:rPr>
          <w:b/>
          <w:sz w:val="22"/>
          <w:szCs w:val="22"/>
        </w:rPr>
      </w:pPr>
      <w:r w:rsidRPr="00E053D6">
        <w:rPr>
          <w:sz w:val="22"/>
          <w:szCs w:val="22"/>
        </w:rPr>
        <w:br w:type="page"/>
      </w:r>
      <w:r>
        <w:rPr>
          <w:b/>
          <w:sz w:val="22"/>
          <w:szCs w:val="22"/>
        </w:rPr>
        <w:t>Приложение № 2</w:t>
      </w:r>
    </w:p>
    <w:p w:rsidR="00107CC3" w:rsidRPr="00E053D6" w:rsidRDefault="00107CC3" w:rsidP="007E699F">
      <w:pPr>
        <w:jc w:val="right"/>
        <w:rPr>
          <w:b/>
          <w:sz w:val="22"/>
          <w:szCs w:val="22"/>
        </w:rPr>
      </w:pPr>
      <w:r w:rsidRPr="00E053D6">
        <w:rPr>
          <w:b/>
          <w:sz w:val="22"/>
          <w:szCs w:val="22"/>
        </w:rPr>
        <w:t>к Договору № _________</w:t>
      </w:r>
    </w:p>
    <w:p w:rsidR="00107CC3" w:rsidRDefault="00107CC3" w:rsidP="007E699F">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107CC3" w:rsidRDefault="00107CC3" w:rsidP="007E699F">
      <w:pPr>
        <w:outlineLvl w:val="0"/>
        <w:rPr>
          <w:sz w:val="22"/>
          <w:szCs w:val="22"/>
        </w:rPr>
      </w:pPr>
    </w:p>
    <w:p w:rsidR="00107CC3" w:rsidRDefault="00107CC3" w:rsidP="007E699F">
      <w:pPr>
        <w:ind w:left="720"/>
        <w:outlineLvl w:val="0"/>
        <w:rPr>
          <w:b/>
          <w:sz w:val="22"/>
          <w:szCs w:val="22"/>
        </w:rPr>
      </w:pPr>
    </w:p>
    <w:p w:rsidR="00107CC3" w:rsidRPr="008905EA" w:rsidRDefault="00107CC3" w:rsidP="007E699F">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107CC3" w:rsidRDefault="00107CC3" w:rsidP="007E699F">
      <w:pPr>
        <w:ind w:left="720"/>
        <w:outlineLvl w:val="0"/>
        <w:rPr>
          <w:b/>
          <w:sz w:val="22"/>
          <w:szCs w:val="22"/>
        </w:rPr>
      </w:pPr>
    </w:p>
    <w:p w:rsidR="00107CC3" w:rsidRDefault="00107CC3" w:rsidP="007E699F">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107CC3" w:rsidTr="005700DB">
        <w:trPr>
          <w:trHeight w:val="9039"/>
        </w:trPr>
        <w:tc>
          <w:tcPr>
            <w:tcW w:w="10736" w:type="dxa"/>
          </w:tcPr>
          <w:p w:rsidR="00107CC3" w:rsidRPr="00503DDE" w:rsidRDefault="00107CC3" w:rsidP="005700DB">
            <w:pPr>
              <w:ind w:left="864"/>
              <w:outlineLvl w:val="0"/>
              <w:rPr>
                <w:b/>
              </w:rPr>
            </w:pPr>
          </w:p>
          <w:p w:rsidR="00107CC3" w:rsidRPr="008905EA" w:rsidRDefault="00107CC3" w:rsidP="005700DB">
            <w:pPr>
              <w:ind w:left="720"/>
              <w:jc w:val="center"/>
              <w:outlineLvl w:val="0"/>
              <w:rPr>
                <w:b/>
              </w:rPr>
            </w:pPr>
            <w:r w:rsidRPr="008905EA">
              <w:rPr>
                <w:b/>
                <w:sz w:val="22"/>
                <w:szCs w:val="22"/>
              </w:rPr>
              <w:t>АКТ ПРИЕМА-ПЕРЕДАЧИ ТОВАРА</w:t>
            </w:r>
          </w:p>
          <w:p w:rsidR="00107CC3" w:rsidRPr="008905EA" w:rsidRDefault="00107CC3" w:rsidP="005700DB">
            <w:pPr>
              <w:jc w:val="center"/>
              <w:rPr>
                <w:b/>
              </w:rPr>
            </w:pPr>
            <w:r w:rsidRPr="008905EA">
              <w:rPr>
                <w:b/>
                <w:sz w:val="22"/>
                <w:szCs w:val="22"/>
              </w:rPr>
              <w:t>№ ___ от «___» ________201</w:t>
            </w:r>
            <w:r>
              <w:rPr>
                <w:b/>
                <w:sz w:val="22"/>
                <w:szCs w:val="22"/>
              </w:rPr>
              <w:t>_</w:t>
            </w:r>
            <w:r w:rsidRPr="008905EA">
              <w:rPr>
                <w:b/>
                <w:sz w:val="22"/>
                <w:szCs w:val="22"/>
              </w:rPr>
              <w:t xml:space="preserve"> г.</w:t>
            </w:r>
          </w:p>
          <w:p w:rsidR="00107CC3" w:rsidRPr="008905EA" w:rsidRDefault="00107CC3" w:rsidP="005700DB">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107CC3" w:rsidRPr="008905EA" w:rsidRDefault="00107CC3" w:rsidP="005700DB">
            <w:pPr>
              <w:jc w:val="center"/>
            </w:pPr>
          </w:p>
          <w:p w:rsidR="00107CC3" w:rsidRPr="008905EA" w:rsidRDefault="00107CC3" w:rsidP="005700DB">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107CC3" w:rsidRPr="008905EA" w:rsidRDefault="00107CC3" w:rsidP="005700DB">
            <w:pPr>
              <w:shd w:val="clear" w:color="auto" w:fill="FFFFFF"/>
              <w:autoSpaceDE w:val="0"/>
              <w:autoSpaceDN w:val="0"/>
              <w:adjustRightInd w:val="0"/>
              <w:ind w:left="144" w:firstLine="709"/>
              <w:jc w:val="both"/>
            </w:pPr>
          </w:p>
          <w:p w:rsidR="00107CC3" w:rsidRPr="008905EA" w:rsidRDefault="00107CC3" w:rsidP="005700DB">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107CC3" w:rsidRPr="008905EA" w:rsidRDefault="00107CC3" w:rsidP="005700DB">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107CC3" w:rsidRPr="008905EA" w:rsidTr="005700DB">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107CC3" w:rsidRPr="008905EA" w:rsidRDefault="00107CC3" w:rsidP="005700DB">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107CC3" w:rsidRPr="008905EA" w:rsidRDefault="00107CC3" w:rsidP="005700DB">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107CC3" w:rsidRPr="008905EA" w:rsidRDefault="00107CC3" w:rsidP="005700DB">
                  <w:pPr>
                    <w:jc w:val="center"/>
                  </w:pPr>
                  <w:r w:rsidRPr="008905EA">
                    <w:rPr>
                      <w:sz w:val="22"/>
                      <w:szCs w:val="22"/>
                    </w:rPr>
                    <w:t>Ед.</w:t>
                  </w:r>
                </w:p>
                <w:p w:rsidR="00107CC3" w:rsidRPr="008905EA" w:rsidRDefault="00107CC3" w:rsidP="005700DB">
                  <w:pPr>
                    <w:jc w:val="center"/>
                  </w:pPr>
                  <w:r w:rsidRPr="008905EA">
                    <w:rPr>
                      <w:sz w:val="22"/>
                      <w:szCs w:val="22"/>
                    </w:rPr>
                    <w:t>изм.</w:t>
                  </w:r>
                </w:p>
                <w:p w:rsidR="00107CC3" w:rsidRPr="008905EA" w:rsidRDefault="00107CC3" w:rsidP="005700DB">
                  <w:pPr>
                    <w:jc w:val="center"/>
                  </w:pPr>
                </w:p>
              </w:tc>
              <w:tc>
                <w:tcPr>
                  <w:tcW w:w="673" w:type="dxa"/>
                  <w:tcBorders>
                    <w:top w:val="single" w:sz="4" w:space="0" w:color="auto"/>
                    <w:left w:val="single" w:sz="4" w:space="0" w:color="auto"/>
                    <w:bottom w:val="single" w:sz="4" w:space="0" w:color="auto"/>
                    <w:right w:val="single" w:sz="4" w:space="0" w:color="auto"/>
                  </w:tcBorders>
                </w:tcPr>
                <w:p w:rsidR="00107CC3" w:rsidRPr="008905EA" w:rsidRDefault="00107CC3" w:rsidP="005700DB">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107CC3" w:rsidRPr="008905EA" w:rsidRDefault="00107CC3" w:rsidP="005700DB">
                  <w:pPr>
                    <w:ind w:right="77"/>
                    <w:jc w:val="center"/>
                  </w:pPr>
                  <w:r w:rsidRPr="008905EA">
                    <w:rPr>
                      <w:sz w:val="22"/>
                      <w:szCs w:val="22"/>
                    </w:rPr>
                    <w:t>Цена, за ед. руб. коп.</w:t>
                  </w:r>
                </w:p>
                <w:p w:rsidR="00107CC3" w:rsidRPr="008905EA" w:rsidRDefault="00107CC3" w:rsidP="005700DB">
                  <w:pPr>
                    <w:jc w:val="center"/>
                  </w:pPr>
                </w:p>
              </w:tc>
              <w:tc>
                <w:tcPr>
                  <w:tcW w:w="1440" w:type="dxa"/>
                  <w:tcBorders>
                    <w:top w:val="single" w:sz="4" w:space="0" w:color="auto"/>
                    <w:left w:val="single" w:sz="4" w:space="0" w:color="auto"/>
                    <w:bottom w:val="single" w:sz="4" w:space="0" w:color="auto"/>
                    <w:right w:val="single" w:sz="4" w:space="0" w:color="auto"/>
                  </w:tcBorders>
                </w:tcPr>
                <w:p w:rsidR="00107CC3" w:rsidRPr="008905EA" w:rsidRDefault="00107CC3" w:rsidP="005700DB">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107CC3" w:rsidRPr="008905EA" w:rsidRDefault="00107CC3" w:rsidP="005700DB">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107CC3" w:rsidRPr="008905EA" w:rsidRDefault="00107CC3" w:rsidP="005700DB">
                  <w:pPr>
                    <w:jc w:val="center"/>
                  </w:pPr>
                  <w:r w:rsidRPr="008905EA">
                    <w:rPr>
                      <w:sz w:val="22"/>
                      <w:szCs w:val="22"/>
                    </w:rPr>
                    <w:t>Общая стоимость с учетом НДС,</w:t>
                  </w:r>
                </w:p>
                <w:p w:rsidR="00107CC3" w:rsidRPr="008905EA" w:rsidRDefault="00107CC3" w:rsidP="005700DB">
                  <w:pPr>
                    <w:jc w:val="center"/>
                  </w:pPr>
                  <w:r w:rsidRPr="008905EA">
                    <w:rPr>
                      <w:sz w:val="22"/>
                      <w:szCs w:val="22"/>
                    </w:rPr>
                    <w:t>руб. коп.</w:t>
                  </w:r>
                </w:p>
                <w:p w:rsidR="00107CC3" w:rsidRPr="008905EA" w:rsidRDefault="00107CC3" w:rsidP="005700DB">
                  <w:pPr>
                    <w:jc w:val="center"/>
                  </w:pPr>
                </w:p>
              </w:tc>
            </w:tr>
            <w:tr w:rsidR="00107CC3" w:rsidRPr="008905EA" w:rsidTr="005700DB">
              <w:trPr>
                <w:jc w:val="center"/>
              </w:trPr>
              <w:tc>
                <w:tcPr>
                  <w:tcW w:w="540" w:type="dxa"/>
                  <w:tcBorders>
                    <w:top w:val="single" w:sz="4" w:space="0" w:color="auto"/>
                    <w:left w:val="single" w:sz="4" w:space="0" w:color="auto"/>
                    <w:bottom w:val="single" w:sz="4" w:space="0" w:color="auto"/>
                    <w:right w:val="single" w:sz="4" w:space="0" w:color="auto"/>
                  </w:tcBorders>
                </w:tcPr>
                <w:p w:rsidR="00107CC3" w:rsidRPr="00A419F7" w:rsidRDefault="00107CC3" w:rsidP="005700DB">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711"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673"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102"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440"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944"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576"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r>
            <w:tr w:rsidR="00107CC3" w:rsidRPr="008905EA" w:rsidTr="005700DB">
              <w:trPr>
                <w:jc w:val="center"/>
              </w:trPr>
              <w:tc>
                <w:tcPr>
                  <w:tcW w:w="540" w:type="dxa"/>
                  <w:tcBorders>
                    <w:top w:val="single" w:sz="4" w:space="0" w:color="auto"/>
                    <w:left w:val="single" w:sz="4" w:space="0" w:color="auto"/>
                    <w:bottom w:val="single" w:sz="4" w:space="0" w:color="auto"/>
                    <w:right w:val="single" w:sz="4" w:space="0" w:color="auto"/>
                  </w:tcBorders>
                </w:tcPr>
                <w:p w:rsidR="00107CC3" w:rsidRPr="00A419F7" w:rsidRDefault="00107CC3" w:rsidP="005700DB">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711"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673"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102"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440"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944"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576"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r>
            <w:tr w:rsidR="00107CC3" w:rsidRPr="008905EA" w:rsidTr="005700DB">
              <w:trPr>
                <w:jc w:val="center"/>
              </w:trPr>
              <w:tc>
                <w:tcPr>
                  <w:tcW w:w="540" w:type="dxa"/>
                  <w:tcBorders>
                    <w:top w:val="single" w:sz="4" w:space="0" w:color="auto"/>
                    <w:left w:val="single" w:sz="4" w:space="0" w:color="auto"/>
                    <w:bottom w:val="single" w:sz="4" w:space="0" w:color="auto"/>
                    <w:right w:val="single" w:sz="4" w:space="0" w:color="auto"/>
                  </w:tcBorders>
                </w:tcPr>
                <w:p w:rsidR="00107CC3" w:rsidRPr="00A419F7" w:rsidRDefault="00107CC3" w:rsidP="005700DB">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711"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673"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102"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440"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944"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576"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r>
            <w:tr w:rsidR="00107CC3" w:rsidRPr="008905EA" w:rsidTr="005700DB">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107CC3" w:rsidRPr="008905EA" w:rsidRDefault="00107CC3" w:rsidP="005700DB">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673"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102"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440"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944" w:type="dxa"/>
                  <w:tcBorders>
                    <w:top w:val="single" w:sz="4" w:space="0" w:color="auto"/>
                    <w:left w:val="single" w:sz="4" w:space="0" w:color="auto"/>
                    <w:bottom w:val="single" w:sz="4" w:space="0" w:color="auto"/>
                    <w:right w:val="single" w:sz="4" w:space="0" w:color="auto"/>
                  </w:tcBorders>
                </w:tcPr>
                <w:p w:rsidR="00107CC3" w:rsidRPr="008905EA" w:rsidRDefault="00107CC3" w:rsidP="005700DB"/>
              </w:tc>
              <w:tc>
                <w:tcPr>
                  <w:tcW w:w="1576" w:type="dxa"/>
                  <w:tcBorders>
                    <w:top w:val="single" w:sz="4" w:space="0" w:color="auto"/>
                    <w:left w:val="single" w:sz="4" w:space="0" w:color="auto"/>
                    <w:bottom w:val="single" w:sz="4" w:space="0" w:color="auto"/>
                    <w:right w:val="single" w:sz="4" w:space="0" w:color="auto"/>
                  </w:tcBorders>
                </w:tcPr>
                <w:p w:rsidR="00107CC3" w:rsidRPr="008905EA" w:rsidRDefault="00107CC3" w:rsidP="005700DB">
                  <w:pPr>
                    <w:rPr>
                      <w:b/>
                    </w:rPr>
                  </w:pPr>
                </w:p>
              </w:tc>
            </w:tr>
          </w:tbl>
          <w:p w:rsidR="00107CC3" w:rsidRPr="008905EA" w:rsidRDefault="00107CC3" w:rsidP="005700DB">
            <w:pPr>
              <w:shd w:val="clear" w:color="auto" w:fill="FFFFFF"/>
              <w:autoSpaceDE w:val="0"/>
              <w:autoSpaceDN w:val="0"/>
              <w:adjustRightInd w:val="0"/>
              <w:ind w:left="144"/>
              <w:jc w:val="both"/>
              <w:rPr>
                <w:i/>
                <w:iCs/>
              </w:rPr>
            </w:pPr>
          </w:p>
          <w:p w:rsidR="00107CC3" w:rsidRPr="008905EA" w:rsidRDefault="00107CC3" w:rsidP="005700DB">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107CC3" w:rsidRDefault="00107CC3" w:rsidP="005700DB">
            <w:pPr>
              <w:shd w:val="clear" w:color="auto" w:fill="FFFFFF"/>
              <w:autoSpaceDE w:val="0"/>
              <w:autoSpaceDN w:val="0"/>
              <w:adjustRightInd w:val="0"/>
              <w:ind w:left="144" w:firstLine="709"/>
              <w:jc w:val="both"/>
            </w:pPr>
          </w:p>
          <w:p w:rsidR="00107CC3" w:rsidRPr="008905EA" w:rsidRDefault="00107CC3" w:rsidP="005700DB">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107CC3" w:rsidRPr="008905EA" w:rsidRDefault="00107CC3" w:rsidP="005700DB">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107CC3" w:rsidRPr="008905EA" w:rsidRDefault="00107CC3" w:rsidP="005700DB">
            <w:pPr>
              <w:shd w:val="clear" w:color="auto" w:fill="FFFFFF"/>
              <w:autoSpaceDE w:val="0"/>
              <w:autoSpaceDN w:val="0"/>
              <w:adjustRightInd w:val="0"/>
              <w:ind w:left="144"/>
              <w:jc w:val="both"/>
            </w:pPr>
          </w:p>
          <w:p w:rsidR="00107CC3" w:rsidRPr="008905EA" w:rsidRDefault="00107CC3" w:rsidP="005700DB">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107CC3" w:rsidRPr="008905EA" w:rsidTr="005700DB">
              <w:trPr>
                <w:jc w:val="center"/>
              </w:trPr>
              <w:tc>
                <w:tcPr>
                  <w:tcW w:w="2577" w:type="dxa"/>
                </w:tcPr>
                <w:p w:rsidR="00107CC3" w:rsidRPr="008905EA" w:rsidRDefault="00107CC3" w:rsidP="005700DB">
                  <w:pPr>
                    <w:jc w:val="both"/>
                  </w:pPr>
                  <w:r w:rsidRPr="008905EA">
                    <w:rPr>
                      <w:sz w:val="22"/>
                      <w:szCs w:val="22"/>
                    </w:rPr>
                    <w:t>От Поставщика:</w:t>
                  </w: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r w:rsidRPr="008905EA">
                    <w:rPr>
                      <w:sz w:val="22"/>
                      <w:szCs w:val="22"/>
                    </w:rPr>
                    <w:t>От Покупателя:</w:t>
                  </w:r>
                </w:p>
              </w:tc>
              <w:tc>
                <w:tcPr>
                  <w:tcW w:w="2300" w:type="dxa"/>
                </w:tcPr>
                <w:p w:rsidR="00107CC3" w:rsidRPr="008905EA" w:rsidRDefault="00107CC3" w:rsidP="005700DB">
                  <w:pPr>
                    <w:jc w:val="both"/>
                  </w:pPr>
                </w:p>
              </w:tc>
            </w:tr>
            <w:tr w:rsidR="00107CC3" w:rsidRPr="008905EA" w:rsidTr="005700DB">
              <w:trPr>
                <w:trHeight w:val="172"/>
                <w:jc w:val="center"/>
              </w:trPr>
              <w:tc>
                <w:tcPr>
                  <w:tcW w:w="2577" w:type="dxa"/>
                </w:tcPr>
                <w:p w:rsidR="00107CC3" w:rsidRPr="008905EA" w:rsidRDefault="00107CC3" w:rsidP="005700DB">
                  <w:pPr>
                    <w:jc w:val="both"/>
                  </w:pP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p>
              </w:tc>
              <w:tc>
                <w:tcPr>
                  <w:tcW w:w="2300" w:type="dxa"/>
                </w:tcPr>
                <w:p w:rsidR="00107CC3" w:rsidRPr="008905EA" w:rsidRDefault="00107CC3" w:rsidP="005700DB">
                  <w:pPr>
                    <w:jc w:val="both"/>
                  </w:pPr>
                </w:p>
              </w:tc>
            </w:tr>
            <w:tr w:rsidR="00107CC3" w:rsidRPr="008905EA" w:rsidTr="005700DB">
              <w:trPr>
                <w:jc w:val="center"/>
              </w:trPr>
              <w:tc>
                <w:tcPr>
                  <w:tcW w:w="2577" w:type="dxa"/>
                </w:tcPr>
                <w:p w:rsidR="00107CC3" w:rsidRPr="008905EA" w:rsidRDefault="00107CC3" w:rsidP="005700DB">
                  <w:pPr>
                    <w:jc w:val="both"/>
                  </w:pP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p>
              </w:tc>
              <w:tc>
                <w:tcPr>
                  <w:tcW w:w="2300" w:type="dxa"/>
                </w:tcPr>
                <w:p w:rsidR="00107CC3" w:rsidRPr="008905EA" w:rsidRDefault="00107CC3" w:rsidP="005700DB">
                  <w:pPr>
                    <w:jc w:val="both"/>
                  </w:pPr>
                </w:p>
              </w:tc>
            </w:tr>
            <w:tr w:rsidR="00107CC3" w:rsidRPr="008905EA" w:rsidTr="005700DB">
              <w:trPr>
                <w:jc w:val="center"/>
              </w:trPr>
              <w:tc>
                <w:tcPr>
                  <w:tcW w:w="2577" w:type="dxa"/>
                  <w:tcBorders>
                    <w:bottom w:val="single" w:sz="4" w:space="0" w:color="auto"/>
                  </w:tcBorders>
                </w:tcPr>
                <w:p w:rsidR="00107CC3" w:rsidRPr="008905EA" w:rsidRDefault="00107CC3" w:rsidP="005700DB">
                  <w:pPr>
                    <w:jc w:val="both"/>
                  </w:pPr>
                </w:p>
              </w:tc>
              <w:tc>
                <w:tcPr>
                  <w:tcW w:w="2160" w:type="dxa"/>
                </w:tcPr>
                <w:p w:rsidR="00107CC3" w:rsidRPr="008905EA" w:rsidRDefault="00107CC3" w:rsidP="005700DB">
                  <w:pPr>
                    <w:jc w:val="both"/>
                  </w:pPr>
                </w:p>
              </w:tc>
              <w:tc>
                <w:tcPr>
                  <w:tcW w:w="2520" w:type="dxa"/>
                  <w:tcBorders>
                    <w:bottom w:val="single" w:sz="4" w:space="0" w:color="auto"/>
                  </w:tcBorders>
                </w:tcPr>
                <w:p w:rsidR="00107CC3" w:rsidRPr="008905EA" w:rsidRDefault="00107CC3" w:rsidP="005700DB">
                  <w:pPr>
                    <w:jc w:val="both"/>
                  </w:pPr>
                </w:p>
              </w:tc>
              <w:tc>
                <w:tcPr>
                  <w:tcW w:w="2300" w:type="dxa"/>
                </w:tcPr>
                <w:p w:rsidR="00107CC3" w:rsidRPr="008905EA" w:rsidRDefault="00107CC3" w:rsidP="005700DB">
                  <w:pPr>
                    <w:jc w:val="both"/>
                  </w:pPr>
                  <w:r w:rsidRPr="008905EA">
                    <w:rPr>
                      <w:sz w:val="22"/>
                      <w:szCs w:val="22"/>
                    </w:rPr>
                    <w:t>Сапонова Е.А.</w:t>
                  </w:r>
                </w:p>
              </w:tc>
            </w:tr>
            <w:tr w:rsidR="00107CC3" w:rsidRPr="008905EA" w:rsidTr="005700DB">
              <w:trPr>
                <w:jc w:val="center"/>
              </w:trPr>
              <w:tc>
                <w:tcPr>
                  <w:tcW w:w="2577" w:type="dxa"/>
                </w:tcPr>
                <w:p w:rsidR="00107CC3" w:rsidRPr="008905EA" w:rsidRDefault="00107CC3" w:rsidP="005700DB">
                  <w:pPr>
                    <w:jc w:val="both"/>
                  </w:pPr>
                  <w:r w:rsidRPr="008905EA">
                    <w:rPr>
                      <w:sz w:val="22"/>
                      <w:szCs w:val="22"/>
                    </w:rPr>
                    <w:t>М.П.</w:t>
                  </w: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r w:rsidRPr="008905EA">
                    <w:rPr>
                      <w:sz w:val="22"/>
                      <w:szCs w:val="22"/>
                    </w:rPr>
                    <w:t>М.П.</w:t>
                  </w:r>
                </w:p>
              </w:tc>
              <w:tc>
                <w:tcPr>
                  <w:tcW w:w="2300" w:type="dxa"/>
                </w:tcPr>
                <w:p w:rsidR="00107CC3" w:rsidRPr="008905EA" w:rsidRDefault="00107CC3" w:rsidP="005700DB">
                  <w:pPr>
                    <w:jc w:val="both"/>
                  </w:pPr>
                </w:p>
              </w:tc>
            </w:tr>
          </w:tbl>
          <w:p w:rsidR="00107CC3" w:rsidRDefault="00107CC3" w:rsidP="005700DB">
            <w:pPr>
              <w:shd w:val="clear" w:color="auto" w:fill="FFFFFF"/>
              <w:autoSpaceDE w:val="0"/>
              <w:autoSpaceDN w:val="0"/>
              <w:adjustRightInd w:val="0"/>
              <w:ind w:firstLine="709"/>
              <w:jc w:val="both"/>
              <w:rPr>
                <w:b/>
              </w:rPr>
            </w:pPr>
          </w:p>
        </w:tc>
      </w:tr>
    </w:tbl>
    <w:p w:rsidR="00107CC3" w:rsidRDefault="00107CC3" w:rsidP="007E699F">
      <w:pPr>
        <w:shd w:val="clear" w:color="auto" w:fill="FFFFFF"/>
        <w:autoSpaceDE w:val="0"/>
        <w:autoSpaceDN w:val="0"/>
        <w:adjustRightInd w:val="0"/>
        <w:jc w:val="both"/>
        <w:rPr>
          <w:sz w:val="22"/>
          <w:szCs w:val="22"/>
        </w:rPr>
      </w:pPr>
    </w:p>
    <w:p w:rsidR="00107CC3" w:rsidRDefault="00107CC3" w:rsidP="007E699F">
      <w:pPr>
        <w:shd w:val="clear" w:color="auto" w:fill="FFFFFF"/>
        <w:autoSpaceDE w:val="0"/>
        <w:autoSpaceDN w:val="0"/>
        <w:adjustRightInd w:val="0"/>
        <w:jc w:val="both"/>
        <w:rPr>
          <w:sz w:val="22"/>
          <w:szCs w:val="22"/>
        </w:rPr>
      </w:pPr>
    </w:p>
    <w:p w:rsidR="00107CC3" w:rsidRPr="008905EA" w:rsidRDefault="00107CC3" w:rsidP="007E699F">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107CC3" w:rsidRPr="008905EA" w:rsidTr="005700DB">
        <w:trPr>
          <w:jc w:val="center"/>
        </w:trPr>
        <w:tc>
          <w:tcPr>
            <w:tcW w:w="2577" w:type="dxa"/>
          </w:tcPr>
          <w:p w:rsidR="00107CC3" w:rsidRPr="008905EA" w:rsidRDefault="00107CC3" w:rsidP="005700DB">
            <w:pPr>
              <w:jc w:val="both"/>
            </w:pPr>
            <w:r w:rsidRPr="008905EA">
              <w:rPr>
                <w:sz w:val="22"/>
                <w:szCs w:val="22"/>
              </w:rPr>
              <w:t>От Поставщика:</w:t>
            </w: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r w:rsidRPr="008905EA">
              <w:rPr>
                <w:sz w:val="22"/>
                <w:szCs w:val="22"/>
              </w:rPr>
              <w:t>От Покупателя:</w:t>
            </w:r>
          </w:p>
        </w:tc>
        <w:tc>
          <w:tcPr>
            <w:tcW w:w="2300" w:type="dxa"/>
          </w:tcPr>
          <w:p w:rsidR="00107CC3" w:rsidRPr="008905EA" w:rsidRDefault="00107CC3" w:rsidP="005700DB">
            <w:pPr>
              <w:jc w:val="both"/>
            </w:pPr>
          </w:p>
        </w:tc>
      </w:tr>
      <w:tr w:rsidR="00107CC3" w:rsidRPr="008905EA" w:rsidTr="005700DB">
        <w:trPr>
          <w:trHeight w:val="172"/>
          <w:jc w:val="center"/>
        </w:trPr>
        <w:tc>
          <w:tcPr>
            <w:tcW w:w="2577" w:type="dxa"/>
          </w:tcPr>
          <w:p w:rsidR="00107CC3" w:rsidRPr="008905EA" w:rsidRDefault="00107CC3" w:rsidP="005700DB">
            <w:pPr>
              <w:jc w:val="both"/>
            </w:pP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p>
        </w:tc>
        <w:tc>
          <w:tcPr>
            <w:tcW w:w="2300" w:type="dxa"/>
          </w:tcPr>
          <w:p w:rsidR="00107CC3" w:rsidRPr="008905EA" w:rsidRDefault="00107CC3" w:rsidP="005700DB">
            <w:pPr>
              <w:jc w:val="both"/>
            </w:pPr>
          </w:p>
        </w:tc>
      </w:tr>
      <w:tr w:rsidR="00107CC3" w:rsidRPr="008905EA" w:rsidTr="005700DB">
        <w:trPr>
          <w:jc w:val="center"/>
        </w:trPr>
        <w:tc>
          <w:tcPr>
            <w:tcW w:w="2577" w:type="dxa"/>
          </w:tcPr>
          <w:p w:rsidR="00107CC3" w:rsidRPr="008905EA" w:rsidRDefault="00107CC3" w:rsidP="005700DB">
            <w:pPr>
              <w:jc w:val="both"/>
            </w:pP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p>
        </w:tc>
        <w:tc>
          <w:tcPr>
            <w:tcW w:w="2300" w:type="dxa"/>
          </w:tcPr>
          <w:p w:rsidR="00107CC3" w:rsidRPr="008905EA" w:rsidRDefault="00107CC3" w:rsidP="005700DB">
            <w:pPr>
              <w:jc w:val="both"/>
            </w:pPr>
          </w:p>
        </w:tc>
      </w:tr>
      <w:tr w:rsidR="00107CC3" w:rsidRPr="008905EA" w:rsidTr="005700DB">
        <w:trPr>
          <w:jc w:val="center"/>
        </w:trPr>
        <w:tc>
          <w:tcPr>
            <w:tcW w:w="2577" w:type="dxa"/>
            <w:tcBorders>
              <w:bottom w:val="single" w:sz="4" w:space="0" w:color="auto"/>
            </w:tcBorders>
          </w:tcPr>
          <w:p w:rsidR="00107CC3" w:rsidRPr="008905EA" w:rsidRDefault="00107CC3" w:rsidP="005700DB">
            <w:pPr>
              <w:jc w:val="both"/>
            </w:pPr>
          </w:p>
        </w:tc>
        <w:tc>
          <w:tcPr>
            <w:tcW w:w="2160" w:type="dxa"/>
          </w:tcPr>
          <w:p w:rsidR="00107CC3" w:rsidRPr="008905EA" w:rsidRDefault="00107CC3" w:rsidP="005700DB">
            <w:pPr>
              <w:jc w:val="both"/>
            </w:pPr>
          </w:p>
        </w:tc>
        <w:tc>
          <w:tcPr>
            <w:tcW w:w="2520" w:type="dxa"/>
            <w:tcBorders>
              <w:bottom w:val="single" w:sz="4" w:space="0" w:color="auto"/>
            </w:tcBorders>
          </w:tcPr>
          <w:p w:rsidR="00107CC3" w:rsidRPr="008905EA" w:rsidRDefault="00107CC3" w:rsidP="005700DB">
            <w:pPr>
              <w:jc w:val="both"/>
            </w:pPr>
          </w:p>
        </w:tc>
        <w:tc>
          <w:tcPr>
            <w:tcW w:w="2300" w:type="dxa"/>
          </w:tcPr>
          <w:p w:rsidR="00107CC3" w:rsidRPr="008905EA" w:rsidRDefault="00107CC3" w:rsidP="005700DB">
            <w:pPr>
              <w:jc w:val="both"/>
            </w:pPr>
            <w:r w:rsidRPr="008905EA">
              <w:rPr>
                <w:sz w:val="22"/>
                <w:szCs w:val="22"/>
              </w:rPr>
              <w:t>Сапонова Е.А.</w:t>
            </w:r>
          </w:p>
        </w:tc>
      </w:tr>
      <w:tr w:rsidR="00107CC3" w:rsidRPr="008905EA" w:rsidTr="005700DB">
        <w:trPr>
          <w:jc w:val="center"/>
        </w:trPr>
        <w:tc>
          <w:tcPr>
            <w:tcW w:w="2577" w:type="dxa"/>
          </w:tcPr>
          <w:p w:rsidR="00107CC3" w:rsidRPr="008905EA" w:rsidRDefault="00107CC3" w:rsidP="005700DB">
            <w:pPr>
              <w:jc w:val="both"/>
            </w:pPr>
            <w:r w:rsidRPr="008905EA">
              <w:rPr>
                <w:sz w:val="22"/>
                <w:szCs w:val="22"/>
              </w:rPr>
              <w:t>М.П.</w:t>
            </w:r>
          </w:p>
        </w:tc>
        <w:tc>
          <w:tcPr>
            <w:tcW w:w="2160" w:type="dxa"/>
          </w:tcPr>
          <w:p w:rsidR="00107CC3" w:rsidRPr="008905EA" w:rsidRDefault="00107CC3" w:rsidP="005700DB">
            <w:pPr>
              <w:jc w:val="both"/>
            </w:pPr>
          </w:p>
        </w:tc>
        <w:tc>
          <w:tcPr>
            <w:tcW w:w="2520" w:type="dxa"/>
          </w:tcPr>
          <w:p w:rsidR="00107CC3" w:rsidRPr="008905EA" w:rsidRDefault="00107CC3" w:rsidP="005700DB">
            <w:pPr>
              <w:jc w:val="both"/>
            </w:pPr>
            <w:r w:rsidRPr="008905EA">
              <w:rPr>
                <w:sz w:val="22"/>
                <w:szCs w:val="22"/>
              </w:rPr>
              <w:t>М.П.</w:t>
            </w:r>
          </w:p>
        </w:tc>
        <w:tc>
          <w:tcPr>
            <w:tcW w:w="2300" w:type="dxa"/>
          </w:tcPr>
          <w:p w:rsidR="00107CC3" w:rsidRPr="008905EA" w:rsidRDefault="00107CC3" w:rsidP="005700DB">
            <w:pPr>
              <w:jc w:val="both"/>
            </w:pPr>
          </w:p>
        </w:tc>
      </w:tr>
    </w:tbl>
    <w:p w:rsidR="00107CC3" w:rsidRPr="006B380D" w:rsidRDefault="00107CC3" w:rsidP="00241E4A">
      <w:pPr>
        <w:jc w:val="center"/>
        <w:outlineLvl w:val="0"/>
        <w:rPr>
          <w:sz w:val="22"/>
          <w:szCs w:val="22"/>
        </w:rPr>
      </w:pPr>
      <w:r w:rsidRPr="00E053D6">
        <w:rPr>
          <w:sz w:val="22"/>
          <w:szCs w:val="22"/>
        </w:rPr>
        <w:br w:type="page"/>
      </w:r>
      <w:r>
        <w:rPr>
          <w:noProof/>
        </w:rPr>
        <w:pict>
          <v:shape id="_x0000_s1030" type="#_x0000_t75" style="position:absolute;left:0;text-align:left;margin-left:-48pt;margin-top:-36pt;width:599.95pt;height:846pt;z-index:251659776">
            <v:imagedata r:id="rId60" o:title=""/>
          </v:shape>
        </w:pict>
      </w:r>
    </w:p>
    <w:sectPr w:rsidR="00107CC3" w:rsidRPr="006B380D" w:rsidSect="001E38D1">
      <w:headerReference w:type="even" r:id="rId61"/>
      <w:headerReference w:type="default" r:id="rId62"/>
      <w:footerReference w:type="default" r:id="rId63"/>
      <w:headerReference w:type="first" r:id="rId64"/>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7CC3" w:rsidRDefault="00107CC3">
      <w:r>
        <w:separator/>
      </w:r>
    </w:p>
  </w:endnote>
  <w:endnote w:type="continuationSeparator" w:id="0">
    <w:p w:rsidR="00107CC3" w:rsidRDefault="00107C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7CC3" w:rsidRDefault="00107CC3"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7CC3" w:rsidRDefault="00107CC3"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rsidR="00107CC3" w:rsidRDefault="00107C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7CC3" w:rsidRDefault="00107CC3">
      <w:r>
        <w:separator/>
      </w:r>
    </w:p>
  </w:footnote>
  <w:footnote w:type="continuationSeparator" w:id="0">
    <w:p w:rsidR="00107CC3" w:rsidRDefault="00107C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07CC3" w:rsidRDefault="00107CC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rsidR="00107CC3" w:rsidRDefault="00107CC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07CC3" w:rsidRDefault="00107CC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107CC3" w:rsidRDefault="00107CC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CC3" w:rsidRDefault="00107CC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0587B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A2229C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1B0FE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D322B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810BCC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6008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B8A7B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9625B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640442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EB85CE0"/>
    <w:lvl w:ilvl="0">
      <w:start w:val="1"/>
      <w:numFmt w:val="bullet"/>
      <w:lvlText w:val=""/>
      <w:lvlJc w:val="left"/>
      <w:pPr>
        <w:tabs>
          <w:tab w:val="num" w:pos="360"/>
        </w:tabs>
        <w:ind w:left="360" w:hanging="360"/>
      </w:pPr>
      <w:rPr>
        <w:rFonts w:ascii="Symbol" w:hAnsi="Symbol" w:hint="default"/>
      </w:rPr>
    </w:lvl>
  </w:abstractNum>
  <w:abstractNum w:abstractNumId="10">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2">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35C2223E"/>
    <w:multiLevelType w:val="hybridMultilevel"/>
    <w:tmpl w:val="34BC739C"/>
    <w:lvl w:ilvl="0" w:tplc="8C26190A">
      <w:start w:val="1"/>
      <w:numFmt w:val="decimal"/>
      <w:lvlText w:val="%1)"/>
      <w:lvlJc w:val="left"/>
      <w:pPr>
        <w:ind w:left="540" w:hanging="360"/>
      </w:pPr>
      <w:rPr>
        <w:rFonts w:cs="Times New Roman" w:hint="default"/>
        <w:b w:val="0"/>
        <w:i w:val="0"/>
        <w:color w:val="auto"/>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2">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4">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6">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8">
    <w:nsid w:val="6BED3D1F"/>
    <w:multiLevelType w:val="hybridMultilevel"/>
    <w:tmpl w:val="2D44FD72"/>
    <w:lvl w:ilvl="0" w:tplc="54A81814">
      <w:start w:val="1"/>
      <w:numFmt w:val="bullet"/>
      <w:lvlText w:val=""/>
      <w:lvlJc w:val="left"/>
      <w:pPr>
        <w:ind w:left="1713" w:hanging="360"/>
      </w:pPr>
      <w:rPr>
        <w:rFonts w:ascii="Symbol" w:hAnsi="Symbol" w:hint="default"/>
      </w:rPr>
    </w:lvl>
    <w:lvl w:ilvl="1" w:tplc="119E4EC4">
      <w:start w:val="1"/>
      <w:numFmt w:val="bullet"/>
      <w:lvlText w:val="o"/>
      <w:lvlJc w:val="left"/>
      <w:pPr>
        <w:ind w:left="2433" w:hanging="360"/>
      </w:pPr>
      <w:rPr>
        <w:rFonts w:ascii="Courier New" w:hAnsi="Courier New" w:hint="default"/>
      </w:rPr>
    </w:lvl>
    <w:lvl w:ilvl="2" w:tplc="3F38B0A6" w:tentative="1">
      <w:start w:val="1"/>
      <w:numFmt w:val="bullet"/>
      <w:lvlText w:val=""/>
      <w:lvlJc w:val="left"/>
      <w:pPr>
        <w:ind w:left="3153" w:hanging="360"/>
      </w:pPr>
      <w:rPr>
        <w:rFonts w:ascii="Wingdings" w:hAnsi="Wingdings" w:hint="default"/>
      </w:rPr>
    </w:lvl>
    <w:lvl w:ilvl="3" w:tplc="436AB7E0" w:tentative="1">
      <w:start w:val="1"/>
      <w:numFmt w:val="bullet"/>
      <w:lvlText w:val=""/>
      <w:lvlJc w:val="left"/>
      <w:pPr>
        <w:ind w:left="3873" w:hanging="360"/>
      </w:pPr>
      <w:rPr>
        <w:rFonts w:ascii="Symbol" w:hAnsi="Symbol" w:hint="default"/>
      </w:rPr>
    </w:lvl>
    <w:lvl w:ilvl="4" w:tplc="C41A91EA" w:tentative="1">
      <w:start w:val="1"/>
      <w:numFmt w:val="bullet"/>
      <w:lvlText w:val="o"/>
      <w:lvlJc w:val="left"/>
      <w:pPr>
        <w:ind w:left="4593" w:hanging="360"/>
      </w:pPr>
      <w:rPr>
        <w:rFonts w:ascii="Courier New" w:hAnsi="Courier New" w:hint="default"/>
      </w:rPr>
    </w:lvl>
    <w:lvl w:ilvl="5" w:tplc="4CC2177A" w:tentative="1">
      <w:start w:val="1"/>
      <w:numFmt w:val="bullet"/>
      <w:lvlText w:val=""/>
      <w:lvlJc w:val="left"/>
      <w:pPr>
        <w:ind w:left="5313" w:hanging="360"/>
      </w:pPr>
      <w:rPr>
        <w:rFonts w:ascii="Wingdings" w:hAnsi="Wingdings" w:hint="default"/>
      </w:rPr>
    </w:lvl>
    <w:lvl w:ilvl="6" w:tplc="E102C2D4" w:tentative="1">
      <w:start w:val="1"/>
      <w:numFmt w:val="bullet"/>
      <w:lvlText w:val=""/>
      <w:lvlJc w:val="left"/>
      <w:pPr>
        <w:ind w:left="6033" w:hanging="360"/>
      </w:pPr>
      <w:rPr>
        <w:rFonts w:ascii="Symbol" w:hAnsi="Symbol" w:hint="default"/>
      </w:rPr>
    </w:lvl>
    <w:lvl w:ilvl="7" w:tplc="BFDE42C4" w:tentative="1">
      <w:start w:val="1"/>
      <w:numFmt w:val="bullet"/>
      <w:lvlText w:val="o"/>
      <w:lvlJc w:val="left"/>
      <w:pPr>
        <w:ind w:left="6753" w:hanging="360"/>
      </w:pPr>
      <w:rPr>
        <w:rFonts w:ascii="Courier New" w:hAnsi="Courier New" w:hint="default"/>
      </w:rPr>
    </w:lvl>
    <w:lvl w:ilvl="8" w:tplc="DD56CAE6" w:tentative="1">
      <w:start w:val="1"/>
      <w:numFmt w:val="bullet"/>
      <w:lvlText w:val=""/>
      <w:lvlJc w:val="left"/>
      <w:pPr>
        <w:ind w:left="7473" w:hanging="360"/>
      </w:pPr>
      <w:rPr>
        <w:rFonts w:ascii="Wingdings" w:hAnsi="Wingdings"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1">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7E113708"/>
    <w:multiLevelType w:val="hybridMultilevel"/>
    <w:tmpl w:val="EFECE6CC"/>
    <w:lvl w:ilvl="0" w:tplc="12FE064C">
      <w:start w:val="1"/>
      <w:numFmt w:val="decimal"/>
      <w:lvlText w:val="%1)"/>
      <w:lvlJc w:val="left"/>
      <w:pPr>
        <w:tabs>
          <w:tab w:val="num" w:pos="720"/>
        </w:tabs>
        <w:ind w:left="720" w:hanging="360"/>
      </w:pPr>
      <w:rPr>
        <w:rFonts w:cs="Times New Roman"/>
      </w:rPr>
    </w:lvl>
    <w:lvl w:ilvl="1" w:tplc="DCFE8D9E">
      <w:start w:val="1"/>
      <w:numFmt w:val="lowerLetter"/>
      <w:lvlText w:val="%2."/>
      <w:lvlJc w:val="left"/>
      <w:pPr>
        <w:tabs>
          <w:tab w:val="num" w:pos="1440"/>
        </w:tabs>
        <w:ind w:left="1440" w:hanging="360"/>
      </w:pPr>
      <w:rPr>
        <w:rFonts w:cs="Times New Roman"/>
      </w:rPr>
    </w:lvl>
    <w:lvl w:ilvl="2" w:tplc="654ED41C" w:tentative="1">
      <w:start w:val="1"/>
      <w:numFmt w:val="lowerRoman"/>
      <w:lvlText w:val="%3."/>
      <w:lvlJc w:val="right"/>
      <w:pPr>
        <w:tabs>
          <w:tab w:val="num" w:pos="2160"/>
        </w:tabs>
        <w:ind w:left="2160" w:hanging="180"/>
      </w:pPr>
      <w:rPr>
        <w:rFonts w:cs="Times New Roman"/>
      </w:rPr>
    </w:lvl>
    <w:lvl w:ilvl="3" w:tplc="B4F8FF7A" w:tentative="1">
      <w:start w:val="1"/>
      <w:numFmt w:val="decimal"/>
      <w:lvlText w:val="%4."/>
      <w:lvlJc w:val="left"/>
      <w:pPr>
        <w:tabs>
          <w:tab w:val="num" w:pos="2880"/>
        </w:tabs>
        <w:ind w:left="2880" w:hanging="360"/>
      </w:pPr>
      <w:rPr>
        <w:rFonts w:cs="Times New Roman"/>
      </w:rPr>
    </w:lvl>
    <w:lvl w:ilvl="4" w:tplc="B2A03010" w:tentative="1">
      <w:start w:val="1"/>
      <w:numFmt w:val="lowerLetter"/>
      <w:lvlText w:val="%5."/>
      <w:lvlJc w:val="left"/>
      <w:pPr>
        <w:tabs>
          <w:tab w:val="num" w:pos="3600"/>
        </w:tabs>
        <w:ind w:left="3600" w:hanging="360"/>
      </w:pPr>
      <w:rPr>
        <w:rFonts w:cs="Times New Roman"/>
      </w:rPr>
    </w:lvl>
    <w:lvl w:ilvl="5" w:tplc="5F047798" w:tentative="1">
      <w:start w:val="1"/>
      <w:numFmt w:val="lowerRoman"/>
      <w:lvlText w:val="%6."/>
      <w:lvlJc w:val="right"/>
      <w:pPr>
        <w:tabs>
          <w:tab w:val="num" w:pos="4320"/>
        </w:tabs>
        <w:ind w:left="4320" w:hanging="180"/>
      </w:pPr>
      <w:rPr>
        <w:rFonts w:cs="Times New Roman"/>
      </w:rPr>
    </w:lvl>
    <w:lvl w:ilvl="6" w:tplc="97A08038" w:tentative="1">
      <w:start w:val="1"/>
      <w:numFmt w:val="decimal"/>
      <w:lvlText w:val="%7."/>
      <w:lvlJc w:val="left"/>
      <w:pPr>
        <w:tabs>
          <w:tab w:val="num" w:pos="5040"/>
        </w:tabs>
        <w:ind w:left="5040" w:hanging="360"/>
      </w:pPr>
      <w:rPr>
        <w:rFonts w:cs="Times New Roman"/>
      </w:rPr>
    </w:lvl>
    <w:lvl w:ilvl="7" w:tplc="75ACA64C" w:tentative="1">
      <w:start w:val="1"/>
      <w:numFmt w:val="lowerLetter"/>
      <w:lvlText w:val="%8."/>
      <w:lvlJc w:val="left"/>
      <w:pPr>
        <w:tabs>
          <w:tab w:val="num" w:pos="5760"/>
        </w:tabs>
        <w:ind w:left="5760" w:hanging="360"/>
      </w:pPr>
      <w:rPr>
        <w:rFonts w:cs="Times New Roman"/>
      </w:rPr>
    </w:lvl>
    <w:lvl w:ilvl="8" w:tplc="6458121A" w:tentative="1">
      <w:start w:val="1"/>
      <w:numFmt w:val="lowerRoman"/>
      <w:lvlText w:val="%9."/>
      <w:lvlJc w:val="right"/>
      <w:pPr>
        <w:tabs>
          <w:tab w:val="num" w:pos="6480"/>
        </w:tabs>
        <w:ind w:left="6480" w:hanging="180"/>
      </w:pPr>
      <w:rPr>
        <w:rFonts w:cs="Times New Roman"/>
      </w:rPr>
    </w:lvl>
  </w:abstractNum>
  <w:abstractNum w:abstractNumId="34">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3"/>
  </w:num>
  <w:num w:numId="32">
    <w:abstractNumId w:val="15"/>
  </w:num>
  <w:num w:numId="33">
    <w:abstractNumId w:val="21"/>
  </w:num>
  <w:num w:numId="3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16"/>
  </w:num>
  <w:num w:numId="37">
    <w:abstractNumId w:val="17"/>
  </w:num>
  <w:num w:numId="38">
    <w:abstractNumId w:val="26"/>
  </w:num>
  <w:num w:numId="39">
    <w:abstractNumId w:val="18"/>
  </w:num>
  <w:num w:numId="40">
    <w:abstractNumId w:val="29"/>
  </w:num>
  <w:num w:numId="41">
    <w:abstractNumId w:val="34"/>
  </w:num>
  <w:num w:numId="42">
    <w:abstractNumId w:val="30"/>
  </w:num>
  <w:num w:numId="43">
    <w:abstractNumId w:val="32"/>
  </w:num>
  <w:num w:numId="44">
    <w:abstractNumId w:val="24"/>
  </w:num>
  <w:num w:numId="45">
    <w:abstractNumId w:val="19"/>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0BD1"/>
    <w:rsid w:val="0000167A"/>
    <w:rsid w:val="00002B56"/>
    <w:rsid w:val="0000303C"/>
    <w:rsid w:val="00003D0A"/>
    <w:rsid w:val="00004476"/>
    <w:rsid w:val="00004A25"/>
    <w:rsid w:val="00004E04"/>
    <w:rsid w:val="00004E4D"/>
    <w:rsid w:val="00004ED6"/>
    <w:rsid w:val="00004EDD"/>
    <w:rsid w:val="0000506B"/>
    <w:rsid w:val="00005550"/>
    <w:rsid w:val="0000662D"/>
    <w:rsid w:val="0000689C"/>
    <w:rsid w:val="00006AAE"/>
    <w:rsid w:val="000071A4"/>
    <w:rsid w:val="00007CEF"/>
    <w:rsid w:val="00010F32"/>
    <w:rsid w:val="00011BB9"/>
    <w:rsid w:val="00011DD9"/>
    <w:rsid w:val="00012710"/>
    <w:rsid w:val="00012ED4"/>
    <w:rsid w:val="000131AC"/>
    <w:rsid w:val="0001325A"/>
    <w:rsid w:val="0001333E"/>
    <w:rsid w:val="0001368E"/>
    <w:rsid w:val="0001481B"/>
    <w:rsid w:val="000152B7"/>
    <w:rsid w:val="000158C8"/>
    <w:rsid w:val="00016301"/>
    <w:rsid w:val="00016384"/>
    <w:rsid w:val="00016EA2"/>
    <w:rsid w:val="00017618"/>
    <w:rsid w:val="00017799"/>
    <w:rsid w:val="000207DD"/>
    <w:rsid w:val="000212E2"/>
    <w:rsid w:val="000218A7"/>
    <w:rsid w:val="00022AA3"/>
    <w:rsid w:val="00022ABC"/>
    <w:rsid w:val="00025971"/>
    <w:rsid w:val="000261F2"/>
    <w:rsid w:val="000263F5"/>
    <w:rsid w:val="000271FB"/>
    <w:rsid w:val="00027CAD"/>
    <w:rsid w:val="00030B42"/>
    <w:rsid w:val="00030C25"/>
    <w:rsid w:val="0003182B"/>
    <w:rsid w:val="00033633"/>
    <w:rsid w:val="00033A28"/>
    <w:rsid w:val="00033EEC"/>
    <w:rsid w:val="000349A4"/>
    <w:rsid w:val="00034AD6"/>
    <w:rsid w:val="00034BD7"/>
    <w:rsid w:val="00036253"/>
    <w:rsid w:val="000363C8"/>
    <w:rsid w:val="00036541"/>
    <w:rsid w:val="00036FD4"/>
    <w:rsid w:val="0003735B"/>
    <w:rsid w:val="000376FD"/>
    <w:rsid w:val="00040949"/>
    <w:rsid w:val="00041664"/>
    <w:rsid w:val="00041791"/>
    <w:rsid w:val="00042330"/>
    <w:rsid w:val="00042F3B"/>
    <w:rsid w:val="00043441"/>
    <w:rsid w:val="000448DA"/>
    <w:rsid w:val="00044938"/>
    <w:rsid w:val="0004563A"/>
    <w:rsid w:val="000458E2"/>
    <w:rsid w:val="000465E4"/>
    <w:rsid w:val="000466FB"/>
    <w:rsid w:val="0004752D"/>
    <w:rsid w:val="00047FA5"/>
    <w:rsid w:val="00050057"/>
    <w:rsid w:val="0005066C"/>
    <w:rsid w:val="000515EC"/>
    <w:rsid w:val="00051909"/>
    <w:rsid w:val="00051E47"/>
    <w:rsid w:val="00052875"/>
    <w:rsid w:val="0005353B"/>
    <w:rsid w:val="0005405A"/>
    <w:rsid w:val="000547AE"/>
    <w:rsid w:val="00055460"/>
    <w:rsid w:val="00055BFF"/>
    <w:rsid w:val="00055EEF"/>
    <w:rsid w:val="000563EF"/>
    <w:rsid w:val="000565FC"/>
    <w:rsid w:val="0005748A"/>
    <w:rsid w:val="000577A2"/>
    <w:rsid w:val="000579F5"/>
    <w:rsid w:val="00057B03"/>
    <w:rsid w:val="0006002A"/>
    <w:rsid w:val="00060857"/>
    <w:rsid w:val="000610F7"/>
    <w:rsid w:val="000612B9"/>
    <w:rsid w:val="00061B5C"/>
    <w:rsid w:val="0006245D"/>
    <w:rsid w:val="00062792"/>
    <w:rsid w:val="00062EE3"/>
    <w:rsid w:val="000645C2"/>
    <w:rsid w:val="000646BC"/>
    <w:rsid w:val="00065BE4"/>
    <w:rsid w:val="0006665C"/>
    <w:rsid w:val="00066C68"/>
    <w:rsid w:val="000707BA"/>
    <w:rsid w:val="0007090B"/>
    <w:rsid w:val="00071DF7"/>
    <w:rsid w:val="00072E97"/>
    <w:rsid w:val="000730CE"/>
    <w:rsid w:val="00074B7C"/>
    <w:rsid w:val="00074C1A"/>
    <w:rsid w:val="0007518F"/>
    <w:rsid w:val="00075424"/>
    <w:rsid w:val="0007672A"/>
    <w:rsid w:val="00076CE4"/>
    <w:rsid w:val="0008001E"/>
    <w:rsid w:val="0008019C"/>
    <w:rsid w:val="00081268"/>
    <w:rsid w:val="000815B8"/>
    <w:rsid w:val="00081B7A"/>
    <w:rsid w:val="00082356"/>
    <w:rsid w:val="000827FD"/>
    <w:rsid w:val="00082ACB"/>
    <w:rsid w:val="000841B8"/>
    <w:rsid w:val="00084243"/>
    <w:rsid w:val="00084705"/>
    <w:rsid w:val="00086C3C"/>
    <w:rsid w:val="00086CAB"/>
    <w:rsid w:val="00087A8D"/>
    <w:rsid w:val="000902A1"/>
    <w:rsid w:val="00090830"/>
    <w:rsid w:val="00090C5C"/>
    <w:rsid w:val="00090E43"/>
    <w:rsid w:val="00092E3C"/>
    <w:rsid w:val="00094181"/>
    <w:rsid w:val="00094256"/>
    <w:rsid w:val="00094867"/>
    <w:rsid w:val="0009504E"/>
    <w:rsid w:val="0009536C"/>
    <w:rsid w:val="0009577C"/>
    <w:rsid w:val="00096092"/>
    <w:rsid w:val="00096232"/>
    <w:rsid w:val="000963C7"/>
    <w:rsid w:val="00097EF1"/>
    <w:rsid w:val="00097FAC"/>
    <w:rsid w:val="000A0082"/>
    <w:rsid w:val="000A0A9F"/>
    <w:rsid w:val="000A101A"/>
    <w:rsid w:val="000A18BA"/>
    <w:rsid w:val="000A1C77"/>
    <w:rsid w:val="000A1D8C"/>
    <w:rsid w:val="000A2951"/>
    <w:rsid w:val="000A31CF"/>
    <w:rsid w:val="000A35D3"/>
    <w:rsid w:val="000A3AC0"/>
    <w:rsid w:val="000A50B0"/>
    <w:rsid w:val="000A522B"/>
    <w:rsid w:val="000A5D16"/>
    <w:rsid w:val="000A5F84"/>
    <w:rsid w:val="000A6265"/>
    <w:rsid w:val="000A6974"/>
    <w:rsid w:val="000A7F8E"/>
    <w:rsid w:val="000B037A"/>
    <w:rsid w:val="000B0570"/>
    <w:rsid w:val="000B0A91"/>
    <w:rsid w:val="000B0EFD"/>
    <w:rsid w:val="000B1118"/>
    <w:rsid w:val="000B1801"/>
    <w:rsid w:val="000B1820"/>
    <w:rsid w:val="000B1C65"/>
    <w:rsid w:val="000B1DEB"/>
    <w:rsid w:val="000B2E91"/>
    <w:rsid w:val="000B3930"/>
    <w:rsid w:val="000B3DA9"/>
    <w:rsid w:val="000B4D45"/>
    <w:rsid w:val="000B5CE5"/>
    <w:rsid w:val="000B6D5B"/>
    <w:rsid w:val="000B76CE"/>
    <w:rsid w:val="000B782B"/>
    <w:rsid w:val="000B7998"/>
    <w:rsid w:val="000B7C01"/>
    <w:rsid w:val="000C0254"/>
    <w:rsid w:val="000C0353"/>
    <w:rsid w:val="000C0ECD"/>
    <w:rsid w:val="000C15E3"/>
    <w:rsid w:val="000C2A5C"/>
    <w:rsid w:val="000C3342"/>
    <w:rsid w:val="000C3C42"/>
    <w:rsid w:val="000C44AD"/>
    <w:rsid w:val="000C4877"/>
    <w:rsid w:val="000C5C6B"/>
    <w:rsid w:val="000C65A3"/>
    <w:rsid w:val="000C6BA6"/>
    <w:rsid w:val="000C6F0A"/>
    <w:rsid w:val="000C787A"/>
    <w:rsid w:val="000D0873"/>
    <w:rsid w:val="000D088E"/>
    <w:rsid w:val="000D0C93"/>
    <w:rsid w:val="000D1824"/>
    <w:rsid w:val="000D1C87"/>
    <w:rsid w:val="000D1D78"/>
    <w:rsid w:val="000D25DF"/>
    <w:rsid w:val="000D2AE4"/>
    <w:rsid w:val="000D2C4A"/>
    <w:rsid w:val="000D2CB2"/>
    <w:rsid w:val="000D3381"/>
    <w:rsid w:val="000D3FDE"/>
    <w:rsid w:val="000D5E9A"/>
    <w:rsid w:val="000D5FAF"/>
    <w:rsid w:val="000D77BA"/>
    <w:rsid w:val="000D79A0"/>
    <w:rsid w:val="000E033A"/>
    <w:rsid w:val="000E05EA"/>
    <w:rsid w:val="000E06DD"/>
    <w:rsid w:val="000E08A9"/>
    <w:rsid w:val="000E133E"/>
    <w:rsid w:val="000E2B11"/>
    <w:rsid w:val="000E3B10"/>
    <w:rsid w:val="000E3D35"/>
    <w:rsid w:val="000E4852"/>
    <w:rsid w:val="000E55F2"/>
    <w:rsid w:val="000E61A0"/>
    <w:rsid w:val="000E6663"/>
    <w:rsid w:val="000E66E9"/>
    <w:rsid w:val="000E76F7"/>
    <w:rsid w:val="000F148B"/>
    <w:rsid w:val="000F16BF"/>
    <w:rsid w:val="000F2679"/>
    <w:rsid w:val="000F321C"/>
    <w:rsid w:val="000F32C3"/>
    <w:rsid w:val="000F3BDC"/>
    <w:rsid w:val="000F502A"/>
    <w:rsid w:val="000F5078"/>
    <w:rsid w:val="000F687B"/>
    <w:rsid w:val="000F72B4"/>
    <w:rsid w:val="000F7677"/>
    <w:rsid w:val="0010061A"/>
    <w:rsid w:val="00100799"/>
    <w:rsid w:val="001007DC"/>
    <w:rsid w:val="00100A0E"/>
    <w:rsid w:val="00101518"/>
    <w:rsid w:val="001018D9"/>
    <w:rsid w:val="00101CE8"/>
    <w:rsid w:val="0010225C"/>
    <w:rsid w:val="00103388"/>
    <w:rsid w:val="00103F39"/>
    <w:rsid w:val="00104A68"/>
    <w:rsid w:val="00104BEA"/>
    <w:rsid w:val="00105507"/>
    <w:rsid w:val="00105AE7"/>
    <w:rsid w:val="00105EAF"/>
    <w:rsid w:val="00106922"/>
    <w:rsid w:val="0010693E"/>
    <w:rsid w:val="00106F0E"/>
    <w:rsid w:val="001075BA"/>
    <w:rsid w:val="001077D5"/>
    <w:rsid w:val="00107979"/>
    <w:rsid w:val="00107CC3"/>
    <w:rsid w:val="00111F5C"/>
    <w:rsid w:val="00113463"/>
    <w:rsid w:val="00113C76"/>
    <w:rsid w:val="001144AB"/>
    <w:rsid w:val="00114EF4"/>
    <w:rsid w:val="00115C32"/>
    <w:rsid w:val="00115CD6"/>
    <w:rsid w:val="00116495"/>
    <w:rsid w:val="00116BA7"/>
    <w:rsid w:val="00117163"/>
    <w:rsid w:val="00117538"/>
    <w:rsid w:val="001175D7"/>
    <w:rsid w:val="00117C92"/>
    <w:rsid w:val="00120465"/>
    <w:rsid w:val="001215BE"/>
    <w:rsid w:val="0012163B"/>
    <w:rsid w:val="001246AC"/>
    <w:rsid w:val="00124C0A"/>
    <w:rsid w:val="0012593A"/>
    <w:rsid w:val="00130376"/>
    <w:rsid w:val="0013070B"/>
    <w:rsid w:val="001309BE"/>
    <w:rsid w:val="00130AFC"/>
    <w:rsid w:val="00130E2F"/>
    <w:rsid w:val="00130EC3"/>
    <w:rsid w:val="00131168"/>
    <w:rsid w:val="001323DF"/>
    <w:rsid w:val="00133655"/>
    <w:rsid w:val="00133BD5"/>
    <w:rsid w:val="00133D99"/>
    <w:rsid w:val="0013483F"/>
    <w:rsid w:val="00134F57"/>
    <w:rsid w:val="0013512B"/>
    <w:rsid w:val="0013526B"/>
    <w:rsid w:val="0013550D"/>
    <w:rsid w:val="00135748"/>
    <w:rsid w:val="00135795"/>
    <w:rsid w:val="001357A6"/>
    <w:rsid w:val="00135C24"/>
    <w:rsid w:val="00135E9A"/>
    <w:rsid w:val="00136F75"/>
    <w:rsid w:val="0013714C"/>
    <w:rsid w:val="00137B34"/>
    <w:rsid w:val="00137D5C"/>
    <w:rsid w:val="001404AE"/>
    <w:rsid w:val="00140DDA"/>
    <w:rsid w:val="00140DDC"/>
    <w:rsid w:val="00141041"/>
    <w:rsid w:val="00141956"/>
    <w:rsid w:val="00141D4B"/>
    <w:rsid w:val="00142283"/>
    <w:rsid w:val="001423D2"/>
    <w:rsid w:val="0014242A"/>
    <w:rsid w:val="00142790"/>
    <w:rsid w:val="00142B0B"/>
    <w:rsid w:val="001431B4"/>
    <w:rsid w:val="00143324"/>
    <w:rsid w:val="001435F5"/>
    <w:rsid w:val="00143C05"/>
    <w:rsid w:val="0014482A"/>
    <w:rsid w:val="0014499C"/>
    <w:rsid w:val="001454B2"/>
    <w:rsid w:val="001454D5"/>
    <w:rsid w:val="00145961"/>
    <w:rsid w:val="00146407"/>
    <w:rsid w:val="00146A2A"/>
    <w:rsid w:val="00146B25"/>
    <w:rsid w:val="0014751E"/>
    <w:rsid w:val="001508E3"/>
    <w:rsid w:val="00150DEB"/>
    <w:rsid w:val="00150E0F"/>
    <w:rsid w:val="00150FED"/>
    <w:rsid w:val="00151966"/>
    <w:rsid w:val="00151DF1"/>
    <w:rsid w:val="0015239C"/>
    <w:rsid w:val="00152D99"/>
    <w:rsid w:val="001533A1"/>
    <w:rsid w:val="00154048"/>
    <w:rsid w:val="001551E6"/>
    <w:rsid w:val="001557C1"/>
    <w:rsid w:val="0015592F"/>
    <w:rsid w:val="0015667E"/>
    <w:rsid w:val="001570B7"/>
    <w:rsid w:val="00157312"/>
    <w:rsid w:val="00162052"/>
    <w:rsid w:val="00162234"/>
    <w:rsid w:val="00162727"/>
    <w:rsid w:val="00162912"/>
    <w:rsid w:val="00162A1D"/>
    <w:rsid w:val="00164174"/>
    <w:rsid w:val="00165440"/>
    <w:rsid w:val="00165DCF"/>
    <w:rsid w:val="0016622E"/>
    <w:rsid w:val="0016649E"/>
    <w:rsid w:val="00166627"/>
    <w:rsid w:val="00167068"/>
    <w:rsid w:val="00167703"/>
    <w:rsid w:val="001679A7"/>
    <w:rsid w:val="00167C1B"/>
    <w:rsid w:val="0017011D"/>
    <w:rsid w:val="00170CCF"/>
    <w:rsid w:val="00171279"/>
    <w:rsid w:val="0017193A"/>
    <w:rsid w:val="001723A1"/>
    <w:rsid w:val="001726B8"/>
    <w:rsid w:val="0017278A"/>
    <w:rsid w:val="00173D58"/>
    <w:rsid w:val="001748B9"/>
    <w:rsid w:val="00175EA5"/>
    <w:rsid w:val="001762F6"/>
    <w:rsid w:val="00176717"/>
    <w:rsid w:val="00176867"/>
    <w:rsid w:val="00176B68"/>
    <w:rsid w:val="00176C38"/>
    <w:rsid w:val="00180470"/>
    <w:rsid w:val="0018105F"/>
    <w:rsid w:val="001810A6"/>
    <w:rsid w:val="0018176E"/>
    <w:rsid w:val="00181CC6"/>
    <w:rsid w:val="00181E6C"/>
    <w:rsid w:val="00181ED2"/>
    <w:rsid w:val="00182505"/>
    <w:rsid w:val="0018325B"/>
    <w:rsid w:val="001832A7"/>
    <w:rsid w:val="0018342E"/>
    <w:rsid w:val="00184433"/>
    <w:rsid w:val="001845EC"/>
    <w:rsid w:val="00184706"/>
    <w:rsid w:val="001848B7"/>
    <w:rsid w:val="00184B87"/>
    <w:rsid w:val="001853BD"/>
    <w:rsid w:val="0018627C"/>
    <w:rsid w:val="0018694A"/>
    <w:rsid w:val="00186A6D"/>
    <w:rsid w:val="00186E18"/>
    <w:rsid w:val="00187CEC"/>
    <w:rsid w:val="0019002D"/>
    <w:rsid w:val="00190CE0"/>
    <w:rsid w:val="001915C6"/>
    <w:rsid w:val="00191DE4"/>
    <w:rsid w:val="00192469"/>
    <w:rsid w:val="00192F3F"/>
    <w:rsid w:val="00193165"/>
    <w:rsid w:val="00194DD1"/>
    <w:rsid w:val="001958AA"/>
    <w:rsid w:val="00196466"/>
    <w:rsid w:val="001969CD"/>
    <w:rsid w:val="001A03CD"/>
    <w:rsid w:val="001A0A32"/>
    <w:rsid w:val="001A23D2"/>
    <w:rsid w:val="001A2BC5"/>
    <w:rsid w:val="001A2C50"/>
    <w:rsid w:val="001A2F82"/>
    <w:rsid w:val="001A3EB8"/>
    <w:rsid w:val="001A3EF1"/>
    <w:rsid w:val="001A568D"/>
    <w:rsid w:val="001A5738"/>
    <w:rsid w:val="001A5FCB"/>
    <w:rsid w:val="001A609B"/>
    <w:rsid w:val="001A60DF"/>
    <w:rsid w:val="001A6A4A"/>
    <w:rsid w:val="001A6ACA"/>
    <w:rsid w:val="001A77B3"/>
    <w:rsid w:val="001A78D4"/>
    <w:rsid w:val="001A7AA4"/>
    <w:rsid w:val="001A7DE1"/>
    <w:rsid w:val="001A7F98"/>
    <w:rsid w:val="001B02C3"/>
    <w:rsid w:val="001B0717"/>
    <w:rsid w:val="001B097E"/>
    <w:rsid w:val="001B30ED"/>
    <w:rsid w:val="001B4576"/>
    <w:rsid w:val="001B49AD"/>
    <w:rsid w:val="001B628C"/>
    <w:rsid w:val="001B67A8"/>
    <w:rsid w:val="001B6F86"/>
    <w:rsid w:val="001B7F8E"/>
    <w:rsid w:val="001C0204"/>
    <w:rsid w:val="001C0559"/>
    <w:rsid w:val="001C0894"/>
    <w:rsid w:val="001C1146"/>
    <w:rsid w:val="001C11EE"/>
    <w:rsid w:val="001C15E5"/>
    <w:rsid w:val="001C1934"/>
    <w:rsid w:val="001C1CBE"/>
    <w:rsid w:val="001C2007"/>
    <w:rsid w:val="001C2973"/>
    <w:rsid w:val="001C2A8A"/>
    <w:rsid w:val="001C32F0"/>
    <w:rsid w:val="001C355A"/>
    <w:rsid w:val="001C3A3B"/>
    <w:rsid w:val="001C4717"/>
    <w:rsid w:val="001C5474"/>
    <w:rsid w:val="001C592D"/>
    <w:rsid w:val="001C5E50"/>
    <w:rsid w:val="001C5E94"/>
    <w:rsid w:val="001C6673"/>
    <w:rsid w:val="001C69E8"/>
    <w:rsid w:val="001C7D84"/>
    <w:rsid w:val="001C7E9F"/>
    <w:rsid w:val="001D062F"/>
    <w:rsid w:val="001D20A1"/>
    <w:rsid w:val="001D2351"/>
    <w:rsid w:val="001D2D5C"/>
    <w:rsid w:val="001D2F1D"/>
    <w:rsid w:val="001D39FD"/>
    <w:rsid w:val="001D5635"/>
    <w:rsid w:val="001D568F"/>
    <w:rsid w:val="001D5ED5"/>
    <w:rsid w:val="001D617B"/>
    <w:rsid w:val="001D65D1"/>
    <w:rsid w:val="001D6D4A"/>
    <w:rsid w:val="001D7FEA"/>
    <w:rsid w:val="001E060C"/>
    <w:rsid w:val="001E0BEB"/>
    <w:rsid w:val="001E0ED0"/>
    <w:rsid w:val="001E0F05"/>
    <w:rsid w:val="001E1014"/>
    <w:rsid w:val="001E155E"/>
    <w:rsid w:val="001E18EA"/>
    <w:rsid w:val="001E1B1F"/>
    <w:rsid w:val="001E25C4"/>
    <w:rsid w:val="001E2A78"/>
    <w:rsid w:val="001E3500"/>
    <w:rsid w:val="001E38D1"/>
    <w:rsid w:val="001E3A01"/>
    <w:rsid w:val="001E4403"/>
    <w:rsid w:val="001E53F5"/>
    <w:rsid w:val="001E7514"/>
    <w:rsid w:val="001E7DE8"/>
    <w:rsid w:val="001F0447"/>
    <w:rsid w:val="001F0A15"/>
    <w:rsid w:val="001F0E26"/>
    <w:rsid w:val="001F0F2F"/>
    <w:rsid w:val="001F17CC"/>
    <w:rsid w:val="001F17E5"/>
    <w:rsid w:val="001F1911"/>
    <w:rsid w:val="001F1D41"/>
    <w:rsid w:val="001F29F1"/>
    <w:rsid w:val="001F2DF2"/>
    <w:rsid w:val="001F515F"/>
    <w:rsid w:val="001F5681"/>
    <w:rsid w:val="001F5ABB"/>
    <w:rsid w:val="001F6411"/>
    <w:rsid w:val="001F6651"/>
    <w:rsid w:val="001F69E8"/>
    <w:rsid w:val="001F6B6E"/>
    <w:rsid w:val="001F6DC7"/>
    <w:rsid w:val="001F6ECF"/>
    <w:rsid w:val="001F737E"/>
    <w:rsid w:val="001F778A"/>
    <w:rsid w:val="00200CCD"/>
    <w:rsid w:val="002014A4"/>
    <w:rsid w:val="00201C4F"/>
    <w:rsid w:val="00201CB6"/>
    <w:rsid w:val="00202572"/>
    <w:rsid w:val="00202A0B"/>
    <w:rsid w:val="00203CD7"/>
    <w:rsid w:val="002041D3"/>
    <w:rsid w:val="00204DE6"/>
    <w:rsid w:val="0020671C"/>
    <w:rsid w:val="00207371"/>
    <w:rsid w:val="00210AA4"/>
    <w:rsid w:val="00213AA3"/>
    <w:rsid w:val="00213B14"/>
    <w:rsid w:val="002142A8"/>
    <w:rsid w:val="002143D3"/>
    <w:rsid w:val="0021463E"/>
    <w:rsid w:val="0021467A"/>
    <w:rsid w:val="002147C8"/>
    <w:rsid w:val="00214983"/>
    <w:rsid w:val="00214C3A"/>
    <w:rsid w:val="00216040"/>
    <w:rsid w:val="002174CD"/>
    <w:rsid w:val="002174D8"/>
    <w:rsid w:val="00217CB4"/>
    <w:rsid w:val="00220903"/>
    <w:rsid w:val="00221F86"/>
    <w:rsid w:val="00222DDA"/>
    <w:rsid w:val="00222F30"/>
    <w:rsid w:val="002235C2"/>
    <w:rsid w:val="002243D0"/>
    <w:rsid w:val="00225481"/>
    <w:rsid w:val="002258D3"/>
    <w:rsid w:val="002258DD"/>
    <w:rsid w:val="00225B31"/>
    <w:rsid w:val="00226B7E"/>
    <w:rsid w:val="00227761"/>
    <w:rsid w:val="00231439"/>
    <w:rsid w:val="00231C27"/>
    <w:rsid w:val="0023229C"/>
    <w:rsid w:val="00232482"/>
    <w:rsid w:val="00232EC9"/>
    <w:rsid w:val="00233EC2"/>
    <w:rsid w:val="0023493F"/>
    <w:rsid w:val="002353C5"/>
    <w:rsid w:val="0023717C"/>
    <w:rsid w:val="00237242"/>
    <w:rsid w:val="00237C61"/>
    <w:rsid w:val="00237ED7"/>
    <w:rsid w:val="0024068D"/>
    <w:rsid w:val="00240F88"/>
    <w:rsid w:val="00241399"/>
    <w:rsid w:val="00241E4A"/>
    <w:rsid w:val="002426BC"/>
    <w:rsid w:val="00242EE0"/>
    <w:rsid w:val="002435CA"/>
    <w:rsid w:val="002443E7"/>
    <w:rsid w:val="002444FE"/>
    <w:rsid w:val="00245E99"/>
    <w:rsid w:val="002463B8"/>
    <w:rsid w:val="0024690B"/>
    <w:rsid w:val="00246D3E"/>
    <w:rsid w:val="00247226"/>
    <w:rsid w:val="0025029A"/>
    <w:rsid w:val="00250308"/>
    <w:rsid w:val="00251F72"/>
    <w:rsid w:val="00251FC9"/>
    <w:rsid w:val="0025257F"/>
    <w:rsid w:val="002536E5"/>
    <w:rsid w:val="00253AFB"/>
    <w:rsid w:val="00253C71"/>
    <w:rsid w:val="00254EA5"/>
    <w:rsid w:val="0025512A"/>
    <w:rsid w:val="00255912"/>
    <w:rsid w:val="002568F0"/>
    <w:rsid w:val="00257080"/>
    <w:rsid w:val="002574A7"/>
    <w:rsid w:val="00260E40"/>
    <w:rsid w:val="00262074"/>
    <w:rsid w:val="00262B68"/>
    <w:rsid w:val="00265047"/>
    <w:rsid w:val="00266BE6"/>
    <w:rsid w:val="00266F21"/>
    <w:rsid w:val="002672BC"/>
    <w:rsid w:val="00267408"/>
    <w:rsid w:val="002676C8"/>
    <w:rsid w:val="00270408"/>
    <w:rsid w:val="00270F8E"/>
    <w:rsid w:val="002714C4"/>
    <w:rsid w:val="0027187B"/>
    <w:rsid w:val="00271938"/>
    <w:rsid w:val="00271A14"/>
    <w:rsid w:val="00272357"/>
    <w:rsid w:val="00272AB4"/>
    <w:rsid w:val="00272B7D"/>
    <w:rsid w:val="00272E5C"/>
    <w:rsid w:val="002738EC"/>
    <w:rsid w:val="00273A98"/>
    <w:rsid w:val="0027430B"/>
    <w:rsid w:val="00274CDB"/>
    <w:rsid w:val="00275289"/>
    <w:rsid w:val="002756E7"/>
    <w:rsid w:val="002765BD"/>
    <w:rsid w:val="002777A2"/>
    <w:rsid w:val="00277E8A"/>
    <w:rsid w:val="00280178"/>
    <w:rsid w:val="00280422"/>
    <w:rsid w:val="00281C75"/>
    <w:rsid w:val="00282332"/>
    <w:rsid w:val="00283822"/>
    <w:rsid w:val="00283A0D"/>
    <w:rsid w:val="00283AD6"/>
    <w:rsid w:val="0028503D"/>
    <w:rsid w:val="0028511D"/>
    <w:rsid w:val="0028521B"/>
    <w:rsid w:val="00285B46"/>
    <w:rsid w:val="00286EAA"/>
    <w:rsid w:val="00287291"/>
    <w:rsid w:val="0028746D"/>
    <w:rsid w:val="00287F93"/>
    <w:rsid w:val="0029049E"/>
    <w:rsid w:val="00290E17"/>
    <w:rsid w:val="0029116C"/>
    <w:rsid w:val="0029129E"/>
    <w:rsid w:val="00291E0F"/>
    <w:rsid w:val="00292248"/>
    <w:rsid w:val="00293ECD"/>
    <w:rsid w:val="0029470A"/>
    <w:rsid w:val="002953F0"/>
    <w:rsid w:val="002962E1"/>
    <w:rsid w:val="00296BF1"/>
    <w:rsid w:val="00296C7B"/>
    <w:rsid w:val="00297042"/>
    <w:rsid w:val="00297C87"/>
    <w:rsid w:val="00297F7F"/>
    <w:rsid w:val="002A0C16"/>
    <w:rsid w:val="002A0CD7"/>
    <w:rsid w:val="002A0FD1"/>
    <w:rsid w:val="002A18BA"/>
    <w:rsid w:val="002A1990"/>
    <w:rsid w:val="002A1A6E"/>
    <w:rsid w:val="002A214E"/>
    <w:rsid w:val="002A2222"/>
    <w:rsid w:val="002A23B0"/>
    <w:rsid w:val="002A25D7"/>
    <w:rsid w:val="002A2F8F"/>
    <w:rsid w:val="002A3EA1"/>
    <w:rsid w:val="002A4392"/>
    <w:rsid w:val="002A4B70"/>
    <w:rsid w:val="002A58F8"/>
    <w:rsid w:val="002A6AA3"/>
    <w:rsid w:val="002A6C19"/>
    <w:rsid w:val="002A719C"/>
    <w:rsid w:val="002A7214"/>
    <w:rsid w:val="002A7E2D"/>
    <w:rsid w:val="002B07DC"/>
    <w:rsid w:val="002B1090"/>
    <w:rsid w:val="002B1507"/>
    <w:rsid w:val="002B1931"/>
    <w:rsid w:val="002B1E5B"/>
    <w:rsid w:val="002B23EB"/>
    <w:rsid w:val="002B2828"/>
    <w:rsid w:val="002B2BCA"/>
    <w:rsid w:val="002B3400"/>
    <w:rsid w:val="002B3697"/>
    <w:rsid w:val="002B4D3B"/>
    <w:rsid w:val="002B4D8D"/>
    <w:rsid w:val="002B4EE3"/>
    <w:rsid w:val="002B57A4"/>
    <w:rsid w:val="002B63F5"/>
    <w:rsid w:val="002B64FC"/>
    <w:rsid w:val="002B6840"/>
    <w:rsid w:val="002B6B5A"/>
    <w:rsid w:val="002B752F"/>
    <w:rsid w:val="002C2EFB"/>
    <w:rsid w:val="002C3117"/>
    <w:rsid w:val="002C356D"/>
    <w:rsid w:val="002C37BF"/>
    <w:rsid w:val="002C5D10"/>
    <w:rsid w:val="002C6F80"/>
    <w:rsid w:val="002C714D"/>
    <w:rsid w:val="002C78D1"/>
    <w:rsid w:val="002D119E"/>
    <w:rsid w:val="002D1AF3"/>
    <w:rsid w:val="002D2B1D"/>
    <w:rsid w:val="002D3275"/>
    <w:rsid w:val="002D43F4"/>
    <w:rsid w:val="002D591D"/>
    <w:rsid w:val="002D7100"/>
    <w:rsid w:val="002D711E"/>
    <w:rsid w:val="002D7329"/>
    <w:rsid w:val="002D7A50"/>
    <w:rsid w:val="002E06A2"/>
    <w:rsid w:val="002E0C49"/>
    <w:rsid w:val="002E0D23"/>
    <w:rsid w:val="002E1A80"/>
    <w:rsid w:val="002E23AC"/>
    <w:rsid w:val="002E2831"/>
    <w:rsid w:val="002E2D5E"/>
    <w:rsid w:val="002E2DA0"/>
    <w:rsid w:val="002E3112"/>
    <w:rsid w:val="002E3894"/>
    <w:rsid w:val="002E3CA7"/>
    <w:rsid w:val="002E4618"/>
    <w:rsid w:val="002E46A1"/>
    <w:rsid w:val="002E507E"/>
    <w:rsid w:val="002E5A19"/>
    <w:rsid w:val="002E61AE"/>
    <w:rsid w:val="002E6CA9"/>
    <w:rsid w:val="002E740C"/>
    <w:rsid w:val="002E77FB"/>
    <w:rsid w:val="002E7960"/>
    <w:rsid w:val="002F1337"/>
    <w:rsid w:val="002F158F"/>
    <w:rsid w:val="002F17BB"/>
    <w:rsid w:val="002F1854"/>
    <w:rsid w:val="002F196A"/>
    <w:rsid w:val="002F2A6F"/>
    <w:rsid w:val="002F3A65"/>
    <w:rsid w:val="002F3D68"/>
    <w:rsid w:val="002F414A"/>
    <w:rsid w:val="002F515B"/>
    <w:rsid w:val="002F53B0"/>
    <w:rsid w:val="002F62F0"/>
    <w:rsid w:val="002F6D4C"/>
    <w:rsid w:val="002F7061"/>
    <w:rsid w:val="002F74F4"/>
    <w:rsid w:val="002F7AF1"/>
    <w:rsid w:val="003005CA"/>
    <w:rsid w:val="00300755"/>
    <w:rsid w:val="003008D8"/>
    <w:rsid w:val="003009CC"/>
    <w:rsid w:val="00301B8F"/>
    <w:rsid w:val="00301BBF"/>
    <w:rsid w:val="00301FA4"/>
    <w:rsid w:val="0030333B"/>
    <w:rsid w:val="003034B3"/>
    <w:rsid w:val="00304635"/>
    <w:rsid w:val="00305455"/>
    <w:rsid w:val="00305C87"/>
    <w:rsid w:val="00306509"/>
    <w:rsid w:val="003067FF"/>
    <w:rsid w:val="0031068D"/>
    <w:rsid w:val="00310DB8"/>
    <w:rsid w:val="00310FBC"/>
    <w:rsid w:val="00311180"/>
    <w:rsid w:val="00311675"/>
    <w:rsid w:val="00312756"/>
    <w:rsid w:val="00312872"/>
    <w:rsid w:val="00312B5C"/>
    <w:rsid w:val="00312D82"/>
    <w:rsid w:val="003138F0"/>
    <w:rsid w:val="003140DD"/>
    <w:rsid w:val="00314159"/>
    <w:rsid w:val="00314AD6"/>
    <w:rsid w:val="00314B35"/>
    <w:rsid w:val="00315DA1"/>
    <w:rsid w:val="00315EEC"/>
    <w:rsid w:val="0031692D"/>
    <w:rsid w:val="0032004E"/>
    <w:rsid w:val="00320B01"/>
    <w:rsid w:val="00321E6E"/>
    <w:rsid w:val="00321FF7"/>
    <w:rsid w:val="00322C0B"/>
    <w:rsid w:val="003233EE"/>
    <w:rsid w:val="003237F3"/>
    <w:rsid w:val="003238A0"/>
    <w:rsid w:val="00323AF4"/>
    <w:rsid w:val="00323D4F"/>
    <w:rsid w:val="003242C1"/>
    <w:rsid w:val="0032455B"/>
    <w:rsid w:val="0032465D"/>
    <w:rsid w:val="003251DC"/>
    <w:rsid w:val="00325974"/>
    <w:rsid w:val="00325DFA"/>
    <w:rsid w:val="00326681"/>
    <w:rsid w:val="00326827"/>
    <w:rsid w:val="003270EF"/>
    <w:rsid w:val="003276E8"/>
    <w:rsid w:val="003279DB"/>
    <w:rsid w:val="00330302"/>
    <w:rsid w:val="00330FA9"/>
    <w:rsid w:val="00331936"/>
    <w:rsid w:val="00332022"/>
    <w:rsid w:val="00332097"/>
    <w:rsid w:val="00332356"/>
    <w:rsid w:val="00332A69"/>
    <w:rsid w:val="00332BCD"/>
    <w:rsid w:val="00333B87"/>
    <w:rsid w:val="00334B8E"/>
    <w:rsid w:val="00334C3D"/>
    <w:rsid w:val="003352C3"/>
    <w:rsid w:val="0033589D"/>
    <w:rsid w:val="003362E0"/>
    <w:rsid w:val="00336E9D"/>
    <w:rsid w:val="0033735E"/>
    <w:rsid w:val="003377AA"/>
    <w:rsid w:val="003378A4"/>
    <w:rsid w:val="00340A27"/>
    <w:rsid w:val="0034104A"/>
    <w:rsid w:val="0034125C"/>
    <w:rsid w:val="00341DAC"/>
    <w:rsid w:val="003423D1"/>
    <w:rsid w:val="00342666"/>
    <w:rsid w:val="00343999"/>
    <w:rsid w:val="00343A32"/>
    <w:rsid w:val="00343F25"/>
    <w:rsid w:val="00344BC9"/>
    <w:rsid w:val="00344DCF"/>
    <w:rsid w:val="0034551E"/>
    <w:rsid w:val="0034580D"/>
    <w:rsid w:val="00345D47"/>
    <w:rsid w:val="003462B6"/>
    <w:rsid w:val="00346C5C"/>
    <w:rsid w:val="00346F3E"/>
    <w:rsid w:val="00347E79"/>
    <w:rsid w:val="003505B9"/>
    <w:rsid w:val="00350860"/>
    <w:rsid w:val="00350FE5"/>
    <w:rsid w:val="00350FE8"/>
    <w:rsid w:val="00350FEA"/>
    <w:rsid w:val="00351221"/>
    <w:rsid w:val="00351449"/>
    <w:rsid w:val="00351A6F"/>
    <w:rsid w:val="003525E9"/>
    <w:rsid w:val="00353493"/>
    <w:rsid w:val="0035353B"/>
    <w:rsid w:val="003542BA"/>
    <w:rsid w:val="003543F2"/>
    <w:rsid w:val="00354826"/>
    <w:rsid w:val="00355991"/>
    <w:rsid w:val="00355B9C"/>
    <w:rsid w:val="00355CCA"/>
    <w:rsid w:val="00356F55"/>
    <w:rsid w:val="003606DF"/>
    <w:rsid w:val="00361026"/>
    <w:rsid w:val="00361CB1"/>
    <w:rsid w:val="0036294F"/>
    <w:rsid w:val="00362CEE"/>
    <w:rsid w:val="00363163"/>
    <w:rsid w:val="00363F88"/>
    <w:rsid w:val="00364526"/>
    <w:rsid w:val="003649D7"/>
    <w:rsid w:val="00364AA5"/>
    <w:rsid w:val="0036500C"/>
    <w:rsid w:val="003659F1"/>
    <w:rsid w:val="00366D95"/>
    <w:rsid w:val="0036705E"/>
    <w:rsid w:val="00367149"/>
    <w:rsid w:val="003677DF"/>
    <w:rsid w:val="00367F89"/>
    <w:rsid w:val="00367FAB"/>
    <w:rsid w:val="0037019E"/>
    <w:rsid w:val="00370298"/>
    <w:rsid w:val="00370E72"/>
    <w:rsid w:val="003715BD"/>
    <w:rsid w:val="00373574"/>
    <w:rsid w:val="00374660"/>
    <w:rsid w:val="00374F9B"/>
    <w:rsid w:val="00375060"/>
    <w:rsid w:val="0037548E"/>
    <w:rsid w:val="0037585D"/>
    <w:rsid w:val="00376AFB"/>
    <w:rsid w:val="00380280"/>
    <w:rsid w:val="00380C0F"/>
    <w:rsid w:val="0038196D"/>
    <w:rsid w:val="003819C6"/>
    <w:rsid w:val="00381D9B"/>
    <w:rsid w:val="00382D71"/>
    <w:rsid w:val="00383789"/>
    <w:rsid w:val="003839BC"/>
    <w:rsid w:val="00383EB6"/>
    <w:rsid w:val="00384115"/>
    <w:rsid w:val="00384F44"/>
    <w:rsid w:val="0038599A"/>
    <w:rsid w:val="003900D9"/>
    <w:rsid w:val="0039129D"/>
    <w:rsid w:val="00391311"/>
    <w:rsid w:val="00391354"/>
    <w:rsid w:val="00391627"/>
    <w:rsid w:val="0039190C"/>
    <w:rsid w:val="00391BF5"/>
    <w:rsid w:val="003921B0"/>
    <w:rsid w:val="00392417"/>
    <w:rsid w:val="00392E21"/>
    <w:rsid w:val="00392EBA"/>
    <w:rsid w:val="003930D4"/>
    <w:rsid w:val="003934B7"/>
    <w:rsid w:val="00393C52"/>
    <w:rsid w:val="00393DBF"/>
    <w:rsid w:val="00393ECF"/>
    <w:rsid w:val="00393F3C"/>
    <w:rsid w:val="00393F50"/>
    <w:rsid w:val="003943DD"/>
    <w:rsid w:val="00394888"/>
    <w:rsid w:val="00394C29"/>
    <w:rsid w:val="00394D31"/>
    <w:rsid w:val="003954FC"/>
    <w:rsid w:val="00396780"/>
    <w:rsid w:val="00396798"/>
    <w:rsid w:val="00396F2A"/>
    <w:rsid w:val="003975F2"/>
    <w:rsid w:val="00397B66"/>
    <w:rsid w:val="003A0D88"/>
    <w:rsid w:val="003A1092"/>
    <w:rsid w:val="003A140B"/>
    <w:rsid w:val="003A178A"/>
    <w:rsid w:val="003A197D"/>
    <w:rsid w:val="003A1DFC"/>
    <w:rsid w:val="003A290D"/>
    <w:rsid w:val="003A2BBA"/>
    <w:rsid w:val="003A2D18"/>
    <w:rsid w:val="003A2F39"/>
    <w:rsid w:val="003A2F74"/>
    <w:rsid w:val="003A33BF"/>
    <w:rsid w:val="003A349F"/>
    <w:rsid w:val="003A362A"/>
    <w:rsid w:val="003A3CFA"/>
    <w:rsid w:val="003A45E1"/>
    <w:rsid w:val="003A4A15"/>
    <w:rsid w:val="003A4F01"/>
    <w:rsid w:val="003A67E5"/>
    <w:rsid w:val="003A6A4A"/>
    <w:rsid w:val="003A7206"/>
    <w:rsid w:val="003A75C3"/>
    <w:rsid w:val="003B06EA"/>
    <w:rsid w:val="003B081C"/>
    <w:rsid w:val="003B114F"/>
    <w:rsid w:val="003B15EE"/>
    <w:rsid w:val="003B1985"/>
    <w:rsid w:val="003B1AD8"/>
    <w:rsid w:val="003B2BA4"/>
    <w:rsid w:val="003B2D67"/>
    <w:rsid w:val="003B2F68"/>
    <w:rsid w:val="003B3DAF"/>
    <w:rsid w:val="003B4935"/>
    <w:rsid w:val="003B57A0"/>
    <w:rsid w:val="003B57C3"/>
    <w:rsid w:val="003B5A7F"/>
    <w:rsid w:val="003B5E95"/>
    <w:rsid w:val="003B60CF"/>
    <w:rsid w:val="003B62D3"/>
    <w:rsid w:val="003B6968"/>
    <w:rsid w:val="003B6F0D"/>
    <w:rsid w:val="003B7661"/>
    <w:rsid w:val="003C050F"/>
    <w:rsid w:val="003C062B"/>
    <w:rsid w:val="003C09DD"/>
    <w:rsid w:val="003C0C6E"/>
    <w:rsid w:val="003C10C5"/>
    <w:rsid w:val="003C1271"/>
    <w:rsid w:val="003C1C55"/>
    <w:rsid w:val="003C2E48"/>
    <w:rsid w:val="003C2F69"/>
    <w:rsid w:val="003C3432"/>
    <w:rsid w:val="003C37B8"/>
    <w:rsid w:val="003C3DE7"/>
    <w:rsid w:val="003C4225"/>
    <w:rsid w:val="003C4656"/>
    <w:rsid w:val="003C47AA"/>
    <w:rsid w:val="003C5A8E"/>
    <w:rsid w:val="003C5CEA"/>
    <w:rsid w:val="003C6191"/>
    <w:rsid w:val="003C6CA2"/>
    <w:rsid w:val="003C75F0"/>
    <w:rsid w:val="003C79A1"/>
    <w:rsid w:val="003C7D4B"/>
    <w:rsid w:val="003C7D6A"/>
    <w:rsid w:val="003C7EBE"/>
    <w:rsid w:val="003D089F"/>
    <w:rsid w:val="003D0991"/>
    <w:rsid w:val="003D0F92"/>
    <w:rsid w:val="003D10C8"/>
    <w:rsid w:val="003D1249"/>
    <w:rsid w:val="003D153A"/>
    <w:rsid w:val="003D1616"/>
    <w:rsid w:val="003D1F3B"/>
    <w:rsid w:val="003D2041"/>
    <w:rsid w:val="003D209C"/>
    <w:rsid w:val="003D39D5"/>
    <w:rsid w:val="003D3AB0"/>
    <w:rsid w:val="003D5B5B"/>
    <w:rsid w:val="003D5EF7"/>
    <w:rsid w:val="003D6227"/>
    <w:rsid w:val="003D6D43"/>
    <w:rsid w:val="003D7072"/>
    <w:rsid w:val="003D750B"/>
    <w:rsid w:val="003D7516"/>
    <w:rsid w:val="003D7F9B"/>
    <w:rsid w:val="003D7FCC"/>
    <w:rsid w:val="003E0382"/>
    <w:rsid w:val="003E0790"/>
    <w:rsid w:val="003E0BA6"/>
    <w:rsid w:val="003E186A"/>
    <w:rsid w:val="003E217A"/>
    <w:rsid w:val="003E23F6"/>
    <w:rsid w:val="003E25E0"/>
    <w:rsid w:val="003E2CF1"/>
    <w:rsid w:val="003E30E9"/>
    <w:rsid w:val="003E3428"/>
    <w:rsid w:val="003E3A96"/>
    <w:rsid w:val="003E4935"/>
    <w:rsid w:val="003E49DF"/>
    <w:rsid w:val="003E4BC1"/>
    <w:rsid w:val="003E4D68"/>
    <w:rsid w:val="003E4EA2"/>
    <w:rsid w:val="003E5184"/>
    <w:rsid w:val="003E5D1E"/>
    <w:rsid w:val="003E5E4F"/>
    <w:rsid w:val="003E5E5F"/>
    <w:rsid w:val="003E6304"/>
    <w:rsid w:val="003E6A6A"/>
    <w:rsid w:val="003E6E74"/>
    <w:rsid w:val="003E790C"/>
    <w:rsid w:val="003F0019"/>
    <w:rsid w:val="003F01FF"/>
    <w:rsid w:val="003F1402"/>
    <w:rsid w:val="003F1A26"/>
    <w:rsid w:val="003F1E5E"/>
    <w:rsid w:val="003F3027"/>
    <w:rsid w:val="003F3CC0"/>
    <w:rsid w:val="003F3F62"/>
    <w:rsid w:val="003F4290"/>
    <w:rsid w:val="003F5066"/>
    <w:rsid w:val="003F5B94"/>
    <w:rsid w:val="003F5CFD"/>
    <w:rsid w:val="003F5DB0"/>
    <w:rsid w:val="003F657E"/>
    <w:rsid w:val="003F6BAC"/>
    <w:rsid w:val="003F6DCD"/>
    <w:rsid w:val="003F77D9"/>
    <w:rsid w:val="003F78BA"/>
    <w:rsid w:val="00401885"/>
    <w:rsid w:val="0040189B"/>
    <w:rsid w:val="004018E4"/>
    <w:rsid w:val="00401EC3"/>
    <w:rsid w:val="004027AB"/>
    <w:rsid w:val="00402AD9"/>
    <w:rsid w:val="00402D84"/>
    <w:rsid w:val="0040301F"/>
    <w:rsid w:val="0040352B"/>
    <w:rsid w:val="00403A56"/>
    <w:rsid w:val="0040415A"/>
    <w:rsid w:val="00404E03"/>
    <w:rsid w:val="00406938"/>
    <w:rsid w:val="004069EC"/>
    <w:rsid w:val="00406BFC"/>
    <w:rsid w:val="004070BE"/>
    <w:rsid w:val="00407A87"/>
    <w:rsid w:val="00410368"/>
    <w:rsid w:val="00410E52"/>
    <w:rsid w:val="00410E64"/>
    <w:rsid w:val="004125E0"/>
    <w:rsid w:val="0041267F"/>
    <w:rsid w:val="00412FAD"/>
    <w:rsid w:val="00413438"/>
    <w:rsid w:val="0041390E"/>
    <w:rsid w:val="0041401F"/>
    <w:rsid w:val="00414512"/>
    <w:rsid w:val="004156E8"/>
    <w:rsid w:val="00416D4A"/>
    <w:rsid w:val="00417897"/>
    <w:rsid w:val="004207D9"/>
    <w:rsid w:val="00421EC5"/>
    <w:rsid w:val="00422EB6"/>
    <w:rsid w:val="0042421A"/>
    <w:rsid w:val="004246C2"/>
    <w:rsid w:val="004254E5"/>
    <w:rsid w:val="00425520"/>
    <w:rsid w:val="00425C5A"/>
    <w:rsid w:val="004265AE"/>
    <w:rsid w:val="00427781"/>
    <w:rsid w:val="00427811"/>
    <w:rsid w:val="0043174C"/>
    <w:rsid w:val="00432172"/>
    <w:rsid w:val="00432175"/>
    <w:rsid w:val="00432306"/>
    <w:rsid w:val="00432418"/>
    <w:rsid w:val="00432473"/>
    <w:rsid w:val="0043275D"/>
    <w:rsid w:val="00432A7F"/>
    <w:rsid w:val="00432E78"/>
    <w:rsid w:val="00432E92"/>
    <w:rsid w:val="004330BA"/>
    <w:rsid w:val="004334FC"/>
    <w:rsid w:val="0043424C"/>
    <w:rsid w:val="00434C40"/>
    <w:rsid w:val="0043533F"/>
    <w:rsid w:val="0043645E"/>
    <w:rsid w:val="00436C2D"/>
    <w:rsid w:val="004372A0"/>
    <w:rsid w:val="0043730F"/>
    <w:rsid w:val="00437528"/>
    <w:rsid w:val="00437B5C"/>
    <w:rsid w:val="004404BD"/>
    <w:rsid w:val="004405C2"/>
    <w:rsid w:val="00440F9E"/>
    <w:rsid w:val="004412EC"/>
    <w:rsid w:val="004414FA"/>
    <w:rsid w:val="0044199F"/>
    <w:rsid w:val="00441F21"/>
    <w:rsid w:val="00442303"/>
    <w:rsid w:val="004439C8"/>
    <w:rsid w:val="00444554"/>
    <w:rsid w:val="00444C8D"/>
    <w:rsid w:val="00445326"/>
    <w:rsid w:val="0044539A"/>
    <w:rsid w:val="0044577C"/>
    <w:rsid w:val="00445DF0"/>
    <w:rsid w:val="00446E4A"/>
    <w:rsid w:val="004473C9"/>
    <w:rsid w:val="004474DB"/>
    <w:rsid w:val="00447720"/>
    <w:rsid w:val="004502B9"/>
    <w:rsid w:val="004503E9"/>
    <w:rsid w:val="00450CBF"/>
    <w:rsid w:val="004514DF"/>
    <w:rsid w:val="00452147"/>
    <w:rsid w:val="00452C9F"/>
    <w:rsid w:val="00452F2B"/>
    <w:rsid w:val="00453E9F"/>
    <w:rsid w:val="00454568"/>
    <w:rsid w:val="004545B4"/>
    <w:rsid w:val="0045473D"/>
    <w:rsid w:val="00454752"/>
    <w:rsid w:val="004551BC"/>
    <w:rsid w:val="00456007"/>
    <w:rsid w:val="00460BF0"/>
    <w:rsid w:val="00460D37"/>
    <w:rsid w:val="00460F64"/>
    <w:rsid w:val="00461499"/>
    <w:rsid w:val="00461C3E"/>
    <w:rsid w:val="00461C7E"/>
    <w:rsid w:val="00462E2D"/>
    <w:rsid w:val="004634C8"/>
    <w:rsid w:val="00464B05"/>
    <w:rsid w:val="0046524B"/>
    <w:rsid w:val="00465D20"/>
    <w:rsid w:val="0046661A"/>
    <w:rsid w:val="00467E0F"/>
    <w:rsid w:val="004702A8"/>
    <w:rsid w:val="00470805"/>
    <w:rsid w:val="00470975"/>
    <w:rsid w:val="00470FB5"/>
    <w:rsid w:val="00471B0D"/>
    <w:rsid w:val="004728BE"/>
    <w:rsid w:val="0047313F"/>
    <w:rsid w:val="004732AA"/>
    <w:rsid w:val="004734E1"/>
    <w:rsid w:val="00473808"/>
    <w:rsid w:val="00474632"/>
    <w:rsid w:val="00474B47"/>
    <w:rsid w:val="00474E34"/>
    <w:rsid w:val="004750C6"/>
    <w:rsid w:val="00475277"/>
    <w:rsid w:val="00475623"/>
    <w:rsid w:val="00475C45"/>
    <w:rsid w:val="0047627A"/>
    <w:rsid w:val="0047637A"/>
    <w:rsid w:val="004767F1"/>
    <w:rsid w:val="00476FEA"/>
    <w:rsid w:val="00477058"/>
    <w:rsid w:val="00477A25"/>
    <w:rsid w:val="00481334"/>
    <w:rsid w:val="00481AB6"/>
    <w:rsid w:val="00481B8E"/>
    <w:rsid w:val="00481CAA"/>
    <w:rsid w:val="00482958"/>
    <w:rsid w:val="00483720"/>
    <w:rsid w:val="004841B8"/>
    <w:rsid w:val="004851A3"/>
    <w:rsid w:val="0048534F"/>
    <w:rsid w:val="00485591"/>
    <w:rsid w:val="00485BB7"/>
    <w:rsid w:val="00485DE4"/>
    <w:rsid w:val="0049015F"/>
    <w:rsid w:val="00490F26"/>
    <w:rsid w:val="0049123E"/>
    <w:rsid w:val="004916E7"/>
    <w:rsid w:val="00491A74"/>
    <w:rsid w:val="004922B1"/>
    <w:rsid w:val="00492360"/>
    <w:rsid w:val="00495981"/>
    <w:rsid w:val="004968F5"/>
    <w:rsid w:val="0049691F"/>
    <w:rsid w:val="00496A77"/>
    <w:rsid w:val="00496EDE"/>
    <w:rsid w:val="00497E0C"/>
    <w:rsid w:val="004A0F0C"/>
    <w:rsid w:val="004A0F46"/>
    <w:rsid w:val="004A1592"/>
    <w:rsid w:val="004A19E6"/>
    <w:rsid w:val="004A1D85"/>
    <w:rsid w:val="004A24AD"/>
    <w:rsid w:val="004A326B"/>
    <w:rsid w:val="004A353A"/>
    <w:rsid w:val="004A377F"/>
    <w:rsid w:val="004A41F0"/>
    <w:rsid w:val="004A422B"/>
    <w:rsid w:val="004A5470"/>
    <w:rsid w:val="004A7086"/>
    <w:rsid w:val="004A730A"/>
    <w:rsid w:val="004A7D8B"/>
    <w:rsid w:val="004A7DFD"/>
    <w:rsid w:val="004B059D"/>
    <w:rsid w:val="004B0C1F"/>
    <w:rsid w:val="004B191A"/>
    <w:rsid w:val="004B1B05"/>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3858"/>
    <w:rsid w:val="004C47DD"/>
    <w:rsid w:val="004C5497"/>
    <w:rsid w:val="004C5554"/>
    <w:rsid w:val="004C5B77"/>
    <w:rsid w:val="004C5DCD"/>
    <w:rsid w:val="004C7F00"/>
    <w:rsid w:val="004C7F53"/>
    <w:rsid w:val="004D093D"/>
    <w:rsid w:val="004D209E"/>
    <w:rsid w:val="004D31EB"/>
    <w:rsid w:val="004D3F39"/>
    <w:rsid w:val="004D4398"/>
    <w:rsid w:val="004D43FB"/>
    <w:rsid w:val="004D449E"/>
    <w:rsid w:val="004D4765"/>
    <w:rsid w:val="004D540B"/>
    <w:rsid w:val="004D555F"/>
    <w:rsid w:val="004D6070"/>
    <w:rsid w:val="004D6138"/>
    <w:rsid w:val="004D6364"/>
    <w:rsid w:val="004D6795"/>
    <w:rsid w:val="004D7082"/>
    <w:rsid w:val="004D74CF"/>
    <w:rsid w:val="004E0231"/>
    <w:rsid w:val="004E0AD1"/>
    <w:rsid w:val="004E0C0F"/>
    <w:rsid w:val="004E190D"/>
    <w:rsid w:val="004E1991"/>
    <w:rsid w:val="004E1E17"/>
    <w:rsid w:val="004E21FD"/>
    <w:rsid w:val="004E223F"/>
    <w:rsid w:val="004E4168"/>
    <w:rsid w:val="004E490D"/>
    <w:rsid w:val="004E494C"/>
    <w:rsid w:val="004E4B97"/>
    <w:rsid w:val="004E4D2F"/>
    <w:rsid w:val="004E4F2B"/>
    <w:rsid w:val="004E5167"/>
    <w:rsid w:val="004E703F"/>
    <w:rsid w:val="004E7254"/>
    <w:rsid w:val="004E7A81"/>
    <w:rsid w:val="004E7B90"/>
    <w:rsid w:val="004F09F0"/>
    <w:rsid w:val="004F0CFF"/>
    <w:rsid w:val="004F1E6D"/>
    <w:rsid w:val="004F2447"/>
    <w:rsid w:val="004F2B40"/>
    <w:rsid w:val="004F34A3"/>
    <w:rsid w:val="004F45A9"/>
    <w:rsid w:val="004F4D17"/>
    <w:rsid w:val="004F508C"/>
    <w:rsid w:val="004F5A97"/>
    <w:rsid w:val="004F5AD6"/>
    <w:rsid w:val="004F5BEE"/>
    <w:rsid w:val="004F761B"/>
    <w:rsid w:val="004F7FD0"/>
    <w:rsid w:val="00500A7E"/>
    <w:rsid w:val="00501723"/>
    <w:rsid w:val="00501B66"/>
    <w:rsid w:val="00501DD9"/>
    <w:rsid w:val="0050257B"/>
    <w:rsid w:val="00502F97"/>
    <w:rsid w:val="00503B55"/>
    <w:rsid w:val="00503DDE"/>
    <w:rsid w:val="0050465E"/>
    <w:rsid w:val="0050472E"/>
    <w:rsid w:val="00504D1E"/>
    <w:rsid w:val="0050509B"/>
    <w:rsid w:val="0050517C"/>
    <w:rsid w:val="005069B5"/>
    <w:rsid w:val="005074E5"/>
    <w:rsid w:val="00510212"/>
    <w:rsid w:val="00510997"/>
    <w:rsid w:val="00510C5D"/>
    <w:rsid w:val="00511324"/>
    <w:rsid w:val="00511767"/>
    <w:rsid w:val="00513FF2"/>
    <w:rsid w:val="00514D25"/>
    <w:rsid w:val="00514FED"/>
    <w:rsid w:val="0051545D"/>
    <w:rsid w:val="0051557A"/>
    <w:rsid w:val="00516066"/>
    <w:rsid w:val="005161A3"/>
    <w:rsid w:val="00516906"/>
    <w:rsid w:val="00520122"/>
    <w:rsid w:val="00520C51"/>
    <w:rsid w:val="0052137F"/>
    <w:rsid w:val="00521B1C"/>
    <w:rsid w:val="00521C5C"/>
    <w:rsid w:val="00522DC4"/>
    <w:rsid w:val="00523160"/>
    <w:rsid w:val="005233D5"/>
    <w:rsid w:val="00524398"/>
    <w:rsid w:val="00524581"/>
    <w:rsid w:val="00525264"/>
    <w:rsid w:val="00525791"/>
    <w:rsid w:val="00526835"/>
    <w:rsid w:val="00527032"/>
    <w:rsid w:val="0052707D"/>
    <w:rsid w:val="00527595"/>
    <w:rsid w:val="0053078F"/>
    <w:rsid w:val="005309CB"/>
    <w:rsid w:val="005310C1"/>
    <w:rsid w:val="00531117"/>
    <w:rsid w:val="005314BD"/>
    <w:rsid w:val="00532511"/>
    <w:rsid w:val="005332C9"/>
    <w:rsid w:val="00533B46"/>
    <w:rsid w:val="00534E13"/>
    <w:rsid w:val="00534E5D"/>
    <w:rsid w:val="00534F3B"/>
    <w:rsid w:val="0053565D"/>
    <w:rsid w:val="00535D29"/>
    <w:rsid w:val="0053665E"/>
    <w:rsid w:val="005369CD"/>
    <w:rsid w:val="00536E2A"/>
    <w:rsid w:val="00537405"/>
    <w:rsid w:val="005376C9"/>
    <w:rsid w:val="00537D83"/>
    <w:rsid w:val="00540029"/>
    <w:rsid w:val="00540A39"/>
    <w:rsid w:val="00540F1A"/>
    <w:rsid w:val="0054216B"/>
    <w:rsid w:val="00542767"/>
    <w:rsid w:val="00542A09"/>
    <w:rsid w:val="00543B5D"/>
    <w:rsid w:val="00546BE4"/>
    <w:rsid w:val="00546E34"/>
    <w:rsid w:val="00547108"/>
    <w:rsid w:val="005477BD"/>
    <w:rsid w:val="00547879"/>
    <w:rsid w:val="005478D3"/>
    <w:rsid w:val="00547DAA"/>
    <w:rsid w:val="00550E6B"/>
    <w:rsid w:val="00551FC5"/>
    <w:rsid w:val="00552804"/>
    <w:rsid w:val="005528C8"/>
    <w:rsid w:val="00552CD2"/>
    <w:rsid w:val="005531EB"/>
    <w:rsid w:val="005532A0"/>
    <w:rsid w:val="00554111"/>
    <w:rsid w:val="00554485"/>
    <w:rsid w:val="0055560F"/>
    <w:rsid w:val="00556163"/>
    <w:rsid w:val="00556AEB"/>
    <w:rsid w:val="00556EBF"/>
    <w:rsid w:val="005574E7"/>
    <w:rsid w:val="0055782F"/>
    <w:rsid w:val="005601B6"/>
    <w:rsid w:val="00560E53"/>
    <w:rsid w:val="00561223"/>
    <w:rsid w:val="0056140F"/>
    <w:rsid w:val="0056145A"/>
    <w:rsid w:val="005619DB"/>
    <w:rsid w:val="00561BFF"/>
    <w:rsid w:val="005628D0"/>
    <w:rsid w:val="00562D19"/>
    <w:rsid w:val="00562F48"/>
    <w:rsid w:val="00562FB6"/>
    <w:rsid w:val="00563C7C"/>
    <w:rsid w:val="00563CF4"/>
    <w:rsid w:val="005649D4"/>
    <w:rsid w:val="0056511C"/>
    <w:rsid w:val="00565F3D"/>
    <w:rsid w:val="00565F45"/>
    <w:rsid w:val="00566252"/>
    <w:rsid w:val="005671D0"/>
    <w:rsid w:val="005675DE"/>
    <w:rsid w:val="00567BA8"/>
    <w:rsid w:val="00567F5B"/>
    <w:rsid w:val="005700DB"/>
    <w:rsid w:val="00571D02"/>
    <w:rsid w:val="00572150"/>
    <w:rsid w:val="0057298C"/>
    <w:rsid w:val="0057303D"/>
    <w:rsid w:val="0057367A"/>
    <w:rsid w:val="005737D7"/>
    <w:rsid w:val="00573DD4"/>
    <w:rsid w:val="00574185"/>
    <w:rsid w:val="00574933"/>
    <w:rsid w:val="0057658C"/>
    <w:rsid w:val="00576675"/>
    <w:rsid w:val="005772E5"/>
    <w:rsid w:val="00577509"/>
    <w:rsid w:val="005776BB"/>
    <w:rsid w:val="00577C2F"/>
    <w:rsid w:val="00580403"/>
    <w:rsid w:val="0058046E"/>
    <w:rsid w:val="005806B3"/>
    <w:rsid w:val="0058224C"/>
    <w:rsid w:val="00582D63"/>
    <w:rsid w:val="00583802"/>
    <w:rsid w:val="00583E8F"/>
    <w:rsid w:val="00585590"/>
    <w:rsid w:val="00585669"/>
    <w:rsid w:val="0058603C"/>
    <w:rsid w:val="005866B2"/>
    <w:rsid w:val="00587094"/>
    <w:rsid w:val="0058720B"/>
    <w:rsid w:val="0058763F"/>
    <w:rsid w:val="00587726"/>
    <w:rsid w:val="00587FF4"/>
    <w:rsid w:val="00592EB5"/>
    <w:rsid w:val="00592FE3"/>
    <w:rsid w:val="00593A50"/>
    <w:rsid w:val="00593D8E"/>
    <w:rsid w:val="00593E71"/>
    <w:rsid w:val="00594D7F"/>
    <w:rsid w:val="00595629"/>
    <w:rsid w:val="00595728"/>
    <w:rsid w:val="00595CA0"/>
    <w:rsid w:val="00596170"/>
    <w:rsid w:val="005967ED"/>
    <w:rsid w:val="00597B97"/>
    <w:rsid w:val="00597EB1"/>
    <w:rsid w:val="00597FE2"/>
    <w:rsid w:val="005A0499"/>
    <w:rsid w:val="005A0ABA"/>
    <w:rsid w:val="005A0B5D"/>
    <w:rsid w:val="005A12AD"/>
    <w:rsid w:val="005A15EA"/>
    <w:rsid w:val="005A199A"/>
    <w:rsid w:val="005A1B41"/>
    <w:rsid w:val="005A1E99"/>
    <w:rsid w:val="005A1F8D"/>
    <w:rsid w:val="005A2150"/>
    <w:rsid w:val="005A2667"/>
    <w:rsid w:val="005A2C1A"/>
    <w:rsid w:val="005A2D69"/>
    <w:rsid w:val="005A2EF8"/>
    <w:rsid w:val="005A3880"/>
    <w:rsid w:val="005A4E2D"/>
    <w:rsid w:val="005A51F5"/>
    <w:rsid w:val="005A5C15"/>
    <w:rsid w:val="005A600E"/>
    <w:rsid w:val="005B02A9"/>
    <w:rsid w:val="005B04E1"/>
    <w:rsid w:val="005B124A"/>
    <w:rsid w:val="005B1515"/>
    <w:rsid w:val="005B24FD"/>
    <w:rsid w:val="005B282B"/>
    <w:rsid w:val="005B3F4C"/>
    <w:rsid w:val="005B4E1E"/>
    <w:rsid w:val="005B4F29"/>
    <w:rsid w:val="005B52C3"/>
    <w:rsid w:val="005B5ADD"/>
    <w:rsid w:val="005B615B"/>
    <w:rsid w:val="005B6704"/>
    <w:rsid w:val="005B6AFD"/>
    <w:rsid w:val="005B6FA8"/>
    <w:rsid w:val="005B70E3"/>
    <w:rsid w:val="005B7CC5"/>
    <w:rsid w:val="005B7E37"/>
    <w:rsid w:val="005C0021"/>
    <w:rsid w:val="005C03A0"/>
    <w:rsid w:val="005C08E9"/>
    <w:rsid w:val="005C0A6C"/>
    <w:rsid w:val="005C0DC4"/>
    <w:rsid w:val="005C1B11"/>
    <w:rsid w:val="005C1C8E"/>
    <w:rsid w:val="005C2143"/>
    <w:rsid w:val="005C3213"/>
    <w:rsid w:val="005C3A9C"/>
    <w:rsid w:val="005C405A"/>
    <w:rsid w:val="005C41A6"/>
    <w:rsid w:val="005C4344"/>
    <w:rsid w:val="005C4576"/>
    <w:rsid w:val="005C4809"/>
    <w:rsid w:val="005C4A58"/>
    <w:rsid w:val="005C56D7"/>
    <w:rsid w:val="005C67BD"/>
    <w:rsid w:val="005C6C56"/>
    <w:rsid w:val="005C6EA6"/>
    <w:rsid w:val="005C71CA"/>
    <w:rsid w:val="005C7841"/>
    <w:rsid w:val="005C788D"/>
    <w:rsid w:val="005D03F4"/>
    <w:rsid w:val="005D0927"/>
    <w:rsid w:val="005D132B"/>
    <w:rsid w:val="005D198B"/>
    <w:rsid w:val="005D19A2"/>
    <w:rsid w:val="005D33E8"/>
    <w:rsid w:val="005D3C53"/>
    <w:rsid w:val="005D5171"/>
    <w:rsid w:val="005D59FC"/>
    <w:rsid w:val="005D7460"/>
    <w:rsid w:val="005D7533"/>
    <w:rsid w:val="005D78CA"/>
    <w:rsid w:val="005E014B"/>
    <w:rsid w:val="005E039F"/>
    <w:rsid w:val="005E04AB"/>
    <w:rsid w:val="005E04E6"/>
    <w:rsid w:val="005E0FA0"/>
    <w:rsid w:val="005E22BA"/>
    <w:rsid w:val="005E2E06"/>
    <w:rsid w:val="005E336D"/>
    <w:rsid w:val="005E363D"/>
    <w:rsid w:val="005E42E3"/>
    <w:rsid w:val="005E4B94"/>
    <w:rsid w:val="005E512D"/>
    <w:rsid w:val="005E547A"/>
    <w:rsid w:val="005E57FF"/>
    <w:rsid w:val="005E6F3F"/>
    <w:rsid w:val="005E73DF"/>
    <w:rsid w:val="005E74B6"/>
    <w:rsid w:val="005F0067"/>
    <w:rsid w:val="005F0688"/>
    <w:rsid w:val="005F0823"/>
    <w:rsid w:val="005F0D10"/>
    <w:rsid w:val="005F217A"/>
    <w:rsid w:val="005F26E5"/>
    <w:rsid w:val="005F2717"/>
    <w:rsid w:val="005F318E"/>
    <w:rsid w:val="005F325D"/>
    <w:rsid w:val="005F3294"/>
    <w:rsid w:val="005F3886"/>
    <w:rsid w:val="005F3D99"/>
    <w:rsid w:val="005F41D1"/>
    <w:rsid w:val="005F4211"/>
    <w:rsid w:val="005F71E2"/>
    <w:rsid w:val="005F7689"/>
    <w:rsid w:val="005F7F77"/>
    <w:rsid w:val="00600AC9"/>
    <w:rsid w:val="00600B70"/>
    <w:rsid w:val="00601403"/>
    <w:rsid w:val="00601558"/>
    <w:rsid w:val="0060196A"/>
    <w:rsid w:val="006019B1"/>
    <w:rsid w:val="006019F4"/>
    <w:rsid w:val="00602046"/>
    <w:rsid w:val="0060260C"/>
    <w:rsid w:val="00602D6B"/>
    <w:rsid w:val="00602E90"/>
    <w:rsid w:val="006030E9"/>
    <w:rsid w:val="006035B3"/>
    <w:rsid w:val="0060395C"/>
    <w:rsid w:val="006040E5"/>
    <w:rsid w:val="006043D5"/>
    <w:rsid w:val="0060460E"/>
    <w:rsid w:val="00604B25"/>
    <w:rsid w:val="00604E6D"/>
    <w:rsid w:val="00604FA1"/>
    <w:rsid w:val="0060548D"/>
    <w:rsid w:val="006062BA"/>
    <w:rsid w:val="00606684"/>
    <w:rsid w:val="006067DB"/>
    <w:rsid w:val="006069B2"/>
    <w:rsid w:val="00607688"/>
    <w:rsid w:val="006077F1"/>
    <w:rsid w:val="00607858"/>
    <w:rsid w:val="00607C1E"/>
    <w:rsid w:val="006104E1"/>
    <w:rsid w:val="0061267A"/>
    <w:rsid w:val="00612852"/>
    <w:rsid w:val="00614B30"/>
    <w:rsid w:val="0061515B"/>
    <w:rsid w:val="006160E3"/>
    <w:rsid w:val="0061690C"/>
    <w:rsid w:val="00616DA1"/>
    <w:rsid w:val="0061711A"/>
    <w:rsid w:val="006171EF"/>
    <w:rsid w:val="00620484"/>
    <w:rsid w:val="006215C7"/>
    <w:rsid w:val="00621809"/>
    <w:rsid w:val="00621B28"/>
    <w:rsid w:val="00622162"/>
    <w:rsid w:val="006233D9"/>
    <w:rsid w:val="00623CEE"/>
    <w:rsid w:val="00624AD6"/>
    <w:rsid w:val="00624CFD"/>
    <w:rsid w:val="00624E6C"/>
    <w:rsid w:val="006252DF"/>
    <w:rsid w:val="006265AC"/>
    <w:rsid w:val="006268B4"/>
    <w:rsid w:val="00627897"/>
    <w:rsid w:val="006279D6"/>
    <w:rsid w:val="00627F9D"/>
    <w:rsid w:val="006300FA"/>
    <w:rsid w:val="00630266"/>
    <w:rsid w:val="00631AC2"/>
    <w:rsid w:val="00632B80"/>
    <w:rsid w:val="00633AA5"/>
    <w:rsid w:val="00633D16"/>
    <w:rsid w:val="00633DB4"/>
    <w:rsid w:val="00633ED2"/>
    <w:rsid w:val="006347E8"/>
    <w:rsid w:val="006349D3"/>
    <w:rsid w:val="00634B77"/>
    <w:rsid w:val="00635A67"/>
    <w:rsid w:val="0063602C"/>
    <w:rsid w:val="00636756"/>
    <w:rsid w:val="006371CE"/>
    <w:rsid w:val="00637204"/>
    <w:rsid w:val="006372BE"/>
    <w:rsid w:val="00637A03"/>
    <w:rsid w:val="00641099"/>
    <w:rsid w:val="006410FA"/>
    <w:rsid w:val="006413A8"/>
    <w:rsid w:val="006417FC"/>
    <w:rsid w:val="006420C8"/>
    <w:rsid w:val="0064214C"/>
    <w:rsid w:val="00642F65"/>
    <w:rsid w:val="0064507C"/>
    <w:rsid w:val="00647232"/>
    <w:rsid w:val="00647414"/>
    <w:rsid w:val="0064757E"/>
    <w:rsid w:val="006475DD"/>
    <w:rsid w:val="0064790E"/>
    <w:rsid w:val="00647CD8"/>
    <w:rsid w:val="00647D11"/>
    <w:rsid w:val="00650040"/>
    <w:rsid w:val="006500E4"/>
    <w:rsid w:val="00650806"/>
    <w:rsid w:val="00650BE0"/>
    <w:rsid w:val="00651AA8"/>
    <w:rsid w:val="00652091"/>
    <w:rsid w:val="0065265B"/>
    <w:rsid w:val="00652DED"/>
    <w:rsid w:val="006536FB"/>
    <w:rsid w:val="00653AD7"/>
    <w:rsid w:val="006545A7"/>
    <w:rsid w:val="00654973"/>
    <w:rsid w:val="00654B40"/>
    <w:rsid w:val="00654FF9"/>
    <w:rsid w:val="006550B8"/>
    <w:rsid w:val="006564B1"/>
    <w:rsid w:val="00657B93"/>
    <w:rsid w:val="0066009B"/>
    <w:rsid w:val="006605E7"/>
    <w:rsid w:val="0066089E"/>
    <w:rsid w:val="0066122B"/>
    <w:rsid w:val="006612B9"/>
    <w:rsid w:val="006619FA"/>
    <w:rsid w:val="0066289E"/>
    <w:rsid w:val="00662F8B"/>
    <w:rsid w:val="00664263"/>
    <w:rsid w:val="00664353"/>
    <w:rsid w:val="00664399"/>
    <w:rsid w:val="00666032"/>
    <w:rsid w:val="0066617B"/>
    <w:rsid w:val="006661DF"/>
    <w:rsid w:val="00667164"/>
    <w:rsid w:val="0066759A"/>
    <w:rsid w:val="00667C14"/>
    <w:rsid w:val="0067082C"/>
    <w:rsid w:val="00670F7C"/>
    <w:rsid w:val="00671605"/>
    <w:rsid w:val="00671A1C"/>
    <w:rsid w:val="006722B2"/>
    <w:rsid w:val="00672645"/>
    <w:rsid w:val="006726AC"/>
    <w:rsid w:val="00672DE2"/>
    <w:rsid w:val="00673249"/>
    <w:rsid w:val="006738C1"/>
    <w:rsid w:val="00673F88"/>
    <w:rsid w:val="00674FD8"/>
    <w:rsid w:val="006750CC"/>
    <w:rsid w:val="00675EC3"/>
    <w:rsid w:val="00676E11"/>
    <w:rsid w:val="0067743B"/>
    <w:rsid w:val="006777CD"/>
    <w:rsid w:val="006805FF"/>
    <w:rsid w:val="00680B29"/>
    <w:rsid w:val="00681352"/>
    <w:rsid w:val="00681CCA"/>
    <w:rsid w:val="00682270"/>
    <w:rsid w:val="00682F2C"/>
    <w:rsid w:val="00683531"/>
    <w:rsid w:val="006845D6"/>
    <w:rsid w:val="00684769"/>
    <w:rsid w:val="00684AD5"/>
    <w:rsid w:val="00684C25"/>
    <w:rsid w:val="00685102"/>
    <w:rsid w:val="00690526"/>
    <w:rsid w:val="0069161E"/>
    <w:rsid w:val="00691DE1"/>
    <w:rsid w:val="0069319E"/>
    <w:rsid w:val="00693A7A"/>
    <w:rsid w:val="00693F8C"/>
    <w:rsid w:val="0069460F"/>
    <w:rsid w:val="00695B4E"/>
    <w:rsid w:val="00695BB2"/>
    <w:rsid w:val="00695F45"/>
    <w:rsid w:val="006962D6"/>
    <w:rsid w:val="00696F3C"/>
    <w:rsid w:val="00696F89"/>
    <w:rsid w:val="00697265"/>
    <w:rsid w:val="0069732A"/>
    <w:rsid w:val="00697604"/>
    <w:rsid w:val="00697C58"/>
    <w:rsid w:val="006A00D1"/>
    <w:rsid w:val="006A038A"/>
    <w:rsid w:val="006A0671"/>
    <w:rsid w:val="006A1D68"/>
    <w:rsid w:val="006A2832"/>
    <w:rsid w:val="006A3427"/>
    <w:rsid w:val="006A4AC8"/>
    <w:rsid w:val="006A51C2"/>
    <w:rsid w:val="006A5D05"/>
    <w:rsid w:val="006A5E95"/>
    <w:rsid w:val="006A6036"/>
    <w:rsid w:val="006A60C9"/>
    <w:rsid w:val="006A63CA"/>
    <w:rsid w:val="006A66A8"/>
    <w:rsid w:val="006A6773"/>
    <w:rsid w:val="006A67EF"/>
    <w:rsid w:val="006A69B9"/>
    <w:rsid w:val="006A7E1A"/>
    <w:rsid w:val="006B0195"/>
    <w:rsid w:val="006B0281"/>
    <w:rsid w:val="006B0347"/>
    <w:rsid w:val="006B1A06"/>
    <w:rsid w:val="006B1E59"/>
    <w:rsid w:val="006B1ED1"/>
    <w:rsid w:val="006B291B"/>
    <w:rsid w:val="006B2979"/>
    <w:rsid w:val="006B297A"/>
    <w:rsid w:val="006B2B08"/>
    <w:rsid w:val="006B2B53"/>
    <w:rsid w:val="006B2D4D"/>
    <w:rsid w:val="006B2ED8"/>
    <w:rsid w:val="006B380D"/>
    <w:rsid w:val="006B4AB5"/>
    <w:rsid w:val="006B6E2F"/>
    <w:rsid w:val="006B7142"/>
    <w:rsid w:val="006C0764"/>
    <w:rsid w:val="006C08D3"/>
    <w:rsid w:val="006C102A"/>
    <w:rsid w:val="006C13C6"/>
    <w:rsid w:val="006C17C0"/>
    <w:rsid w:val="006C1E9A"/>
    <w:rsid w:val="006C2834"/>
    <w:rsid w:val="006C28DE"/>
    <w:rsid w:val="006C3460"/>
    <w:rsid w:val="006C3D45"/>
    <w:rsid w:val="006C4C2F"/>
    <w:rsid w:val="006C5D7E"/>
    <w:rsid w:val="006C5D86"/>
    <w:rsid w:val="006C674B"/>
    <w:rsid w:val="006C6C51"/>
    <w:rsid w:val="006C75B6"/>
    <w:rsid w:val="006D154D"/>
    <w:rsid w:val="006D1AFC"/>
    <w:rsid w:val="006D23E2"/>
    <w:rsid w:val="006D2C4B"/>
    <w:rsid w:val="006D3764"/>
    <w:rsid w:val="006D3EB8"/>
    <w:rsid w:val="006D42E2"/>
    <w:rsid w:val="006D4851"/>
    <w:rsid w:val="006D541D"/>
    <w:rsid w:val="006D5BC8"/>
    <w:rsid w:val="006D5BDB"/>
    <w:rsid w:val="006D5D61"/>
    <w:rsid w:val="006D6744"/>
    <w:rsid w:val="006D696D"/>
    <w:rsid w:val="006D7333"/>
    <w:rsid w:val="006D7C4C"/>
    <w:rsid w:val="006E0483"/>
    <w:rsid w:val="006E08E1"/>
    <w:rsid w:val="006E0975"/>
    <w:rsid w:val="006E0B81"/>
    <w:rsid w:val="006E1349"/>
    <w:rsid w:val="006E18A8"/>
    <w:rsid w:val="006E1B5B"/>
    <w:rsid w:val="006E1F5A"/>
    <w:rsid w:val="006E220E"/>
    <w:rsid w:val="006E2D5D"/>
    <w:rsid w:val="006E30EF"/>
    <w:rsid w:val="006E3316"/>
    <w:rsid w:val="006E3ABB"/>
    <w:rsid w:val="006E486A"/>
    <w:rsid w:val="006E51ED"/>
    <w:rsid w:val="006E59E7"/>
    <w:rsid w:val="006E5C19"/>
    <w:rsid w:val="006E5C97"/>
    <w:rsid w:val="006E5EE2"/>
    <w:rsid w:val="006E60C4"/>
    <w:rsid w:val="006E70D8"/>
    <w:rsid w:val="006F044A"/>
    <w:rsid w:val="006F04E1"/>
    <w:rsid w:val="006F07B3"/>
    <w:rsid w:val="006F0947"/>
    <w:rsid w:val="006F1C2B"/>
    <w:rsid w:val="006F1C81"/>
    <w:rsid w:val="006F2572"/>
    <w:rsid w:val="006F2956"/>
    <w:rsid w:val="006F3337"/>
    <w:rsid w:val="006F3E9F"/>
    <w:rsid w:val="006F49E9"/>
    <w:rsid w:val="006F5727"/>
    <w:rsid w:val="006F6762"/>
    <w:rsid w:val="006F7787"/>
    <w:rsid w:val="007000A7"/>
    <w:rsid w:val="00700F8A"/>
    <w:rsid w:val="0070171C"/>
    <w:rsid w:val="00701F7D"/>
    <w:rsid w:val="007022B8"/>
    <w:rsid w:val="007022E9"/>
    <w:rsid w:val="00702A4F"/>
    <w:rsid w:val="00703195"/>
    <w:rsid w:val="007032FE"/>
    <w:rsid w:val="00703B08"/>
    <w:rsid w:val="00703FAD"/>
    <w:rsid w:val="00705DD7"/>
    <w:rsid w:val="00706612"/>
    <w:rsid w:val="00706AC4"/>
    <w:rsid w:val="007070D2"/>
    <w:rsid w:val="007074FA"/>
    <w:rsid w:val="00707B09"/>
    <w:rsid w:val="007102C7"/>
    <w:rsid w:val="0071187F"/>
    <w:rsid w:val="00711D3A"/>
    <w:rsid w:val="00712E3A"/>
    <w:rsid w:val="007131E0"/>
    <w:rsid w:val="00713287"/>
    <w:rsid w:val="0071348C"/>
    <w:rsid w:val="007138C9"/>
    <w:rsid w:val="0071477B"/>
    <w:rsid w:val="00714B57"/>
    <w:rsid w:val="007158B9"/>
    <w:rsid w:val="00715DAB"/>
    <w:rsid w:val="00715F30"/>
    <w:rsid w:val="00716D92"/>
    <w:rsid w:val="00717E96"/>
    <w:rsid w:val="00720BCD"/>
    <w:rsid w:val="0072250D"/>
    <w:rsid w:val="00723147"/>
    <w:rsid w:val="00723316"/>
    <w:rsid w:val="00723C6D"/>
    <w:rsid w:val="00723F3F"/>
    <w:rsid w:val="00723F5C"/>
    <w:rsid w:val="00724019"/>
    <w:rsid w:val="00724660"/>
    <w:rsid w:val="00724962"/>
    <w:rsid w:val="00724CBE"/>
    <w:rsid w:val="007250E2"/>
    <w:rsid w:val="00725957"/>
    <w:rsid w:val="00726565"/>
    <w:rsid w:val="00730F48"/>
    <w:rsid w:val="00731064"/>
    <w:rsid w:val="00731395"/>
    <w:rsid w:val="007320D4"/>
    <w:rsid w:val="0073222A"/>
    <w:rsid w:val="007330EF"/>
    <w:rsid w:val="00735B4C"/>
    <w:rsid w:val="00735EDA"/>
    <w:rsid w:val="0073601F"/>
    <w:rsid w:val="0073629C"/>
    <w:rsid w:val="00736326"/>
    <w:rsid w:val="0073654D"/>
    <w:rsid w:val="00736A1C"/>
    <w:rsid w:val="0073737B"/>
    <w:rsid w:val="0073795C"/>
    <w:rsid w:val="0074197D"/>
    <w:rsid w:val="00741CDF"/>
    <w:rsid w:val="00742EC7"/>
    <w:rsid w:val="00742F1F"/>
    <w:rsid w:val="007432DF"/>
    <w:rsid w:val="0074388E"/>
    <w:rsid w:val="00744524"/>
    <w:rsid w:val="00744797"/>
    <w:rsid w:val="00744878"/>
    <w:rsid w:val="007449DE"/>
    <w:rsid w:val="00744B2A"/>
    <w:rsid w:val="00744EE5"/>
    <w:rsid w:val="0074522E"/>
    <w:rsid w:val="00745D98"/>
    <w:rsid w:val="00746B42"/>
    <w:rsid w:val="007472D8"/>
    <w:rsid w:val="00747744"/>
    <w:rsid w:val="007501E3"/>
    <w:rsid w:val="007504D2"/>
    <w:rsid w:val="00750A3A"/>
    <w:rsid w:val="00750CDD"/>
    <w:rsid w:val="00750DBC"/>
    <w:rsid w:val="0075108D"/>
    <w:rsid w:val="007515ED"/>
    <w:rsid w:val="00751CD8"/>
    <w:rsid w:val="00751F5D"/>
    <w:rsid w:val="0075235A"/>
    <w:rsid w:val="00753099"/>
    <w:rsid w:val="007531BF"/>
    <w:rsid w:val="0075367E"/>
    <w:rsid w:val="007538DB"/>
    <w:rsid w:val="0075391D"/>
    <w:rsid w:val="00753FBB"/>
    <w:rsid w:val="00754477"/>
    <w:rsid w:val="00754B49"/>
    <w:rsid w:val="007552A6"/>
    <w:rsid w:val="007553AF"/>
    <w:rsid w:val="00756358"/>
    <w:rsid w:val="00756ECD"/>
    <w:rsid w:val="0075734D"/>
    <w:rsid w:val="0075755E"/>
    <w:rsid w:val="00761534"/>
    <w:rsid w:val="007618CE"/>
    <w:rsid w:val="00761C2C"/>
    <w:rsid w:val="00762279"/>
    <w:rsid w:val="00762305"/>
    <w:rsid w:val="0076239E"/>
    <w:rsid w:val="007624E2"/>
    <w:rsid w:val="007635A0"/>
    <w:rsid w:val="00763B73"/>
    <w:rsid w:val="00763F18"/>
    <w:rsid w:val="00764597"/>
    <w:rsid w:val="00765305"/>
    <w:rsid w:val="0076599C"/>
    <w:rsid w:val="00766018"/>
    <w:rsid w:val="007660B3"/>
    <w:rsid w:val="00766FFA"/>
    <w:rsid w:val="00770168"/>
    <w:rsid w:val="0077033A"/>
    <w:rsid w:val="00770384"/>
    <w:rsid w:val="00770794"/>
    <w:rsid w:val="00771D3B"/>
    <w:rsid w:val="00772013"/>
    <w:rsid w:val="007720D8"/>
    <w:rsid w:val="0077238E"/>
    <w:rsid w:val="00772496"/>
    <w:rsid w:val="00772A99"/>
    <w:rsid w:val="00772CCD"/>
    <w:rsid w:val="00773114"/>
    <w:rsid w:val="0077367A"/>
    <w:rsid w:val="00773AC5"/>
    <w:rsid w:val="00775905"/>
    <w:rsid w:val="007761F9"/>
    <w:rsid w:val="0077655B"/>
    <w:rsid w:val="0077667E"/>
    <w:rsid w:val="00776ABF"/>
    <w:rsid w:val="007771BE"/>
    <w:rsid w:val="00777739"/>
    <w:rsid w:val="00777987"/>
    <w:rsid w:val="00780FB8"/>
    <w:rsid w:val="00781CEF"/>
    <w:rsid w:val="0078223E"/>
    <w:rsid w:val="00782F4B"/>
    <w:rsid w:val="00783138"/>
    <w:rsid w:val="0078375B"/>
    <w:rsid w:val="00784130"/>
    <w:rsid w:val="00784162"/>
    <w:rsid w:val="0078435E"/>
    <w:rsid w:val="00784E07"/>
    <w:rsid w:val="00784ED8"/>
    <w:rsid w:val="00785B1B"/>
    <w:rsid w:val="00786632"/>
    <w:rsid w:val="00787DFC"/>
    <w:rsid w:val="0079085E"/>
    <w:rsid w:val="00790990"/>
    <w:rsid w:val="00791F35"/>
    <w:rsid w:val="0079203F"/>
    <w:rsid w:val="007921A3"/>
    <w:rsid w:val="00792734"/>
    <w:rsid w:val="007944BC"/>
    <w:rsid w:val="007946B0"/>
    <w:rsid w:val="00794DA3"/>
    <w:rsid w:val="00794E1E"/>
    <w:rsid w:val="00794FE7"/>
    <w:rsid w:val="007953D0"/>
    <w:rsid w:val="00795834"/>
    <w:rsid w:val="00796367"/>
    <w:rsid w:val="007967A5"/>
    <w:rsid w:val="007971AB"/>
    <w:rsid w:val="007A0295"/>
    <w:rsid w:val="007A0450"/>
    <w:rsid w:val="007A05A4"/>
    <w:rsid w:val="007A089A"/>
    <w:rsid w:val="007A138E"/>
    <w:rsid w:val="007A14C9"/>
    <w:rsid w:val="007A274A"/>
    <w:rsid w:val="007A2A9E"/>
    <w:rsid w:val="007A2BFA"/>
    <w:rsid w:val="007A31F3"/>
    <w:rsid w:val="007A3A1B"/>
    <w:rsid w:val="007A3B4F"/>
    <w:rsid w:val="007A3C7F"/>
    <w:rsid w:val="007A3C92"/>
    <w:rsid w:val="007A4E48"/>
    <w:rsid w:val="007A5409"/>
    <w:rsid w:val="007A685F"/>
    <w:rsid w:val="007A771D"/>
    <w:rsid w:val="007A7951"/>
    <w:rsid w:val="007B1181"/>
    <w:rsid w:val="007B1BD5"/>
    <w:rsid w:val="007B26CF"/>
    <w:rsid w:val="007B291D"/>
    <w:rsid w:val="007B33A3"/>
    <w:rsid w:val="007B3F74"/>
    <w:rsid w:val="007B49F6"/>
    <w:rsid w:val="007B4EA5"/>
    <w:rsid w:val="007B51B5"/>
    <w:rsid w:val="007B7940"/>
    <w:rsid w:val="007C0DDC"/>
    <w:rsid w:val="007C1030"/>
    <w:rsid w:val="007C1A4D"/>
    <w:rsid w:val="007C1F1D"/>
    <w:rsid w:val="007C2AB0"/>
    <w:rsid w:val="007C4503"/>
    <w:rsid w:val="007C4A51"/>
    <w:rsid w:val="007C52EA"/>
    <w:rsid w:val="007C551E"/>
    <w:rsid w:val="007C58EC"/>
    <w:rsid w:val="007C5A72"/>
    <w:rsid w:val="007C686F"/>
    <w:rsid w:val="007C6FC3"/>
    <w:rsid w:val="007C717D"/>
    <w:rsid w:val="007C75C9"/>
    <w:rsid w:val="007C78E1"/>
    <w:rsid w:val="007D068D"/>
    <w:rsid w:val="007D0BF7"/>
    <w:rsid w:val="007D33B2"/>
    <w:rsid w:val="007D515C"/>
    <w:rsid w:val="007D53E0"/>
    <w:rsid w:val="007D54B6"/>
    <w:rsid w:val="007D5A2D"/>
    <w:rsid w:val="007D646C"/>
    <w:rsid w:val="007D6719"/>
    <w:rsid w:val="007D73A3"/>
    <w:rsid w:val="007D7BAA"/>
    <w:rsid w:val="007E1526"/>
    <w:rsid w:val="007E1D7B"/>
    <w:rsid w:val="007E1F1D"/>
    <w:rsid w:val="007E27ED"/>
    <w:rsid w:val="007E29C9"/>
    <w:rsid w:val="007E3791"/>
    <w:rsid w:val="007E3CAE"/>
    <w:rsid w:val="007E47E2"/>
    <w:rsid w:val="007E5723"/>
    <w:rsid w:val="007E59E1"/>
    <w:rsid w:val="007E6535"/>
    <w:rsid w:val="007E6992"/>
    <w:rsid w:val="007E699F"/>
    <w:rsid w:val="007E6DDE"/>
    <w:rsid w:val="007E6FA1"/>
    <w:rsid w:val="007E7810"/>
    <w:rsid w:val="007E7A52"/>
    <w:rsid w:val="007E7EDD"/>
    <w:rsid w:val="007F032A"/>
    <w:rsid w:val="007F0811"/>
    <w:rsid w:val="007F0BFD"/>
    <w:rsid w:val="007F0F0A"/>
    <w:rsid w:val="007F0FD9"/>
    <w:rsid w:val="007F16CF"/>
    <w:rsid w:val="007F1D71"/>
    <w:rsid w:val="007F2BA5"/>
    <w:rsid w:val="007F3343"/>
    <w:rsid w:val="007F3EB7"/>
    <w:rsid w:val="007F44F0"/>
    <w:rsid w:val="007F4ED9"/>
    <w:rsid w:val="007F5B1A"/>
    <w:rsid w:val="007F6381"/>
    <w:rsid w:val="007F6476"/>
    <w:rsid w:val="007F6D8E"/>
    <w:rsid w:val="007F7DD4"/>
    <w:rsid w:val="00800E13"/>
    <w:rsid w:val="00800E14"/>
    <w:rsid w:val="00800FC1"/>
    <w:rsid w:val="00801129"/>
    <w:rsid w:val="00801379"/>
    <w:rsid w:val="0080145E"/>
    <w:rsid w:val="00802B7D"/>
    <w:rsid w:val="00802C62"/>
    <w:rsid w:val="00803C57"/>
    <w:rsid w:val="008047BD"/>
    <w:rsid w:val="0080609F"/>
    <w:rsid w:val="00806A31"/>
    <w:rsid w:val="00807671"/>
    <w:rsid w:val="00810BC9"/>
    <w:rsid w:val="00811C95"/>
    <w:rsid w:val="00812AD9"/>
    <w:rsid w:val="00813302"/>
    <w:rsid w:val="0081452B"/>
    <w:rsid w:val="00814A9B"/>
    <w:rsid w:val="0081558A"/>
    <w:rsid w:val="00815B23"/>
    <w:rsid w:val="008172E1"/>
    <w:rsid w:val="00817664"/>
    <w:rsid w:val="00817914"/>
    <w:rsid w:val="00817A65"/>
    <w:rsid w:val="0082005E"/>
    <w:rsid w:val="008205C9"/>
    <w:rsid w:val="0082092B"/>
    <w:rsid w:val="008215E0"/>
    <w:rsid w:val="00821641"/>
    <w:rsid w:val="00822216"/>
    <w:rsid w:val="008222D9"/>
    <w:rsid w:val="00824D8A"/>
    <w:rsid w:val="008254CA"/>
    <w:rsid w:val="008268CB"/>
    <w:rsid w:val="0082755C"/>
    <w:rsid w:val="0082779E"/>
    <w:rsid w:val="00830938"/>
    <w:rsid w:val="00830A34"/>
    <w:rsid w:val="008312EB"/>
    <w:rsid w:val="0083224E"/>
    <w:rsid w:val="0083226D"/>
    <w:rsid w:val="00832B45"/>
    <w:rsid w:val="00832E0E"/>
    <w:rsid w:val="00833A10"/>
    <w:rsid w:val="00834992"/>
    <w:rsid w:val="00834D4E"/>
    <w:rsid w:val="008356CF"/>
    <w:rsid w:val="00836554"/>
    <w:rsid w:val="00836601"/>
    <w:rsid w:val="008367E9"/>
    <w:rsid w:val="00836811"/>
    <w:rsid w:val="008374DB"/>
    <w:rsid w:val="00840E9D"/>
    <w:rsid w:val="008413C9"/>
    <w:rsid w:val="0084170C"/>
    <w:rsid w:val="008418E3"/>
    <w:rsid w:val="008421FB"/>
    <w:rsid w:val="00842BF7"/>
    <w:rsid w:val="00843187"/>
    <w:rsid w:val="00843C09"/>
    <w:rsid w:val="008440E0"/>
    <w:rsid w:val="00845CD6"/>
    <w:rsid w:val="008465CB"/>
    <w:rsid w:val="008465F7"/>
    <w:rsid w:val="00846749"/>
    <w:rsid w:val="00847E67"/>
    <w:rsid w:val="008500DB"/>
    <w:rsid w:val="00850BF4"/>
    <w:rsid w:val="00851327"/>
    <w:rsid w:val="00851BC6"/>
    <w:rsid w:val="00851E80"/>
    <w:rsid w:val="00852272"/>
    <w:rsid w:val="00852DB0"/>
    <w:rsid w:val="00853F0D"/>
    <w:rsid w:val="0085412F"/>
    <w:rsid w:val="00854CBC"/>
    <w:rsid w:val="00855394"/>
    <w:rsid w:val="00855557"/>
    <w:rsid w:val="008558CD"/>
    <w:rsid w:val="00855FBC"/>
    <w:rsid w:val="008560B2"/>
    <w:rsid w:val="008563A4"/>
    <w:rsid w:val="00856B7A"/>
    <w:rsid w:val="00856BC6"/>
    <w:rsid w:val="00856FB7"/>
    <w:rsid w:val="00857316"/>
    <w:rsid w:val="00857C91"/>
    <w:rsid w:val="00857CFB"/>
    <w:rsid w:val="00857F90"/>
    <w:rsid w:val="00861D37"/>
    <w:rsid w:val="008624E6"/>
    <w:rsid w:val="008627C1"/>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291"/>
    <w:rsid w:val="00872BCB"/>
    <w:rsid w:val="008730BC"/>
    <w:rsid w:val="0087387F"/>
    <w:rsid w:val="00874FC9"/>
    <w:rsid w:val="00875997"/>
    <w:rsid w:val="008759CC"/>
    <w:rsid w:val="00876304"/>
    <w:rsid w:val="0087630D"/>
    <w:rsid w:val="00877210"/>
    <w:rsid w:val="0087749E"/>
    <w:rsid w:val="00877A7D"/>
    <w:rsid w:val="008807E3"/>
    <w:rsid w:val="00880CC0"/>
    <w:rsid w:val="00880EDA"/>
    <w:rsid w:val="00880EE1"/>
    <w:rsid w:val="008811AB"/>
    <w:rsid w:val="0088187C"/>
    <w:rsid w:val="008820F4"/>
    <w:rsid w:val="00882745"/>
    <w:rsid w:val="00882A90"/>
    <w:rsid w:val="00883046"/>
    <w:rsid w:val="0088398D"/>
    <w:rsid w:val="0088447F"/>
    <w:rsid w:val="008851E8"/>
    <w:rsid w:val="008852B7"/>
    <w:rsid w:val="008852F0"/>
    <w:rsid w:val="00885376"/>
    <w:rsid w:val="008854CC"/>
    <w:rsid w:val="00885731"/>
    <w:rsid w:val="008865C0"/>
    <w:rsid w:val="00886638"/>
    <w:rsid w:val="00886891"/>
    <w:rsid w:val="008874B0"/>
    <w:rsid w:val="00887601"/>
    <w:rsid w:val="008905EA"/>
    <w:rsid w:val="00891512"/>
    <w:rsid w:val="008927E8"/>
    <w:rsid w:val="00894492"/>
    <w:rsid w:val="008947F3"/>
    <w:rsid w:val="008948DD"/>
    <w:rsid w:val="008950BC"/>
    <w:rsid w:val="00895773"/>
    <w:rsid w:val="00895914"/>
    <w:rsid w:val="00896476"/>
    <w:rsid w:val="00896F2A"/>
    <w:rsid w:val="00897E71"/>
    <w:rsid w:val="00897F31"/>
    <w:rsid w:val="008A00D9"/>
    <w:rsid w:val="008A067A"/>
    <w:rsid w:val="008A2221"/>
    <w:rsid w:val="008A2AFF"/>
    <w:rsid w:val="008A30C9"/>
    <w:rsid w:val="008A37D3"/>
    <w:rsid w:val="008A3A17"/>
    <w:rsid w:val="008A3BFF"/>
    <w:rsid w:val="008A3C8F"/>
    <w:rsid w:val="008A4643"/>
    <w:rsid w:val="008A4EB0"/>
    <w:rsid w:val="008A5149"/>
    <w:rsid w:val="008A6265"/>
    <w:rsid w:val="008A6FB8"/>
    <w:rsid w:val="008A7A52"/>
    <w:rsid w:val="008A7BC4"/>
    <w:rsid w:val="008A7D4D"/>
    <w:rsid w:val="008B01BA"/>
    <w:rsid w:val="008B0876"/>
    <w:rsid w:val="008B108E"/>
    <w:rsid w:val="008B11F1"/>
    <w:rsid w:val="008B17FF"/>
    <w:rsid w:val="008B2ADB"/>
    <w:rsid w:val="008B2CE8"/>
    <w:rsid w:val="008B2DD9"/>
    <w:rsid w:val="008B2E3E"/>
    <w:rsid w:val="008B5DF3"/>
    <w:rsid w:val="008B71AB"/>
    <w:rsid w:val="008B7A1F"/>
    <w:rsid w:val="008C03F6"/>
    <w:rsid w:val="008C05B8"/>
    <w:rsid w:val="008C0910"/>
    <w:rsid w:val="008C0C43"/>
    <w:rsid w:val="008C11D4"/>
    <w:rsid w:val="008C2770"/>
    <w:rsid w:val="008C2F69"/>
    <w:rsid w:val="008C37B5"/>
    <w:rsid w:val="008C405B"/>
    <w:rsid w:val="008C41C9"/>
    <w:rsid w:val="008C4B5A"/>
    <w:rsid w:val="008C6662"/>
    <w:rsid w:val="008C6E10"/>
    <w:rsid w:val="008C7056"/>
    <w:rsid w:val="008D038E"/>
    <w:rsid w:val="008D0524"/>
    <w:rsid w:val="008D058C"/>
    <w:rsid w:val="008D094C"/>
    <w:rsid w:val="008D0EE6"/>
    <w:rsid w:val="008D1210"/>
    <w:rsid w:val="008D4046"/>
    <w:rsid w:val="008D42C2"/>
    <w:rsid w:val="008D5764"/>
    <w:rsid w:val="008D67AA"/>
    <w:rsid w:val="008D67DA"/>
    <w:rsid w:val="008D7672"/>
    <w:rsid w:val="008D7AF8"/>
    <w:rsid w:val="008E293F"/>
    <w:rsid w:val="008E2AB6"/>
    <w:rsid w:val="008E2BF8"/>
    <w:rsid w:val="008E2D0C"/>
    <w:rsid w:val="008E31FB"/>
    <w:rsid w:val="008E41DB"/>
    <w:rsid w:val="008E43D5"/>
    <w:rsid w:val="008E4764"/>
    <w:rsid w:val="008E509F"/>
    <w:rsid w:val="008E52B8"/>
    <w:rsid w:val="008E6207"/>
    <w:rsid w:val="008E6584"/>
    <w:rsid w:val="008E74AB"/>
    <w:rsid w:val="008E7BD2"/>
    <w:rsid w:val="008F10A0"/>
    <w:rsid w:val="008F140A"/>
    <w:rsid w:val="008F1C11"/>
    <w:rsid w:val="008F1E3C"/>
    <w:rsid w:val="008F2B46"/>
    <w:rsid w:val="008F3197"/>
    <w:rsid w:val="008F37A7"/>
    <w:rsid w:val="008F42F0"/>
    <w:rsid w:val="008F4387"/>
    <w:rsid w:val="008F487F"/>
    <w:rsid w:val="008F5187"/>
    <w:rsid w:val="008F5BD6"/>
    <w:rsid w:val="008F63ED"/>
    <w:rsid w:val="008F7403"/>
    <w:rsid w:val="00900ADF"/>
    <w:rsid w:val="00900AE9"/>
    <w:rsid w:val="00900B50"/>
    <w:rsid w:val="00900F30"/>
    <w:rsid w:val="00901259"/>
    <w:rsid w:val="009023D0"/>
    <w:rsid w:val="00902F19"/>
    <w:rsid w:val="0090327E"/>
    <w:rsid w:val="009033CD"/>
    <w:rsid w:val="009034C9"/>
    <w:rsid w:val="00903AF9"/>
    <w:rsid w:val="009057F6"/>
    <w:rsid w:val="00905F7B"/>
    <w:rsid w:val="00906212"/>
    <w:rsid w:val="0090773A"/>
    <w:rsid w:val="00907CD2"/>
    <w:rsid w:val="00907EE5"/>
    <w:rsid w:val="00910498"/>
    <w:rsid w:val="0091064D"/>
    <w:rsid w:val="0091099D"/>
    <w:rsid w:val="0091139C"/>
    <w:rsid w:val="009122E2"/>
    <w:rsid w:val="00914725"/>
    <w:rsid w:val="00915DFA"/>
    <w:rsid w:val="0091640E"/>
    <w:rsid w:val="00916551"/>
    <w:rsid w:val="0091698C"/>
    <w:rsid w:val="00916B6B"/>
    <w:rsid w:val="00920010"/>
    <w:rsid w:val="00920A1D"/>
    <w:rsid w:val="00920F39"/>
    <w:rsid w:val="00920FFD"/>
    <w:rsid w:val="009212FD"/>
    <w:rsid w:val="00921E6A"/>
    <w:rsid w:val="0092293B"/>
    <w:rsid w:val="00922BE3"/>
    <w:rsid w:val="009231F1"/>
    <w:rsid w:val="0092321E"/>
    <w:rsid w:val="00923225"/>
    <w:rsid w:val="00923232"/>
    <w:rsid w:val="00923BEB"/>
    <w:rsid w:val="00923E67"/>
    <w:rsid w:val="00923EDC"/>
    <w:rsid w:val="0092475B"/>
    <w:rsid w:val="00925077"/>
    <w:rsid w:val="00925CA5"/>
    <w:rsid w:val="00925E87"/>
    <w:rsid w:val="00926E1B"/>
    <w:rsid w:val="00927217"/>
    <w:rsid w:val="00927B7C"/>
    <w:rsid w:val="00927DF3"/>
    <w:rsid w:val="009300D9"/>
    <w:rsid w:val="00930A97"/>
    <w:rsid w:val="00931565"/>
    <w:rsid w:val="00932282"/>
    <w:rsid w:val="00932869"/>
    <w:rsid w:val="00932AA9"/>
    <w:rsid w:val="009335A7"/>
    <w:rsid w:val="00933809"/>
    <w:rsid w:val="0093491B"/>
    <w:rsid w:val="00934E62"/>
    <w:rsid w:val="00935BF1"/>
    <w:rsid w:val="009363D0"/>
    <w:rsid w:val="009370CA"/>
    <w:rsid w:val="00937696"/>
    <w:rsid w:val="00937C33"/>
    <w:rsid w:val="00937EBC"/>
    <w:rsid w:val="009409DC"/>
    <w:rsid w:val="00940FE0"/>
    <w:rsid w:val="00941172"/>
    <w:rsid w:val="00942054"/>
    <w:rsid w:val="00942183"/>
    <w:rsid w:val="0094225C"/>
    <w:rsid w:val="00942A23"/>
    <w:rsid w:val="00942A8A"/>
    <w:rsid w:val="00942CE3"/>
    <w:rsid w:val="00943F90"/>
    <w:rsid w:val="009441CE"/>
    <w:rsid w:val="00944456"/>
    <w:rsid w:val="00945284"/>
    <w:rsid w:val="00945B34"/>
    <w:rsid w:val="00946584"/>
    <w:rsid w:val="0094774D"/>
    <w:rsid w:val="00947C21"/>
    <w:rsid w:val="00947CB0"/>
    <w:rsid w:val="00950402"/>
    <w:rsid w:val="00950E85"/>
    <w:rsid w:val="00950F44"/>
    <w:rsid w:val="00950FA7"/>
    <w:rsid w:val="00951415"/>
    <w:rsid w:val="00951478"/>
    <w:rsid w:val="009521A6"/>
    <w:rsid w:val="00953D2E"/>
    <w:rsid w:val="009559A9"/>
    <w:rsid w:val="00955DF8"/>
    <w:rsid w:val="00956767"/>
    <w:rsid w:val="00957692"/>
    <w:rsid w:val="00962346"/>
    <w:rsid w:val="00962363"/>
    <w:rsid w:val="009625B7"/>
    <w:rsid w:val="00962FE8"/>
    <w:rsid w:val="00963516"/>
    <w:rsid w:val="009646F8"/>
    <w:rsid w:val="00964C07"/>
    <w:rsid w:val="00964D46"/>
    <w:rsid w:val="009665CF"/>
    <w:rsid w:val="00966ABD"/>
    <w:rsid w:val="00967C39"/>
    <w:rsid w:val="0097001D"/>
    <w:rsid w:val="00970CB8"/>
    <w:rsid w:val="0097102D"/>
    <w:rsid w:val="009719F1"/>
    <w:rsid w:val="0097201B"/>
    <w:rsid w:val="009727D4"/>
    <w:rsid w:val="0097288B"/>
    <w:rsid w:val="00972E0E"/>
    <w:rsid w:val="00972E51"/>
    <w:rsid w:val="00972F37"/>
    <w:rsid w:val="00973B98"/>
    <w:rsid w:val="009744EB"/>
    <w:rsid w:val="00974998"/>
    <w:rsid w:val="00974AA6"/>
    <w:rsid w:val="00975CA6"/>
    <w:rsid w:val="009766F5"/>
    <w:rsid w:val="0097729E"/>
    <w:rsid w:val="009772D8"/>
    <w:rsid w:val="00980889"/>
    <w:rsid w:val="00981C56"/>
    <w:rsid w:val="00981EAD"/>
    <w:rsid w:val="00982298"/>
    <w:rsid w:val="009824EB"/>
    <w:rsid w:val="00983148"/>
    <w:rsid w:val="00983A7D"/>
    <w:rsid w:val="00984162"/>
    <w:rsid w:val="00984B4B"/>
    <w:rsid w:val="00985242"/>
    <w:rsid w:val="00986382"/>
    <w:rsid w:val="009864AB"/>
    <w:rsid w:val="0098668D"/>
    <w:rsid w:val="00987224"/>
    <w:rsid w:val="00987242"/>
    <w:rsid w:val="00987B19"/>
    <w:rsid w:val="009904CA"/>
    <w:rsid w:val="00990521"/>
    <w:rsid w:val="00990826"/>
    <w:rsid w:val="00990AB1"/>
    <w:rsid w:val="00990C93"/>
    <w:rsid w:val="00990D61"/>
    <w:rsid w:val="00990DC5"/>
    <w:rsid w:val="00990F30"/>
    <w:rsid w:val="009914DB"/>
    <w:rsid w:val="009916BD"/>
    <w:rsid w:val="0099249B"/>
    <w:rsid w:val="0099288B"/>
    <w:rsid w:val="00992FD4"/>
    <w:rsid w:val="00994436"/>
    <w:rsid w:val="0099451C"/>
    <w:rsid w:val="00994AB7"/>
    <w:rsid w:val="00994ED7"/>
    <w:rsid w:val="00994F00"/>
    <w:rsid w:val="00995E38"/>
    <w:rsid w:val="00996234"/>
    <w:rsid w:val="009966F1"/>
    <w:rsid w:val="00996B12"/>
    <w:rsid w:val="00996D5A"/>
    <w:rsid w:val="009970CC"/>
    <w:rsid w:val="00997A4F"/>
    <w:rsid w:val="00997ECB"/>
    <w:rsid w:val="009A12CE"/>
    <w:rsid w:val="009A1B84"/>
    <w:rsid w:val="009A1E6F"/>
    <w:rsid w:val="009A1EA2"/>
    <w:rsid w:val="009A30CD"/>
    <w:rsid w:val="009A36BB"/>
    <w:rsid w:val="009A37F8"/>
    <w:rsid w:val="009A3A7E"/>
    <w:rsid w:val="009A3F7E"/>
    <w:rsid w:val="009A4596"/>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4666"/>
    <w:rsid w:val="009B5D74"/>
    <w:rsid w:val="009B6318"/>
    <w:rsid w:val="009B68C9"/>
    <w:rsid w:val="009B7228"/>
    <w:rsid w:val="009B7843"/>
    <w:rsid w:val="009B7A77"/>
    <w:rsid w:val="009C035F"/>
    <w:rsid w:val="009C22DB"/>
    <w:rsid w:val="009C26C5"/>
    <w:rsid w:val="009C27D0"/>
    <w:rsid w:val="009C4E70"/>
    <w:rsid w:val="009C4FE6"/>
    <w:rsid w:val="009C583D"/>
    <w:rsid w:val="009C590A"/>
    <w:rsid w:val="009C6C0F"/>
    <w:rsid w:val="009C6DF3"/>
    <w:rsid w:val="009C70B7"/>
    <w:rsid w:val="009C7EEB"/>
    <w:rsid w:val="009D0467"/>
    <w:rsid w:val="009D1BFE"/>
    <w:rsid w:val="009D1CD3"/>
    <w:rsid w:val="009D2040"/>
    <w:rsid w:val="009D2835"/>
    <w:rsid w:val="009D2AD7"/>
    <w:rsid w:val="009D4199"/>
    <w:rsid w:val="009D4AE7"/>
    <w:rsid w:val="009D52C7"/>
    <w:rsid w:val="009D556C"/>
    <w:rsid w:val="009D698E"/>
    <w:rsid w:val="009D6CD0"/>
    <w:rsid w:val="009D7FE0"/>
    <w:rsid w:val="009E0A7A"/>
    <w:rsid w:val="009E0E8A"/>
    <w:rsid w:val="009E2EBD"/>
    <w:rsid w:val="009E30DD"/>
    <w:rsid w:val="009E404A"/>
    <w:rsid w:val="009E572F"/>
    <w:rsid w:val="009E58B2"/>
    <w:rsid w:val="009E5F49"/>
    <w:rsid w:val="009E61D0"/>
    <w:rsid w:val="009E65EF"/>
    <w:rsid w:val="009E661C"/>
    <w:rsid w:val="009E6977"/>
    <w:rsid w:val="009E6EF8"/>
    <w:rsid w:val="009E7DB1"/>
    <w:rsid w:val="009F20AF"/>
    <w:rsid w:val="009F29B1"/>
    <w:rsid w:val="009F45C1"/>
    <w:rsid w:val="009F54D6"/>
    <w:rsid w:val="009F6315"/>
    <w:rsid w:val="009F73B1"/>
    <w:rsid w:val="00A00CBE"/>
    <w:rsid w:val="00A00D65"/>
    <w:rsid w:val="00A0119A"/>
    <w:rsid w:val="00A0199D"/>
    <w:rsid w:val="00A02C78"/>
    <w:rsid w:val="00A02E06"/>
    <w:rsid w:val="00A02F84"/>
    <w:rsid w:val="00A03002"/>
    <w:rsid w:val="00A044FC"/>
    <w:rsid w:val="00A04AD4"/>
    <w:rsid w:val="00A05725"/>
    <w:rsid w:val="00A05C30"/>
    <w:rsid w:val="00A063EE"/>
    <w:rsid w:val="00A07CB5"/>
    <w:rsid w:val="00A108BF"/>
    <w:rsid w:val="00A10F94"/>
    <w:rsid w:val="00A11D16"/>
    <w:rsid w:val="00A11DDD"/>
    <w:rsid w:val="00A1221D"/>
    <w:rsid w:val="00A12AD6"/>
    <w:rsid w:val="00A13654"/>
    <w:rsid w:val="00A1417D"/>
    <w:rsid w:val="00A1535A"/>
    <w:rsid w:val="00A15E40"/>
    <w:rsid w:val="00A169D1"/>
    <w:rsid w:val="00A176FF"/>
    <w:rsid w:val="00A20251"/>
    <w:rsid w:val="00A2035E"/>
    <w:rsid w:val="00A2044E"/>
    <w:rsid w:val="00A20722"/>
    <w:rsid w:val="00A2089D"/>
    <w:rsid w:val="00A21C04"/>
    <w:rsid w:val="00A22202"/>
    <w:rsid w:val="00A23510"/>
    <w:rsid w:val="00A24217"/>
    <w:rsid w:val="00A24592"/>
    <w:rsid w:val="00A249EF"/>
    <w:rsid w:val="00A24B78"/>
    <w:rsid w:val="00A25E46"/>
    <w:rsid w:val="00A260A4"/>
    <w:rsid w:val="00A2621E"/>
    <w:rsid w:val="00A26660"/>
    <w:rsid w:val="00A269A3"/>
    <w:rsid w:val="00A26ED3"/>
    <w:rsid w:val="00A27253"/>
    <w:rsid w:val="00A2735B"/>
    <w:rsid w:val="00A273F2"/>
    <w:rsid w:val="00A27AD0"/>
    <w:rsid w:val="00A27AFD"/>
    <w:rsid w:val="00A302DF"/>
    <w:rsid w:val="00A317CD"/>
    <w:rsid w:val="00A333B5"/>
    <w:rsid w:val="00A33D41"/>
    <w:rsid w:val="00A33F71"/>
    <w:rsid w:val="00A33FBD"/>
    <w:rsid w:val="00A34694"/>
    <w:rsid w:val="00A34708"/>
    <w:rsid w:val="00A35163"/>
    <w:rsid w:val="00A35480"/>
    <w:rsid w:val="00A35DE8"/>
    <w:rsid w:val="00A35DF8"/>
    <w:rsid w:val="00A3782F"/>
    <w:rsid w:val="00A37E24"/>
    <w:rsid w:val="00A4070B"/>
    <w:rsid w:val="00A40A8B"/>
    <w:rsid w:val="00A40C68"/>
    <w:rsid w:val="00A40C75"/>
    <w:rsid w:val="00A41099"/>
    <w:rsid w:val="00A41875"/>
    <w:rsid w:val="00A418D3"/>
    <w:rsid w:val="00A419F7"/>
    <w:rsid w:val="00A41ECA"/>
    <w:rsid w:val="00A41F97"/>
    <w:rsid w:val="00A423F9"/>
    <w:rsid w:val="00A42AAC"/>
    <w:rsid w:val="00A42CB5"/>
    <w:rsid w:val="00A4358A"/>
    <w:rsid w:val="00A439A3"/>
    <w:rsid w:val="00A4402C"/>
    <w:rsid w:val="00A4416E"/>
    <w:rsid w:val="00A44568"/>
    <w:rsid w:val="00A45FBE"/>
    <w:rsid w:val="00A46291"/>
    <w:rsid w:val="00A46432"/>
    <w:rsid w:val="00A50068"/>
    <w:rsid w:val="00A503A8"/>
    <w:rsid w:val="00A50CFA"/>
    <w:rsid w:val="00A50F48"/>
    <w:rsid w:val="00A51454"/>
    <w:rsid w:val="00A515D3"/>
    <w:rsid w:val="00A51DE5"/>
    <w:rsid w:val="00A5234C"/>
    <w:rsid w:val="00A5250B"/>
    <w:rsid w:val="00A52D76"/>
    <w:rsid w:val="00A532BD"/>
    <w:rsid w:val="00A53973"/>
    <w:rsid w:val="00A54744"/>
    <w:rsid w:val="00A549A0"/>
    <w:rsid w:val="00A54A15"/>
    <w:rsid w:val="00A552EF"/>
    <w:rsid w:val="00A55A0C"/>
    <w:rsid w:val="00A55B08"/>
    <w:rsid w:val="00A55D6E"/>
    <w:rsid w:val="00A56EBC"/>
    <w:rsid w:val="00A57523"/>
    <w:rsid w:val="00A5761F"/>
    <w:rsid w:val="00A578A5"/>
    <w:rsid w:val="00A6061B"/>
    <w:rsid w:val="00A6198C"/>
    <w:rsid w:val="00A61D4C"/>
    <w:rsid w:val="00A622EE"/>
    <w:rsid w:val="00A62DF5"/>
    <w:rsid w:val="00A66652"/>
    <w:rsid w:val="00A66990"/>
    <w:rsid w:val="00A66ABC"/>
    <w:rsid w:val="00A66AC1"/>
    <w:rsid w:val="00A66E9B"/>
    <w:rsid w:val="00A6759B"/>
    <w:rsid w:val="00A67B02"/>
    <w:rsid w:val="00A67B20"/>
    <w:rsid w:val="00A67B76"/>
    <w:rsid w:val="00A67C33"/>
    <w:rsid w:val="00A71000"/>
    <w:rsid w:val="00A71216"/>
    <w:rsid w:val="00A7371B"/>
    <w:rsid w:val="00A7375C"/>
    <w:rsid w:val="00A73961"/>
    <w:rsid w:val="00A74C12"/>
    <w:rsid w:val="00A758E6"/>
    <w:rsid w:val="00A76C64"/>
    <w:rsid w:val="00A776BC"/>
    <w:rsid w:val="00A77A1B"/>
    <w:rsid w:val="00A77E96"/>
    <w:rsid w:val="00A77F2F"/>
    <w:rsid w:val="00A80010"/>
    <w:rsid w:val="00A805B8"/>
    <w:rsid w:val="00A8076E"/>
    <w:rsid w:val="00A80D6C"/>
    <w:rsid w:val="00A8150F"/>
    <w:rsid w:val="00A8160A"/>
    <w:rsid w:val="00A81F4C"/>
    <w:rsid w:val="00A82025"/>
    <w:rsid w:val="00A8211C"/>
    <w:rsid w:val="00A83A5B"/>
    <w:rsid w:val="00A83EEA"/>
    <w:rsid w:val="00A84B3C"/>
    <w:rsid w:val="00A84F13"/>
    <w:rsid w:val="00A851D9"/>
    <w:rsid w:val="00A856F9"/>
    <w:rsid w:val="00A859ED"/>
    <w:rsid w:val="00A85E3D"/>
    <w:rsid w:val="00A8607F"/>
    <w:rsid w:val="00A86187"/>
    <w:rsid w:val="00A861A6"/>
    <w:rsid w:val="00A8692B"/>
    <w:rsid w:val="00A87B82"/>
    <w:rsid w:val="00A87BE9"/>
    <w:rsid w:val="00A87DD6"/>
    <w:rsid w:val="00A87EC8"/>
    <w:rsid w:val="00A9150E"/>
    <w:rsid w:val="00A91BA1"/>
    <w:rsid w:val="00A94CB8"/>
    <w:rsid w:val="00A94F00"/>
    <w:rsid w:val="00A95836"/>
    <w:rsid w:val="00A95AE4"/>
    <w:rsid w:val="00A9612C"/>
    <w:rsid w:val="00A965ED"/>
    <w:rsid w:val="00A96992"/>
    <w:rsid w:val="00A979F2"/>
    <w:rsid w:val="00AA042D"/>
    <w:rsid w:val="00AA11C7"/>
    <w:rsid w:val="00AA2A46"/>
    <w:rsid w:val="00AA4560"/>
    <w:rsid w:val="00AA4D96"/>
    <w:rsid w:val="00AA57B5"/>
    <w:rsid w:val="00AA6038"/>
    <w:rsid w:val="00AA645B"/>
    <w:rsid w:val="00AA653C"/>
    <w:rsid w:val="00AA6DEB"/>
    <w:rsid w:val="00AA7332"/>
    <w:rsid w:val="00AA7C0A"/>
    <w:rsid w:val="00AB017C"/>
    <w:rsid w:val="00AB06DB"/>
    <w:rsid w:val="00AB0F84"/>
    <w:rsid w:val="00AB15B8"/>
    <w:rsid w:val="00AB3A94"/>
    <w:rsid w:val="00AB4436"/>
    <w:rsid w:val="00AB4E39"/>
    <w:rsid w:val="00AB5238"/>
    <w:rsid w:val="00AB52AC"/>
    <w:rsid w:val="00AB5C23"/>
    <w:rsid w:val="00AB6724"/>
    <w:rsid w:val="00AB699C"/>
    <w:rsid w:val="00AB7F07"/>
    <w:rsid w:val="00AC0B72"/>
    <w:rsid w:val="00AC1148"/>
    <w:rsid w:val="00AC18FB"/>
    <w:rsid w:val="00AC2BC3"/>
    <w:rsid w:val="00AC3451"/>
    <w:rsid w:val="00AC35A3"/>
    <w:rsid w:val="00AC37D8"/>
    <w:rsid w:val="00AC4C42"/>
    <w:rsid w:val="00AC4D1F"/>
    <w:rsid w:val="00AC4EFB"/>
    <w:rsid w:val="00AC564E"/>
    <w:rsid w:val="00AC6C39"/>
    <w:rsid w:val="00AC711E"/>
    <w:rsid w:val="00AC7C6C"/>
    <w:rsid w:val="00AD0246"/>
    <w:rsid w:val="00AD0269"/>
    <w:rsid w:val="00AD0A72"/>
    <w:rsid w:val="00AD0C81"/>
    <w:rsid w:val="00AD0FBA"/>
    <w:rsid w:val="00AD118B"/>
    <w:rsid w:val="00AD1FEB"/>
    <w:rsid w:val="00AD3DDE"/>
    <w:rsid w:val="00AD4659"/>
    <w:rsid w:val="00AD4DF1"/>
    <w:rsid w:val="00AD5226"/>
    <w:rsid w:val="00AD53B6"/>
    <w:rsid w:val="00AD55D5"/>
    <w:rsid w:val="00AD6626"/>
    <w:rsid w:val="00AD6741"/>
    <w:rsid w:val="00AD69FC"/>
    <w:rsid w:val="00AD6DD9"/>
    <w:rsid w:val="00AD7D96"/>
    <w:rsid w:val="00AE079A"/>
    <w:rsid w:val="00AE1DF4"/>
    <w:rsid w:val="00AE2FF5"/>
    <w:rsid w:val="00AE34A7"/>
    <w:rsid w:val="00AE36AD"/>
    <w:rsid w:val="00AE3C77"/>
    <w:rsid w:val="00AE42F5"/>
    <w:rsid w:val="00AE474F"/>
    <w:rsid w:val="00AE4FF2"/>
    <w:rsid w:val="00AE52A2"/>
    <w:rsid w:val="00AE5B65"/>
    <w:rsid w:val="00AE67AF"/>
    <w:rsid w:val="00AE6954"/>
    <w:rsid w:val="00AE6E2E"/>
    <w:rsid w:val="00AE6FDA"/>
    <w:rsid w:val="00AE7B3A"/>
    <w:rsid w:val="00AF0410"/>
    <w:rsid w:val="00AF1779"/>
    <w:rsid w:val="00AF18CF"/>
    <w:rsid w:val="00AF1EE7"/>
    <w:rsid w:val="00AF253B"/>
    <w:rsid w:val="00AF2870"/>
    <w:rsid w:val="00AF2A2B"/>
    <w:rsid w:val="00AF38D8"/>
    <w:rsid w:val="00AF3BE4"/>
    <w:rsid w:val="00AF3D29"/>
    <w:rsid w:val="00AF3FEE"/>
    <w:rsid w:val="00AF40D3"/>
    <w:rsid w:val="00AF52F1"/>
    <w:rsid w:val="00AF5C80"/>
    <w:rsid w:val="00AF5F05"/>
    <w:rsid w:val="00AF5F1D"/>
    <w:rsid w:val="00AF6079"/>
    <w:rsid w:val="00AF7C75"/>
    <w:rsid w:val="00AF7DE3"/>
    <w:rsid w:val="00B001C2"/>
    <w:rsid w:val="00B00E06"/>
    <w:rsid w:val="00B0140A"/>
    <w:rsid w:val="00B01C65"/>
    <w:rsid w:val="00B026C1"/>
    <w:rsid w:val="00B02950"/>
    <w:rsid w:val="00B02A27"/>
    <w:rsid w:val="00B02F4B"/>
    <w:rsid w:val="00B036A9"/>
    <w:rsid w:val="00B03724"/>
    <w:rsid w:val="00B04D52"/>
    <w:rsid w:val="00B04F8B"/>
    <w:rsid w:val="00B05D7B"/>
    <w:rsid w:val="00B066A8"/>
    <w:rsid w:val="00B06E02"/>
    <w:rsid w:val="00B07FF7"/>
    <w:rsid w:val="00B10660"/>
    <w:rsid w:val="00B107C0"/>
    <w:rsid w:val="00B10D1F"/>
    <w:rsid w:val="00B10DC6"/>
    <w:rsid w:val="00B11696"/>
    <w:rsid w:val="00B11AB3"/>
    <w:rsid w:val="00B11ECB"/>
    <w:rsid w:val="00B1338A"/>
    <w:rsid w:val="00B1387D"/>
    <w:rsid w:val="00B14DFE"/>
    <w:rsid w:val="00B15183"/>
    <w:rsid w:val="00B15911"/>
    <w:rsid w:val="00B169F5"/>
    <w:rsid w:val="00B179EB"/>
    <w:rsid w:val="00B207F2"/>
    <w:rsid w:val="00B20B3D"/>
    <w:rsid w:val="00B20B98"/>
    <w:rsid w:val="00B20D22"/>
    <w:rsid w:val="00B21095"/>
    <w:rsid w:val="00B213AE"/>
    <w:rsid w:val="00B2158E"/>
    <w:rsid w:val="00B2196B"/>
    <w:rsid w:val="00B22151"/>
    <w:rsid w:val="00B22297"/>
    <w:rsid w:val="00B24256"/>
    <w:rsid w:val="00B242FE"/>
    <w:rsid w:val="00B24F33"/>
    <w:rsid w:val="00B251EA"/>
    <w:rsid w:val="00B254F1"/>
    <w:rsid w:val="00B272BC"/>
    <w:rsid w:val="00B273C3"/>
    <w:rsid w:val="00B27DC5"/>
    <w:rsid w:val="00B30BC4"/>
    <w:rsid w:val="00B31A98"/>
    <w:rsid w:val="00B32639"/>
    <w:rsid w:val="00B33E1D"/>
    <w:rsid w:val="00B341BB"/>
    <w:rsid w:val="00B35FA1"/>
    <w:rsid w:val="00B3684D"/>
    <w:rsid w:val="00B3720A"/>
    <w:rsid w:val="00B3765A"/>
    <w:rsid w:val="00B376FE"/>
    <w:rsid w:val="00B3789F"/>
    <w:rsid w:val="00B40B10"/>
    <w:rsid w:val="00B40E81"/>
    <w:rsid w:val="00B412CE"/>
    <w:rsid w:val="00B42E01"/>
    <w:rsid w:val="00B43047"/>
    <w:rsid w:val="00B4311C"/>
    <w:rsid w:val="00B43D85"/>
    <w:rsid w:val="00B44885"/>
    <w:rsid w:val="00B44983"/>
    <w:rsid w:val="00B4531B"/>
    <w:rsid w:val="00B4583C"/>
    <w:rsid w:val="00B46A75"/>
    <w:rsid w:val="00B47566"/>
    <w:rsid w:val="00B47741"/>
    <w:rsid w:val="00B4791B"/>
    <w:rsid w:val="00B47BB2"/>
    <w:rsid w:val="00B509A7"/>
    <w:rsid w:val="00B517EB"/>
    <w:rsid w:val="00B527C8"/>
    <w:rsid w:val="00B53DD1"/>
    <w:rsid w:val="00B545AF"/>
    <w:rsid w:val="00B54AF5"/>
    <w:rsid w:val="00B54B60"/>
    <w:rsid w:val="00B54DCF"/>
    <w:rsid w:val="00B54FB3"/>
    <w:rsid w:val="00B55037"/>
    <w:rsid w:val="00B5530F"/>
    <w:rsid w:val="00B553B7"/>
    <w:rsid w:val="00B553CB"/>
    <w:rsid w:val="00B555D7"/>
    <w:rsid w:val="00B5669B"/>
    <w:rsid w:val="00B56D1F"/>
    <w:rsid w:val="00B57310"/>
    <w:rsid w:val="00B57634"/>
    <w:rsid w:val="00B6084D"/>
    <w:rsid w:val="00B609C8"/>
    <w:rsid w:val="00B61158"/>
    <w:rsid w:val="00B614F8"/>
    <w:rsid w:val="00B62343"/>
    <w:rsid w:val="00B63395"/>
    <w:rsid w:val="00B65714"/>
    <w:rsid w:val="00B6573D"/>
    <w:rsid w:val="00B659C5"/>
    <w:rsid w:val="00B65C2C"/>
    <w:rsid w:val="00B65DE2"/>
    <w:rsid w:val="00B66745"/>
    <w:rsid w:val="00B66A82"/>
    <w:rsid w:val="00B67D64"/>
    <w:rsid w:val="00B70188"/>
    <w:rsid w:val="00B7021B"/>
    <w:rsid w:val="00B7144D"/>
    <w:rsid w:val="00B722BD"/>
    <w:rsid w:val="00B72968"/>
    <w:rsid w:val="00B72EB6"/>
    <w:rsid w:val="00B72F3B"/>
    <w:rsid w:val="00B730FF"/>
    <w:rsid w:val="00B7336D"/>
    <w:rsid w:val="00B7454E"/>
    <w:rsid w:val="00B7506F"/>
    <w:rsid w:val="00B7544F"/>
    <w:rsid w:val="00B76B62"/>
    <w:rsid w:val="00B7737C"/>
    <w:rsid w:val="00B77394"/>
    <w:rsid w:val="00B77EA6"/>
    <w:rsid w:val="00B808E4"/>
    <w:rsid w:val="00B80905"/>
    <w:rsid w:val="00B80932"/>
    <w:rsid w:val="00B81056"/>
    <w:rsid w:val="00B81F06"/>
    <w:rsid w:val="00B821BE"/>
    <w:rsid w:val="00B822D5"/>
    <w:rsid w:val="00B82582"/>
    <w:rsid w:val="00B82899"/>
    <w:rsid w:val="00B83482"/>
    <w:rsid w:val="00B83880"/>
    <w:rsid w:val="00B83900"/>
    <w:rsid w:val="00B84040"/>
    <w:rsid w:val="00B840F3"/>
    <w:rsid w:val="00B845B9"/>
    <w:rsid w:val="00B85293"/>
    <w:rsid w:val="00B8569E"/>
    <w:rsid w:val="00B85A53"/>
    <w:rsid w:val="00B861D2"/>
    <w:rsid w:val="00B865FA"/>
    <w:rsid w:val="00B868EC"/>
    <w:rsid w:val="00B86BCF"/>
    <w:rsid w:val="00B86F2E"/>
    <w:rsid w:val="00B902B4"/>
    <w:rsid w:val="00B90C50"/>
    <w:rsid w:val="00B91674"/>
    <w:rsid w:val="00B916BD"/>
    <w:rsid w:val="00B926AF"/>
    <w:rsid w:val="00B92DAC"/>
    <w:rsid w:val="00B92E8A"/>
    <w:rsid w:val="00B9324B"/>
    <w:rsid w:val="00B93DC7"/>
    <w:rsid w:val="00B949BB"/>
    <w:rsid w:val="00B94AB1"/>
    <w:rsid w:val="00B94B0B"/>
    <w:rsid w:val="00B955CD"/>
    <w:rsid w:val="00B96233"/>
    <w:rsid w:val="00B96427"/>
    <w:rsid w:val="00B96742"/>
    <w:rsid w:val="00B968FA"/>
    <w:rsid w:val="00B9753D"/>
    <w:rsid w:val="00B979F5"/>
    <w:rsid w:val="00BA0517"/>
    <w:rsid w:val="00BA0955"/>
    <w:rsid w:val="00BA0E4D"/>
    <w:rsid w:val="00BA1872"/>
    <w:rsid w:val="00BA1AEF"/>
    <w:rsid w:val="00BA1ECF"/>
    <w:rsid w:val="00BA23BF"/>
    <w:rsid w:val="00BA2A27"/>
    <w:rsid w:val="00BA2C54"/>
    <w:rsid w:val="00BA34F7"/>
    <w:rsid w:val="00BA4259"/>
    <w:rsid w:val="00BA4635"/>
    <w:rsid w:val="00BA470A"/>
    <w:rsid w:val="00BA4993"/>
    <w:rsid w:val="00BA4FD6"/>
    <w:rsid w:val="00BA5669"/>
    <w:rsid w:val="00BA5C99"/>
    <w:rsid w:val="00BA63C3"/>
    <w:rsid w:val="00BA64E6"/>
    <w:rsid w:val="00BA6D9A"/>
    <w:rsid w:val="00BA6E5A"/>
    <w:rsid w:val="00BA7C7E"/>
    <w:rsid w:val="00BA7CF6"/>
    <w:rsid w:val="00BB0258"/>
    <w:rsid w:val="00BB02AB"/>
    <w:rsid w:val="00BB1190"/>
    <w:rsid w:val="00BB206B"/>
    <w:rsid w:val="00BB33A9"/>
    <w:rsid w:val="00BB34F4"/>
    <w:rsid w:val="00BB42A5"/>
    <w:rsid w:val="00BB4683"/>
    <w:rsid w:val="00BB4A50"/>
    <w:rsid w:val="00BB4A6A"/>
    <w:rsid w:val="00BB5397"/>
    <w:rsid w:val="00BB54AE"/>
    <w:rsid w:val="00BB60FC"/>
    <w:rsid w:val="00BB6B2C"/>
    <w:rsid w:val="00BB6E46"/>
    <w:rsid w:val="00BB7330"/>
    <w:rsid w:val="00BB7719"/>
    <w:rsid w:val="00BB7A7B"/>
    <w:rsid w:val="00BB7C62"/>
    <w:rsid w:val="00BB7E13"/>
    <w:rsid w:val="00BC007B"/>
    <w:rsid w:val="00BC0666"/>
    <w:rsid w:val="00BC0D43"/>
    <w:rsid w:val="00BC12EB"/>
    <w:rsid w:val="00BC136F"/>
    <w:rsid w:val="00BC1E6B"/>
    <w:rsid w:val="00BC20A4"/>
    <w:rsid w:val="00BC2542"/>
    <w:rsid w:val="00BC36C9"/>
    <w:rsid w:val="00BC3BD1"/>
    <w:rsid w:val="00BC3DC0"/>
    <w:rsid w:val="00BC45E9"/>
    <w:rsid w:val="00BC4FD0"/>
    <w:rsid w:val="00BC4FEE"/>
    <w:rsid w:val="00BC551C"/>
    <w:rsid w:val="00BC61E7"/>
    <w:rsid w:val="00BC62B9"/>
    <w:rsid w:val="00BC6707"/>
    <w:rsid w:val="00BC6F9A"/>
    <w:rsid w:val="00BC7526"/>
    <w:rsid w:val="00BC77E8"/>
    <w:rsid w:val="00BD024C"/>
    <w:rsid w:val="00BD130C"/>
    <w:rsid w:val="00BD17AC"/>
    <w:rsid w:val="00BD1ADF"/>
    <w:rsid w:val="00BD1F08"/>
    <w:rsid w:val="00BD2171"/>
    <w:rsid w:val="00BD23F9"/>
    <w:rsid w:val="00BD3836"/>
    <w:rsid w:val="00BD3CF4"/>
    <w:rsid w:val="00BD3DD3"/>
    <w:rsid w:val="00BD42D2"/>
    <w:rsid w:val="00BD4E8B"/>
    <w:rsid w:val="00BD59B5"/>
    <w:rsid w:val="00BD6F46"/>
    <w:rsid w:val="00BD73D6"/>
    <w:rsid w:val="00BD7BCD"/>
    <w:rsid w:val="00BD7F3B"/>
    <w:rsid w:val="00BD7F45"/>
    <w:rsid w:val="00BE0682"/>
    <w:rsid w:val="00BE08A7"/>
    <w:rsid w:val="00BE129E"/>
    <w:rsid w:val="00BE2704"/>
    <w:rsid w:val="00BE2797"/>
    <w:rsid w:val="00BE2863"/>
    <w:rsid w:val="00BE2A14"/>
    <w:rsid w:val="00BE2FCE"/>
    <w:rsid w:val="00BE379D"/>
    <w:rsid w:val="00BE5D29"/>
    <w:rsid w:val="00BE67C1"/>
    <w:rsid w:val="00BE6CC7"/>
    <w:rsid w:val="00BF0933"/>
    <w:rsid w:val="00BF201F"/>
    <w:rsid w:val="00BF2AAE"/>
    <w:rsid w:val="00BF2D1D"/>
    <w:rsid w:val="00BF3576"/>
    <w:rsid w:val="00BF3AB6"/>
    <w:rsid w:val="00BF3F4F"/>
    <w:rsid w:val="00BF4742"/>
    <w:rsid w:val="00BF48DC"/>
    <w:rsid w:val="00BF545E"/>
    <w:rsid w:val="00BF5C6B"/>
    <w:rsid w:val="00BF5E77"/>
    <w:rsid w:val="00BF7C78"/>
    <w:rsid w:val="00C001BB"/>
    <w:rsid w:val="00C006DB"/>
    <w:rsid w:val="00C00C8A"/>
    <w:rsid w:val="00C00FAE"/>
    <w:rsid w:val="00C0148A"/>
    <w:rsid w:val="00C01749"/>
    <w:rsid w:val="00C02F25"/>
    <w:rsid w:val="00C04CE1"/>
    <w:rsid w:val="00C059DC"/>
    <w:rsid w:val="00C061C2"/>
    <w:rsid w:val="00C06342"/>
    <w:rsid w:val="00C06546"/>
    <w:rsid w:val="00C0670E"/>
    <w:rsid w:val="00C0674F"/>
    <w:rsid w:val="00C06881"/>
    <w:rsid w:val="00C0691D"/>
    <w:rsid w:val="00C07CFD"/>
    <w:rsid w:val="00C1048C"/>
    <w:rsid w:val="00C10ED7"/>
    <w:rsid w:val="00C11C79"/>
    <w:rsid w:val="00C11F1C"/>
    <w:rsid w:val="00C12335"/>
    <w:rsid w:val="00C12E53"/>
    <w:rsid w:val="00C13072"/>
    <w:rsid w:val="00C13E14"/>
    <w:rsid w:val="00C141FB"/>
    <w:rsid w:val="00C14232"/>
    <w:rsid w:val="00C14527"/>
    <w:rsid w:val="00C15C98"/>
    <w:rsid w:val="00C15C9D"/>
    <w:rsid w:val="00C16913"/>
    <w:rsid w:val="00C169EF"/>
    <w:rsid w:val="00C17B39"/>
    <w:rsid w:val="00C200E8"/>
    <w:rsid w:val="00C201CB"/>
    <w:rsid w:val="00C201D3"/>
    <w:rsid w:val="00C20225"/>
    <w:rsid w:val="00C2033C"/>
    <w:rsid w:val="00C20679"/>
    <w:rsid w:val="00C20C98"/>
    <w:rsid w:val="00C213FF"/>
    <w:rsid w:val="00C2282F"/>
    <w:rsid w:val="00C22B99"/>
    <w:rsid w:val="00C22DC1"/>
    <w:rsid w:val="00C24D49"/>
    <w:rsid w:val="00C26435"/>
    <w:rsid w:val="00C26DA3"/>
    <w:rsid w:val="00C27196"/>
    <w:rsid w:val="00C274D8"/>
    <w:rsid w:val="00C274DB"/>
    <w:rsid w:val="00C27A33"/>
    <w:rsid w:val="00C27C9B"/>
    <w:rsid w:val="00C3010E"/>
    <w:rsid w:val="00C30BC8"/>
    <w:rsid w:val="00C313CE"/>
    <w:rsid w:val="00C3176B"/>
    <w:rsid w:val="00C320FA"/>
    <w:rsid w:val="00C325D0"/>
    <w:rsid w:val="00C32E50"/>
    <w:rsid w:val="00C32F48"/>
    <w:rsid w:val="00C330BF"/>
    <w:rsid w:val="00C347E5"/>
    <w:rsid w:val="00C34E7C"/>
    <w:rsid w:val="00C350CA"/>
    <w:rsid w:val="00C3531A"/>
    <w:rsid w:val="00C36787"/>
    <w:rsid w:val="00C36A89"/>
    <w:rsid w:val="00C37E9F"/>
    <w:rsid w:val="00C37F69"/>
    <w:rsid w:val="00C402E6"/>
    <w:rsid w:val="00C4078E"/>
    <w:rsid w:val="00C410AC"/>
    <w:rsid w:val="00C41868"/>
    <w:rsid w:val="00C43537"/>
    <w:rsid w:val="00C437E2"/>
    <w:rsid w:val="00C45767"/>
    <w:rsid w:val="00C45FB4"/>
    <w:rsid w:val="00C46008"/>
    <w:rsid w:val="00C46033"/>
    <w:rsid w:val="00C4682E"/>
    <w:rsid w:val="00C470D4"/>
    <w:rsid w:val="00C4727A"/>
    <w:rsid w:val="00C4778F"/>
    <w:rsid w:val="00C47E17"/>
    <w:rsid w:val="00C50957"/>
    <w:rsid w:val="00C522E2"/>
    <w:rsid w:val="00C5285A"/>
    <w:rsid w:val="00C54C5B"/>
    <w:rsid w:val="00C54ED8"/>
    <w:rsid w:val="00C554D0"/>
    <w:rsid w:val="00C557C8"/>
    <w:rsid w:val="00C56686"/>
    <w:rsid w:val="00C60302"/>
    <w:rsid w:val="00C60BFD"/>
    <w:rsid w:val="00C60E07"/>
    <w:rsid w:val="00C61572"/>
    <w:rsid w:val="00C61EEB"/>
    <w:rsid w:val="00C637C2"/>
    <w:rsid w:val="00C64267"/>
    <w:rsid w:val="00C642A5"/>
    <w:rsid w:val="00C65079"/>
    <w:rsid w:val="00C6581C"/>
    <w:rsid w:val="00C65EA6"/>
    <w:rsid w:val="00C675B1"/>
    <w:rsid w:val="00C67753"/>
    <w:rsid w:val="00C67A86"/>
    <w:rsid w:val="00C709EB"/>
    <w:rsid w:val="00C70BF4"/>
    <w:rsid w:val="00C72206"/>
    <w:rsid w:val="00C72636"/>
    <w:rsid w:val="00C72B4A"/>
    <w:rsid w:val="00C734D5"/>
    <w:rsid w:val="00C7392B"/>
    <w:rsid w:val="00C75060"/>
    <w:rsid w:val="00C76A8E"/>
    <w:rsid w:val="00C76DA9"/>
    <w:rsid w:val="00C77E46"/>
    <w:rsid w:val="00C80D8D"/>
    <w:rsid w:val="00C80F00"/>
    <w:rsid w:val="00C81906"/>
    <w:rsid w:val="00C819E5"/>
    <w:rsid w:val="00C81EF5"/>
    <w:rsid w:val="00C820C1"/>
    <w:rsid w:val="00C8259F"/>
    <w:rsid w:val="00C826B9"/>
    <w:rsid w:val="00C82859"/>
    <w:rsid w:val="00C82902"/>
    <w:rsid w:val="00C82C29"/>
    <w:rsid w:val="00C82D1A"/>
    <w:rsid w:val="00C83329"/>
    <w:rsid w:val="00C8369C"/>
    <w:rsid w:val="00C841D7"/>
    <w:rsid w:val="00C84AF4"/>
    <w:rsid w:val="00C84B7F"/>
    <w:rsid w:val="00C85A4D"/>
    <w:rsid w:val="00C85EF5"/>
    <w:rsid w:val="00C86ABC"/>
    <w:rsid w:val="00C87CF7"/>
    <w:rsid w:val="00C87F03"/>
    <w:rsid w:val="00C90943"/>
    <w:rsid w:val="00C9160D"/>
    <w:rsid w:val="00C91DC7"/>
    <w:rsid w:val="00C929B0"/>
    <w:rsid w:val="00C92A61"/>
    <w:rsid w:val="00C931EC"/>
    <w:rsid w:val="00C93292"/>
    <w:rsid w:val="00C93710"/>
    <w:rsid w:val="00C93E7B"/>
    <w:rsid w:val="00C94AF5"/>
    <w:rsid w:val="00C95616"/>
    <w:rsid w:val="00C95DB5"/>
    <w:rsid w:val="00CA0299"/>
    <w:rsid w:val="00CA1058"/>
    <w:rsid w:val="00CA1E8C"/>
    <w:rsid w:val="00CA2580"/>
    <w:rsid w:val="00CA25C2"/>
    <w:rsid w:val="00CA2A78"/>
    <w:rsid w:val="00CA2CF7"/>
    <w:rsid w:val="00CA3586"/>
    <w:rsid w:val="00CA3907"/>
    <w:rsid w:val="00CA469B"/>
    <w:rsid w:val="00CA4874"/>
    <w:rsid w:val="00CA5DE7"/>
    <w:rsid w:val="00CA5E60"/>
    <w:rsid w:val="00CA6635"/>
    <w:rsid w:val="00CA6813"/>
    <w:rsid w:val="00CA69CF"/>
    <w:rsid w:val="00CA6A37"/>
    <w:rsid w:val="00CA7CCF"/>
    <w:rsid w:val="00CB00D9"/>
    <w:rsid w:val="00CB0118"/>
    <w:rsid w:val="00CB05A2"/>
    <w:rsid w:val="00CB0BBC"/>
    <w:rsid w:val="00CB10A9"/>
    <w:rsid w:val="00CB1682"/>
    <w:rsid w:val="00CB17E7"/>
    <w:rsid w:val="00CB2336"/>
    <w:rsid w:val="00CB284F"/>
    <w:rsid w:val="00CB2C1E"/>
    <w:rsid w:val="00CB30BA"/>
    <w:rsid w:val="00CB3EED"/>
    <w:rsid w:val="00CB4518"/>
    <w:rsid w:val="00CB4D0D"/>
    <w:rsid w:val="00CB65E0"/>
    <w:rsid w:val="00CB68D1"/>
    <w:rsid w:val="00CB6AC8"/>
    <w:rsid w:val="00CB7AB5"/>
    <w:rsid w:val="00CC018C"/>
    <w:rsid w:val="00CC01A2"/>
    <w:rsid w:val="00CC0BE0"/>
    <w:rsid w:val="00CC0CB1"/>
    <w:rsid w:val="00CC1DF4"/>
    <w:rsid w:val="00CC1E40"/>
    <w:rsid w:val="00CC2973"/>
    <w:rsid w:val="00CC2CFF"/>
    <w:rsid w:val="00CC2F62"/>
    <w:rsid w:val="00CC3292"/>
    <w:rsid w:val="00CC3797"/>
    <w:rsid w:val="00CC401D"/>
    <w:rsid w:val="00CC4B38"/>
    <w:rsid w:val="00CC4D75"/>
    <w:rsid w:val="00CC4E3E"/>
    <w:rsid w:val="00CC4F37"/>
    <w:rsid w:val="00CC51F7"/>
    <w:rsid w:val="00CC52A0"/>
    <w:rsid w:val="00CC561A"/>
    <w:rsid w:val="00CC595F"/>
    <w:rsid w:val="00CC59B1"/>
    <w:rsid w:val="00CC5DC8"/>
    <w:rsid w:val="00CC5EA4"/>
    <w:rsid w:val="00CC62A3"/>
    <w:rsid w:val="00CD0610"/>
    <w:rsid w:val="00CD0BF9"/>
    <w:rsid w:val="00CD172A"/>
    <w:rsid w:val="00CD1B51"/>
    <w:rsid w:val="00CD1CD1"/>
    <w:rsid w:val="00CD1EAC"/>
    <w:rsid w:val="00CD2488"/>
    <w:rsid w:val="00CD2C27"/>
    <w:rsid w:val="00CD2C7B"/>
    <w:rsid w:val="00CD2E21"/>
    <w:rsid w:val="00CD31CB"/>
    <w:rsid w:val="00CD44F2"/>
    <w:rsid w:val="00CD4815"/>
    <w:rsid w:val="00CD4CF9"/>
    <w:rsid w:val="00CD55B8"/>
    <w:rsid w:val="00CD6F05"/>
    <w:rsid w:val="00CD7E06"/>
    <w:rsid w:val="00CD7E91"/>
    <w:rsid w:val="00CE0368"/>
    <w:rsid w:val="00CE06D4"/>
    <w:rsid w:val="00CE1841"/>
    <w:rsid w:val="00CE1AD4"/>
    <w:rsid w:val="00CE2CBD"/>
    <w:rsid w:val="00CE3249"/>
    <w:rsid w:val="00CE329B"/>
    <w:rsid w:val="00CE3461"/>
    <w:rsid w:val="00CE3690"/>
    <w:rsid w:val="00CE3DDE"/>
    <w:rsid w:val="00CE4029"/>
    <w:rsid w:val="00CE489B"/>
    <w:rsid w:val="00CE4F3D"/>
    <w:rsid w:val="00CE5801"/>
    <w:rsid w:val="00CE5B93"/>
    <w:rsid w:val="00CE65E2"/>
    <w:rsid w:val="00CE7092"/>
    <w:rsid w:val="00CE759D"/>
    <w:rsid w:val="00CE75FF"/>
    <w:rsid w:val="00CF0075"/>
    <w:rsid w:val="00CF1049"/>
    <w:rsid w:val="00CF1E2C"/>
    <w:rsid w:val="00CF2644"/>
    <w:rsid w:val="00CF38E7"/>
    <w:rsid w:val="00CF39B3"/>
    <w:rsid w:val="00CF3A05"/>
    <w:rsid w:val="00CF3A8B"/>
    <w:rsid w:val="00CF4307"/>
    <w:rsid w:val="00CF433A"/>
    <w:rsid w:val="00CF44AC"/>
    <w:rsid w:val="00CF705F"/>
    <w:rsid w:val="00CF725C"/>
    <w:rsid w:val="00D005B4"/>
    <w:rsid w:val="00D00924"/>
    <w:rsid w:val="00D00D5D"/>
    <w:rsid w:val="00D0149F"/>
    <w:rsid w:val="00D01763"/>
    <w:rsid w:val="00D01CE2"/>
    <w:rsid w:val="00D0242C"/>
    <w:rsid w:val="00D06178"/>
    <w:rsid w:val="00D0688F"/>
    <w:rsid w:val="00D1012C"/>
    <w:rsid w:val="00D102B6"/>
    <w:rsid w:val="00D10881"/>
    <w:rsid w:val="00D11A53"/>
    <w:rsid w:val="00D12B68"/>
    <w:rsid w:val="00D13D05"/>
    <w:rsid w:val="00D15221"/>
    <w:rsid w:val="00D15469"/>
    <w:rsid w:val="00D1577A"/>
    <w:rsid w:val="00D1704C"/>
    <w:rsid w:val="00D17650"/>
    <w:rsid w:val="00D1794C"/>
    <w:rsid w:val="00D20497"/>
    <w:rsid w:val="00D208EF"/>
    <w:rsid w:val="00D21655"/>
    <w:rsid w:val="00D21EF2"/>
    <w:rsid w:val="00D2240E"/>
    <w:rsid w:val="00D22A37"/>
    <w:rsid w:val="00D23DC1"/>
    <w:rsid w:val="00D2429F"/>
    <w:rsid w:val="00D24F12"/>
    <w:rsid w:val="00D25A5D"/>
    <w:rsid w:val="00D2667D"/>
    <w:rsid w:val="00D267A5"/>
    <w:rsid w:val="00D26E2F"/>
    <w:rsid w:val="00D277A3"/>
    <w:rsid w:val="00D2786C"/>
    <w:rsid w:val="00D27AEA"/>
    <w:rsid w:val="00D301C1"/>
    <w:rsid w:val="00D308C4"/>
    <w:rsid w:val="00D31B22"/>
    <w:rsid w:val="00D31BA5"/>
    <w:rsid w:val="00D32CD3"/>
    <w:rsid w:val="00D33091"/>
    <w:rsid w:val="00D33096"/>
    <w:rsid w:val="00D3361F"/>
    <w:rsid w:val="00D336C4"/>
    <w:rsid w:val="00D33714"/>
    <w:rsid w:val="00D3373C"/>
    <w:rsid w:val="00D34E69"/>
    <w:rsid w:val="00D360D7"/>
    <w:rsid w:val="00D37B3A"/>
    <w:rsid w:val="00D40B90"/>
    <w:rsid w:val="00D42796"/>
    <w:rsid w:val="00D42905"/>
    <w:rsid w:val="00D42966"/>
    <w:rsid w:val="00D431C2"/>
    <w:rsid w:val="00D43669"/>
    <w:rsid w:val="00D43C66"/>
    <w:rsid w:val="00D45356"/>
    <w:rsid w:val="00D45BF9"/>
    <w:rsid w:val="00D47C68"/>
    <w:rsid w:val="00D513B7"/>
    <w:rsid w:val="00D51FA0"/>
    <w:rsid w:val="00D530DF"/>
    <w:rsid w:val="00D53680"/>
    <w:rsid w:val="00D53E8A"/>
    <w:rsid w:val="00D53E9B"/>
    <w:rsid w:val="00D54314"/>
    <w:rsid w:val="00D545F7"/>
    <w:rsid w:val="00D54836"/>
    <w:rsid w:val="00D54A24"/>
    <w:rsid w:val="00D55180"/>
    <w:rsid w:val="00D562C2"/>
    <w:rsid w:val="00D56350"/>
    <w:rsid w:val="00D56DA1"/>
    <w:rsid w:val="00D602E4"/>
    <w:rsid w:val="00D604DC"/>
    <w:rsid w:val="00D60AB4"/>
    <w:rsid w:val="00D61133"/>
    <w:rsid w:val="00D61253"/>
    <w:rsid w:val="00D61D37"/>
    <w:rsid w:val="00D61E04"/>
    <w:rsid w:val="00D6241A"/>
    <w:rsid w:val="00D62479"/>
    <w:rsid w:val="00D63F0D"/>
    <w:rsid w:val="00D642A0"/>
    <w:rsid w:val="00D64F75"/>
    <w:rsid w:val="00D659A7"/>
    <w:rsid w:val="00D66E5C"/>
    <w:rsid w:val="00D67C72"/>
    <w:rsid w:val="00D70C24"/>
    <w:rsid w:val="00D70DFF"/>
    <w:rsid w:val="00D71117"/>
    <w:rsid w:val="00D7195F"/>
    <w:rsid w:val="00D71C58"/>
    <w:rsid w:val="00D720FC"/>
    <w:rsid w:val="00D73157"/>
    <w:rsid w:val="00D734A1"/>
    <w:rsid w:val="00D7385C"/>
    <w:rsid w:val="00D73AD9"/>
    <w:rsid w:val="00D73E38"/>
    <w:rsid w:val="00D742C3"/>
    <w:rsid w:val="00D75D8D"/>
    <w:rsid w:val="00D7601D"/>
    <w:rsid w:val="00D763BE"/>
    <w:rsid w:val="00D76736"/>
    <w:rsid w:val="00D76FD2"/>
    <w:rsid w:val="00D77513"/>
    <w:rsid w:val="00D801F6"/>
    <w:rsid w:val="00D81749"/>
    <w:rsid w:val="00D8187F"/>
    <w:rsid w:val="00D81925"/>
    <w:rsid w:val="00D8211B"/>
    <w:rsid w:val="00D821D4"/>
    <w:rsid w:val="00D83AAB"/>
    <w:rsid w:val="00D83AAD"/>
    <w:rsid w:val="00D8411D"/>
    <w:rsid w:val="00D8416C"/>
    <w:rsid w:val="00D8469A"/>
    <w:rsid w:val="00D85BF9"/>
    <w:rsid w:val="00D86888"/>
    <w:rsid w:val="00D87256"/>
    <w:rsid w:val="00D87668"/>
    <w:rsid w:val="00D8768E"/>
    <w:rsid w:val="00D901E6"/>
    <w:rsid w:val="00D90526"/>
    <w:rsid w:val="00D90D24"/>
    <w:rsid w:val="00D910EF"/>
    <w:rsid w:val="00D917B9"/>
    <w:rsid w:val="00D91B1D"/>
    <w:rsid w:val="00D91F56"/>
    <w:rsid w:val="00D92197"/>
    <w:rsid w:val="00D932BA"/>
    <w:rsid w:val="00D93622"/>
    <w:rsid w:val="00D936FA"/>
    <w:rsid w:val="00D957D1"/>
    <w:rsid w:val="00D95F01"/>
    <w:rsid w:val="00D979AD"/>
    <w:rsid w:val="00DA0880"/>
    <w:rsid w:val="00DA08C2"/>
    <w:rsid w:val="00DA0D68"/>
    <w:rsid w:val="00DA1200"/>
    <w:rsid w:val="00DA1649"/>
    <w:rsid w:val="00DA2096"/>
    <w:rsid w:val="00DA20F4"/>
    <w:rsid w:val="00DA2659"/>
    <w:rsid w:val="00DA2BAE"/>
    <w:rsid w:val="00DA323E"/>
    <w:rsid w:val="00DA37EA"/>
    <w:rsid w:val="00DA4348"/>
    <w:rsid w:val="00DA45D4"/>
    <w:rsid w:val="00DA4B46"/>
    <w:rsid w:val="00DA6DCB"/>
    <w:rsid w:val="00DA721C"/>
    <w:rsid w:val="00DA7468"/>
    <w:rsid w:val="00DA7A53"/>
    <w:rsid w:val="00DA7B1A"/>
    <w:rsid w:val="00DA7E77"/>
    <w:rsid w:val="00DB0F53"/>
    <w:rsid w:val="00DB1C36"/>
    <w:rsid w:val="00DB1D76"/>
    <w:rsid w:val="00DB324A"/>
    <w:rsid w:val="00DB39D6"/>
    <w:rsid w:val="00DB3C64"/>
    <w:rsid w:val="00DB3F3E"/>
    <w:rsid w:val="00DB42D5"/>
    <w:rsid w:val="00DB452F"/>
    <w:rsid w:val="00DB4557"/>
    <w:rsid w:val="00DB4911"/>
    <w:rsid w:val="00DB4FF5"/>
    <w:rsid w:val="00DB522C"/>
    <w:rsid w:val="00DB5A36"/>
    <w:rsid w:val="00DB5FE9"/>
    <w:rsid w:val="00DB625A"/>
    <w:rsid w:val="00DB73D1"/>
    <w:rsid w:val="00DB788B"/>
    <w:rsid w:val="00DB7BC9"/>
    <w:rsid w:val="00DB7D93"/>
    <w:rsid w:val="00DC05A4"/>
    <w:rsid w:val="00DC1506"/>
    <w:rsid w:val="00DC15E5"/>
    <w:rsid w:val="00DC2817"/>
    <w:rsid w:val="00DC4239"/>
    <w:rsid w:val="00DC44A0"/>
    <w:rsid w:val="00DC5F57"/>
    <w:rsid w:val="00DC6951"/>
    <w:rsid w:val="00DC7F3F"/>
    <w:rsid w:val="00DD22B0"/>
    <w:rsid w:val="00DD22B2"/>
    <w:rsid w:val="00DD2A9C"/>
    <w:rsid w:val="00DD34B4"/>
    <w:rsid w:val="00DD34DE"/>
    <w:rsid w:val="00DD3AB4"/>
    <w:rsid w:val="00DD3B50"/>
    <w:rsid w:val="00DD4374"/>
    <w:rsid w:val="00DD4445"/>
    <w:rsid w:val="00DD50B0"/>
    <w:rsid w:val="00DD541D"/>
    <w:rsid w:val="00DD6165"/>
    <w:rsid w:val="00DD6592"/>
    <w:rsid w:val="00DD6AEB"/>
    <w:rsid w:val="00DD7080"/>
    <w:rsid w:val="00DE0AC1"/>
    <w:rsid w:val="00DE1EBB"/>
    <w:rsid w:val="00DE3601"/>
    <w:rsid w:val="00DE3BCC"/>
    <w:rsid w:val="00DE590E"/>
    <w:rsid w:val="00DE5A7E"/>
    <w:rsid w:val="00DE5FFF"/>
    <w:rsid w:val="00DE61CB"/>
    <w:rsid w:val="00DE65FA"/>
    <w:rsid w:val="00DF0681"/>
    <w:rsid w:val="00DF0D2C"/>
    <w:rsid w:val="00DF0E07"/>
    <w:rsid w:val="00DF1F8D"/>
    <w:rsid w:val="00DF23D3"/>
    <w:rsid w:val="00DF2A72"/>
    <w:rsid w:val="00DF2B50"/>
    <w:rsid w:val="00DF4881"/>
    <w:rsid w:val="00DF5206"/>
    <w:rsid w:val="00DF6C49"/>
    <w:rsid w:val="00E008CA"/>
    <w:rsid w:val="00E009D7"/>
    <w:rsid w:val="00E00FF3"/>
    <w:rsid w:val="00E01AAD"/>
    <w:rsid w:val="00E01DF3"/>
    <w:rsid w:val="00E02015"/>
    <w:rsid w:val="00E02BF0"/>
    <w:rsid w:val="00E02F61"/>
    <w:rsid w:val="00E03682"/>
    <w:rsid w:val="00E0479B"/>
    <w:rsid w:val="00E053D6"/>
    <w:rsid w:val="00E06CB1"/>
    <w:rsid w:val="00E1076F"/>
    <w:rsid w:val="00E108CB"/>
    <w:rsid w:val="00E10A05"/>
    <w:rsid w:val="00E10F05"/>
    <w:rsid w:val="00E111D8"/>
    <w:rsid w:val="00E1135A"/>
    <w:rsid w:val="00E11ECC"/>
    <w:rsid w:val="00E122B4"/>
    <w:rsid w:val="00E12E25"/>
    <w:rsid w:val="00E12E51"/>
    <w:rsid w:val="00E131F4"/>
    <w:rsid w:val="00E13734"/>
    <w:rsid w:val="00E14AC9"/>
    <w:rsid w:val="00E1515E"/>
    <w:rsid w:val="00E15C65"/>
    <w:rsid w:val="00E15D5D"/>
    <w:rsid w:val="00E15DEE"/>
    <w:rsid w:val="00E15FD2"/>
    <w:rsid w:val="00E17699"/>
    <w:rsid w:val="00E17802"/>
    <w:rsid w:val="00E208F7"/>
    <w:rsid w:val="00E20967"/>
    <w:rsid w:val="00E211BA"/>
    <w:rsid w:val="00E21415"/>
    <w:rsid w:val="00E215F0"/>
    <w:rsid w:val="00E2277D"/>
    <w:rsid w:val="00E22E8F"/>
    <w:rsid w:val="00E234DE"/>
    <w:rsid w:val="00E23929"/>
    <w:rsid w:val="00E23997"/>
    <w:rsid w:val="00E23D16"/>
    <w:rsid w:val="00E23E22"/>
    <w:rsid w:val="00E25706"/>
    <w:rsid w:val="00E26219"/>
    <w:rsid w:val="00E264E1"/>
    <w:rsid w:val="00E26A7C"/>
    <w:rsid w:val="00E26C87"/>
    <w:rsid w:val="00E26C8C"/>
    <w:rsid w:val="00E26EA7"/>
    <w:rsid w:val="00E26ED9"/>
    <w:rsid w:val="00E270E9"/>
    <w:rsid w:val="00E30058"/>
    <w:rsid w:val="00E3139D"/>
    <w:rsid w:val="00E315AA"/>
    <w:rsid w:val="00E31E4E"/>
    <w:rsid w:val="00E32B65"/>
    <w:rsid w:val="00E33D6E"/>
    <w:rsid w:val="00E33E38"/>
    <w:rsid w:val="00E34046"/>
    <w:rsid w:val="00E3505F"/>
    <w:rsid w:val="00E3594B"/>
    <w:rsid w:val="00E35FC5"/>
    <w:rsid w:val="00E3656C"/>
    <w:rsid w:val="00E36D3D"/>
    <w:rsid w:val="00E371B6"/>
    <w:rsid w:val="00E37BEA"/>
    <w:rsid w:val="00E40190"/>
    <w:rsid w:val="00E4112C"/>
    <w:rsid w:val="00E41186"/>
    <w:rsid w:val="00E4182F"/>
    <w:rsid w:val="00E418A6"/>
    <w:rsid w:val="00E41F3C"/>
    <w:rsid w:val="00E4209C"/>
    <w:rsid w:val="00E424BC"/>
    <w:rsid w:val="00E42BD5"/>
    <w:rsid w:val="00E43A3B"/>
    <w:rsid w:val="00E43A4D"/>
    <w:rsid w:val="00E43B64"/>
    <w:rsid w:val="00E449DA"/>
    <w:rsid w:val="00E450DB"/>
    <w:rsid w:val="00E46433"/>
    <w:rsid w:val="00E47EAC"/>
    <w:rsid w:val="00E50245"/>
    <w:rsid w:val="00E5036D"/>
    <w:rsid w:val="00E50B61"/>
    <w:rsid w:val="00E51E89"/>
    <w:rsid w:val="00E528F9"/>
    <w:rsid w:val="00E5327C"/>
    <w:rsid w:val="00E54631"/>
    <w:rsid w:val="00E555DE"/>
    <w:rsid w:val="00E55D1E"/>
    <w:rsid w:val="00E561BF"/>
    <w:rsid w:val="00E56874"/>
    <w:rsid w:val="00E5732B"/>
    <w:rsid w:val="00E57581"/>
    <w:rsid w:val="00E5791C"/>
    <w:rsid w:val="00E6013C"/>
    <w:rsid w:val="00E605D6"/>
    <w:rsid w:val="00E608E7"/>
    <w:rsid w:val="00E6210E"/>
    <w:rsid w:val="00E6461C"/>
    <w:rsid w:val="00E64BC8"/>
    <w:rsid w:val="00E64BE1"/>
    <w:rsid w:val="00E66264"/>
    <w:rsid w:val="00E66C1B"/>
    <w:rsid w:val="00E66CCD"/>
    <w:rsid w:val="00E67920"/>
    <w:rsid w:val="00E67B0A"/>
    <w:rsid w:val="00E67C21"/>
    <w:rsid w:val="00E67E8B"/>
    <w:rsid w:val="00E705EA"/>
    <w:rsid w:val="00E714B3"/>
    <w:rsid w:val="00E71BD2"/>
    <w:rsid w:val="00E730EA"/>
    <w:rsid w:val="00E73A86"/>
    <w:rsid w:val="00E73D01"/>
    <w:rsid w:val="00E73F9A"/>
    <w:rsid w:val="00E74D5E"/>
    <w:rsid w:val="00E74D7A"/>
    <w:rsid w:val="00E75273"/>
    <w:rsid w:val="00E7603D"/>
    <w:rsid w:val="00E760AA"/>
    <w:rsid w:val="00E76303"/>
    <w:rsid w:val="00E7643B"/>
    <w:rsid w:val="00E76AD1"/>
    <w:rsid w:val="00E80482"/>
    <w:rsid w:val="00E82077"/>
    <w:rsid w:val="00E82707"/>
    <w:rsid w:val="00E82733"/>
    <w:rsid w:val="00E84443"/>
    <w:rsid w:val="00E84A44"/>
    <w:rsid w:val="00E84B61"/>
    <w:rsid w:val="00E85494"/>
    <w:rsid w:val="00E85B6B"/>
    <w:rsid w:val="00E85FF2"/>
    <w:rsid w:val="00E86A30"/>
    <w:rsid w:val="00E86D6F"/>
    <w:rsid w:val="00E908B7"/>
    <w:rsid w:val="00E91B80"/>
    <w:rsid w:val="00E92B10"/>
    <w:rsid w:val="00E932D1"/>
    <w:rsid w:val="00E9384D"/>
    <w:rsid w:val="00E93D20"/>
    <w:rsid w:val="00E94DCC"/>
    <w:rsid w:val="00E9527B"/>
    <w:rsid w:val="00E95743"/>
    <w:rsid w:val="00E95C2D"/>
    <w:rsid w:val="00E95DFA"/>
    <w:rsid w:val="00E979E4"/>
    <w:rsid w:val="00E97CCC"/>
    <w:rsid w:val="00EA0230"/>
    <w:rsid w:val="00EA070C"/>
    <w:rsid w:val="00EA0C7F"/>
    <w:rsid w:val="00EA0DC9"/>
    <w:rsid w:val="00EA0E27"/>
    <w:rsid w:val="00EA109E"/>
    <w:rsid w:val="00EA1102"/>
    <w:rsid w:val="00EA12AD"/>
    <w:rsid w:val="00EA2706"/>
    <w:rsid w:val="00EA2AC7"/>
    <w:rsid w:val="00EA2D66"/>
    <w:rsid w:val="00EA2FD9"/>
    <w:rsid w:val="00EA3AC8"/>
    <w:rsid w:val="00EA4995"/>
    <w:rsid w:val="00EA49B4"/>
    <w:rsid w:val="00EA50CF"/>
    <w:rsid w:val="00EA54D2"/>
    <w:rsid w:val="00EA55D5"/>
    <w:rsid w:val="00EA58B8"/>
    <w:rsid w:val="00EA5B3B"/>
    <w:rsid w:val="00EA61A2"/>
    <w:rsid w:val="00EA6786"/>
    <w:rsid w:val="00EA6B3F"/>
    <w:rsid w:val="00EA761A"/>
    <w:rsid w:val="00EA76E0"/>
    <w:rsid w:val="00EB0335"/>
    <w:rsid w:val="00EB0D78"/>
    <w:rsid w:val="00EB0E9B"/>
    <w:rsid w:val="00EB206D"/>
    <w:rsid w:val="00EB28D7"/>
    <w:rsid w:val="00EB292B"/>
    <w:rsid w:val="00EB2FD0"/>
    <w:rsid w:val="00EB3618"/>
    <w:rsid w:val="00EB4AD5"/>
    <w:rsid w:val="00EB50B7"/>
    <w:rsid w:val="00EB52A0"/>
    <w:rsid w:val="00EB569A"/>
    <w:rsid w:val="00EB57D4"/>
    <w:rsid w:val="00EB5F9B"/>
    <w:rsid w:val="00EB6696"/>
    <w:rsid w:val="00EB7848"/>
    <w:rsid w:val="00EB7AF9"/>
    <w:rsid w:val="00EB7E73"/>
    <w:rsid w:val="00EB7E75"/>
    <w:rsid w:val="00EC0AAA"/>
    <w:rsid w:val="00EC1366"/>
    <w:rsid w:val="00EC199A"/>
    <w:rsid w:val="00EC1BA0"/>
    <w:rsid w:val="00EC1FD3"/>
    <w:rsid w:val="00EC3224"/>
    <w:rsid w:val="00EC37F4"/>
    <w:rsid w:val="00EC385B"/>
    <w:rsid w:val="00EC3C6B"/>
    <w:rsid w:val="00EC3E47"/>
    <w:rsid w:val="00EC49E2"/>
    <w:rsid w:val="00EC5944"/>
    <w:rsid w:val="00EC5A30"/>
    <w:rsid w:val="00EC665F"/>
    <w:rsid w:val="00EC6B7E"/>
    <w:rsid w:val="00EC7322"/>
    <w:rsid w:val="00ED0615"/>
    <w:rsid w:val="00ED0682"/>
    <w:rsid w:val="00ED140D"/>
    <w:rsid w:val="00ED277A"/>
    <w:rsid w:val="00ED28BB"/>
    <w:rsid w:val="00ED28FD"/>
    <w:rsid w:val="00ED2BFF"/>
    <w:rsid w:val="00ED36C2"/>
    <w:rsid w:val="00ED3C4E"/>
    <w:rsid w:val="00ED3E88"/>
    <w:rsid w:val="00ED3FF8"/>
    <w:rsid w:val="00ED4E2D"/>
    <w:rsid w:val="00ED4E93"/>
    <w:rsid w:val="00ED5070"/>
    <w:rsid w:val="00ED6B23"/>
    <w:rsid w:val="00ED70E1"/>
    <w:rsid w:val="00ED755B"/>
    <w:rsid w:val="00ED7E2A"/>
    <w:rsid w:val="00EE0069"/>
    <w:rsid w:val="00EE0C3C"/>
    <w:rsid w:val="00EE16FD"/>
    <w:rsid w:val="00EE1F9D"/>
    <w:rsid w:val="00EE26EE"/>
    <w:rsid w:val="00EE27FA"/>
    <w:rsid w:val="00EE2A54"/>
    <w:rsid w:val="00EE3570"/>
    <w:rsid w:val="00EE3CA9"/>
    <w:rsid w:val="00EE3EA9"/>
    <w:rsid w:val="00EE5123"/>
    <w:rsid w:val="00EE567E"/>
    <w:rsid w:val="00EE5769"/>
    <w:rsid w:val="00EE6965"/>
    <w:rsid w:val="00EE7038"/>
    <w:rsid w:val="00EE70AB"/>
    <w:rsid w:val="00EE780B"/>
    <w:rsid w:val="00EF0B8E"/>
    <w:rsid w:val="00EF0BB7"/>
    <w:rsid w:val="00EF0EDF"/>
    <w:rsid w:val="00EF1923"/>
    <w:rsid w:val="00EF1D71"/>
    <w:rsid w:val="00EF1FB9"/>
    <w:rsid w:val="00EF3D6B"/>
    <w:rsid w:val="00EF3ED2"/>
    <w:rsid w:val="00EF48DF"/>
    <w:rsid w:val="00EF4B1E"/>
    <w:rsid w:val="00EF4FB8"/>
    <w:rsid w:val="00EF5315"/>
    <w:rsid w:val="00EF5B69"/>
    <w:rsid w:val="00EF6B80"/>
    <w:rsid w:val="00EF746C"/>
    <w:rsid w:val="00EF7AB5"/>
    <w:rsid w:val="00F00251"/>
    <w:rsid w:val="00F007C0"/>
    <w:rsid w:val="00F00B11"/>
    <w:rsid w:val="00F00E7C"/>
    <w:rsid w:val="00F01469"/>
    <w:rsid w:val="00F014C5"/>
    <w:rsid w:val="00F019B2"/>
    <w:rsid w:val="00F01D99"/>
    <w:rsid w:val="00F02A44"/>
    <w:rsid w:val="00F02C1A"/>
    <w:rsid w:val="00F02F22"/>
    <w:rsid w:val="00F033BE"/>
    <w:rsid w:val="00F037BA"/>
    <w:rsid w:val="00F03AE8"/>
    <w:rsid w:val="00F03F7B"/>
    <w:rsid w:val="00F04054"/>
    <w:rsid w:val="00F04967"/>
    <w:rsid w:val="00F04CCD"/>
    <w:rsid w:val="00F052F9"/>
    <w:rsid w:val="00F05F0D"/>
    <w:rsid w:val="00F06724"/>
    <w:rsid w:val="00F07012"/>
    <w:rsid w:val="00F07EFD"/>
    <w:rsid w:val="00F1029F"/>
    <w:rsid w:val="00F1129C"/>
    <w:rsid w:val="00F1167B"/>
    <w:rsid w:val="00F11A16"/>
    <w:rsid w:val="00F11B12"/>
    <w:rsid w:val="00F131DC"/>
    <w:rsid w:val="00F138C1"/>
    <w:rsid w:val="00F138F1"/>
    <w:rsid w:val="00F13E70"/>
    <w:rsid w:val="00F14A62"/>
    <w:rsid w:val="00F15318"/>
    <w:rsid w:val="00F16658"/>
    <w:rsid w:val="00F16866"/>
    <w:rsid w:val="00F16EBF"/>
    <w:rsid w:val="00F16F48"/>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26452"/>
    <w:rsid w:val="00F26758"/>
    <w:rsid w:val="00F2677B"/>
    <w:rsid w:val="00F301FC"/>
    <w:rsid w:val="00F306FB"/>
    <w:rsid w:val="00F30D36"/>
    <w:rsid w:val="00F3277A"/>
    <w:rsid w:val="00F327B4"/>
    <w:rsid w:val="00F3283D"/>
    <w:rsid w:val="00F33087"/>
    <w:rsid w:val="00F330A5"/>
    <w:rsid w:val="00F331B5"/>
    <w:rsid w:val="00F333AD"/>
    <w:rsid w:val="00F33692"/>
    <w:rsid w:val="00F336A6"/>
    <w:rsid w:val="00F33D95"/>
    <w:rsid w:val="00F33DEA"/>
    <w:rsid w:val="00F3404A"/>
    <w:rsid w:val="00F340C9"/>
    <w:rsid w:val="00F34162"/>
    <w:rsid w:val="00F343D3"/>
    <w:rsid w:val="00F3554A"/>
    <w:rsid w:val="00F356EA"/>
    <w:rsid w:val="00F372A8"/>
    <w:rsid w:val="00F375CB"/>
    <w:rsid w:val="00F3787E"/>
    <w:rsid w:val="00F37D96"/>
    <w:rsid w:val="00F41458"/>
    <w:rsid w:val="00F42281"/>
    <w:rsid w:val="00F42FD2"/>
    <w:rsid w:val="00F43A66"/>
    <w:rsid w:val="00F446E6"/>
    <w:rsid w:val="00F4518C"/>
    <w:rsid w:val="00F452E7"/>
    <w:rsid w:val="00F4532D"/>
    <w:rsid w:val="00F45A2A"/>
    <w:rsid w:val="00F461EE"/>
    <w:rsid w:val="00F46570"/>
    <w:rsid w:val="00F46811"/>
    <w:rsid w:val="00F46895"/>
    <w:rsid w:val="00F476E0"/>
    <w:rsid w:val="00F530A2"/>
    <w:rsid w:val="00F53D05"/>
    <w:rsid w:val="00F53D8B"/>
    <w:rsid w:val="00F5421B"/>
    <w:rsid w:val="00F54A44"/>
    <w:rsid w:val="00F553EC"/>
    <w:rsid w:val="00F567F0"/>
    <w:rsid w:val="00F569BB"/>
    <w:rsid w:val="00F56A5D"/>
    <w:rsid w:val="00F56FFE"/>
    <w:rsid w:val="00F600A5"/>
    <w:rsid w:val="00F6054B"/>
    <w:rsid w:val="00F61014"/>
    <w:rsid w:val="00F611A2"/>
    <w:rsid w:val="00F62345"/>
    <w:rsid w:val="00F62825"/>
    <w:rsid w:val="00F62835"/>
    <w:rsid w:val="00F63A26"/>
    <w:rsid w:val="00F642D3"/>
    <w:rsid w:val="00F6473E"/>
    <w:rsid w:val="00F6546F"/>
    <w:rsid w:val="00F6638A"/>
    <w:rsid w:val="00F672C7"/>
    <w:rsid w:val="00F67509"/>
    <w:rsid w:val="00F67847"/>
    <w:rsid w:val="00F711F7"/>
    <w:rsid w:val="00F716E1"/>
    <w:rsid w:val="00F730BF"/>
    <w:rsid w:val="00F734D9"/>
    <w:rsid w:val="00F737FC"/>
    <w:rsid w:val="00F74BC5"/>
    <w:rsid w:val="00F74F75"/>
    <w:rsid w:val="00F75205"/>
    <w:rsid w:val="00F76745"/>
    <w:rsid w:val="00F770BE"/>
    <w:rsid w:val="00F774C9"/>
    <w:rsid w:val="00F77600"/>
    <w:rsid w:val="00F77E25"/>
    <w:rsid w:val="00F801DB"/>
    <w:rsid w:val="00F80CF8"/>
    <w:rsid w:val="00F81118"/>
    <w:rsid w:val="00F818CF"/>
    <w:rsid w:val="00F81AC6"/>
    <w:rsid w:val="00F81BA1"/>
    <w:rsid w:val="00F83329"/>
    <w:rsid w:val="00F83C51"/>
    <w:rsid w:val="00F86BF0"/>
    <w:rsid w:val="00F86C36"/>
    <w:rsid w:val="00F87425"/>
    <w:rsid w:val="00F87692"/>
    <w:rsid w:val="00F901A2"/>
    <w:rsid w:val="00F90318"/>
    <w:rsid w:val="00F91461"/>
    <w:rsid w:val="00F9283E"/>
    <w:rsid w:val="00F928C1"/>
    <w:rsid w:val="00F93221"/>
    <w:rsid w:val="00F93EED"/>
    <w:rsid w:val="00F948FD"/>
    <w:rsid w:val="00F964CB"/>
    <w:rsid w:val="00F968F9"/>
    <w:rsid w:val="00F96D84"/>
    <w:rsid w:val="00F96E5F"/>
    <w:rsid w:val="00F97075"/>
    <w:rsid w:val="00F973A7"/>
    <w:rsid w:val="00F97AFD"/>
    <w:rsid w:val="00F97EA7"/>
    <w:rsid w:val="00FA00AA"/>
    <w:rsid w:val="00FA0491"/>
    <w:rsid w:val="00FA0B4A"/>
    <w:rsid w:val="00FA0C5E"/>
    <w:rsid w:val="00FA0CD3"/>
    <w:rsid w:val="00FA3859"/>
    <w:rsid w:val="00FA442F"/>
    <w:rsid w:val="00FA5F7D"/>
    <w:rsid w:val="00FA7E86"/>
    <w:rsid w:val="00FB092E"/>
    <w:rsid w:val="00FB0998"/>
    <w:rsid w:val="00FB0BB0"/>
    <w:rsid w:val="00FB0EBB"/>
    <w:rsid w:val="00FB18E4"/>
    <w:rsid w:val="00FB1CB3"/>
    <w:rsid w:val="00FB1D06"/>
    <w:rsid w:val="00FB22EB"/>
    <w:rsid w:val="00FB27B7"/>
    <w:rsid w:val="00FB303A"/>
    <w:rsid w:val="00FB38FC"/>
    <w:rsid w:val="00FB495B"/>
    <w:rsid w:val="00FB4DC6"/>
    <w:rsid w:val="00FB53C3"/>
    <w:rsid w:val="00FB59FA"/>
    <w:rsid w:val="00FB7E89"/>
    <w:rsid w:val="00FC16D8"/>
    <w:rsid w:val="00FC1780"/>
    <w:rsid w:val="00FC1E97"/>
    <w:rsid w:val="00FC29EE"/>
    <w:rsid w:val="00FC428D"/>
    <w:rsid w:val="00FC4D4A"/>
    <w:rsid w:val="00FC4FFD"/>
    <w:rsid w:val="00FC583E"/>
    <w:rsid w:val="00FC5A7F"/>
    <w:rsid w:val="00FC61BE"/>
    <w:rsid w:val="00FC624B"/>
    <w:rsid w:val="00FC6A3E"/>
    <w:rsid w:val="00FC6EA2"/>
    <w:rsid w:val="00FC7354"/>
    <w:rsid w:val="00FD003A"/>
    <w:rsid w:val="00FD22EB"/>
    <w:rsid w:val="00FD2CF6"/>
    <w:rsid w:val="00FD3701"/>
    <w:rsid w:val="00FD3AB2"/>
    <w:rsid w:val="00FD3E9E"/>
    <w:rsid w:val="00FD48A6"/>
    <w:rsid w:val="00FD48F0"/>
    <w:rsid w:val="00FD4C38"/>
    <w:rsid w:val="00FD4CD8"/>
    <w:rsid w:val="00FD4E70"/>
    <w:rsid w:val="00FD5A6C"/>
    <w:rsid w:val="00FD5AF6"/>
    <w:rsid w:val="00FD635A"/>
    <w:rsid w:val="00FD667C"/>
    <w:rsid w:val="00FD687C"/>
    <w:rsid w:val="00FD73B5"/>
    <w:rsid w:val="00FD760F"/>
    <w:rsid w:val="00FD7F2B"/>
    <w:rsid w:val="00FE141A"/>
    <w:rsid w:val="00FE2261"/>
    <w:rsid w:val="00FE3088"/>
    <w:rsid w:val="00FE468B"/>
    <w:rsid w:val="00FE46C9"/>
    <w:rsid w:val="00FE48EC"/>
    <w:rsid w:val="00FE513D"/>
    <w:rsid w:val="00FE5686"/>
    <w:rsid w:val="00FE5826"/>
    <w:rsid w:val="00FE5FCE"/>
    <w:rsid w:val="00FE6661"/>
    <w:rsid w:val="00FE6F8C"/>
    <w:rsid w:val="00FF01C5"/>
    <w:rsid w:val="00FF16A9"/>
    <w:rsid w:val="00FF176C"/>
    <w:rsid w:val="00FF1979"/>
    <w:rsid w:val="00FF1A0B"/>
    <w:rsid w:val="00FF26B5"/>
    <w:rsid w:val="00FF2E53"/>
    <w:rsid w:val="00FF3209"/>
    <w:rsid w:val="00FF47B2"/>
    <w:rsid w:val="00FF563A"/>
    <w:rsid w:val="00FF595B"/>
    <w:rsid w:val="00FF5CDD"/>
    <w:rsid w:val="00FF5E8B"/>
    <w:rsid w:val="00FF60A6"/>
    <w:rsid w:val="00FF632B"/>
    <w:rsid w:val="00FF6AA2"/>
    <w:rsid w:val="00FF6BC8"/>
    <w:rsid w:val="00FF715C"/>
    <w:rsid w:val="00FF7A6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3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3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3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3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3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3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3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3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3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CB2336"/>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3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4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DefaultParagraphFont"/>
    <w:uiPriority w:val="99"/>
    <w:rsid w:val="00C557C8"/>
    <w:rPr>
      <w:rFonts w:cs="Times New Roman"/>
    </w:rPr>
  </w:style>
  <w:style w:type="character" w:customStyle="1" w:styleId="1100">
    <w:name w:val="Знак Знак110"/>
    <w:basedOn w:val="DefaultParagraphFont"/>
    <w:uiPriority w:val="99"/>
    <w:rsid w:val="00C557C8"/>
    <w:rPr>
      <w:rFonts w:ascii="Cambria" w:hAnsi="Cambria" w:cs="Times New Roman"/>
      <w:sz w:val="24"/>
      <w:szCs w:val="24"/>
    </w:rPr>
  </w:style>
  <w:style w:type="character" w:customStyle="1" w:styleId="190">
    <w:name w:val="Знак Знак19"/>
    <w:basedOn w:val="DefaultParagraphFont"/>
    <w:uiPriority w:val="99"/>
    <w:rsid w:val="00C557C8"/>
    <w:rPr>
      <w:rFonts w:ascii="Cambria" w:hAnsi="Cambria" w:cs="Times New Roman"/>
      <w:b/>
      <w:bCs/>
      <w:kern w:val="28"/>
      <w:sz w:val="32"/>
      <w:szCs w:val="32"/>
    </w:rPr>
  </w:style>
  <w:style w:type="character" w:styleId="Emphasis">
    <w:name w:val="Emphasis"/>
    <w:basedOn w:val="DefaultParagraphFont"/>
    <w:uiPriority w:val="99"/>
    <w:qFormat/>
    <w:rsid w:val="00C557C8"/>
    <w:rPr>
      <w:rFonts w:cs="Times New Roman"/>
      <w:i/>
      <w:iCs/>
    </w:rPr>
  </w:style>
  <w:style w:type="character" w:customStyle="1" w:styleId="1f">
    <w:name w:val="Слабое выделение1"/>
    <w:basedOn w:val="DefaultParagraphFont"/>
    <w:uiPriority w:val="99"/>
    <w:rsid w:val="00C557C8"/>
    <w:rPr>
      <w:rFonts w:cs="Times New Roman"/>
      <w:i/>
      <w:iCs/>
      <w:color w:val="808080"/>
    </w:rPr>
  </w:style>
  <w:style w:type="paragraph" w:customStyle="1" w:styleId="214">
    <w:name w:val="Цитата 21"/>
    <w:basedOn w:val="Normal"/>
    <w:next w:val="Normal"/>
    <w:link w:val="27"/>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4"/>
    <w:uiPriority w:val="99"/>
    <w:locked/>
    <w:rsid w:val="00C557C8"/>
    <w:rPr>
      <w:rFonts w:cs="Times New Roman"/>
      <w:i/>
      <w:iCs/>
      <w:color w:val="000000"/>
      <w:sz w:val="24"/>
      <w:lang w:val="ru-RU" w:eastAsia="ru-RU" w:bidi="ar-SA"/>
    </w:rPr>
  </w:style>
  <w:style w:type="character" w:customStyle="1" w:styleId="312">
    <w:name w:val="Знак Знак31"/>
    <w:basedOn w:val="DefaultParagraphFont"/>
    <w:uiPriority w:val="99"/>
    <w:rsid w:val="00C557C8"/>
    <w:rPr>
      <w:rFonts w:ascii="Cambria" w:hAnsi="Cambria" w:cs="Times New Roman"/>
      <w:b/>
      <w:bCs/>
      <w:kern w:val="32"/>
      <w:sz w:val="32"/>
      <w:szCs w:val="32"/>
    </w:rPr>
  </w:style>
  <w:style w:type="character" w:customStyle="1" w:styleId="FontStyle62">
    <w:name w:val="Font Style62"/>
    <w:basedOn w:val="DefaultParagraphFont"/>
    <w:uiPriority w:val="99"/>
    <w:rsid w:val="00CC5EA4"/>
    <w:rPr>
      <w:rFonts w:ascii="Times New Roman" w:hAnsi="Times New Roman" w:cs="Times New Roman"/>
      <w:sz w:val="26"/>
      <w:szCs w:val="26"/>
    </w:rPr>
  </w:style>
  <w:style w:type="paragraph" w:customStyle="1" w:styleId="Style14">
    <w:name w:val="Style14"/>
    <w:basedOn w:val="Normal"/>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CC5EA4"/>
    <w:rPr>
      <w:rFonts w:ascii="Times New Roman" w:hAnsi="Times New Roman" w:cs="Times New Roman"/>
      <w:sz w:val="22"/>
      <w:szCs w:val="22"/>
    </w:rPr>
  </w:style>
  <w:style w:type="paragraph" w:customStyle="1" w:styleId="Style39">
    <w:name w:val="Style39"/>
    <w:basedOn w:val="Normal"/>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CC5EA4"/>
    <w:rPr>
      <w:rFonts w:ascii="Times New Roman" w:hAnsi="Times New Roman" w:cs="Times New Roman"/>
      <w:b/>
      <w:bCs/>
      <w:i/>
      <w:iCs/>
      <w:sz w:val="22"/>
      <w:szCs w:val="22"/>
    </w:rPr>
  </w:style>
  <w:style w:type="paragraph" w:customStyle="1" w:styleId="Style25">
    <w:name w:val="Style25"/>
    <w:basedOn w:val="Normal"/>
    <w:uiPriority w:val="99"/>
    <w:rsid w:val="00CC5EA4"/>
    <w:pPr>
      <w:widowControl w:val="0"/>
      <w:autoSpaceDE w:val="0"/>
      <w:autoSpaceDN w:val="0"/>
      <w:adjustRightInd w:val="0"/>
      <w:spacing w:line="293" w:lineRule="exact"/>
      <w:ind w:firstLine="715"/>
      <w:jc w:val="both"/>
    </w:pPr>
  </w:style>
  <w:style w:type="paragraph" w:customStyle="1" w:styleId="1f0">
    <w:name w:val="Без интервала1"/>
    <w:link w:val="aff"/>
    <w:uiPriority w:val="99"/>
    <w:rsid w:val="00CC5EA4"/>
    <w:pPr>
      <w:ind w:firstLine="567"/>
      <w:jc w:val="both"/>
    </w:pPr>
    <w:rPr>
      <w:rFonts w:ascii="Arial" w:hAnsi="Arial"/>
    </w:rPr>
  </w:style>
  <w:style w:type="character" w:customStyle="1" w:styleId="aff">
    <w:name w:val="Без интервала Знак"/>
    <w:link w:val="1f0"/>
    <w:uiPriority w:val="99"/>
    <w:locked/>
    <w:rsid w:val="00CC5EA4"/>
    <w:rPr>
      <w:rFonts w:ascii="Arial" w:hAnsi="Arial"/>
      <w:sz w:val="22"/>
    </w:rPr>
  </w:style>
  <w:style w:type="paragraph" w:customStyle="1" w:styleId="xl184">
    <w:name w:val="xl184"/>
    <w:basedOn w:val="Normal"/>
    <w:uiPriority w:val="99"/>
    <w:rsid w:val="00B7021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Normal"/>
    <w:uiPriority w:val="99"/>
    <w:rsid w:val="00B7021B"/>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Normal"/>
    <w:uiPriority w:val="99"/>
    <w:rsid w:val="00B7021B"/>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Normal"/>
    <w:uiPriority w:val="99"/>
    <w:rsid w:val="00B7021B"/>
    <w:pPr>
      <w:spacing w:before="100" w:beforeAutospacing="1" w:after="100" w:afterAutospacing="1"/>
      <w:textAlignment w:val="center"/>
    </w:pPr>
  </w:style>
  <w:style w:type="paragraph" w:customStyle="1" w:styleId="xl196">
    <w:name w:val="xl196"/>
    <w:basedOn w:val="Normal"/>
    <w:uiPriority w:val="99"/>
    <w:rsid w:val="00B7021B"/>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Normal"/>
    <w:uiPriority w:val="99"/>
    <w:rsid w:val="00B7021B"/>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Normal"/>
    <w:uiPriority w:val="99"/>
    <w:rsid w:val="00B7021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Normal"/>
    <w:uiPriority w:val="99"/>
    <w:rsid w:val="00B7021B"/>
    <w:pPr>
      <w:spacing w:before="100" w:beforeAutospacing="1" w:after="100" w:afterAutospacing="1"/>
    </w:pPr>
  </w:style>
  <w:style w:type="paragraph" w:customStyle="1" w:styleId="xl202">
    <w:name w:val="xl202"/>
    <w:basedOn w:val="Normal"/>
    <w:uiPriority w:val="99"/>
    <w:rsid w:val="00B7021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Normal"/>
    <w:uiPriority w:val="99"/>
    <w:rsid w:val="00B7021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Normal"/>
    <w:uiPriority w:val="99"/>
    <w:rsid w:val="00B7021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Normal"/>
    <w:uiPriority w:val="99"/>
    <w:rsid w:val="00B702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Normal"/>
    <w:uiPriority w:val="99"/>
    <w:rsid w:val="00B7021B"/>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28">
    <w:name w:val="Абзац списка2"/>
    <w:basedOn w:val="Normal"/>
    <w:uiPriority w:val="99"/>
    <w:rsid w:val="00AC6C39"/>
    <w:pPr>
      <w:ind w:left="720"/>
    </w:pPr>
    <w:rPr>
      <w:rFonts w:ascii="Calibri" w:hAnsi="Calibri" w:cs="Calibri"/>
      <w:sz w:val="22"/>
      <w:szCs w:val="22"/>
      <w:lang w:eastAsia="en-US"/>
    </w:rPr>
  </w:style>
  <w:style w:type="numbering" w:customStyle="1" w:styleId="a">
    <w:name w:val="**Тире_список"/>
    <w:rsid w:val="0017012E"/>
    <w:pPr>
      <w:numPr>
        <w:numId w:val="33"/>
      </w:numPr>
    </w:pPr>
  </w:style>
</w:styles>
</file>

<file path=word/webSettings.xml><?xml version="1.0" encoding="utf-8"?>
<w:webSettings xmlns:r="http://schemas.openxmlformats.org/officeDocument/2006/relationships" xmlns:w="http://schemas.openxmlformats.org/wordprocessingml/2006/main">
  <w:divs>
    <w:div w:id="549074946">
      <w:marLeft w:val="0"/>
      <w:marRight w:val="0"/>
      <w:marTop w:val="0"/>
      <w:marBottom w:val="0"/>
      <w:divBdr>
        <w:top w:val="none" w:sz="0" w:space="0" w:color="auto"/>
        <w:left w:val="none" w:sz="0" w:space="0" w:color="auto"/>
        <w:bottom w:val="none" w:sz="0" w:space="0" w:color="auto"/>
        <w:right w:val="none" w:sz="0" w:space="0" w:color="auto"/>
      </w:divBdr>
    </w:div>
    <w:div w:id="549074947">
      <w:marLeft w:val="0"/>
      <w:marRight w:val="0"/>
      <w:marTop w:val="0"/>
      <w:marBottom w:val="0"/>
      <w:divBdr>
        <w:top w:val="none" w:sz="0" w:space="0" w:color="auto"/>
        <w:left w:val="none" w:sz="0" w:space="0" w:color="auto"/>
        <w:bottom w:val="none" w:sz="0" w:space="0" w:color="auto"/>
        <w:right w:val="none" w:sz="0" w:space="0" w:color="auto"/>
      </w:divBdr>
    </w:div>
    <w:div w:id="549074948">
      <w:marLeft w:val="0"/>
      <w:marRight w:val="0"/>
      <w:marTop w:val="0"/>
      <w:marBottom w:val="0"/>
      <w:divBdr>
        <w:top w:val="none" w:sz="0" w:space="0" w:color="auto"/>
        <w:left w:val="none" w:sz="0" w:space="0" w:color="auto"/>
        <w:bottom w:val="none" w:sz="0" w:space="0" w:color="auto"/>
        <w:right w:val="none" w:sz="0" w:space="0" w:color="auto"/>
      </w:divBdr>
    </w:div>
    <w:div w:id="549074949">
      <w:marLeft w:val="0"/>
      <w:marRight w:val="0"/>
      <w:marTop w:val="0"/>
      <w:marBottom w:val="0"/>
      <w:divBdr>
        <w:top w:val="none" w:sz="0" w:space="0" w:color="auto"/>
        <w:left w:val="none" w:sz="0" w:space="0" w:color="auto"/>
        <w:bottom w:val="none" w:sz="0" w:space="0" w:color="auto"/>
        <w:right w:val="none" w:sz="0" w:space="0" w:color="auto"/>
      </w:divBdr>
    </w:div>
    <w:div w:id="549074950">
      <w:marLeft w:val="0"/>
      <w:marRight w:val="0"/>
      <w:marTop w:val="0"/>
      <w:marBottom w:val="0"/>
      <w:divBdr>
        <w:top w:val="none" w:sz="0" w:space="0" w:color="auto"/>
        <w:left w:val="none" w:sz="0" w:space="0" w:color="auto"/>
        <w:bottom w:val="none" w:sz="0" w:space="0" w:color="auto"/>
        <w:right w:val="none" w:sz="0" w:space="0" w:color="auto"/>
      </w:divBdr>
    </w:div>
    <w:div w:id="549074951">
      <w:marLeft w:val="0"/>
      <w:marRight w:val="0"/>
      <w:marTop w:val="0"/>
      <w:marBottom w:val="0"/>
      <w:divBdr>
        <w:top w:val="none" w:sz="0" w:space="0" w:color="auto"/>
        <w:left w:val="none" w:sz="0" w:space="0" w:color="auto"/>
        <w:bottom w:val="none" w:sz="0" w:space="0" w:color="auto"/>
        <w:right w:val="none" w:sz="0" w:space="0" w:color="auto"/>
      </w:divBdr>
    </w:div>
    <w:div w:id="549074952">
      <w:marLeft w:val="0"/>
      <w:marRight w:val="0"/>
      <w:marTop w:val="0"/>
      <w:marBottom w:val="0"/>
      <w:divBdr>
        <w:top w:val="none" w:sz="0" w:space="0" w:color="auto"/>
        <w:left w:val="none" w:sz="0" w:space="0" w:color="auto"/>
        <w:bottom w:val="none" w:sz="0" w:space="0" w:color="auto"/>
        <w:right w:val="none" w:sz="0" w:space="0" w:color="auto"/>
      </w:divBdr>
    </w:div>
    <w:div w:id="549074953">
      <w:marLeft w:val="0"/>
      <w:marRight w:val="0"/>
      <w:marTop w:val="0"/>
      <w:marBottom w:val="0"/>
      <w:divBdr>
        <w:top w:val="none" w:sz="0" w:space="0" w:color="auto"/>
        <w:left w:val="none" w:sz="0" w:space="0" w:color="auto"/>
        <w:bottom w:val="none" w:sz="0" w:space="0" w:color="auto"/>
        <w:right w:val="none" w:sz="0" w:space="0" w:color="auto"/>
      </w:divBdr>
    </w:div>
    <w:div w:id="549074954">
      <w:marLeft w:val="0"/>
      <w:marRight w:val="0"/>
      <w:marTop w:val="0"/>
      <w:marBottom w:val="0"/>
      <w:divBdr>
        <w:top w:val="none" w:sz="0" w:space="0" w:color="auto"/>
        <w:left w:val="none" w:sz="0" w:space="0" w:color="auto"/>
        <w:bottom w:val="none" w:sz="0" w:space="0" w:color="auto"/>
        <w:right w:val="none" w:sz="0" w:space="0" w:color="auto"/>
      </w:divBdr>
    </w:div>
    <w:div w:id="549074955">
      <w:marLeft w:val="0"/>
      <w:marRight w:val="0"/>
      <w:marTop w:val="0"/>
      <w:marBottom w:val="0"/>
      <w:divBdr>
        <w:top w:val="none" w:sz="0" w:space="0" w:color="auto"/>
        <w:left w:val="none" w:sz="0" w:space="0" w:color="auto"/>
        <w:bottom w:val="none" w:sz="0" w:space="0" w:color="auto"/>
        <w:right w:val="none" w:sz="0" w:space="0" w:color="auto"/>
      </w:divBdr>
    </w:div>
    <w:div w:id="549074956">
      <w:marLeft w:val="0"/>
      <w:marRight w:val="0"/>
      <w:marTop w:val="0"/>
      <w:marBottom w:val="0"/>
      <w:divBdr>
        <w:top w:val="none" w:sz="0" w:space="0" w:color="auto"/>
        <w:left w:val="none" w:sz="0" w:space="0" w:color="auto"/>
        <w:bottom w:val="none" w:sz="0" w:space="0" w:color="auto"/>
        <w:right w:val="none" w:sz="0" w:space="0" w:color="auto"/>
      </w:divBdr>
    </w:div>
    <w:div w:id="549074957">
      <w:marLeft w:val="0"/>
      <w:marRight w:val="0"/>
      <w:marTop w:val="0"/>
      <w:marBottom w:val="0"/>
      <w:divBdr>
        <w:top w:val="none" w:sz="0" w:space="0" w:color="auto"/>
        <w:left w:val="none" w:sz="0" w:space="0" w:color="auto"/>
        <w:bottom w:val="none" w:sz="0" w:space="0" w:color="auto"/>
        <w:right w:val="none" w:sz="0" w:space="0" w:color="auto"/>
      </w:divBdr>
    </w:div>
    <w:div w:id="549074958">
      <w:marLeft w:val="0"/>
      <w:marRight w:val="0"/>
      <w:marTop w:val="0"/>
      <w:marBottom w:val="0"/>
      <w:divBdr>
        <w:top w:val="none" w:sz="0" w:space="0" w:color="auto"/>
        <w:left w:val="none" w:sz="0" w:space="0" w:color="auto"/>
        <w:bottom w:val="none" w:sz="0" w:space="0" w:color="auto"/>
        <w:right w:val="none" w:sz="0" w:space="0" w:color="auto"/>
      </w:divBdr>
    </w:div>
    <w:div w:id="549074959">
      <w:marLeft w:val="0"/>
      <w:marRight w:val="0"/>
      <w:marTop w:val="0"/>
      <w:marBottom w:val="0"/>
      <w:divBdr>
        <w:top w:val="none" w:sz="0" w:space="0" w:color="auto"/>
        <w:left w:val="none" w:sz="0" w:space="0" w:color="auto"/>
        <w:bottom w:val="none" w:sz="0" w:space="0" w:color="auto"/>
        <w:right w:val="none" w:sz="0" w:space="0" w:color="auto"/>
      </w:divBdr>
    </w:div>
    <w:div w:id="549074960">
      <w:marLeft w:val="0"/>
      <w:marRight w:val="0"/>
      <w:marTop w:val="0"/>
      <w:marBottom w:val="0"/>
      <w:divBdr>
        <w:top w:val="none" w:sz="0" w:space="0" w:color="auto"/>
        <w:left w:val="none" w:sz="0" w:space="0" w:color="auto"/>
        <w:bottom w:val="none" w:sz="0" w:space="0" w:color="auto"/>
        <w:right w:val="none" w:sz="0" w:space="0" w:color="auto"/>
      </w:divBdr>
    </w:div>
    <w:div w:id="549074961">
      <w:marLeft w:val="0"/>
      <w:marRight w:val="0"/>
      <w:marTop w:val="0"/>
      <w:marBottom w:val="0"/>
      <w:divBdr>
        <w:top w:val="none" w:sz="0" w:space="0" w:color="auto"/>
        <w:left w:val="none" w:sz="0" w:space="0" w:color="auto"/>
        <w:bottom w:val="none" w:sz="0" w:space="0" w:color="auto"/>
        <w:right w:val="none" w:sz="0" w:space="0" w:color="auto"/>
      </w:divBdr>
    </w:div>
    <w:div w:id="549074962">
      <w:marLeft w:val="0"/>
      <w:marRight w:val="0"/>
      <w:marTop w:val="0"/>
      <w:marBottom w:val="0"/>
      <w:divBdr>
        <w:top w:val="none" w:sz="0" w:space="0" w:color="auto"/>
        <w:left w:val="none" w:sz="0" w:space="0" w:color="auto"/>
        <w:bottom w:val="none" w:sz="0" w:space="0" w:color="auto"/>
        <w:right w:val="none" w:sz="0" w:space="0" w:color="auto"/>
      </w:divBdr>
    </w:div>
    <w:div w:id="549074963">
      <w:marLeft w:val="0"/>
      <w:marRight w:val="0"/>
      <w:marTop w:val="0"/>
      <w:marBottom w:val="0"/>
      <w:divBdr>
        <w:top w:val="none" w:sz="0" w:space="0" w:color="auto"/>
        <w:left w:val="none" w:sz="0" w:space="0" w:color="auto"/>
        <w:bottom w:val="none" w:sz="0" w:space="0" w:color="auto"/>
        <w:right w:val="none" w:sz="0" w:space="0" w:color="auto"/>
      </w:divBdr>
    </w:div>
    <w:div w:id="549074964">
      <w:marLeft w:val="0"/>
      <w:marRight w:val="0"/>
      <w:marTop w:val="0"/>
      <w:marBottom w:val="0"/>
      <w:divBdr>
        <w:top w:val="none" w:sz="0" w:space="0" w:color="auto"/>
        <w:left w:val="none" w:sz="0" w:space="0" w:color="auto"/>
        <w:bottom w:val="none" w:sz="0" w:space="0" w:color="auto"/>
        <w:right w:val="none" w:sz="0" w:space="0" w:color="auto"/>
      </w:divBdr>
    </w:div>
    <w:div w:id="549074965">
      <w:marLeft w:val="0"/>
      <w:marRight w:val="0"/>
      <w:marTop w:val="0"/>
      <w:marBottom w:val="0"/>
      <w:divBdr>
        <w:top w:val="none" w:sz="0" w:space="0" w:color="auto"/>
        <w:left w:val="none" w:sz="0" w:space="0" w:color="auto"/>
        <w:bottom w:val="none" w:sz="0" w:space="0" w:color="auto"/>
        <w:right w:val="none" w:sz="0" w:space="0" w:color="auto"/>
      </w:divBdr>
    </w:div>
    <w:div w:id="549074966">
      <w:marLeft w:val="0"/>
      <w:marRight w:val="0"/>
      <w:marTop w:val="0"/>
      <w:marBottom w:val="0"/>
      <w:divBdr>
        <w:top w:val="none" w:sz="0" w:space="0" w:color="auto"/>
        <w:left w:val="none" w:sz="0" w:space="0" w:color="auto"/>
        <w:bottom w:val="none" w:sz="0" w:space="0" w:color="auto"/>
        <w:right w:val="none" w:sz="0" w:space="0" w:color="auto"/>
      </w:divBdr>
    </w:div>
    <w:div w:id="549074967">
      <w:marLeft w:val="0"/>
      <w:marRight w:val="0"/>
      <w:marTop w:val="0"/>
      <w:marBottom w:val="0"/>
      <w:divBdr>
        <w:top w:val="none" w:sz="0" w:space="0" w:color="auto"/>
        <w:left w:val="none" w:sz="0" w:space="0" w:color="auto"/>
        <w:bottom w:val="none" w:sz="0" w:space="0" w:color="auto"/>
        <w:right w:val="none" w:sz="0" w:space="0" w:color="auto"/>
      </w:divBdr>
    </w:div>
    <w:div w:id="549074968">
      <w:marLeft w:val="0"/>
      <w:marRight w:val="0"/>
      <w:marTop w:val="0"/>
      <w:marBottom w:val="0"/>
      <w:divBdr>
        <w:top w:val="none" w:sz="0" w:space="0" w:color="auto"/>
        <w:left w:val="none" w:sz="0" w:space="0" w:color="auto"/>
        <w:bottom w:val="none" w:sz="0" w:space="0" w:color="auto"/>
        <w:right w:val="none" w:sz="0" w:space="0" w:color="auto"/>
      </w:divBdr>
    </w:div>
    <w:div w:id="549074969">
      <w:marLeft w:val="0"/>
      <w:marRight w:val="0"/>
      <w:marTop w:val="0"/>
      <w:marBottom w:val="0"/>
      <w:divBdr>
        <w:top w:val="none" w:sz="0" w:space="0" w:color="auto"/>
        <w:left w:val="none" w:sz="0" w:space="0" w:color="auto"/>
        <w:bottom w:val="none" w:sz="0" w:space="0" w:color="auto"/>
        <w:right w:val="none" w:sz="0" w:space="0" w:color="auto"/>
      </w:divBdr>
    </w:div>
    <w:div w:id="549074970">
      <w:marLeft w:val="0"/>
      <w:marRight w:val="0"/>
      <w:marTop w:val="0"/>
      <w:marBottom w:val="0"/>
      <w:divBdr>
        <w:top w:val="none" w:sz="0" w:space="0" w:color="auto"/>
        <w:left w:val="none" w:sz="0" w:space="0" w:color="auto"/>
        <w:bottom w:val="none" w:sz="0" w:space="0" w:color="auto"/>
        <w:right w:val="none" w:sz="0" w:space="0" w:color="auto"/>
      </w:divBdr>
    </w:div>
    <w:div w:id="549074971">
      <w:marLeft w:val="0"/>
      <w:marRight w:val="0"/>
      <w:marTop w:val="0"/>
      <w:marBottom w:val="0"/>
      <w:divBdr>
        <w:top w:val="none" w:sz="0" w:space="0" w:color="auto"/>
        <w:left w:val="none" w:sz="0" w:space="0" w:color="auto"/>
        <w:bottom w:val="none" w:sz="0" w:space="0" w:color="auto"/>
        <w:right w:val="none" w:sz="0" w:space="0" w:color="auto"/>
      </w:divBdr>
    </w:div>
    <w:div w:id="549074972">
      <w:marLeft w:val="0"/>
      <w:marRight w:val="0"/>
      <w:marTop w:val="0"/>
      <w:marBottom w:val="0"/>
      <w:divBdr>
        <w:top w:val="none" w:sz="0" w:space="0" w:color="auto"/>
        <w:left w:val="none" w:sz="0" w:space="0" w:color="auto"/>
        <w:bottom w:val="none" w:sz="0" w:space="0" w:color="auto"/>
        <w:right w:val="none" w:sz="0" w:space="0" w:color="auto"/>
      </w:divBdr>
    </w:div>
    <w:div w:id="549074973">
      <w:marLeft w:val="0"/>
      <w:marRight w:val="0"/>
      <w:marTop w:val="0"/>
      <w:marBottom w:val="0"/>
      <w:divBdr>
        <w:top w:val="none" w:sz="0" w:space="0" w:color="auto"/>
        <w:left w:val="none" w:sz="0" w:space="0" w:color="auto"/>
        <w:bottom w:val="none" w:sz="0" w:space="0" w:color="auto"/>
        <w:right w:val="none" w:sz="0" w:space="0" w:color="auto"/>
      </w:divBdr>
    </w:div>
    <w:div w:id="549074974">
      <w:marLeft w:val="0"/>
      <w:marRight w:val="0"/>
      <w:marTop w:val="0"/>
      <w:marBottom w:val="0"/>
      <w:divBdr>
        <w:top w:val="none" w:sz="0" w:space="0" w:color="auto"/>
        <w:left w:val="none" w:sz="0" w:space="0" w:color="auto"/>
        <w:bottom w:val="none" w:sz="0" w:space="0" w:color="auto"/>
        <w:right w:val="none" w:sz="0" w:space="0" w:color="auto"/>
      </w:divBdr>
    </w:div>
    <w:div w:id="549074975">
      <w:marLeft w:val="0"/>
      <w:marRight w:val="0"/>
      <w:marTop w:val="0"/>
      <w:marBottom w:val="0"/>
      <w:divBdr>
        <w:top w:val="none" w:sz="0" w:space="0" w:color="auto"/>
        <w:left w:val="none" w:sz="0" w:space="0" w:color="auto"/>
        <w:bottom w:val="none" w:sz="0" w:space="0" w:color="auto"/>
        <w:right w:val="none" w:sz="0" w:space="0" w:color="auto"/>
      </w:divBdr>
    </w:div>
    <w:div w:id="549074976">
      <w:marLeft w:val="0"/>
      <w:marRight w:val="0"/>
      <w:marTop w:val="0"/>
      <w:marBottom w:val="0"/>
      <w:divBdr>
        <w:top w:val="none" w:sz="0" w:space="0" w:color="auto"/>
        <w:left w:val="none" w:sz="0" w:space="0" w:color="auto"/>
        <w:bottom w:val="none" w:sz="0" w:space="0" w:color="auto"/>
        <w:right w:val="none" w:sz="0" w:space="0" w:color="auto"/>
      </w:divBdr>
    </w:div>
    <w:div w:id="549074977">
      <w:marLeft w:val="0"/>
      <w:marRight w:val="0"/>
      <w:marTop w:val="0"/>
      <w:marBottom w:val="0"/>
      <w:divBdr>
        <w:top w:val="none" w:sz="0" w:space="0" w:color="auto"/>
        <w:left w:val="none" w:sz="0" w:space="0" w:color="auto"/>
        <w:bottom w:val="none" w:sz="0" w:space="0" w:color="auto"/>
        <w:right w:val="none" w:sz="0" w:space="0" w:color="auto"/>
      </w:divBdr>
    </w:div>
    <w:div w:id="549074978">
      <w:marLeft w:val="0"/>
      <w:marRight w:val="0"/>
      <w:marTop w:val="0"/>
      <w:marBottom w:val="0"/>
      <w:divBdr>
        <w:top w:val="none" w:sz="0" w:space="0" w:color="auto"/>
        <w:left w:val="none" w:sz="0" w:space="0" w:color="auto"/>
        <w:bottom w:val="none" w:sz="0" w:space="0" w:color="auto"/>
        <w:right w:val="none" w:sz="0" w:space="0" w:color="auto"/>
      </w:divBdr>
    </w:div>
    <w:div w:id="5490749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hyperlink" Target="http://www.roseltorg.ru" TargetMode="Externa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42" Type="http://schemas.openxmlformats.org/officeDocument/2006/relationships/hyperlink" Target="http://services.fms.gov.ru/info-service.htm?sid=2000" TargetMode="External"/><Relationship Id="rId47" Type="http://schemas.openxmlformats.org/officeDocument/2006/relationships/hyperlink" Target="http://www.a-k-d.ru" TargetMode="External"/><Relationship Id="rId50" Type="http://schemas.openxmlformats.org/officeDocument/2006/relationships/hyperlink" Target="http://www.fabrikant.ru" TargetMode="External"/><Relationship Id="rId55" Type="http://schemas.openxmlformats.org/officeDocument/2006/relationships/hyperlink" Target="http://www.a-k-d.ru/" TargetMode="External"/><Relationship Id="rId63" Type="http://schemas.openxmlformats.org/officeDocument/2006/relationships/footer" Target="footer5.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41" Type="http://schemas.openxmlformats.org/officeDocument/2006/relationships/hyperlink" Target="http://www.a-k-d.ru/" TargetMode="External"/><Relationship Id="rId54" Type="http://schemas.openxmlformats.org/officeDocument/2006/relationships/hyperlink" Target="http://www.a-k-d.ru" TargetMode="External"/><Relationship Id="rId62"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hyperlink" Target="http://www.fitchratings.com/" TargetMode="External"/><Relationship Id="rId37" Type="http://schemas.openxmlformats.org/officeDocument/2006/relationships/hyperlink" Target="http://www.roseltorg.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www.roseltorg.ru" TargetMode="External"/><Relationship Id="rId58" Type="http://schemas.openxmlformats.org/officeDocument/2006/relationships/footer" Target="footer3.xm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2.xml"/><Relationship Id="rId36" Type="http://schemas.openxmlformats.org/officeDocument/2006/relationships/hyperlink" Target="http://www.fabrikant.ru" TargetMode="External"/><Relationship Id="rId49" Type="http://schemas.openxmlformats.org/officeDocument/2006/relationships/hyperlink" Target="mailto:arbitration@rosatom.ru" TargetMode="External"/><Relationship Id="rId57" Type="http://schemas.openxmlformats.org/officeDocument/2006/relationships/header" Target="header4.xml"/><Relationship Id="rId61" Type="http://schemas.openxmlformats.org/officeDocument/2006/relationships/header" Target="header5.xml"/><Relationship Id="rId10" Type="http://schemas.openxmlformats.org/officeDocument/2006/relationships/hyperlink" Target="http://www.a-k-d.ru/" TargetMode="External"/><Relationship Id="rId19" Type="http://schemas.openxmlformats.org/officeDocument/2006/relationships/hyperlink" Target="http://www.fabrikant.ru" TargetMode="External"/><Relationship Id="rId31" Type="http://schemas.openxmlformats.org/officeDocument/2006/relationships/hyperlink" Target="http://www.moodys.com/" TargetMode="External"/><Relationship Id="rId44" Type="http://schemas.openxmlformats.org/officeDocument/2006/relationships/hyperlink" Target="http://www.roseltorg.ru" TargetMode="External"/><Relationship Id="rId52" Type="http://schemas.openxmlformats.org/officeDocument/2006/relationships/hyperlink" Target="http://www.a-k-d.ru" TargetMode="External"/><Relationship Id="rId60" Type="http://schemas.openxmlformats.org/officeDocument/2006/relationships/image" Target="media/image2.emf"/><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roseltorg.ru" TargetMode="External"/><Relationship Id="rId27" Type="http://schemas.openxmlformats.org/officeDocument/2006/relationships/footer" Target="footer1.xml"/><Relationship Id="rId30" Type="http://schemas.openxmlformats.org/officeDocument/2006/relationships/hyperlink" Target="http://www.standardandpoors.com/" TargetMode="External"/><Relationship Id="rId35" Type="http://schemas.openxmlformats.org/officeDocument/2006/relationships/hyperlink" Target="http://zakupki.rosatom.ru" TargetMode="External"/><Relationship Id="rId43" Type="http://schemas.openxmlformats.org/officeDocument/2006/relationships/hyperlink" Target="http://www.fabrikant.ru" TargetMode="External"/><Relationship Id="rId48" Type="http://schemas.openxmlformats.org/officeDocument/2006/relationships/hyperlink" Target="http://www.a-k-d.ru/" TargetMode="External"/><Relationship Id="rId56" Type="http://schemas.openxmlformats.org/officeDocument/2006/relationships/header" Target="header3.xml"/><Relationship Id="rId64" Type="http://schemas.openxmlformats.org/officeDocument/2006/relationships/header" Target="header7.xml"/><Relationship Id="rId8" Type="http://schemas.openxmlformats.org/officeDocument/2006/relationships/oleObject" Target="embeddings/oleObject1.bin"/><Relationship Id="rId51" Type="http://schemas.openxmlformats.org/officeDocument/2006/relationships/hyperlink" Target="http://www.roseltorg.ru" TargetMode="External"/><Relationship Id="rId3" Type="http://schemas.openxmlformats.org/officeDocument/2006/relationships/settings" Target="setting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header" Target="header1.xml"/><Relationship Id="rId33" Type="http://schemas.openxmlformats.org/officeDocument/2006/relationships/hyperlink" Target="mailto:zakupki@vniia.ru" TargetMode="External"/><Relationship Id="rId38" Type="http://schemas.openxmlformats.org/officeDocument/2006/relationships/hyperlink" Target="http://www.a-k-d.ru" TargetMode="External"/><Relationship Id="rId46" Type="http://schemas.openxmlformats.org/officeDocument/2006/relationships/hyperlink" Target="http://www.roseltorg.ru"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6997</TotalTime>
  <Pages>39</Pages>
  <Words>18464</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1338</cp:revision>
  <cp:lastPrinted>2014-04-14T10:59:00Z</cp:lastPrinted>
  <dcterms:created xsi:type="dcterms:W3CDTF">2013-08-10T10:33:00Z</dcterms:created>
  <dcterms:modified xsi:type="dcterms:W3CDTF">2014-04-14T11:00:00Z</dcterms:modified>
</cp:coreProperties>
</file>