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AAB" w:rsidRPr="00EC0629" w:rsidRDefault="000C3AAB" w:rsidP="00495ACE">
      <w:pPr>
        <w:jc w:val="center"/>
        <w:outlineLvl w:val="0"/>
        <w:rPr>
          <w:rFonts w:ascii="Times New Roman" w:hAnsi="Times New Roman" w:cs="Times New Roman"/>
        </w:rPr>
      </w:pPr>
      <w:r w:rsidRPr="00EC0629">
        <w:rPr>
          <w:rFonts w:ascii="Times New Roman" w:hAnsi="Times New Roman" w:cs="Times New Roman"/>
        </w:rPr>
        <w:t>ИЗВЕЩЕНИЕ О ПРОДЛЕНИИ СРОКА ПОДАЧИ ЗАЯВОК</w:t>
      </w:r>
    </w:p>
    <w:p w:rsidR="000C3AAB" w:rsidRPr="00EC0629" w:rsidRDefault="000C3AAB" w:rsidP="00495ACE">
      <w:pPr>
        <w:jc w:val="center"/>
        <w:outlineLvl w:val="0"/>
        <w:rPr>
          <w:rFonts w:ascii="Times New Roman" w:hAnsi="Times New Roman" w:cs="Times New Roman"/>
        </w:rPr>
      </w:pPr>
      <w:r w:rsidRPr="00EC0629">
        <w:rPr>
          <w:rFonts w:ascii="Times New Roman" w:hAnsi="Times New Roman" w:cs="Times New Roman"/>
        </w:rPr>
        <w:t>224/67-03/13-407/2 ОЗЦЭ</w:t>
      </w:r>
      <w:bookmarkStart w:id="0" w:name="_GoBack"/>
      <w:bookmarkEnd w:id="0"/>
    </w:p>
    <w:p w:rsidR="000C3AAB" w:rsidRPr="00331F42" w:rsidRDefault="000C3AAB" w:rsidP="00495ACE">
      <w:pPr>
        <w:jc w:val="center"/>
        <w:outlineLvl w:val="0"/>
        <w:rPr>
          <w:rFonts w:ascii="Times New Roman" w:hAnsi="Times New Roman" w:cs="Times New Roman"/>
        </w:rPr>
      </w:pP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C3AAB" w:rsidRPr="00331F42" w:rsidRDefault="000C3AAB" w:rsidP="00495AC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C3AAB" w:rsidRPr="00331F42" w:rsidRDefault="000C3AAB" w:rsidP="00495AC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C3AAB" w:rsidRPr="00CC6457" w:rsidRDefault="000C3AAB" w:rsidP="00495A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 w:rsidRPr="00E7010D">
        <w:rPr>
          <w:rFonts w:ascii="Times New Roman" w:hAnsi="Times New Roman"/>
          <w:kern w:val="1"/>
        </w:rPr>
        <w:t>Балыхин Игорь Эдуардович</w:t>
      </w:r>
      <w:r w:rsidRPr="00CC6457">
        <w:rPr>
          <w:rFonts w:ascii="Times New Roman" w:hAnsi="Times New Roman" w:cs="Times New Roman"/>
        </w:rPr>
        <w:t>, (48439) 9-8</w:t>
      </w:r>
      <w:r>
        <w:rPr>
          <w:rFonts w:ascii="Times New Roman" w:hAnsi="Times New Roman" w:cs="Times New Roman"/>
        </w:rPr>
        <w:t>3-0</w:t>
      </w:r>
      <w:r w:rsidRPr="00CC6457">
        <w:rPr>
          <w:rFonts w:ascii="Times New Roman" w:hAnsi="Times New Roman" w:cs="Times New Roman"/>
        </w:rPr>
        <w:t>0, факс (48439) 9-</w:t>
      </w:r>
      <w:r>
        <w:rPr>
          <w:rFonts w:ascii="Times New Roman" w:hAnsi="Times New Roman" w:cs="Times New Roman"/>
        </w:rPr>
        <w:t>55</w:t>
      </w:r>
      <w:r w:rsidRPr="00CC645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99</w:t>
      </w:r>
      <w:r w:rsidRPr="00CC6457">
        <w:rPr>
          <w:rFonts w:ascii="Times New Roman" w:hAnsi="Times New Roman" w:cs="Times New Roman"/>
        </w:rPr>
        <w:t xml:space="preserve">, </w:t>
      </w:r>
      <w:r w:rsidRPr="00691DD5">
        <w:rPr>
          <w:rFonts w:ascii="Times New Roman" w:hAnsi="Times New Roman" w:cs="Times New Roman"/>
          <w:lang w:val="en-US"/>
        </w:rPr>
        <w:t>ibalykhin</w:t>
      </w:r>
      <w:r w:rsidRPr="00CB445A">
        <w:rPr>
          <w:rFonts w:ascii="Times New Roman" w:hAnsi="Times New Roman" w:cs="Times New Roman"/>
        </w:rPr>
        <w:t>@</w:t>
      </w:r>
      <w:r w:rsidRPr="00691DD5">
        <w:rPr>
          <w:rFonts w:ascii="Times New Roman" w:hAnsi="Times New Roman" w:cs="Times New Roman"/>
          <w:lang w:val="en-US"/>
        </w:rPr>
        <w:t>ippe</w:t>
      </w:r>
      <w:r w:rsidRPr="00CB445A">
        <w:rPr>
          <w:rFonts w:ascii="Times New Roman" w:hAnsi="Times New Roman" w:cs="Times New Roman"/>
        </w:rPr>
        <w:t>.</w:t>
      </w:r>
      <w:r w:rsidRPr="00691DD5">
        <w:rPr>
          <w:rFonts w:ascii="Times New Roman" w:hAnsi="Times New Roman" w:cs="Times New Roman"/>
          <w:lang w:val="en-US"/>
        </w:rPr>
        <w:t>ru</w:t>
      </w:r>
      <w:r w:rsidRPr="00CC6457">
        <w:rPr>
          <w:rFonts w:ascii="Times New Roman" w:hAnsi="Times New Roman" w:cs="Times New Roman"/>
        </w:rPr>
        <w:t>;</w:t>
      </w:r>
    </w:p>
    <w:p w:rsidR="000C3AAB" w:rsidRPr="00331F42" w:rsidRDefault="000C3AAB" w:rsidP="00495AC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num" w:pos="0"/>
          <w:tab w:val="left" w:pos="993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</w:t>
      </w:r>
      <w:r w:rsidRPr="0002019C">
        <w:rPr>
          <w:rFonts w:ascii="Times New Roman" w:hAnsi="Times New Roman" w:cs="Times New Roman"/>
        </w:rPr>
        <w:t xml:space="preserve">оказание услуг по технологической и санитарной обработке белья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0C3AAB" w:rsidRPr="00331F42" w:rsidRDefault="000C3AAB" w:rsidP="00495A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B445A">
        <w:rPr>
          <w:rFonts w:ascii="Times New Roman" w:hAnsi="Times New Roman" w:cs="Times New Roman"/>
        </w:rPr>
        <w:t>Прачечная «Исполнителя»</w:t>
      </w:r>
      <w:r>
        <w:rPr>
          <w:rFonts w:ascii="Times New Roman" w:hAnsi="Times New Roman" w:cs="Times New Roman"/>
        </w:rPr>
        <w:t>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C3AAB" w:rsidRPr="00331F42" w:rsidRDefault="000C3AAB" w:rsidP="00495A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3AAB" w:rsidRPr="00331F42" w:rsidRDefault="000C3AAB" w:rsidP="00495A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3AAB" w:rsidRPr="00331F42" w:rsidRDefault="000C3AAB" w:rsidP="00495A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3AAB" w:rsidRPr="00EE4337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40C4A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40C4A">
        <w:rPr>
          <w:rFonts w:ascii="Times New Roman" w:hAnsi="Times New Roman" w:cs="Times New Roman"/>
        </w:rPr>
        <w:t>: 790 600, 00 рублей (семьсот девяносто тысяч шестьсот рублей 00 копеек) рубл</w:t>
      </w:r>
      <w:r>
        <w:rPr>
          <w:rFonts w:ascii="Times New Roman" w:hAnsi="Times New Roman" w:cs="Times New Roman"/>
        </w:rPr>
        <w:t>ей</w:t>
      </w:r>
      <w:r w:rsidRPr="00640C4A">
        <w:rPr>
          <w:rFonts w:ascii="Times New Roman" w:hAnsi="Times New Roman" w:cs="Times New Roman"/>
        </w:rPr>
        <w:t>, включая НДС. Цена услуг включает в себя все расходы, связанные с выполнением услуг, страхование, уплату налогов, сборов и других обязательных платежей, предусмотренных законодательством РФ</w:t>
      </w:r>
      <w:r w:rsidRPr="00640C4A">
        <w:rPr>
          <w:rFonts w:ascii="Times New Roman" w:hAnsi="Times New Roman" w:cs="Times New Roman"/>
          <w:b/>
          <w:bCs/>
        </w:rPr>
        <w:t xml:space="preserve"> </w:t>
      </w:r>
    </w:p>
    <w:p w:rsidR="000C3AAB" w:rsidRPr="00640C4A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40C4A">
        <w:rPr>
          <w:rFonts w:ascii="Times New Roman" w:hAnsi="Times New Roman" w:cs="Times New Roman"/>
          <w:b/>
          <w:bCs/>
          <w:spacing w:val="-6"/>
        </w:rPr>
        <w:t xml:space="preserve">Срок, место и порядок предоставления </w:t>
      </w:r>
      <w:r w:rsidRPr="00654554">
        <w:rPr>
          <w:rFonts w:ascii="Times New Roman" w:hAnsi="Times New Roman" w:cs="Times New Roman"/>
          <w:b/>
          <w:bCs/>
          <w:spacing w:val="-6"/>
        </w:rPr>
        <w:t>документации по запросу цен:</w:t>
      </w:r>
    </w:p>
    <w:p w:rsidR="000C3AAB" w:rsidRPr="00331F42" w:rsidRDefault="000C3AAB" w:rsidP="00495A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C3AAB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0C3AAB" w:rsidRPr="00D57A86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57A8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57A8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57A86">
        <w:rPr>
          <w:rFonts w:ascii="Times New Roman" w:hAnsi="Times New Roman" w:cs="Times New Roman"/>
          <w:b/>
          <w:bCs/>
        </w:rPr>
        <w:t>:</w:t>
      </w:r>
    </w:p>
    <w:p w:rsidR="000C3AAB" w:rsidRPr="00D57A86" w:rsidRDefault="000C3AAB" w:rsidP="00D57A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D57A8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57A86">
        <w:rPr>
          <w:rFonts w:ascii="Times New Roman" w:hAnsi="Times New Roman" w:cs="Times New Roman"/>
          <w:color w:val="0000FF"/>
        </w:rPr>
        <w:t xml:space="preserve"> </w:t>
      </w:r>
      <w:r w:rsidRPr="00D57A8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57A86">
        <w:rPr>
          <w:rFonts w:ascii="Times New Roman" w:hAnsi="Times New Roman" w:cs="Times New Roman"/>
          <w:spacing w:val="-6"/>
        </w:rPr>
        <w:t>на участие в запросе цен</w:t>
      </w:r>
      <w:r w:rsidRPr="00D57A86">
        <w:rPr>
          <w:rFonts w:ascii="Times New Roman" w:hAnsi="Times New Roman" w:cs="Times New Roman"/>
        </w:rPr>
        <w:t xml:space="preserve"> продлевается на 4 рабочих дня.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C3AAB" w:rsidRPr="00331F42" w:rsidRDefault="000C3AAB" w:rsidP="00495ACE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7C376B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9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9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C2145">
        <w:rPr>
          <w:rFonts w:ascii="Times New Roman" w:hAnsi="Times New Roman" w:cs="Times New Roman"/>
        </w:rPr>
        <w:t>3</w:t>
      </w:r>
      <w:r w:rsidRPr="00331F42">
        <w:rPr>
          <w:rFonts w:ascii="Times New Roman" w:hAnsi="Times New Roman" w:cs="Times New Roman"/>
        </w:rPr>
        <w:t>0 дней.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3AAB" w:rsidRPr="00331F42" w:rsidRDefault="000C3AAB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3AAB" w:rsidRPr="00A6215E" w:rsidRDefault="000C3AAB" w:rsidP="00495ACE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0C3AAB" w:rsidRDefault="000C3AAB"/>
    <w:sectPr w:rsidR="000C3AAB" w:rsidSect="00712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84A83BE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6EE4953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5EBD"/>
    <w:rsid w:val="0002019C"/>
    <w:rsid w:val="000C3AAB"/>
    <w:rsid w:val="00331F42"/>
    <w:rsid w:val="00361447"/>
    <w:rsid w:val="00495ACE"/>
    <w:rsid w:val="00640C4A"/>
    <w:rsid w:val="00654554"/>
    <w:rsid w:val="00691DD5"/>
    <w:rsid w:val="007125A4"/>
    <w:rsid w:val="00760B28"/>
    <w:rsid w:val="007C376B"/>
    <w:rsid w:val="008E3C0C"/>
    <w:rsid w:val="00A6215E"/>
    <w:rsid w:val="00C572F3"/>
    <w:rsid w:val="00C65EBD"/>
    <w:rsid w:val="00CB445A"/>
    <w:rsid w:val="00CC2145"/>
    <w:rsid w:val="00CC6457"/>
    <w:rsid w:val="00D42E6F"/>
    <w:rsid w:val="00D57A86"/>
    <w:rsid w:val="00E7010D"/>
    <w:rsid w:val="00EC0629"/>
    <w:rsid w:val="00EE4337"/>
    <w:rsid w:val="00F0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AC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C062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717</Words>
  <Characters>4090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2013-11-14T05:12:00Z</dcterms:created>
  <dcterms:modified xsi:type="dcterms:W3CDTF">2013-11-20T09:08:00Z</dcterms:modified>
</cp:coreProperties>
</file>