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1B0" w:rsidRPr="00783277" w:rsidRDefault="004121B0" w:rsidP="00536E75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4121B0" w:rsidRPr="00783277" w:rsidRDefault="004121B0" w:rsidP="00536E75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224/11.02-04/14-375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4121B0" w:rsidRPr="00783277" w:rsidRDefault="004121B0" w:rsidP="00536E7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4121B0" w:rsidRPr="00783277" w:rsidRDefault="004121B0" w:rsidP="00536E7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>
        <w:rPr>
          <w:rFonts w:ascii="Times New Roman" w:hAnsi="Times New Roman" w:cs="Times New Roman"/>
          <w:spacing w:val="-6"/>
        </w:rPr>
        <w:t>оказание у</w:t>
      </w:r>
      <w:r w:rsidRPr="000B459E">
        <w:rPr>
          <w:rFonts w:ascii="Times New Roman" w:hAnsi="Times New Roman" w:cs="Times New Roman"/>
          <w:spacing w:val="-6"/>
        </w:rPr>
        <w:t xml:space="preserve">слуг по технологической и санитарной обработке белья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4121B0" w:rsidRPr="00783277" w:rsidRDefault="004121B0" w:rsidP="00536E7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121B0" w:rsidRPr="00783277" w:rsidRDefault="004121B0" w:rsidP="00536E75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4121B0" w:rsidRPr="00783277" w:rsidRDefault="004121B0" w:rsidP="00536E7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521F59">
        <w:rPr>
          <w:rFonts w:ascii="Times New Roman" w:hAnsi="Times New Roman" w:cs="Times New Roman"/>
          <w:color w:val="000000"/>
        </w:rPr>
        <w:t>Балыхин Игорь Эдуардович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 xml:space="preserve">83-00, </w:t>
      </w:r>
      <w:r w:rsidRPr="00783277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55-99</w:t>
      </w:r>
      <w:r w:rsidRPr="00783277">
        <w:rPr>
          <w:rFonts w:ascii="Times New Roman" w:hAnsi="Times New Roman" w:cs="Times New Roman"/>
        </w:rPr>
        <w:t xml:space="preserve">, </w:t>
      </w:r>
      <w:r w:rsidRPr="00521F59">
        <w:rPr>
          <w:rFonts w:ascii="Times New Roman" w:hAnsi="Times New Roman" w:cs="Times New Roman"/>
          <w:color w:val="000000"/>
          <w:lang w:val="en-US"/>
        </w:rPr>
        <w:t>ibalykhin</w:t>
      </w:r>
      <w:r w:rsidRPr="00521F59">
        <w:rPr>
          <w:rFonts w:ascii="Times New Roman" w:hAnsi="Times New Roman" w:cs="Times New Roman"/>
          <w:color w:val="000000"/>
        </w:rPr>
        <w:t>@</w:t>
      </w:r>
      <w:r w:rsidRPr="00521F59">
        <w:rPr>
          <w:rFonts w:ascii="Times New Roman" w:hAnsi="Times New Roman" w:cs="Times New Roman"/>
          <w:color w:val="000000"/>
          <w:lang w:val="en-US"/>
        </w:rPr>
        <w:t>ippe</w:t>
      </w:r>
      <w:r w:rsidRPr="00521F59">
        <w:rPr>
          <w:rFonts w:ascii="Times New Roman" w:hAnsi="Times New Roman" w:cs="Times New Roman"/>
          <w:color w:val="000000"/>
        </w:rPr>
        <w:t>.</w:t>
      </w:r>
      <w:r w:rsidRPr="00521F59">
        <w:rPr>
          <w:rFonts w:ascii="Times New Roman" w:hAnsi="Times New Roman" w:cs="Times New Roman"/>
          <w:color w:val="000000"/>
          <w:lang w:val="en-US"/>
        </w:rPr>
        <w:t>ru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4121B0" w:rsidRPr="00783277" w:rsidRDefault="004121B0" w:rsidP="00536E75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оказание у</w:t>
      </w:r>
      <w:r w:rsidRPr="000B459E">
        <w:rPr>
          <w:rFonts w:ascii="Times New Roman" w:hAnsi="Times New Roman" w:cs="Times New Roman"/>
          <w:color w:val="000000"/>
        </w:rPr>
        <w:t>слуг по технологической и санитарной обработке белья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Срок поставки товара/работ/услуг</w:t>
      </w:r>
      <w:r w:rsidRPr="000C27CA">
        <w:rPr>
          <w:rFonts w:ascii="Times New Roman" w:hAnsi="Times New Roman" w:cs="Times New Roman"/>
          <w:b/>
          <w:bCs/>
        </w:rPr>
        <w:t xml:space="preserve">: </w:t>
      </w:r>
      <w:r w:rsidRPr="000C27CA">
        <w:rPr>
          <w:rFonts w:ascii="Times New Roman" w:hAnsi="Times New Roman" w:cs="Times New Roman"/>
        </w:rPr>
        <w:t xml:space="preserve">с 01 января 2015 </w:t>
      </w:r>
      <w:r w:rsidRPr="00F83A58">
        <w:rPr>
          <w:rFonts w:ascii="Times New Roman" w:hAnsi="Times New Roman" w:cs="Times New Roman"/>
          <w:color w:val="000000"/>
        </w:rPr>
        <w:t>г. до 31 декабря 2015 г</w:t>
      </w:r>
      <w:r w:rsidRPr="00783277">
        <w:rPr>
          <w:rFonts w:ascii="Times New Roman" w:hAnsi="Times New Roman" w:cs="Times New Roman"/>
        </w:rPr>
        <w:t>.</w:t>
      </w:r>
    </w:p>
    <w:p w:rsidR="004121B0" w:rsidRPr="00B31101" w:rsidRDefault="004121B0" w:rsidP="00536E7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B31101">
        <w:rPr>
          <w:rFonts w:ascii="Times New Roman" w:hAnsi="Times New Roman" w:cs="Times New Roman"/>
        </w:rPr>
        <w:t>Прачечная «Исполнителя».</w:t>
      </w:r>
    </w:p>
    <w:p w:rsidR="004121B0" w:rsidRPr="00783277" w:rsidRDefault="004121B0" w:rsidP="00536E7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4121B0" w:rsidRPr="00783277" w:rsidRDefault="004121B0" w:rsidP="00536E7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121B0" w:rsidRPr="00783277" w:rsidRDefault="004121B0" w:rsidP="00536E7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21B0" w:rsidRPr="00783277" w:rsidRDefault="004121B0" w:rsidP="00536E7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121B0" w:rsidRPr="00F83A58" w:rsidRDefault="004121B0" w:rsidP="00536E75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83A58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F83A58">
        <w:rPr>
          <w:rFonts w:ascii="Times New Roman" w:hAnsi="Times New Roman" w:cs="Times New Roman"/>
          <w:color w:val="000000"/>
        </w:rPr>
        <w:t>509 788,33 (Пятьсот девять тысяч семьсот восемьдесят восемь рублей 33</w:t>
      </w:r>
      <w:r w:rsidRPr="00F83A58">
        <w:rPr>
          <w:rFonts w:ascii="Times New Roman" w:hAnsi="Times New Roman" w:cs="Times New Roman"/>
        </w:rPr>
        <w:t xml:space="preserve"> коп</w:t>
      </w:r>
      <w:r w:rsidRPr="00F83A58">
        <w:rPr>
          <w:rFonts w:ascii="Times New Roman" w:hAnsi="Times New Roman" w:cs="Times New Roman"/>
          <w:color w:val="000000"/>
        </w:rPr>
        <w:t>ейки) рублей, включая НДС 18%. В цену работ входят все расходы Исполнителя,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РФ, а также транспортные расходы.</w:t>
      </w:r>
    </w:p>
    <w:p w:rsidR="004121B0" w:rsidRPr="00F83A58" w:rsidRDefault="004121B0" w:rsidP="00536E75">
      <w:pPr>
        <w:tabs>
          <w:tab w:val="left" w:pos="0"/>
          <w:tab w:val="left" w:pos="1134"/>
        </w:tabs>
        <w:suppressAutoHyphens w:val="0"/>
        <w:ind w:firstLine="993"/>
        <w:jc w:val="both"/>
        <w:rPr>
          <w:rFonts w:ascii="Times New Roman" w:hAnsi="Times New Roman" w:cs="Times New Roman"/>
          <w:spacing w:val="-6"/>
        </w:rPr>
      </w:pPr>
      <w:r w:rsidRPr="00F83A58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F83A58">
        <w:rPr>
          <w:rFonts w:ascii="Times New Roman" w:hAnsi="Times New Roman" w:cs="Times New Roman"/>
          <w:color w:val="000000"/>
        </w:rPr>
        <w:t>432 024,01 (Четыреста тридцать две тысячи двадцать четыре рубля 01 коп</w:t>
      </w:r>
      <w:r w:rsidRPr="00F83A58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йка</w:t>
      </w:r>
      <w:r w:rsidRPr="00F83A58">
        <w:rPr>
          <w:rFonts w:ascii="Times New Roman" w:hAnsi="Times New Roman" w:cs="Times New Roman"/>
        </w:rPr>
        <w:t>) рубля</w:t>
      </w:r>
      <w:r w:rsidRPr="00F83A58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4121B0" w:rsidRDefault="004121B0" w:rsidP="00536E75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  <w:lang w:val="en-US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4121B0" w:rsidRDefault="004121B0" w:rsidP="003934C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3934CE">
        <w:rPr>
          <w:rFonts w:ascii="Times New Roman" w:hAnsi="Times New Roman" w:cs="Times New Roman"/>
          <w:b/>
          <w:bCs/>
        </w:rPr>
        <w:t>9</w:t>
      </w:r>
      <w:r w:rsidRPr="008D43B1">
        <w:rPr>
          <w:rFonts w:ascii="Times New Roman" w:hAnsi="Times New Roman" w:cs="Times New Roman"/>
        </w:rPr>
        <w:t>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4121B0" w:rsidRPr="003934CE" w:rsidRDefault="004121B0" w:rsidP="003934C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4121B0" w:rsidRPr="00783277" w:rsidRDefault="004121B0" w:rsidP="00536E7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3934CE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4121B0" w:rsidRPr="00783277" w:rsidRDefault="004121B0" w:rsidP="00536E75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3934CE">
        <w:rPr>
          <w:rFonts w:ascii="Times New Roman" w:hAnsi="Times New Roman" w:cs="Times New Roman"/>
          <w:spacing w:val="-6"/>
          <w:highlight w:val="yellow"/>
        </w:rPr>
        <w:t>30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524229">
        <w:rPr>
          <w:rFonts w:ascii="Times New Roman" w:hAnsi="Times New Roman" w:cs="Times New Roman"/>
          <w:spacing w:val="-6"/>
          <w:highlight w:val="yellow"/>
        </w:rPr>
        <w:t>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3934CE"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52422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11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3934CE"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C277E6">
        <w:rPr>
          <w:rFonts w:ascii="Times New Roman" w:hAnsi="Times New Roman" w:cs="Times New Roman"/>
          <w:spacing w:val="-6"/>
          <w:highlight w:val="yellow"/>
        </w:rPr>
        <w:t xml:space="preserve">«11» ноября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3934CE"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дней.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3934CE"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3934CE"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3934CE"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121B0" w:rsidRPr="00783277" w:rsidRDefault="004121B0" w:rsidP="00536E7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  <w:lang w:val="en-US"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121B0" w:rsidRDefault="004121B0">
      <w:pPr>
        <w:rPr>
          <w:rFonts w:cs="Times New Roman"/>
        </w:rPr>
      </w:pPr>
    </w:p>
    <w:sectPr w:rsidR="004121B0" w:rsidSect="00D51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52B"/>
    <w:rsid w:val="000B459E"/>
    <w:rsid w:val="000C27CA"/>
    <w:rsid w:val="000E1028"/>
    <w:rsid w:val="001F4D81"/>
    <w:rsid w:val="00311D38"/>
    <w:rsid w:val="003934CE"/>
    <w:rsid w:val="004121B0"/>
    <w:rsid w:val="00521F59"/>
    <w:rsid w:val="00524229"/>
    <w:rsid w:val="00536E75"/>
    <w:rsid w:val="005C5CC7"/>
    <w:rsid w:val="007757DE"/>
    <w:rsid w:val="00783277"/>
    <w:rsid w:val="008D43B1"/>
    <w:rsid w:val="008E3C0C"/>
    <w:rsid w:val="009E1518"/>
    <w:rsid w:val="00AF2D02"/>
    <w:rsid w:val="00B31101"/>
    <w:rsid w:val="00C277E6"/>
    <w:rsid w:val="00C572F3"/>
    <w:rsid w:val="00CC452B"/>
    <w:rsid w:val="00D42E6F"/>
    <w:rsid w:val="00D51294"/>
    <w:rsid w:val="00F26FEC"/>
    <w:rsid w:val="00F83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E7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806</Words>
  <Characters>4598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2014-10-07T05:12:00Z</dcterms:created>
  <dcterms:modified xsi:type="dcterms:W3CDTF">2014-10-23T07:29:00Z</dcterms:modified>
</cp:coreProperties>
</file>