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FEB" w:rsidRPr="00D26253" w:rsidRDefault="008B5FEB" w:rsidP="00584E4D">
      <w:pPr>
        <w:jc w:val="center"/>
        <w:outlineLvl w:val="0"/>
        <w:rPr>
          <w:rFonts w:ascii="Times New Roman" w:hAnsi="Times New Roman" w:cs="Times New Roman"/>
        </w:rPr>
      </w:pPr>
      <w:r w:rsidRPr="00D26253">
        <w:rPr>
          <w:rFonts w:ascii="Times New Roman" w:hAnsi="Times New Roman" w:cs="Times New Roman"/>
        </w:rPr>
        <w:t>ИЗВЕЩЕНИЕ О ПРОДЛЕНИИ СРОКА ПОДАЧИ ЗАЯВОК</w:t>
      </w:r>
    </w:p>
    <w:p w:rsidR="008B5FEB" w:rsidRPr="00D26253" w:rsidRDefault="008B5FEB" w:rsidP="00584E4D">
      <w:pPr>
        <w:jc w:val="center"/>
        <w:outlineLvl w:val="0"/>
        <w:rPr>
          <w:rFonts w:ascii="Times New Roman" w:hAnsi="Times New Roman" w:cs="Times New Roman"/>
        </w:rPr>
      </w:pPr>
      <w:r w:rsidRPr="00D26253">
        <w:rPr>
          <w:rFonts w:ascii="Times New Roman" w:hAnsi="Times New Roman" w:cs="Times New Roman"/>
        </w:rPr>
        <w:t>224/67-03/13-162/2 ОЗЦЭ</w:t>
      </w:r>
    </w:p>
    <w:p w:rsidR="008B5FEB" w:rsidRPr="00A6215E" w:rsidRDefault="008B5FEB" w:rsidP="00584E4D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8B5FEB" w:rsidRPr="00A6215E" w:rsidRDefault="008B5FEB" w:rsidP="00584E4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8B5FEB" w:rsidRPr="00A6215E" w:rsidRDefault="008B5FEB" w:rsidP="00584E4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8B5FEB" w:rsidRPr="00A6215E" w:rsidRDefault="008B5FEB" w:rsidP="00584E4D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8B5FEB" w:rsidRDefault="008B5FEB" w:rsidP="00584E4D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8B5FEB" w:rsidRPr="006F3094" w:rsidRDefault="008B5FEB" w:rsidP="00584E4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Калякин Дмитрий Георгиевич,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48-96,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49-30, </w:t>
      </w:r>
      <w:r>
        <w:rPr>
          <w:rFonts w:ascii="Times New Roman" w:hAnsi="Times New Roman" w:cs="Times New Roman"/>
          <w:lang w:val="en-US"/>
        </w:rPr>
        <w:t>asautin</w:t>
      </w:r>
      <w:r w:rsidRPr="006F3094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ippe</w:t>
      </w:r>
      <w:r w:rsidRPr="006F309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8B5FEB" w:rsidRPr="00BD1E5B" w:rsidRDefault="008B5FEB" w:rsidP="00584E4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8B5FEB" w:rsidRPr="00A6215E" w:rsidRDefault="008B5FEB" w:rsidP="00584E4D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 w:rsidRPr="00B12C5F">
        <w:rPr>
          <w:rFonts w:ascii="Times New Roman" w:hAnsi="Times New Roman" w:cs="Times New Roman"/>
        </w:rPr>
        <w:t xml:space="preserve">высоковольтного оборудования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8B5FEB" w:rsidRPr="00A6215E" w:rsidRDefault="008B5FEB" w:rsidP="00584E4D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8B5FEB" w:rsidRPr="00A6215E" w:rsidRDefault="008B5FEB" w:rsidP="00584E4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A6215E">
        <w:rPr>
          <w:rFonts w:ascii="Times New Roman" w:hAnsi="Times New Roman" w:cs="Times New Roman"/>
        </w:rPr>
        <w:t>249033, Калужская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8B5FEB" w:rsidRPr="00A6215E" w:rsidRDefault="008B5FEB" w:rsidP="00584E4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8B5FEB" w:rsidRPr="00A6215E" w:rsidRDefault="008B5FEB" w:rsidP="00584E4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B5FEB" w:rsidRPr="00A6215E" w:rsidRDefault="008B5FEB" w:rsidP="00584E4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B5FEB" w:rsidRPr="00A6215E" w:rsidRDefault="008B5FEB" w:rsidP="00584E4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B5FEB" w:rsidRPr="00904461" w:rsidRDefault="008B5FEB" w:rsidP="00584E4D">
      <w:pPr>
        <w:numPr>
          <w:ilvl w:val="0"/>
          <w:numId w:val="1"/>
        </w:numPr>
        <w:tabs>
          <w:tab w:val="clear" w:pos="1260"/>
          <w:tab w:val="num" w:pos="0"/>
        </w:tabs>
        <w:suppressAutoHyphens w:val="0"/>
        <w:ind w:left="0" w:firstLine="709"/>
        <w:jc w:val="both"/>
        <w:rPr>
          <w:rFonts w:ascii="Times New Roman" w:hAnsi="Times New Roman" w:cs="Times New Roman"/>
          <w:lang w:eastAsia="ru-RU"/>
        </w:rPr>
      </w:pPr>
      <w:r w:rsidRPr="009F59C3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9F59C3">
        <w:rPr>
          <w:rFonts w:ascii="Times New Roman" w:hAnsi="Times New Roman" w:cs="Times New Roman"/>
        </w:rPr>
        <w:t xml:space="preserve">: 3 600 000, 00 (Три миллиона шестьсот тысяч рублей 00 копеек) рублей с НДС. </w:t>
      </w:r>
      <w:r w:rsidRPr="00904461">
        <w:rPr>
          <w:rFonts w:ascii="Times New Roman" w:hAnsi="Times New Roman" w:cs="Times New Roman"/>
          <w:color w:val="000000"/>
          <w:lang w:eastAsia="ru-RU"/>
        </w:rPr>
        <w:t>В стоимость Товара включены расходы на тару, разработку, изготовление, упаковку, доставку, приемку товара на территории Покупателя, монтаж и пуско-наладочные работы в г. Обнинске, пл. Бондаренко,</w:t>
      </w:r>
      <w:r>
        <w:rPr>
          <w:rFonts w:ascii="Times New Roman" w:hAnsi="Times New Roman" w:cs="Times New Roman"/>
          <w:color w:val="000000"/>
          <w:lang w:eastAsia="ru-RU"/>
        </w:rPr>
        <w:t xml:space="preserve"> д. </w:t>
      </w:r>
      <w:r w:rsidRPr="00904461">
        <w:rPr>
          <w:rFonts w:ascii="Times New Roman" w:hAnsi="Times New Roman" w:cs="Times New Roman"/>
          <w:color w:val="000000"/>
          <w:lang w:eastAsia="ru-RU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8B5FEB" w:rsidRPr="009F59C3" w:rsidRDefault="008B5FEB" w:rsidP="00584E4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9F59C3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9F59C3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8B5FEB" w:rsidRPr="00A6215E" w:rsidRDefault="008B5FEB" w:rsidP="00584E4D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8B5FEB" w:rsidRDefault="008B5FEB" w:rsidP="00584E4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8B5FEB" w:rsidRPr="00B25A85" w:rsidRDefault="008B5FEB" w:rsidP="00B25A8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25A85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B25A85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B25A85">
        <w:rPr>
          <w:rFonts w:ascii="Times New Roman" w:hAnsi="Times New Roman" w:cs="Times New Roman"/>
          <w:b/>
          <w:bCs/>
        </w:rPr>
        <w:t>:</w:t>
      </w:r>
    </w:p>
    <w:p w:rsidR="008B5FEB" w:rsidRPr="00A6215E" w:rsidRDefault="008B5FEB" w:rsidP="00B25A85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B25A85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B25A85">
        <w:rPr>
          <w:rFonts w:ascii="Times New Roman" w:hAnsi="Times New Roman" w:cs="Times New Roman"/>
          <w:color w:val="0000FF"/>
        </w:rPr>
        <w:t xml:space="preserve"> </w:t>
      </w:r>
      <w:r w:rsidRPr="00B25A85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B25A85">
        <w:rPr>
          <w:rFonts w:ascii="Times New Roman" w:hAnsi="Times New Roman" w:cs="Times New Roman"/>
          <w:spacing w:val="-6"/>
        </w:rPr>
        <w:t>на участие в запросе цен</w:t>
      </w:r>
      <w:r w:rsidRPr="00B25A85">
        <w:rPr>
          <w:rFonts w:ascii="Times New Roman" w:hAnsi="Times New Roman" w:cs="Times New Roman"/>
        </w:rPr>
        <w:t xml:space="preserve"> продлевается на 4 рабочих дня.</w:t>
      </w:r>
    </w:p>
    <w:p w:rsidR="008B5FEB" w:rsidRPr="00A6215E" w:rsidRDefault="008B5FEB" w:rsidP="00584E4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8B5FEB" w:rsidRPr="00A6215E" w:rsidRDefault="008B5FEB" w:rsidP="00584E4D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  <w:highlight w:val="yellow"/>
        </w:rPr>
        <w:t>08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 w:rsidRPr="00006B97">
        <w:rPr>
          <w:rFonts w:ascii="Times New Roman" w:hAnsi="Times New Roman" w:cs="Times New Roman"/>
          <w:spacing w:val="-6"/>
          <w:highlight w:val="yellow"/>
        </w:rPr>
        <w:t>2</w:t>
      </w:r>
      <w:r>
        <w:rPr>
          <w:rFonts w:ascii="Times New Roman" w:hAnsi="Times New Roman" w:cs="Times New Roman"/>
          <w:spacing w:val="-6"/>
          <w:highlight w:val="yellow"/>
        </w:rPr>
        <w:t>9» мая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8B5FEB" w:rsidRPr="00A6215E" w:rsidRDefault="008B5FEB" w:rsidP="00584E4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31</w:t>
      </w:r>
      <w:r>
        <w:rPr>
          <w:rFonts w:ascii="Times New Roman" w:hAnsi="Times New Roman" w:cs="Times New Roman"/>
          <w:spacing w:val="-6"/>
          <w:highlight w:val="yellow"/>
        </w:rPr>
        <w:t>» мая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8B5FEB" w:rsidRPr="00A6215E" w:rsidRDefault="008B5FEB" w:rsidP="00584E4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31</w:t>
      </w:r>
      <w:r>
        <w:rPr>
          <w:rFonts w:ascii="Times New Roman" w:hAnsi="Times New Roman" w:cs="Times New Roman"/>
          <w:spacing w:val="-6"/>
          <w:highlight w:val="yellow"/>
        </w:rPr>
        <w:t>» мая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8B5FEB" w:rsidRPr="00A6215E" w:rsidRDefault="008B5FEB" w:rsidP="00584E4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8B5FEB" w:rsidRPr="00A6215E" w:rsidRDefault="008B5FEB" w:rsidP="00584E4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8B5FEB" w:rsidRPr="00A6215E" w:rsidRDefault="008B5FEB" w:rsidP="00584E4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B5FEB" w:rsidRPr="00D55FE5" w:rsidRDefault="008B5FEB" w:rsidP="00584E4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B5FEB" w:rsidRPr="00A6215E" w:rsidRDefault="008B5FEB" w:rsidP="00584E4D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B5FEB" w:rsidRDefault="008B5FEB" w:rsidP="00584E4D">
      <w:pPr>
        <w:jc w:val="both"/>
      </w:pPr>
    </w:p>
    <w:sectPr w:rsidR="008B5FEB" w:rsidSect="00B060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18DF"/>
    <w:rsid w:val="00006B97"/>
    <w:rsid w:val="000648DD"/>
    <w:rsid w:val="00154851"/>
    <w:rsid w:val="001B38F4"/>
    <w:rsid w:val="0036723D"/>
    <w:rsid w:val="003D771F"/>
    <w:rsid w:val="00454708"/>
    <w:rsid w:val="004631DA"/>
    <w:rsid w:val="004E5D69"/>
    <w:rsid w:val="00520DB2"/>
    <w:rsid w:val="00584E4D"/>
    <w:rsid w:val="006A1F23"/>
    <w:rsid w:val="006F3094"/>
    <w:rsid w:val="00887A00"/>
    <w:rsid w:val="008B5FEB"/>
    <w:rsid w:val="008E3C0C"/>
    <w:rsid w:val="00904461"/>
    <w:rsid w:val="009F59C3"/>
    <w:rsid w:val="00A6215E"/>
    <w:rsid w:val="00B060A3"/>
    <w:rsid w:val="00B12C5F"/>
    <w:rsid w:val="00B15C4C"/>
    <w:rsid w:val="00B25A85"/>
    <w:rsid w:val="00BA40B6"/>
    <w:rsid w:val="00BD1E5B"/>
    <w:rsid w:val="00C572F3"/>
    <w:rsid w:val="00CB63B5"/>
    <w:rsid w:val="00D14104"/>
    <w:rsid w:val="00D26253"/>
    <w:rsid w:val="00D42E6F"/>
    <w:rsid w:val="00D55FE5"/>
    <w:rsid w:val="00D822F8"/>
    <w:rsid w:val="00DA6B67"/>
    <w:rsid w:val="00F618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4E4D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нак Знак1 Знак Знак1 Знак Знак Знак Знак"/>
    <w:basedOn w:val="Normal"/>
    <w:uiPriority w:val="99"/>
    <w:rsid w:val="00584E4D"/>
    <w:pPr>
      <w:suppressAutoHyphens w:val="0"/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1">
    <w:name w:val="Знак1"/>
    <w:basedOn w:val="Normal"/>
    <w:link w:val="DefaultParagraphFont"/>
    <w:uiPriority w:val="99"/>
    <w:rsid w:val="00D26253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739</Words>
  <Characters>4217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8</cp:revision>
  <cp:lastPrinted>2013-05-22T07:12:00Z</cp:lastPrinted>
  <dcterms:created xsi:type="dcterms:W3CDTF">2013-05-16T11:51:00Z</dcterms:created>
  <dcterms:modified xsi:type="dcterms:W3CDTF">2013-05-22T07:15:00Z</dcterms:modified>
</cp:coreProperties>
</file>