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C2B" w:rsidRDefault="005A1C2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R021831-3</w:t>
      </w:r>
      <w:r w:rsidR="000D19CB">
        <w:rPr>
          <w:sz w:val="28"/>
          <w:szCs w:val="28"/>
        </w:rPr>
        <w:t>/229</w:t>
      </w:r>
      <w:r>
        <w:rPr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Исследование</w:t>
      </w:r>
      <w:proofErr w:type="gramEnd"/>
      <w:r>
        <w:rPr>
          <w:sz w:val="28"/>
          <w:szCs w:val="28"/>
        </w:rPr>
        <w:t xml:space="preserve"> неразрушающее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2"/>
        <w:gridCol w:w="5769"/>
      </w:tblGrid>
      <w:tr w:rsidR="005A1C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0D19CB">
            <w:r w:rsidRPr="00EE13C6">
              <w:t>г. Новоуральск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0D19CB" w:rsidP="000D19CB">
            <w:pPr>
              <w:jc w:val="right"/>
            </w:pPr>
            <w:r w:rsidRPr="00EE13C6">
              <w:t>«18» сентября 2013 г.</w:t>
            </w:r>
          </w:p>
        </w:tc>
      </w:tr>
    </w:tbl>
    <w:p w:rsidR="005A1C2B" w:rsidRDefault="005A1C2B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963FB7">
        <w:fldChar w:fldCharType="begin"/>
      </w:r>
      <w:r>
        <w:instrText xml:space="preserve"> HYPERLINK "http://www.a-k-d.ru/" </w:instrText>
      </w:r>
      <w:r w:rsidR="00963FB7">
        <w:fldChar w:fldCharType="separate"/>
      </w:r>
      <w:r>
        <w:rPr>
          <w:rStyle w:val="a4"/>
        </w:rPr>
        <w:t>a-k-d.ru</w:t>
      </w:r>
      <w:proofErr w:type="spellEnd"/>
      <w:r w:rsidR="00963FB7">
        <w:fldChar w:fldCharType="end"/>
      </w:r>
      <w:r>
        <w:t xml:space="preserve">» согласно регламенту ее работы. </w:t>
      </w:r>
      <w:proofErr w:type="gramEnd"/>
    </w:p>
    <w:p w:rsidR="005A1C2B" w:rsidRDefault="005A1C2B">
      <w:pPr>
        <w:pStyle w:val="3"/>
      </w:pPr>
      <w:r>
        <w:t>Информация о закупке:</w:t>
      </w:r>
    </w:p>
    <w:p w:rsidR="005A1C2B" w:rsidRDefault="005A1C2B">
      <w:pPr>
        <w:pStyle w:val="a3"/>
      </w:pPr>
      <w:r>
        <w:t>Заказчик: ООО «ННКЦ» Организатор запроса предложений: ООО «ННКЦ».</w:t>
      </w:r>
      <w:r>
        <w:br/>
        <w:t xml:space="preserve">Предмет договора: право заключения договора на Исследование неразрушающее. </w:t>
      </w:r>
    </w:p>
    <w:p w:rsidR="005A1C2B" w:rsidRDefault="005A1C2B">
      <w:pPr>
        <w:pStyle w:val="a3"/>
      </w:pPr>
      <w:r>
        <w:t xml:space="preserve">Начальная (максимальная) цена договора: 1 180 000.00 российский рубль (один миллион сто восемьдесят тысяч рублей 00 копеек) включая НДС. </w:t>
      </w:r>
    </w:p>
    <w:p w:rsidR="005A1C2B" w:rsidRDefault="005A1C2B">
      <w:pPr>
        <w:pStyle w:val="a3"/>
      </w:pPr>
      <w:r>
        <w:t xml:space="preserve">Срок исполнения договора: 27.09.2013 - 15.11.2013. </w:t>
      </w:r>
    </w:p>
    <w:p w:rsidR="005A1C2B" w:rsidRDefault="005A1C2B">
      <w:pPr>
        <w:pStyle w:val="a3"/>
      </w:pPr>
      <w:r>
        <w:t xml:space="preserve">Извещение о проведении запроса предложений и документации по запросу предложений опубликованы «2»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 xml:space="preserve">, закупка №130902/0794/041, </w:t>
      </w:r>
      <w:proofErr w:type="gramStart"/>
      <w:r>
        <w:t>на</w:t>
      </w:r>
      <w:proofErr w:type="gramEnd"/>
      <w:r>
        <w:t xml:space="preserve"> ЭТП «</w:t>
      </w:r>
      <w:proofErr w:type="spellStart"/>
      <w:r w:rsidR="00963FB7">
        <w:fldChar w:fldCharType="begin"/>
      </w:r>
      <w:r>
        <w:instrText xml:space="preserve"> HYPERLINK "http://www.a-k-d.ru/" </w:instrText>
      </w:r>
      <w:r w:rsidR="00963FB7">
        <w:fldChar w:fldCharType="separate"/>
      </w:r>
      <w:r>
        <w:rPr>
          <w:rStyle w:val="a4"/>
        </w:rPr>
        <w:t>a-k-d.ru</w:t>
      </w:r>
      <w:proofErr w:type="spellEnd"/>
      <w:r w:rsidR="00963FB7">
        <w:fldChar w:fldCharType="end"/>
      </w:r>
      <w:r>
        <w:t xml:space="preserve">», закупка №R021831. </w:t>
      </w:r>
    </w:p>
    <w:p w:rsidR="005A1C2B" w:rsidRDefault="005A1C2B">
      <w:pPr>
        <w:pStyle w:val="a3"/>
      </w:pPr>
      <w:r>
        <w:t xml:space="preserve">Заседание закупочной комиссии проводится в очной форме в 10:00:00 (время московское) «18» </w:t>
      </w:r>
      <w:r w:rsidR="008363C1" w:rsidRPr="00EE13C6">
        <w:t>сентября</w:t>
      </w:r>
      <w:r>
        <w:t xml:space="preserve"> 2013 года, по адресу: </w:t>
      </w:r>
      <w:r w:rsidR="000D19CB" w:rsidRPr="000D19CB">
        <w:t xml:space="preserve">624130, Россия, </w:t>
      </w:r>
      <w:proofErr w:type="spellStart"/>
      <w:r w:rsidR="000D19CB" w:rsidRPr="000D19CB">
        <w:t>г</w:t>
      </w:r>
      <w:proofErr w:type="gramStart"/>
      <w:r w:rsidR="000D19CB" w:rsidRPr="000D19CB">
        <w:t>.Н</w:t>
      </w:r>
      <w:proofErr w:type="gramEnd"/>
      <w:r w:rsidR="000D19CB" w:rsidRPr="000D19CB">
        <w:t>овоуральск</w:t>
      </w:r>
      <w:proofErr w:type="spellEnd"/>
      <w:r w:rsidR="000D19CB" w:rsidRPr="000D19CB">
        <w:t>, ул. Дзержинского, д.2</w:t>
      </w:r>
      <w:r>
        <w:t xml:space="preserve">. </w:t>
      </w:r>
    </w:p>
    <w:p w:rsidR="005A1C2B" w:rsidRDefault="005A1C2B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7"/>
        <w:gridCol w:w="6334"/>
      </w:tblGrid>
      <w:tr w:rsidR="005A1C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5A1C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5A1C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Мурашкин Максим Юрьевич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Технический директор, зам. генерального директора.</w:t>
            </w:r>
          </w:p>
        </w:tc>
      </w:tr>
      <w:tr w:rsidR="005A1C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5A1C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Белоусов Игорь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Pr="000D19CB" w:rsidRDefault="00963FB7">
            <w:hyperlink r:id="rId6" w:history="1">
              <w:r w:rsidR="000D19CB" w:rsidRPr="00EE13C6">
                <w:rPr>
                  <w:rStyle w:val="a4"/>
                  <w:color w:val="auto"/>
                  <w:u w:val="none"/>
                </w:rPr>
                <w:t xml:space="preserve">Начальник </w:t>
              </w:r>
              <w:proofErr w:type="spellStart"/>
              <w:r w:rsidR="000D19CB" w:rsidRPr="00EE13C6">
                <w:rPr>
                  <w:rStyle w:val="a4"/>
                  <w:color w:val="auto"/>
                  <w:u w:val="none"/>
                </w:rPr>
                <w:t>БМТСиС</w:t>
              </w:r>
              <w:proofErr w:type="spellEnd"/>
            </w:hyperlink>
          </w:p>
        </w:tc>
      </w:tr>
      <w:tr w:rsidR="005A1C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Леонтьев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Руководитель группы</w:t>
            </w:r>
          </w:p>
        </w:tc>
      </w:tr>
    </w:tbl>
    <w:p w:rsidR="00CD3F68" w:rsidRDefault="005A1C2B">
      <w:pPr>
        <w:pStyle w:val="a3"/>
      </w:pPr>
      <w:r>
        <w:t xml:space="preserve">Заседание проводится в присутствии </w:t>
      </w:r>
      <w:r w:rsidR="00CD3F68" w:rsidRPr="00CD3F68">
        <w:t>3</w:t>
      </w:r>
      <w:r>
        <w:t xml:space="preserve"> из </w:t>
      </w:r>
      <w:r w:rsidR="00B368C2">
        <w:t>6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CD3F68" w:rsidRDefault="00CD3F68">
      <w:r>
        <w:br w:type="page"/>
      </w:r>
    </w:p>
    <w:p w:rsidR="005A1C2B" w:rsidRDefault="005A1C2B">
      <w:pPr>
        <w:pStyle w:val="a3"/>
      </w:pPr>
    </w:p>
    <w:p w:rsidR="005A1C2B" w:rsidRDefault="005A1C2B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предложений от «12»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3"/>
        <w:gridCol w:w="3994"/>
        <w:gridCol w:w="4284"/>
      </w:tblGrid>
      <w:tr w:rsidR="005A1C2B" w:rsidTr="003F21A4">
        <w:tc>
          <w:tcPr>
            <w:tcW w:w="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A1C2B" w:rsidTr="003F21A4">
        <w:tc>
          <w:tcPr>
            <w:tcW w:w="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jc w:val="center"/>
            </w:pPr>
            <w:r>
              <w:t xml:space="preserve">9161_R021831 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Федеральное государственное бюджетное образовательное учреждение высшего профессионального образования "Национальный исследовательский Томский политехнический университет"</w:t>
            </w:r>
            <w:r>
              <w:br/>
              <w:t>ИНН: 7018007264</w:t>
            </w:r>
            <w:r>
              <w:br/>
              <w:t>Юридический адрес: 634050, Россия, Томская, г</w:t>
            </w:r>
            <w:proofErr w:type="gramStart"/>
            <w:r>
              <w:t>.Т</w:t>
            </w:r>
            <w:proofErr w:type="gramEnd"/>
            <w:r>
              <w:t>омск, Ленина, 30</w:t>
            </w:r>
            <w:r>
              <w:br/>
              <w:t xml:space="preserve">Фактический адрес: 634050, Россия, Томская, г.Томск, Ленина, 30 </w:t>
            </w:r>
          </w:p>
        </w:tc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Цена заявки: 1 180 000.00 (один миллион сто восемьдесят тысяч рублей 00 копеек</w:t>
            </w:r>
            <w:proofErr w:type="gramStart"/>
            <w:r>
              <w:t>)р</w:t>
            </w:r>
            <w:proofErr w:type="gramEnd"/>
            <w:r>
              <w:t xml:space="preserve">оссийский рубль с НДС </w:t>
            </w:r>
            <w:r>
              <w:br/>
              <w:t>Квалификация участника: Федеральное государственное бюджетное образовательное учреждение высшего профессионального образования «Национальный исследовательский Томский политехнический университет»</w:t>
            </w:r>
          </w:p>
        </w:tc>
      </w:tr>
    </w:tbl>
    <w:p w:rsidR="005A1C2B" w:rsidRDefault="005A1C2B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заседания закупочной комиссии по рассмотрению заявок на отборочной стадии от «16» сентября 2013г. № R021831-2 закупочной комиссией были приняты следующие решения: </w:t>
      </w:r>
    </w:p>
    <w:p w:rsidR="005A1C2B" w:rsidRPr="0074253F" w:rsidRDefault="005A1C2B" w:rsidP="0074253F">
      <w:pPr>
        <w:spacing w:before="100" w:beforeAutospacing="1" w:after="100" w:afterAutospacing="1"/>
        <w:jc w:val="center"/>
        <w:rPr>
          <w:b/>
        </w:rPr>
      </w:pPr>
      <w:r w:rsidRPr="0074253F">
        <w:rPr>
          <w:b/>
        </w:rPr>
        <w:t>В соответствии с пунктом 14.8.4 ЕОСЗ направить запросы по уточнению заявок на участие в запросе предложений, а именно:</w:t>
      </w:r>
    </w:p>
    <w:p w:rsidR="005A1C2B" w:rsidRDefault="005A1C2B" w:rsidP="003F21A4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709" w:firstLine="0"/>
      </w:pPr>
      <w:r>
        <w:t xml:space="preserve">направить участнику запроса предложений Федеральное государственное бюджетное образовательное учреждение высшего профессионального образования "Национальный исследовательский Томский политехнический университет" Основная заявка: ФГБОУ ВПО НИ ТПУ запрос о разъяснении положений заявки на участие в запросе предложений. </w:t>
      </w:r>
    </w:p>
    <w:p w:rsidR="005A1C2B" w:rsidRDefault="005A1C2B" w:rsidP="00B368C2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5A1C2B" w:rsidRPr="003F21A4" w:rsidRDefault="005A1C2B" w:rsidP="003F21A4">
      <w:pPr>
        <w:spacing w:before="100" w:beforeAutospacing="1" w:after="100" w:afterAutospacing="1"/>
        <w:jc w:val="center"/>
        <w:rPr>
          <w:b/>
        </w:rPr>
      </w:pPr>
      <w:r w:rsidRPr="003F21A4">
        <w:rPr>
          <w:b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5A1C2B" w:rsidRDefault="005A1C2B" w:rsidP="003F21A4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709" w:firstLine="0"/>
      </w:pPr>
      <w:r>
        <w:t>Федеральное государственное бюджетное образовательное учреждение высшего профессионального образования "Национальный исследовательский Томский политехнический университет"</w:t>
      </w:r>
      <w:r>
        <w:br/>
        <w:t xml:space="preserve">Основная заявка: ФГБОУ ВПО НИ ТПУ </w:t>
      </w:r>
      <w:r>
        <w:br/>
        <w:t>Результаты голосования членов закупочной комиссии:</w:t>
      </w:r>
      <w:r>
        <w:br/>
        <w:t xml:space="preserve">«за» – 4 голоса (Мурашкин Максим Юрьевич, Белоусов Игорь Васильевич, </w:t>
      </w:r>
      <w:proofErr w:type="spellStart"/>
      <w:r>
        <w:t>Завражнов</w:t>
      </w:r>
      <w:proofErr w:type="spellEnd"/>
      <w:r>
        <w:t xml:space="preserve"> Евгений Владиславович, Леонтьев Сергей Алексеевич);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5A1C2B" w:rsidRDefault="005A1C2B">
      <w:pPr>
        <w:pStyle w:val="a3"/>
      </w:pPr>
      <w:r>
        <w:lastRenderedPageBreak/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5A1C2B" w:rsidRDefault="005A1C2B">
      <w:pPr>
        <w:pStyle w:val="a3"/>
      </w:pPr>
      <w:r>
        <w:t xml:space="preserve">Заказчик Общество с ограниченной ответственностью «Новоуральский научно-конструкторский центр» вправе принять решение о заключении договора с участником запроса предложений Федеральное государственное бюджетное образовательное учреждение высшего профессионального образования "Национальный исследовательский Томский политехнический университет" на условиях, указанных в заявке на участие в запросе предложений. </w:t>
      </w:r>
    </w:p>
    <w:p w:rsidR="005A1C2B" w:rsidRDefault="005A1C2B">
      <w:pPr>
        <w:pStyle w:val="3"/>
      </w:pPr>
      <w:r>
        <w:t>Комиссия:</w:t>
      </w:r>
    </w:p>
    <w:tbl>
      <w:tblPr>
        <w:tblW w:w="4977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01"/>
        <w:gridCol w:w="5897"/>
        <w:gridCol w:w="1728"/>
      </w:tblGrid>
      <w:tr w:rsidR="005A1C2B" w:rsidTr="00CD3F68">
        <w:tc>
          <w:tcPr>
            <w:tcW w:w="2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5A1C2B" w:rsidTr="00CD3F68">
        <w:tc>
          <w:tcPr>
            <w:tcW w:w="98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5A1C2B" w:rsidTr="00CD3F68">
        <w:tc>
          <w:tcPr>
            <w:tcW w:w="2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Мурашкин Максим Юрьевич</w:t>
            </w: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Технический директор, зам. генерального директора.</w:t>
            </w:r>
          </w:p>
        </w:tc>
        <w:tc>
          <w:tcPr>
            <w:tcW w:w="1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/>
        </w:tc>
      </w:tr>
      <w:tr w:rsidR="005A1C2B" w:rsidTr="00CD3F68">
        <w:tc>
          <w:tcPr>
            <w:tcW w:w="98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5A1C2B" w:rsidTr="00CD3F68">
        <w:tc>
          <w:tcPr>
            <w:tcW w:w="2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Белоусов Игорь Васильевич</w:t>
            </w: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963FB7">
            <w:hyperlink r:id="rId7" w:history="1">
              <w:r w:rsidR="003F21A4" w:rsidRPr="00EE13C6">
                <w:rPr>
                  <w:rStyle w:val="a4"/>
                  <w:color w:val="auto"/>
                  <w:u w:val="none"/>
                </w:rPr>
                <w:t xml:space="preserve">Начальник </w:t>
              </w:r>
              <w:proofErr w:type="spellStart"/>
              <w:r w:rsidR="003F21A4" w:rsidRPr="00EE13C6">
                <w:rPr>
                  <w:rStyle w:val="a4"/>
                  <w:color w:val="auto"/>
                  <w:u w:val="none"/>
                </w:rPr>
                <w:t>БМТСиС</w:t>
              </w:r>
              <w:proofErr w:type="spellEnd"/>
            </w:hyperlink>
          </w:p>
        </w:tc>
        <w:tc>
          <w:tcPr>
            <w:tcW w:w="1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/>
        </w:tc>
      </w:tr>
      <w:tr w:rsidR="005A1C2B" w:rsidTr="00CD3F68">
        <w:tc>
          <w:tcPr>
            <w:tcW w:w="2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Леонтьев Сергей Алексеевич</w:t>
            </w: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>
            <w:r>
              <w:t>Руководитель группы</w:t>
            </w:r>
          </w:p>
        </w:tc>
        <w:tc>
          <w:tcPr>
            <w:tcW w:w="1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C2B" w:rsidRDefault="005A1C2B"/>
        </w:tc>
      </w:tr>
    </w:tbl>
    <w:p w:rsidR="005A1C2B" w:rsidRDefault="005A1C2B">
      <w:pPr>
        <w:rPr>
          <w:lang w:val="en-US"/>
        </w:rPr>
      </w:pPr>
    </w:p>
    <w:p w:rsidR="00CD3F68" w:rsidRDefault="00CD3F68">
      <w:pPr>
        <w:rPr>
          <w:lang w:val="en-US"/>
        </w:rPr>
      </w:pPr>
    </w:p>
    <w:p w:rsidR="00CD3F68" w:rsidRDefault="00CD3F68">
      <w:pPr>
        <w:rPr>
          <w:lang w:val="en-US"/>
        </w:rPr>
      </w:pPr>
    </w:p>
    <w:p w:rsidR="00CD3F68" w:rsidRDefault="00CD3F68">
      <w:r>
        <w:t>Эксперт:</w:t>
      </w:r>
    </w:p>
    <w:p w:rsidR="00CD3F68" w:rsidRDefault="00CD3F68"/>
    <w:p w:rsidR="00CD3F68" w:rsidRPr="00CD3F68" w:rsidRDefault="00CD3F68">
      <w:r>
        <w:t>Рук</w:t>
      </w:r>
      <w:proofErr w:type="gramStart"/>
      <w:r>
        <w:t>.</w:t>
      </w:r>
      <w:proofErr w:type="gramEnd"/>
      <w:r>
        <w:t xml:space="preserve"> группы ЛФМИ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А.В. </w:t>
      </w:r>
      <w:proofErr w:type="spellStart"/>
      <w:r>
        <w:t>Плесовских</w:t>
      </w:r>
      <w:proofErr w:type="spellEnd"/>
    </w:p>
    <w:sectPr w:rsidR="00CD3F68" w:rsidRPr="00CD3F68" w:rsidSect="00BF77F8">
      <w:pgSz w:w="11906" w:h="16838"/>
      <w:pgMar w:top="568" w:right="424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9A2531"/>
    <w:multiLevelType w:val="multilevel"/>
    <w:tmpl w:val="3A4E5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noPunctuationKerning/>
  <w:characterSpacingControl w:val="doNotCompress"/>
  <w:compat/>
  <w:rsids>
    <w:rsidRoot w:val="008363C1"/>
    <w:rsid w:val="000D19CB"/>
    <w:rsid w:val="003F21A4"/>
    <w:rsid w:val="005A1C2B"/>
    <w:rsid w:val="0074253F"/>
    <w:rsid w:val="008363C1"/>
    <w:rsid w:val="00963FB7"/>
    <w:rsid w:val="00B368C2"/>
    <w:rsid w:val="00BF77F8"/>
    <w:rsid w:val="00CD3F68"/>
    <w:rsid w:val="00EE1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FB7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963FB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63FB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3FB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963FB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963FB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63FB7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963FB7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ConsPlusNormal">
    <w:name w:val="ConsPlusNormal"/>
    <w:rsid w:val="00B368C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B368C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B368C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B368C2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02079404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5;&#1083;&#1077;&#1085;&#1072;\&#1047;&#1040;&#1050;&#1059;&#1055;&#1050;&#1048;\&#1047;&#1040;&#1050;&#1059;&#1055;&#1050;&#1048;\&#1047;&#1055;\229%20&#1086;&#1090;%20__.%2009.13%20&#1048;&#1089;&#1089;&#1083;&#1077;&#1076;&#1086;&#1074;&#1072;&#1085;&#1080;&#1077;%20&#1085;&#1077;&#1088;&#1072;&#1079;&#1088;&#1091;&#1096;&#1072;&#1102;&#1097;&#1077;&#1077;%20(&#1055;&#1083;&#1077;&#1089;&#1086;&#1074;&#1089;&#1082;&#1080;&#1093;)\&#8470;%20R021831-3_22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№ R021831-3_229</Template>
  <TotalTime>15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"ННКЦ"</Company>
  <LinksUpToDate>false</LinksUpToDate>
  <CharactersWithSpaces>5658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6881386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http://zakupki.rosatom.ru/1309020794041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agafonova_ea</dc:creator>
  <cp:keywords/>
  <dc:description/>
  <cp:lastModifiedBy>Akulov_DB</cp:lastModifiedBy>
  <cp:revision>2</cp:revision>
  <dcterms:created xsi:type="dcterms:W3CDTF">2013-09-19T05:24:00Z</dcterms:created>
  <dcterms:modified xsi:type="dcterms:W3CDTF">2013-09-19T06:48:00Z</dcterms:modified>
</cp:coreProperties>
</file>