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E03" w:rsidRDefault="00796E03">
      <w:pPr>
        <w:rPr>
          <w:lang w:val="en-US"/>
        </w:rPr>
      </w:pPr>
    </w:p>
    <w:p w:rsidR="00796E03" w:rsidRPr="00A9010E" w:rsidRDefault="00796E03" w:rsidP="00A9010E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Предполагается такая планировка, причем необходимо поместить системы газоочистки под боксами, а пульты управления над боксами, люки расположить с правой стороны боксов.</w:t>
      </w:r>
    </w:p>
    <w:p w:rsidR="00796E03" w:rsidRPr="00A9010E" w:rsidRDefault="00796E03"/>
    <w:p w:rsidR="00796E03" w:rsidRPr="00A9010E" w:rsidRDefault="00796E03"/>
    <w:p w:rsidR="00796E03" w:rsidRPr="00A9010E" w:rsidRDefault="00796E03"/>
    <w:p w:rsidR="00796E03" w:rsidRPr="00A9010E" w:rsidRDefault="00796E03">
      <w:pPr>
        <w:rPr>
          <w:lang w:val="en-US"/>
        </w:rPr>
      </w:pPr>
      <w:r w:rsidRPr="00112B9D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Фрагмент.tif" style="width:468pt;height:312.75pt;visibility:visible">
            <v:imagedata r:id="rId6" o:title=""/>
          </v:shape>
        </w:pict>
      </w:r>
    </w:p>
    <w:sectPr w:rsidR="00796E03" w:rsidRPr="00A9010E" w:rsidSect="005D3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E03" w:rsidRDefault="00796E03" w:rsidP="00A9010E">
      <w:pPr>
        <w:spacing w:after="0" w:line="240" w:lineRule="auto"/>
      </w:pPr>
      <w:r>
        <w:separator/>
      </w:r>
    </w:p>
  </w:endnote>
  <w:endnote w:type="continuationSeparator" w:id="0">
    <w:p w:rsidR="00796E03" w:rsidRDefault="00796E03" w:rsidP="00A90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E03" w:rsidRDefault="00796E03" w:rsidP="00A9010E">
      <w:pPr>
        <w:spacing w:after="0" w:line="240" w:lineRule="auto"/>
      </w:pPr>
      <w:r>
        <w:separator/>
      </w:r>
    </w:p>
  </w:footnote>
  <w:footnote w:type="continuationSeparator" w:id="0">
    <w:p w:rsidR="00796E03" w:rsidRDefault="00796E03" w:rsidP="00A901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10E"/>
    <w:rsid w:val="00112B9D"/>
    <w:rsid w:val="00130A6A"/>
    <w:rsid w:val="002D2A2B"/>
    <w:rsid w:val="005D3C2D"/>
    <w:rsid w:val="007077A7"/>
    <w:rsid w:val="00796E03"/>
    <w:rsid w:val="00800DA9"/>
    <w:rsid w:val="008B48B7"/>
    <w:rsid w:val="00A9010E"/>
    <w:rsid w:val="00C40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9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01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A90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010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90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010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26</Words>
  <Characters>149</Characters>
  <Application>Microsoft Office Outlook</Application>
  <DocSecurity>0</DocSecurity>
  <Lines>0</Lines>
  <Paragraphs>0</Paragraphs>
  <ScaleCrop>false</ScaleCrop>
  <Company>ES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iaa</cp:lastModifiedBy>
  <cp:revision>3</cp:revision>
  <dcterms:created xsi:type="dcterms:W3CDTF">2012-08-29T03:49:00Z</dcterms:created>
  <dcterms:modified xsi:type="dcterms:W3CDTF">2012-08-29T04:24:00Z</dcterms:modified>
</cp:coreProperties>
</file>