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0" w:rsidRPr="00783277" w:rsidRDefault="00CC40F0" w:rsidP="00A1566B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CC40F0" w:rsidRPr="00783277" w:rsidRDefault="00CC40F0" w:rsidP="00A1566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224/11.02-04/14-331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C40F0" w:rsidRPr="00783277" w:rsidRDefault="00CC40F0" w:rsidP="00A156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CC40F0" w:rsidRPr="00783277" w:rsidRDefault="00CC40F0" w:rsidP="00A1566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>
        <w:rPr>
          <w:rFonts w:ascii="Times New Roman" w:hAnsi="Times New Roman" w:cs="Times New Roman"/>
          <w:spacing w:val="-6"/>
        </w:rPr>
        <w:t xml:space="preserve">насосной установки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CC40F0" w:rsidRPr="00783277" w:rsidRDefault="00CC40F0" w:rsidP="00A156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C40F0" w:rsidRPr="00783277" w:rsidRDefault="00CC40F0" w:rsidP="00A1566B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CC40F0" w:rsidRPr="00783277" w:rsidRDefault="00CC40F0" w:rsidP="00A1566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9E1518">
        <w:rPr>
          <w:rFonts w:ascii="Times New Roman" w:hAnsi="Times New Roman" w:cs="Times New Roman"/>
          <w:color w:val="000000"/>
        </w:rPr>
        <w:t>Овчинникова Инга Николаевна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48-16</w:t>
      </w:r>
      <w:r w:rsidRPr="00783277">
        <w:rPr>
          <w:rFonts w:ascii="Times New Roman" w:hAnsi="Times New Roman" w:cs="Times New Roman"/>
        </w:rPr>
        <w:t xml:space="preserve">, (48439) 9-49-30, </w:t>
      </w:r>
      <w:r w:rsidRPr="009E1518">
        <w:rPr>
          <w:rFonts w:ascii="Times New Roman" w:hAnsi="Times New Roman" w:cs="Times New Roman"/>
          <w:color w:val="000000"/>
          <w:lang w:val="en-US"/>
        </w:rPr>
        <w:t>imartinova</w:t>
      </w:r>
      <w:r w:rsidRPr="009E1518">
        <w:rPr>
          <w:rFonts w:ascii="Times New Roman" w:hAnsi="Times New Roman" w:cs="Times New Roman"/>
          <w:color w:val="000000"/>
        </w:rPr>
        <w:t>@</w:t>
      </w:r>
      <w:r w:rsidRPr="009E1518">
        <w:rPr>
          <w:rFonts w:ascii="Times New Roman" w:hAnsi="Times New Roman" w:cs="Times New Roman"/>
          <w:color w:val="000000"/>
          <w:lang w:val="en-US"/>
        </w:rPr>
        <w:t>ippe</w:t>
      </w:r>
      <w:r w:rsidRPr="009E1518">
        <w:rPr>
          <w:rFonts w:ascii="Times New Roman" w:hAnsi="Times New Roman" w:cs="Times New Roman"/>
          <w:color w:val="000000"/>
        </w:rPr>
        <w:t>.</w:t>
      </w:r>
      <w:r w:rsidRPr="009E1518">
        <w:rPr>
          <w:rFonts w:ascii="Times New Roman" w:hAnsi="Times New Roman" w:cs="Times New Roman"/>
          <w:color w:val="000000"/>
          <w:lang w:val="en-US"/>
        </w:rPr>
        <w:t>ru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CC40F0" w:rsidRPr="00783277" w:rsidRDefault="00CC40F0" w:rsidP="00A1566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>
        <w:rPr>
          <w:rFonts w:ascii="Times New Roman" w:hAnsi="Times New Roman" w:cs="Times New Roman"/>
        </w:rPr>
        <w:t>насосной установки.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ноября</w:t>
      </w:r>
      <w:r w:rsidRPr="00783277">
        <w:rPr>
          <w:rFonts w:ascii="Times New Roman" w:hAnsi="Times New Roman" w:cs="Times New Roman"/>
        </w:rPr>
        <w:t xml:space="preserve"> 2014 года. Возможна досрочная поставка.</w:t>
      </w:r>
    </w:p>
    <w:p w:rsidR="00CC40F0" w:rsidRPr="00783277" w:rsidRDefault="00CC40F0" w:rsidP="00A156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CC40F0" w:rsidRPr="00783277" w:rsidRDefault="00CC40F0" w:rsidP="00A156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C40F0" w:rsidRPr="00783277" w:rsidRDefault="00CC40F0" w:rsidP="00A1566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40F0" w:rsidRPr="00783277" w:rsidRDefault="00CC40F0" w:rsidP="00A1566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40F0" w:rsidRPr="00783277" w:rsidRDefault="00CC40F0" w:rsidP="00A1566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40F0" w:rsidRPr="00481528" w:rsidRDefault="00CC40F0" w:rsidP="00A1566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481528">
        <w:rPr>
          <w:rFonts w:ascii="Times New Roman" w:hAnsi="Times New Roman" w:cs="Times New Roman"/>
        </w:rPr>
        <w:t>1 119 904,27 (Один миллион сто девятнадцат</w:t>
      </w:r>
      <w:r>
        <w:rPr>
          <w:rFonts w:ascii="Times New Roman" w:hAnsi="Times New Roman" w:cs="Times New Roman"/>
        </w:rPr>
        <w:t>ь тысяч девятьсот четыре</w:t>
      </w:r>
      <w:r w:rsidRPr="00481528">
        <w:rPr>
          <w:rFonts w:ascii="Times New Roman" w:hAnsi="Times New Roman" w:cs="Times New Roman"/>
        </w:rPr>
        <w:t xml:space="preserve"> рубля 27 копеек</w:t>
      </w:r>
      <w:r>
        <w:rPr>
          <w:rFonts w:ascii="Times New Roman" w:hAnsi="Times New Roman" w:cs="Times New Roman"/>
          <w:color w:val="000000"/>
        </w:rPr>
        <w:t>) рублей</w:t>
      </w:r>
      <w:r w:rsidRPr="00783277">
        <w:rPr>
          <w:rFonts w:ascii="Times New Roman" w:hAnsi="Times New Roman" w:cs="Times New Roman"/>
          <w:color w:val="000000"/>
        </w:rPr>
        <w:t xml:space="preserve">, включая НДС. С учетом расходов на </w:t>
      </w:r>
      <w:r w:rsidRPr="00481528">
        <w:rPr>
          <w:rFonts w:ascii="Times New Roman" w:hAnsi="Times New Roman" w:cs="Times New Roman"/>
          <w:color w:val="000000"/>
        </w:rPr>
        <w:t>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C40F0" w:rsidRPr="00783277" w:rsidRDefault="00CC40F0" w:rsidP="00A1566B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481528">
        <w:rPr>
          <w:rFonts w:ascii="Times New Roman" w:hAnsi="Times New Roman" w:cs="Times New Roman"/>
        </w:rPr>
        <w:t>949 071,42</w:t>
      </w:r>
      <w:r w:rsidRPr="00DC78BD">
        <w:t xml:space="preserve"> </w:t>
      </w:r>
      <w:r w:rsidRPr="00481528">
        <w:rPr>
          <w:rFonts w:ascii="Times New Roman" w:hAnsi="Times New Roman" w:cs="Times New Roman"/>
        </w:rPr>
        <w:t>(Девятьсот сорок девять тысяч семьдесят один рубль 42 копейки)</w:t>
      </w:r>
      <w:r w:rsidRPr="00783277">
        <w:rPr>
          <w:rFonts w:ascii="Times New Roman" w:hAnsi="Times New Roman" w:cs="Times New Roman"/>
        </w:rPr>
        <w:t xml:space="preserve">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40416F"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C40F0" w:rsidRPr="00783277" w:rsidRDefault="00CC40F0" w:rsidP="00A1566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C40F0" w:rsidRDefault="00CC40F0" w:rsidP="001537A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CC40F0" w:rsidRDefault="00CC40F0" w:rsidP="001537A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CC40F0" w:rsidRPr="00783277" w:rsidRDefault="00CC40F0" w:rsidP="001537A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C40F0" w:rsidRPr="00783277" w:rsidRDefault="00CC40F0" w:rsidP="00A1566B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335FF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24</w:t>
      </w:r>
      <w:r w:rsidRPr="00335FF7">
        <w:rPr>
          <w:rFonts w:ascii="Times New Roman" w:hAnsi="Times New Roman" w:cs="Times New Roman"/>
          <w:spacing w:val="-6"/>
          <w:highlight w:val="yellow"/>
        </w:rPr>
        <w:t xml:space="preserve">» октября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335FF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24</w:t>
      </w:r>
      <w:r w:rsidRPr="00335FF7">
        <w:rPr>
          <w:rFonts w:ascii="Times New Roman" w:hAnsi="Times New Roman" w:cs="Times New Roman"/>
          <w:spacing w:val="-6"/>
          <w:highlight w:val="yellow"/>
        </w:rPr>
        <w:t xml:space="preserve">» октября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C40F0" w:rsidRPr="00783277" w:rsidRDefault="00CC40F0" w:rsidP="00A156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C40F0" w:rsidRPr="00783277" w:rsidRDefault="00CC40F0" w:rsidP="00A1566B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CC40F0" w:rsidRDefault="00CC40F0">
      <w:pPr>
        <w:rPr>
          <w:rFonts w:cs="Times New Roman"/>
        </w:rPr>
      </w:pPr>
    </w:p>
    <w:sectPr w:rsidR="00CC40F0" w:rsidSect="00E70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780"/>
    <w:rsid w:val="000E1028"/>
    <w:rsid w:val="001537A0"/>
    <w:rsid w:val="00192780"/>
    <w:rsid w:val="001F4D81"/>
    <w:rsid w:val="00335FF7"/>
    <w:rsid w:val="003569CB"/>
    <w:rsid w:val="0040416F"/>
    <w:rsid w:val="00481528"/>
    <w:rsid w:val="007757DE"/>
    <w:rsid w:val="00783277"/>
    <w:rsid w:val="008E3C0C"/>
    <w:rsid w:val="00976B49"/>
    <w:rsid w:val="009E1518"/>
    <w:rsid w:val="00A1566B"/>
    <w:rsid w:val="00AF2D02"/>
    <w:rsid w:val="00C572F3"/>
    <w:rsid w:val="00CC40F0"/>
    <w:rsid w:val="00D42E6F"/>
    <w:rsid w:val="00DC78BD"/>
    <w:rsid w:val="00E70368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66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802</Words>
  <Characters>4578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2014-09-29T10:53:00Z</dcterms:created>
  <dcterms:modified xsi:type="dcterms:W3CDTF">2014-10-07T07:35:00Z</dcterms:modified>
</cp:coreProperties>
</file>