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35B" w:rsidRPr="00746FAA" w:rsidRDefault="0021135B" w:rsidP="00C20DF9">
      <w:pPr>
        <w:jc w:val="center"/>
        <w:outlineLvl w:val="0"/>
        <w:rPr>
          <w:rFonts w:ascii="Times New Roman" w:hAnsi="Times New Roman" w:cs="Times New Roman"/>
        </w:rPr>
      </w:pPr>
      <w:r w:rsidRPr="00746FAA">
        <w:rPr>
          <w:rFonts w:ascii="Times New Roman" w:hAnsi="Times New Roman" w:cs="Times New Roman"/>
        </w:rPr>
        <w:t>ИЗВЕЩЕНИЕ О ПРОДЛЕНИИ СРОКА ПОДАЧИ ЗАЯВОК</w:t>
      </w:r>
    </w:p>
    <w:p w:rsidR="0021135B" w:rsidRPr="00746FAA" w:rsidRDefault="0021135B" w:rsidP="00746FAA">
      <w:pPr>
        <w:jc w:val="center"/>
        <w:outlineLvl w:val="0"/>
        <w:rPr>
          <w:rFonts w:ascii="Times New Roman" w:hAnsi="Times New Roman" w:cs="Times New Roman"/>
        </w:rPr>
      </w:pPr>
      <w:r w:rsidRPr="00746FAA">
        <w:rPr>
          <w:rFonts w:ascii="Times New Roman" w:hAnsi="Times New Roman" w:cs="Times New Roman"/>
        </w:rPr>
        <w:t>224/11.02-04/14-260</w:t>
      </w:r>
      <w:bookmarkStart w:id="0" w:name="_GoBack"/>
      <w:bookmarkEnd w:id="0"/>
      <w:r w:rsidRPr="00746FAA">
        <w:rPr>
          <w:rFonts w:ascii="Times New Roman" w:hAnsi="Times New Roman" w:cs="Times New Roman"/>
        </w:rPr>
        <w:t>/2</w:t>
      </w:r>
    </w:p>
    <w:p w:rsidR="0021135B" w:rsidRPr="00331F42" w:rsidRDefault="0021135B" w:rsidP="00746FAA">
      <w:pPr>
        <w:jc w:val="center"/>
        <w:outlineLvl w:val="0"/>
        <w:rPr>
          <w:rFonts w:ascii="Times New Roman" w:hAnsi="Times New Roman" w:cs="Times New Roman"/>
        </w:rPr>
      </w:pPr>
    </w:p>
    <w:p w:rsidR="0021135B" w:rsidRPr="00331F42" w:rsidRDefault="0021135B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21135B" w:rsidRPr="00331F42" w:rsidRDefault="0021135B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1135B" w:rsidRPr="00331F42" w:rsidRDefault="0021135B" w:rsidP="00C20DF9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1135B" w:rsidRPr="00331F42" w:rsidRDefault="0021135B" w:rsidP="00C20DF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1135B" w:rsidRPr="009E2171" w:rsidRDefault="0021135B" w:rsidP="00C20DF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21135B" w:rsidRPr="00331F42" w:rsidRDefault="0021135B" w:rsidP="00C20DF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21135B" w:rsidRPr="00166D2A" w:rsidRDefault="0021135B" w:rsidP="00C20DF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7027F2">
        <w:rPr>
          <w:rFonts w:ascii="Times New Roman" w:hAnsi="Times New Roman" w:cs="Times New Roman"/>
        </w:rPr>
        <w:t>электронного тахеометра</w:t>
      </w:r>
      <w:r w:rsidRPr="007027F2">
        <w:rPr>
          <w:rFonts w:ascii="Times New Roman" w:hAnsi="Times New Roman" w:cs="Times New Roman"/>
          <w:color w:val="000000"/>
        </w:rPr>
        <w:t xml:space="preserve"> 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21135B" w:rsidRPr="00331F42" w:rsidRDefault="0021135B" w:rsidP="00C20DF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1135B" w:rsidRPr="00C573AC" w:rsidRDefault="0021135B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21135B" w:rsidRPr="00331F42" w:rsidRDefault="0021135B" w:rsidP="00C20DF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1135B" w:rsidRPr="00331F42" w:rsidRDefault="0021135B" w:rsidP="00C20DF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1135B" w:rsidRPr="00331F42" w:rsidRDefault="0021135B" w:rsidP="00C20DF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1135B" w:rsidRPr="00331F42" w:rsidRDefault="0021135B" w:rsidP="00C20DF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1135B" w:rsidRPr="00024B46" w:rsidRDefault="0021135B" w:rsidP="00C20DF9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 xml:space="preserve">: </w:t>
      </w:r>
      <w:r w:rsidRPr="007027F2">
        <w:rPr>
          <w:rFonts w:ascii="Times New Roman" w:hAnsi="Times New Roman" w:cs="Times New Roman"/>
        </w:rPr>
        <w:t>331 592,16 (триста тридцать одна тысяча пятьсот девяносто два</w:t>
      </w:r>
      <w:r>
        <w:rPr>
          <w:rFonts w:ascii="Times New Roman" w:hAnsi="Times New Roman" w:cs="Times New Roman"/>
        </w:rPr>
        <w:t xml:space="preserve"> </w:t>
      </w:r>
      <w:r w:rsidRPr="007027F2">
        <w:rPr>
          <w:rFonts w:ascii="Times New Roman" w:hAnsi="Times New Roman" w:cs="Times New Roman"/>
        </w:rPr>
        <w:t>рубля 16</w:t>
      </w:r>
      <w:r>
        <w:rPr>
          <w:rFonts w:ascii="Times New Roman" w:hAnsi="Times New Roman" w:cs="Times New Roman"/>
        </w:rPr>
        <w:t xml:space="preserve"> </w:t>
      </w:r>
      <w:r w:rsidRPr="007027F2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024B46">
        <w:rPr>
          <w:rFonts w:ascii="Times New Roman" w:hAnsi="Times New Roman" w:cs="Times New Roman"/>
          <w:color w:val="000000"/>
        </w:rPr>
        <w:t xml:space="preserve">) рублей, включая НДС 18%. С учетом расходов на </w:t>
      </w:r>
      <w:r w:rsidRPr="00024B46">
        <w:rPr>
          <w:rFonts w:ascii="Times New Roman" w:hAnsi="Times New Roman" w:cs="Times New Roman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1135B" w:rsidRPr="00024B46" w:rsidRDefault="0021135B" w:rsidP="00C20DF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24B46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7027F2">
        <w:rPr>
          <w:rFonts w:ascii="Times New Roman" w:hAnsi="Times New Roman" w:cs="Times New Roman"/>
        </w:rPr>
        <w:t>281 010,30 (двести восемьдесят одна тысяча десять рублей 30</w:t>
      </w:r>
      <w:r w:rsidRPr="007027F2">
        <w:rPr>
          <w:rFonts w:ascii="Times New Roman" w:hAnsi="Times New Roman" w:cs="Times New Roman"/>
          <w:color w:val="000000"/>
        </w:rPr>
        <w:t xml:space="preserve"> </w:t>
      </w:r>
      <w:r w:rsidRPr="00EF3BD6">
        <w:rPr>
          <w:rFonts w:ascii="Times New Roman" w:hAnsi="Times New Roman" w:cs="Times New Roman"/>
          <w:color w:val="000000"/>
        </w:rPr>
        <w:t>коп</w:t>
      </w:r>
      <w:r>
        <w:rPr>
          <w:rFonts w:ascii="Times New Roman" w:hAnsi="Times New Roman" w:cs="Times New Roman"/>
        </w:rPr>
        <w:t>е</w:t>
      </w:r>
      <w:r w:rsidRPr="00024B46">
        <w:rPr>
          <w:rFonts w:ascii="Times New Roman" w:hAnsi="Times New Roman" w:cs="Times New Roman"/>
        </w:rPr>
        <w:t>ек) рублей</w:t>
      </w:r>
      <w:r w:rsidRPr="00024B46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1135B" w:rsidRPr="00D37E19" w:rsidRDefault="0021135B" w:rsidP="00C20DF9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1135B" w:rsidRPr="00331F42" w:rsidRDefault="0021135B" w:rsidP="00C20DF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1135B" w:rsidRDefault="0021135B" w:rsidP="00C20DF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21135B" w:rsidRPr="001A77E4" w:rsidRDefault="0021135B" w:rsidP="00C20DF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1A77E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A77E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A77E4">
        <w:rPr>
          <w:rFonts w:ascii="Times New Roman" w:hAnsi="Times New Roman" w:cs="Times New Roman"/>
          <w:b/>
          <w:bCs/>
        </w:rPr>
        <w:t>:</w:t>
      </w:r>
    </w:p>
    <w:p w:rsidR="0021135B" w:rsidRPr="001A77E4" w:rsidRDefault="0021135B" w:rsidP="00C859E9">
      <w:pPr>
        <w:tabs>
          <w:tab w:val="left" w:pos="0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1A77E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A77E4">
        <w:rPr>
          <w:rFonts w:ascii="Times New Roman" w:hAnsi="Times New Roman" w:cs="Times New Roman"/>
          <w:color w:val="0000FF"/>
        </w:rPr>
        <w:t xml:space="preserve"> </w:t>
      </w:r>
      <w:r w:rsidRPr="001A77E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A77E4">
        <w:rPr>
          <w:rFonts w:ascii="Times New Roman" w:hAnsi="Times New Roman" w:cs="Times New Roman"/>
          <w:spacing w:val="-6"/>
        </w:rPr>
        <w:t>на участие в запросе цен</w:t>
      </w:r>
      <w:r w:rsidRPr="001A77E4">
        <w:rPr>
          <w:rFonts w:ascii="Times New Roman" w:hAnsi="Times New Roman" w:cs="Times New Roman"/>
        </w:rPr>
        <w:t xml:space="preserve"> продлевается на 4 рабочих дня.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1135B" w:rsidRPr="00331F42" w:rsidRDefault="0021135B" w:rsidP="00C20DF9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15»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 w:rsidRPr="008C2DA9">
        <w:rPr>
          <w:rFonts w:ascii="Times New Roman" w:hAnsi="Times New Roman" w:cs="Times New Roman"/>
          <w:spacing w:val="-6"/>
          <w:highlight w:val="yellow"/>
        </w:rPr>
        <w:t>» ию</w:t>
      </w:r>
      <w:r>
        <w:rPr>
          <w:rFonts w:ascii="Times New Roman" w:hAnsi="Times New Roman" w:cs="Times New Roman"/>
          <w:spacing w:val="-6"/>
          <w:highlight w:val="yellow"/>
        </w:rPr>
        <w:t>л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D258F8">
        <w:rPr>
          <w:rFonts w:ascii="Times New Roman" w:hAnsi="Times New Roman" w:cs="Times New Roman"/>
        </w:rPr>
        <w:t>3</w:t>
      </w:r>
      <w:r w:rsidRPr="002A0D2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1135B" w:rsidRPr="00331F42" w:rsidRDefault="0021135B" w:rsidP="00C20DF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1135B" w:rsidRPr="00A6215E" w:rsidRDefault="0021135B" w:rsidP="00C20DF9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21135B" w:rsidRDefault="0021135B" w:rsidP="00C20DF9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21135B" w:rsidRDefault="0021135B" w:rsidP="00C20DF9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21135B" w:rsidRDefault="0021135B"/>
    <w:sectPr w:rsidR="0021135B" w:rsidSect="009E1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0364"/>
    <w:rsid w:val="00013BC1"/>
    <w:rsid w:val="00024B46"/>
    <w:rsid w:val="00166D2A"/>
    <w:rsid w:val="001A77E4"/>
    <w:rsid w:val="001C0364"/>
    <w:rsid w:val="0021135B"/>
    <w:rsid w:val="002A0D21"/>
    <w:rsid w:val="00331F42"/>
    <w:rsid w:val="00536BA0"/>
    <w:rsid w:val="005A326A"/>
    <w:rsid w:val="005B5ADB"/>
    <w:rsid w:val="005C4796"/>
    <w:rsid w:val="007027F2"/>
    <w:rsid w:val="00746FAA"/>
    <w:rsid w:val="007D3029"/>
    <w:rsid w:val="008930FD"/>
    <w:rsid w:val="008C2DA9"/>
    <w:rsid w:val="008E3C0C"/>
    <w:rsid w:val="009C4479"/>
    <w:rsid w:val="009E1E5B"/>
    <w:rsid w:val="009E2171"/>
    <w:rsid w:val="00A6215E"/>
    <w:rsid w:val="00B66C31"/>
    <w:rsid w:val="00C20DF9"/>
    <w:rsid w:val="00C572F3"/>
    <w:rsid w:val="00C573AC"/>
    <w:rsid w:val="00C859E9"/>
    <w:rsid w:val="00CA0665"/>
    <w:rsid w:val="00D2148B"/>
    <w:rsid w:val="00D258F8"/>
    <w:rsid w:val="00D37E19"/>
    <w:rsid w:val="00D42E6F"/>
    <w:rsid w:val="00DF1C25"/>
    <w:rsid w:val="00EB2340"/>
    <w:rsid w:val="00EC6CF4"/>
    <w:rsid w:val="00EF3BD6"/>
    <w:rsid w:val="00F0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DF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746FA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764</Words>
  <Characters>4359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2014-06-27T06:16:00Z</dcterms:created>
  <dcterms:modified xsi:type="dcterms:W3CDTF">2014-07-08T06:39:00Z</dcterms:modified>
</cp:coreProperties>
</file>