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ECA" w:rsidRDefault="00775ECA" w:rsidP="00284554">
      <w:pPr>
        <w:jc w:val="center"/>
        <w:rPr>
          <w:b/>
          <w:w w:val="115"/>
        </w:rPr>
      </w:pPr>
      <w:r>
        <w:rPr>
          <w:b/>
          <w:w w:val="115"/>
        </w:rPr>
        <w:t xml:space="preserve">ИЗВЕЩЕНИЕ О ПРОВЕДЕНИИ ОТКРЫТОГО АУКЦИОНА В ЭЛЕКТРОННОЙ ФОРМЕ </w:t>
      </w:r>
    </w:p>
    <w:p w:rsidR="00775ECA" w:rsidRDefault="00775ECA" w:rsidP="00284554">
      <w:pPr>
        <w:jc w:val="center"/>
        <w:rPr>
          <w:b/>
          <w:w w:val="115"/>
        </w:rPr>
      </w:pPr>
      <w:r>
        <w:rPr>
          <w:b/>
          <w:w w:val="115"/>
        </w:rPr>
        <w:t xml:space="preserve">НА ПРАВО ЗАКЛЮЧЕНИЯ ДОГОВОРА </w:t>
      </w:r>
    </w:p>
    <w:p w:rsidR="00775ECA" w:rsidRDefault="00775ECA" w:rsidP="00284554">
      <w:pPr>
        <w:jc w:val="center"/>
        <w:rPr>
          <w:b/>
          <w:color w:val="000000"/>
          <w:sz w:val="28"/>
          <w:szCs w:val="28"/>
        </w:rPr>
      </w:pPr>
      <w:r w:rsidRPr="00993039">
        <w:rPr>
          <w:sz w:val="28"/>
          <w:szCs w:val="28"/>
        </w:rPr>
        <w:t>на</w:t>
      </w:r>
      <w:r>
        <w:rPr>
          <w:sz w:val="28"/>
          <w:szCs w:val="28"/>
        </w:rPr>
        <w:t xml:space="preserve"> выполнение работ по</w:t>
      </w:r>
      <w:r w:rsidRPr="00993039">
        <w:rPr>
          <w:sz w:val="28"/>
          <w:szCs w:val="28"/>
        </w:rPr>
        <w:t xml:space="preserve"> </w:t>
      </w:r>
      <w:r w:rsidRPr="009C6CC1">
        <w:rPr>
          <w:sz w:val="28"/>
          <w:szCs w:val="28"/>
        </w:rPr>
        <w:t>монтаж</w:t>
      </w:r>
      <w:r>
        <w:rPr>
          <w:sz w:val="28"/>
          <w:szCs w:val="28"/>
        </w:rPr>
        <w:t>у</w:t>
      </w:r>
      <w:r w:rsidRPr="009C6CC1">
        <w:rPr>
          <w:sz w:val="28"/>
          <w:szCs w:val="28"/>
        </w:rPr>
        <w:t xml:space="preserve"> комплекса систем пожарной </w:t>
      </w:r>
      <w:r w:rsidRPr="00863FA4">
        <w:rPr>
          <w:sz w:val="28"/>
          <w:szCs w:val="28"/>
        </w:rPr>
        <w:t>безопасности согласно проекту № СБЦ-17-33.АПС в зданиях учебного, лабораторного, спортивного корпусов, складах химикатов, пиломатериалов, гараже, вспомогательных спортивных и хозяйственных помещениях Снежинского физико-технического</w:t>
      </w:r>
      <w:r w:rsidRPr="009C6CC1">
        <w:rPr>
          <w:sz w:val="28"/>
          <w:szCs w:val="28"/>
        </w:rPr>
        <w:t xml:space="preserve"> института - филиала НИЯУ МИФИ (СФТИ НИЯУ МИФИ) по адресу: 456776, Челябинская обл., г.Снежинск, ул. Комсомольская, д. 8</w:t>
      </w:r>
    </w:p>
    <w:p w:rsidR="00775ECA" w:rsidRDefault="00775ECA" w:rsidP="00284554">
      <w:pPr>
        <w:jc w:val="center"/>
        <w:rPr>
          <w:b/>
          <w:w w:val="115"/>
          <w:u w:val="single"/>
        </w:rPr>
      </w:pPr>
      <w:r>
        <w:rPr>
          <w:b/>
          <w:w w:val="115"/>
          <w:u w:val="single"/>
        </w:rPr>
        <w:t>№ 695-СФТИ</w:t>
      </w:r>
    </w:p>
    <w:p w:rsidR="00775ECA" w:rsidRDefault="00775ECA" w:rsidP="00284554">
      <w:pPr>
        <w:jc w:val="center"/>
        <w:rPr>
          <w:b/>
          <w:w w:val="115"/>
          <w:u w:val="single"/>
        </w:rPr>
      </w:pPr>
    </w:p>
    <w:p w:rsidR="00775ECA" w:rsidRPr="00284554" w:rsidRDefault="00775ECA" w:rsidP="00284554">
      <w:r>
        <w:t xml:space="preserve">В соответствии с подпунктом «б» пункта 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объема», утверждённого постановлением Правительства Российской Федерации от 11 декабря </w:t>
      </w:r>
      <w:smartTag w:uri="urn:schemas-microsoft-com:office:smarttags" w:element="metricconverter">
        <w:smartTagPr>
          <w:attr w:name="ProductID" w:val="2014 г"/>
        </w:smartTagPr>
        <w:r>
          <w:t>2014 г</w:t>
        </w:r>
      </w:smartTag>
      <w:r>
        <w:t>. № 1352,</w:t>
      </w:r>
      <w:r>
        <w:rPr>
          <w:b/>
          <w:sz w:val="28"/>
          <w:szCs w:val="28"/>
        </w:rPr>
        <w:t xml:space="preserve"> </w:t>
      </w:r>
      <w:r>
        <w:t>участниками процедуры закупки могут быть только субъекты малого и среднего предпринимательства</w:t>
      </w:r>
    </w:p>
    <w:p w:rsidR="00775ECA" w:rsidRPr="00284554" w:rsidRDefault="00775ECA" w:rsidP="00284554">
      <w:pPr>
        <w:rPr>
          <w:w w:val="115"/>
        </w:rPr>
      </w:pPr>
    </w:p>
    <w:tbl>
      <w:tblPr>
        <w:tblW w:w="11160" w:type="dxa"/>
        <w:tblInd w:w="-1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6"/>
        <w:gridCol w:w="4053"/>
        <w:gridCol w:w="6571"/>
      </w:tblGrid>
      <w:tr w:rsidR="00775ECA" w:rsidRPr="00A41A15" w:rsidTr="00C23A37">
        <w:trPr>
          <w:trHeight w:val="343"/>
        </w:trPr>
        <w:tc>
          <w:tcPr>
            <w:tcW w:w="536" w:type="dxa"/>
            <w:vAlign w:val="center"/>
          </w:tcPr>
          <w:p w:rsidR="00775ECA" w:rsidRPr="00BA1748" w:rsidRDefault="00775ECA" w:rsidP="00C23A37">
            <w:r w:rsidRPr="00BA1748">
              <w:t>1</w:t>
            </w:r>
          </w:p>
        </w:tc>
        <w:tc>
          <w:tcPr>
            <w:tcW w:w="4053" w:type="dxa"/>
            <w:vAlign w:val="center"/>
          </w:tcPr>
          <w:p w:rsidR="00775ECA" w:rsidRPr="00303947" w:rsidRDefault="00775ECA" w:rsidP="00C23A37">
            <w:r w:rsidRPr="00303947">
              <w:t>Форма торгов</w:t>
            </w:r>
          </w:p>
        </w:tc>
        <w:tc>
          <w:tcPr>
            <w:tcW w:w="6571" w:type="dxa"/>
            <w:vAlign w:val="center"/>
          </w:tcPr>
          <w:p w:rsidR="00775ECA" w:rsidRPr="00303947" w:rsidRDefault="00775ECA" w:rsidP="00C23A37">
            <w:r w:rsidRPr="00303947">
              <w:t>Открытый аукцион</w:t>
            </w:r>
            <w:r>
              <w:t xml:space="preserve"> в электронной форме</w:t>
            </w:r>
          </w:p>
        </w:tc>
      </w:tr>
      <w:tr w:rsidR="00775ECA" w:rsidRPr="00A41A15" w:rsidTr="00C23A37">
        <w:trPr>
          <w:trHeight w:val="348"/>
        </w:trPr>
        <w:tc>
          <w:tcPr>
            <w:tcW w:w="536" w:type="dxa"/>
            <w:vAlign w:val="center"/>
          </w:tcPr>
          <w:p w:rsidR="00775ECA" w:rsidRPr="00BA1748" w:rsidRDefault="00775ECA" w:rsidP="00C23A37">
            <w:r w:rsidRPr="00BA1748">
              <w:t>2</w:t>
            </w:r>
          </w:p>
        </w:tc>
        <w:tc>
          <w:tcPr>
            <w:tcW w:w="4053" w:type="dxa"/>
            <w:vAlign w:val="center"/>
          </w:tcPr>
          <w:p w:rsidR="00775ECA" w:rsidRPr="00303947" w:rsidRDefault="00775ECA" w:rsidP="00C23A37">
            <w:r w:rsidRPr="00303947">
              <w:t>Наименование Заказчика</w:t>
            </w:r>
          </w:p>
        </w:tc>
        <w:tc>
          <w:tcPr>
            <w:tcW w:w="6571" w:type="dxa"/>
            <w:vAlign w:val="center"/>
          </w:tcPr>
          <w:p w:rsidR="00775ECA" w:rsidRDefault="00775ECA" w:rsidP="00122ADA">
            <w:r w:rsidRPr="005C6348">
              <w:t>федеральное государственное автономное образовательное учреждение высшего  образования «Национальный исследовательский ядерный</w:t>
            </w:r>
            <w:r>
              <w:t xml:space="preserve"> </w:t>
            </w:r>
            <w:r w:rsidRPr="005C6348">
              <w:t>университет «МИФИ» (НИЯУ МИФИ)</w:t>
            </w:r>
          </w:p>
          <w:p w:rsidR="00775ECA" w:rsidRPr="005C6348" w:rsidRDefault="00775ECA" w:rsidP="00122ADA">
            <w:r w:rsidRPr="00120E93">
              <w:t>Снежинский физико-технический институт – филиал НИЯУ МИФИ</w:t>
            </w:r>
            <w:r w:rsidRPr="004E4F9F">
              <w:t xml:space="preserve"> (</w:t>
            </w:r>
            <w:r>
              <w:t>СФТИ НИЯУ МИФИ</w:t>
            </w:r>
            <w:r w:rsidRPr="004E4F9F">
              <w:t>)</w:t>
            </w:r>
          </w:p>
        </w:tc>
      </w:tr>
      <w:tr w:rsidR="00775ECA" w:rsidRPr="00A41A15" w:rsidTr="00C23A37">
        <w:trPr>
          <w:trHeight w:val="358"/>
        </w:trPr>
        <w:tc>
          <w:tcPr>
            <w:tcW w:w="536" w:type="dxa"/>
            <w:vAlign w:val="center"/>
          </w:tcPr>
          <w:p w:rsidR="00775ECA" w:rsidRPr="00BA1748" w:rsidRDefault="00775ECA" w:rsidP="00C23A37">
            <w:r w:rsidRPr="00BA1748">
              <w:t>3</w:t>
            </w:r>
          </w:p>
        </w:tc>
        <w:tc>
          <w:tcPr>
            <w:tcW w:w="4053" w:type="dxa"/>
            <w:vAlign w:val="center"/>
          </w:tcPr>
          <w:p w:rsidR="00775ECA" w:rsidRPr="00303947" w:rsidRDefault="00775ECA" w:rsidP="00C23A37">
            <w:r w:rsidRPr="00303947">
              <w:t>Место нахождения Заказчика</w:t>
            </w:r>
          </w:p>
        </w:tc>
        <w:tc>
          <w:tcPr>
            <w:tcW w:w="6571" w:type="dxa"/>
            <w:vAlign w:val="center"/>
          </w:tcPr>
          <w:p w:rsidR="00775ECA" w:rsidRPr="00612AAB" w:rsidRDefault="00775ECA" w:rsidP="00122ADA">
            <w:pPr>
              <w:suppressAutoHyphens/>
              <w:rPr>
                <w:color w:val="3366CC"/>
              </w:rPr>
            </w:pPr>
            <w:r w:rsidRPr="00612AAB">
              <w:rPr>
                <w:color w:val="000000"/>
              </w:rPr>
              <w:t xml:space="preserve">456776, </w:t>
            </w:r>
            <w:r>
              <w:rPr>
                <w:color w:val="000000"/>
              </w:rPr>
              <w:t xml:space="preserve">Челябинская область, </w:t>
            </w:r>
            <w:r w:rsidRPr="00612AAB">
              <w:rPr>
                <w:color w:val="000000"/>
              </w:rPr>
              <w:t>г.Снежинск</w:t>
            </w:r>
            <w:r>
              <w:rPr>
                <w:color w:val="000000"/>
              </w:rPr>
              <w:t xml:space="preserve">, ул.Комсомольская, </w:t>
            </w:r>
            <w:r w:rsidRPr="00612AAB">
              <w:rPr>
                <w:color w:val="000000"/>
              </w:rPr>
              <w:t>8</w:t>
            </w:r>
          </w:p>
        </w:tc>
      </w:tr>
      <w:tr w:rsidR="00775ECA" w:rsidRPr="00A41A15" w:rsidTr="00C23A37">
        <w:trPr>
          <w:trHeight w:val="340"/>
        </w:trPr>
        <w:tc>
          <w:tcPr>
            <w:tcW w:w="536" w:type="dxa"/>
            <w:vAlign w:val="center"/>
          </w:tcPr>
          <w:p w:rsidR="00775ECA" w:rsidRPr="00BA1748" w:rsidRDefault="00775ECA" w:rsidP="00C23A37">
            <w:r w:rsidRPr="00BA1748">
              <w:t>4</w:t>
            </w:r>
          </w:p>
        </w:tc>
        <w:tc>
          <w:tcPr>
            <w:tcW w:w="4053" w:type="dxa"/>
            <w:vAlign w:val="center"/>
          </w:tcPr>
          <w:p w:rsidR="00775ECA" w:rsidRPr="00303947" w:rsidRDefault="00775ECA" w:rsidP="00C23A37">
            <w:r w:rsidRPr="00303947">
              <w:t>Почтовый адрес Заказчика</w:t>
            </w:r>
          </w:p>
        </w:tc>
        <w:tc>
          <w:tcPr>
            <w:tcW w:w="6571" w:type="dxa"/>
            <w:vAlign w:val="center"/>
          </w:tcPr>
          <w:p w:rsidR="00775ECA" w:rsidRPr="00E46D7C" w:rsidRDefault="00775ECA" w:rsidP="00122ADA">
            <w:pPr>
              <w:suppressAutoHyphens/>
              <w:rPr>
                <w:color w:val="3366CC"/>
              </w:rPr>
            </w:pPr>
            <w:r w:rsidRPr="00612AAB">
              <w:rPr>
                <w:color w:val="000000"/>
              </w:rPr>
              <w:t xml:space="preserve">456776, </w:t>
            </w:r>
            <w:r>
              <w:rPr>
                <w:color w:val="000000"/>
              </w:rPr>
              <w:t xml:space="preserve">Челябинская область, </w:t>
            </w:r>
            <w:r w:rsidRPr="00612AAB">
              <w:rPr>
                <w:color w:val="000000"/>
              </w:rPr>
              <w:t>г.Снежинск</w:t>
            </w:r>
            <w:r>
              <w:rPr>
                <w:color w:val="000000"/>
              </w:rPr>
              <w:t>,</w:t>
            </w:r>
            <w:r w:rsidRPr="00612AAB">
              <w:rPr>
                <w:color w:val="000000"/>
              </w:rPr>
              <w:t xml:space="preserve"> ул.Комсомольская, 8</w:t>
            </w:r>
          </w:p>
        </w:tc>
      </w:tr>
      <w:tr w:rsidR="00775ECA" w:rsidRPr="00A41A15" w:rsidTr="00C23A37">
        <w:trPr>
          <w:trHeight w:val="350"/>
        </w:trPr>
        <w:tc>
          <w:tcPr>
            <w:tcW w:w="536" w:type="dxa"/>
            <w:vAlign w:val="center"/>
          </w:tcPr>
          <w:p w:rsidR="00775ECA" w:rsidRPr="00BA1748" w:rsidRDefault="00775ECA" w:rsidP="00C23A37">
            <w:r w:rsidRPr="00BA1748">
              <w:t>5</w:t>
            </w:r>
          </w:p>
        </w:tc>
        <w:tc>
          <w:tcPr>
            <w:tcW w:w="4053" w:type="dxa"/>
            <w:vAlign w:val="center"/>
          </w:tcPr>
          <w:p w:rsidR="00775ECA" w:rsidRPr="00303947" w:rsidRDefault="00775ECA" w:rsidP="00C23A37">
            <w:r w:rsidRPr="00303947">
              <w:t>Адрес электронной почты Заказчика</w:t>
            </w:r>
          </w:p>
        </w:tc>
        <w:tc>
          <w:tcPr>
            <w:tcW w:w="6571" w:type="dxa"/>
            <w:vAlign w:val="center"/>
          </w:tcPr>
          <w:p w:rsidR="00775ECA" w:rsidRPr="00612AAB" w:rsidRDefault="00775ECA" w:rsidP="00122ADA">
            <w:pPr>
              <w:suppressAutoHyphens/>
            </w:pPr>
            <w:hyperlink r:id="rId4" w:history="1">
              <w:r w:rsidRPr="005C5460">
                <w:rPr>
                  <w:rStyle w:val="Hyperlink"/>
                  <w:lang w:val="en-US"/>
                </w:rPr>
                <w:t>AVChufarov</w:t>
              </w:r>
              <w:r w:rsidRPr="005C5460">
                <w:rPr>
                  <w:rStyle w:val="Hyperlink"/>
                </w:rPr>
                <w:t>@</w:t>
              </w:r>
              <w:r w:rsidRPr="005C5460">
                <w:rPr>
                  <w:rStyle w:val="Hyperlink"/>
                  <w:lang w:val="en-US"/>
                </w:rPr>
                <w:t>mephi</w:t>
              </w:r>
              <w:r w:rsidRPr="005C5460">
                <w:rPr>
                  <w:rStyle w:val="Hyperlink"/>
                </w:rPr>
                <w:t>.</w:t>
              </w:r>
              <w:r w:rsidRPr="005C5460">
                <w:rPr>
                  <w:rStyle w:val="Hyperlink"/>
                  <w:lang w:val="en-US"/>
                </w:rPr>
                <w:t>ru</w:t>
              </w:r>
            </w:hyperlink>
            <w:r w:rsidRPr="00612AAB">
              <w:t xml:space="preserve"> </w:t>
            </w:r>
          </w:p>
        </w:tc>
      </w:tr>
      <w:tr w:rsidR="00775ECA" w:rsidRPr="00A41A15" w:rsidTr="00C23A37">
        <w:trPr>
          <w:trHeight w:val="346"/>
        </w:trPr>
        <w:tc>
          <w:tcPr>
            <w:tcW w:w="536" w:type="dxa"/>
            <w:vAlign w:val="center"/>
          </w:tcPr>
          <w:p w:rsidR="00775ECA" w:rsidRPr="00BA1748" w:rsidRDefault="00775ECA" w:rsidP="00C23A37">
            <w:r w:rsidRPr="00BA1748">
              <w:t>6</w:t>
            </w:r>
          </w:p>
        </w:tc>
        <w:tc>
          <w:tcPr>
            <w:tcW w:w="4053" w:type="dxa"/>
            <w:vAlign w:val="center"/>
          </w:tcPr>
          <w:p w:rsidR="00775ECA" w:rsidRPr="00303947" w:rsidRDefault="00775ECA" w:rsidP="00C23A37">
            <w:r w:rsidRPr="00303947">
              <w:t>Контактное лицо,  телефон, факс</w:t>
            </w:r>
          </w:p>
        </w:tc>
        <w:tc>
          <w:tcPr>
            <w:tcW w:w="6571" w:type="dxa"/>
            <w:vAlign w:val="center"/>
          </w:tcPr>
          <w:p w:rsidR="00775ECA" w:rsidRPr="00303947" w:rsidRDefault="00775ECA" w:rsidP="004F3D62">
            <w:r>
              <w:t>Чуфаров Антон Валерьевич, 8(35146)37135</w:t>
            </w:r>
          </w:p>
        </w:tc>
      </w:tr>
      <w:tr w:rsidR="00775ECA" w:rsidRPr="00A41A15" w:rsidTr="00C23A37">
        <w:trPr>
          <w:trHeight w:val="342"/>
        </w:trPr>
        <w:tc>
          <w:tcPr>
            <w:tcW w:w="536" w:type="dxa"/>
            <w:vAlign w:val="center"/>
          </w:tcPr>
          <w:p w:rsidR="00775ECA" w:rsidRPr="00A41A15" w:rsidRDefault="00775ECA" w:rsidP="00C23A37">
            <w:pPr>
              <w:jc w:val="center"/>
            </w:pPr>
            <w:r w:rsidRPr="00A41A15">
              <w:t>7</w:t>
            </w:r>
          </w:p>
        </w:tc>
        <w:tc>
          <w:tcPr>
            <w:tcW w:w="4053" w:type="dxa"/>
            <w:vAlign w:val="center"/>
          </w:tcPr>
          <w:p w:rsidR="00775ECA" w:rsidRPr="00303947" w:rsidRDefault="00775ECA" w:rsidP="00C23A37">
            <w:r w:rsidRPr="00A41A15">
              <w:t xml:space="preserve">Предмет договора с указанием </w:t>
            </w:r>
            <w:r>
              <w:t>объема выполняемых работ</w:t>
            </w:r>
          </w:p>
        </w:tc>
        <w:tc>
          <w:tcPr>
            <w:tcW w:w="6571" w:type="dxa"/>
            <w:vAlign w:val="center"/>
          </w:tcPr>
          <w:p w:rsidR="00775ECA" w:rsidRPr="00D54389" w:rsidRDefault="00775ECA" w:rsidP="004F3D62">
            <w:pPr>
              <w:jc w:val="both"/>
            </w:pPr>
            <w:r w:rsidRPr="00D54389">
              <w:t>Выполнение работ по монтажу комплекса систем пожарной безопасности согласно проекту № СБЦ-17-33.АПС в зданиях учебного, лабораторного, спортивного корпусов, складах химикатов, пиломатериалов, гараже, вспомогательных спортивных и хозяйственных помещениях Снежинского физико-технического института - филиала НИЯУ МИФИ (СФТИ НИЯУ МИФИ) по адресу: 456776, Челябинская обл., г.Снежинск, ул. Комсомольская, д. 8</w:t>
            </w:r>
          </w:p>
          <w:p w:rsidR="00775ECA" w:rsidRPr="00D54389" w:rsidRDefault="00775ECA" w:rsidP="004F3D62">
            <w:pPr>
              <w:jc w:val="both"/>
            </w:pPr>
            <w:r w:rsidRPr="00D54389">
              <w:t>Все необходимые сведения приведены в документации об открытом аукционе в электронной форме</w:t>
            </w:r>
          </w:p>
        </w:tc>
      </w:tr>
      <w:tr w:rsidR="00775ECA" w:rsidRPr="00A41A15" w:rsidTr="00C23A37">
        <w:tc>
          <w:tcPr>
            <w:tcW w:w="536" w:type="dxa"/>
            <w:vAlign w:val="center"/>
          </w:tcPr>
          <w:p w:rsidR="00775ECA" w:rsidRPr="00A41A15" w:rsidRDefault="00775ECA" w:rsidP="00C23A37">
            <w:pPr>
              <w:jc w:val="center"/>
            </w:pPr>
            <w:r w:rsidRPr="00A41A15">
              <w:t>8</w:t>
            </w:r>
          </w:p>
        </w:tc>
        <w:tc>
          <w:tcPr>
            <w:tcW w:w="4053" w:type="dxa"/>
            <w:vAlign w:val="center"/>
          </w:tcPr>
          <w:p w:rsidR="00775ECA" w:rsidRPr="00303947" w:rsidRDefault="00775ECA" w:rsidP="00D54389">
            <w:r>
              <w:t>Место выполнения работ</w:t>
            </w:r>
          </w:p>
        </w:tc>
        <w:tc>
          <w:tcPr>
            <w:tcW w:w="6571" w:type="dxa"/>
            <w:vAlign w:val="center"/>
          </w:tcPr>
          <w:p w:rsidR="00775ECA" w:rsidRPr="00D54389" w:rsidRDefault="00775ECA" w:rsidP="00C23A37">
            <w:pPr>
              <w:autoSpaceDE w:val="0"/>
              <w:autoSpaceDN w:val="0"/>
              <w:ind w:right="-2"/>
              <w:rPr>
                <w:color w:val="000000"/>
              </w:rPr>
            </w:pPr>
            <w:r w:rsidRPr="00D54389">
              <w:t>456776, Челябинская область, г. Снежинск, ул. Комсомольская, д.8</w:t>
            </w:r>
          </w:p>
        </w:tc>
      </w:tr>
      <w:tr w:rsidR="00775ECA" w:rsidRPr="00A41A15" w:rsidTr="00C23A37">
        <w:trPr>
          <w:trHeight w:val="398"/>
        </w:trPr>
        <w:tc>
          <w:tcPr>
            <w:tcW w:w="536" w:type="dxa"/>
            <w:vAlign w:val="center"/>
          </w:tcPr>
          <w:p w:rsidR="00775ECA" w:rsidRPr="00A41A15" w:rsidRDefault="00775ECA" w:rsidP="00C23A37">
            <w:pPr>
              <w:jc w:val="center"/>
            </w:pPr>
            <w:r w:rsidRPr="00A41A15">
              <w:t>9</w:t>
            </w:r>
          </w:p>
        </w:tc>
        <w:tc>
          <w:tcPr>
            <w:tcW w:w="4053" w:type="dxa"/>
            <w:vAlign w:val="center"/>
          </w:tcPr>
          <w:p w:rsidR="00775ECA" w:rsidRPr="00303947" w:rsidRDefault="00775ECA" w:rsidP="00C23A37">
            <w:r w:rsidRPr="00303947">
              <w:t>Начальная (максимальная) цена договора (цена лота)</w:t>
            </w:r>
          </w:p>
        </w:tc>
        <w:tc>
          <w:tcPr>
            <w:tcW w:w="6571" w:type="dxa"/>
            <w:vAlign w:val="center"/>
          </w:tcPr>
          <w:p w:rsidR="00775ECA" w:rsidRPr="00D54389" w:rsidRDefault="00775ECA" w:rsidP="00BF47E3">
            <w:r w:rsidRPr="00D54389">
              <w:t>3 446 476 руб. 74 коп.</w:t>
            </w:r>
          </w:p>
        </w:tc>
      </w:tr>
      <w:tr w:rsidR="00775ECA" w:rsidRPr="00A41A15" w:rsidTr="00C23A37">
        <w:trPr>
          <w:trHeight w:val="398"/>
        </w:trPr>
        <w:tc>
          <w:tcPr>
            <w:tcW w:w="536" w:type="dxa"/>
            <w:vAlign w:val="center"/>
          </w:tcPr>
          <w:p w:rsidR="00775ECA" w:rsidRPr="00A41A15" w:rsidRDefault="00775ECA" w:rsidP="00C23A37">
            <w:pPr>
              <w:jc w:val="center"/>
            </w:pPr>
            <w:r w:rsidRPr="00A41A15">
              <w:t>10</w:t>
            </w:r>
          </w:p>
        </w:tc>
        <w:tc>
          <w:tcPr>
            <w:tcW w:w="4053" w:type="dxa"/>
            <w:vAlign w:val="center"/>
          </w:tcPr>
          <w:p w:rsidR="00775ECA" w:rsidRPr="00A41A15" w:rsidRDefault="00775ECA" w:rsidP="00C23A37">
            <w:r w:rsidRPr="00A41A15">
              <w:t xml:space="preserve">Срок, место и порядок предоставления </w:t>
            </w:r>
            <w:r>
              <w:t>аукционной</w:t>
            </w:r>
            <w:r w:rsidRPr="00A41A15">
              <w:t xml:space="preserve"> документации</w:t>
            </w:r>
          </w:p>
        </w:tc>
        <w:tc>
          <w:tcPr>
            <w:tcW w:w="6571" w:type="dxa"/>
            <w:vAlign w:val="center"/>
          </w:tcPr>
          <w:p w:rsidR="00775ECA" w:rsidRPr="003462F2" w:rsidRDefault="00775ECA" w:rsidP="00C23A37">
            <w:pPr>
              <w:jc w:val="both"/>
            </w:pPr>
            <w:r w:rsidRPr="00BF38FE">
              <w:t xml:space="preserve">Аукционная документация об открытом аукционе в электронной форме размещена на Официальном  сайте Единой информационной системы в сфере закупок </w:t>
            </w:r>
            <w:r w:rsidRPr="00BF38FE">
              <w:rPr>
                <w:lang w:val="en-US"/>
              </w:rPr>
              <w:t>http</w:t>
            </w:r>
            <w:r w:rsidRPr="00BF38FE">
              <w:t>://</w:t>
            </w:r>
            <w:hyperlink r:id="rId5" w:history="1">
              <w:r w:rsidRPr="00BF38FE">
                <w:rPr>
                  <w:rStyle w:val="Hyperlink"/>
                  <w:lang w:val="en-US"/>
                </w:rPr>
                <w:t>zakupki</w:t>
              </w:r>
              <w:r w:rsidRPr="00BF38FE">
                <w:rPr>
                  <w:rStyle w:val="Hyperlink"/>
                </w:rPr>
                <w:t>.</w:t>
              </w:r>
              <w:r w:rsidRPr="00BF38FE">
                <w:rPr>
                  <w:rStyle w:val="Hyperlink"/>
                  <w:lang w:val="en-US"/>
                </w:rPr>
                <w:t>gov</w:t>
              </w:r>
              <w:r w:rsidRPr="00BF38FE">
                <w:rPr>
                  <w:rStyle w:val="Hyperlink"/>
                </w:rPr>
                <w:t>.</w:t>
              </w:r>
              <w:r w:rsidRPr="00BF38FE">
                <w:rPr>
                  <w:rStyle w:val="Hyperlink"/>
                  <w:lang w:val="en-US"/>
                </w:rPr>
                <w:t>ru</w:t>
              </w:r>
            </w:hyperlink>
            <w:r w:rsidRPr="00BF38FE">
              <w:t xml:space="preserve"> и электронной торговой площадке  ООО «Аукционный Конкурсный Дом» </w:t>
            </w:r>
            <w:hyperlink r:id="rId6" w:history="1">
              <w:r w:rsidRPr="00BF38FE">
                <w:rPr>
                  <w:rStyle w:val="Hyperlink"/>
                  <w:lang w:val="en-US"/>
                </w:rPr>
                <w:t>www</w:t>
              </w:r>
              <w:r w:rsidRPr="00BF38FE">
                <w:rPr>
                  <w:rStyle w:val="Hyperlink"/>
                </w:rPr>
                <w:t>.</w:t>
              </w:r>
              <w:r w:rsidRPr="00BF38FE">
                <w:rPr>
                  <w:rStyle w:val="Hyperlink"/>
                  <w:lang w:val="en-US"/>
                </w:rPr>
                <w:t>a</w:t>
              </w:r>
              <w:r w:rsidRPr="00BF38FE">
                <w:rPr>
                  <w:rStyle w:val="Hyperlink"/>
                </w:rPr>
                <w:t>-</w:t>
              </w:r>
              <w:r w:rsidRPr="00BF38FE">
                <w:rPr>
                  <w:rStyle w:val="Hyperlink"/>
                  <w:lang w:val="en-US"/>
                </w:rPr>
                <w:t>k</w:t>
              </w:r>
              <w:r w:rsidRPr="00BF38FE">
                <w:rPr>
                  <w:rStyle w:val="Hyperlink"/>
                </w:rPr>
                <w:t>-</w:t>
              </w:r>
              <w:r w:rsidRPr="00BF38FE">
                <w:rPr>
                  <w:rStyle w:val="Hyperlink"/>
                  <w:lang w:val="en-US"/>
                </w:rPr>
                <w:t>d</w:t>
              </w:r>
              <w:r w:rsidRPr="00BF38FE">
                <w:rPr>
                  <w:rStyle w:val="Hyperlink"/>
                </w:rPr>
                <w:t>.</w:t>
              </w:r>
              <w:r w:rsidRPr="00BF38FE">
                <w:rPr>
                  <w:rStyle w:val="Hyperlink"/>
                  <w:lang w:val="en-US"/>
                </w:rPr>
                <w:t>ru</w:t>
              </w:r>
            </w:hyperlink>
            <w:r w:rsidRPr="00BF38FE">
              <w:t xml:space="preserve"> и доступна для ознакомления  без взимания платы.</w:t>
            </w:r>
          </w:p>
        </w:tc>
      </w:tr>
      <w:tr w:rsidR="00775ECA" w:rsidRPr="00A41A15" w:rsidTr="00C23A37">
        <w:trPr>
          <w:trHeight w:val="398"/>
        </w:trPr>
        <w:tc>
          <w:tcPr>
            <w:tcW w:w="536" w:type="dxa"/>
            <w:vAlign w:val="center"/>
          </w:tcPr>
          <w:p w:rsidR="00775ECA" w:rsidRDefault="00775ECA" w:rsidP="00C23A37">
            <w:pPr>
              <w:jc w:val="center"/>
            </w:pPr>
            <w:r>
              <w:t>11</w:t>
            </w:r>
          </w:p>
        </w:tc>
        <w:tc>
          <w:tcPr>
            <w:tcW w:w="4053" w:type="dxa"/>
            <w:vAlign w:val="center"/>
          </w:tcPr>
          <w:p w:rsidR="00775ECA" w:rsidRPr="00A41A15" w:rsidRDefault="00775ECA" w:rsidP="00C23A37">
            <w:r>
              <w:t>Адрес электронной площадки в сети «Интернет», на которой будет проводиться открытый аукцион в электронной форме</w:t>
            </w:r>
          </w:p>
        </w:tc>
        <w:tc>
          <w:tcPr>
            <w:tcW w:w="6571" w:type="dxa"/>
            <w:vAlign w:val="center"/>
          </w:tcPr>
          <w:p w:rsidR="00775ECA" w:rsidRPr="00D71A2D" w:rsidRDefault="00775ECA" w:rsidP="00C23A37">
            <w:pPr>
              <w:rPr>
                <w:spacing w:val="-6"/>
              </w:rPr>
            </w:pPr>
            <w:r>
              <w:rPr>
                <w:spacing w:val="-6"/>
              </w:rPr>
              <w:t xml:space="preserve">Электронная торговая площадка  ООО «Аукционный Конкурсный Дом» </w:t>
            </w:r>
            <w:r>
              <w:rPr>
                <w:spacing w:val="-6"/>
                <w:lang w:val="en-US"/>
              </w:rPr>
              <w:t>www</w:t>
            </w:r>
            <w:r w:rsidRPr="00D71A2D">
              <w:rPr>
                <w:spacing w:val="-6"/>
              </w:rPr>
              <w:t>.</w:t>
            </w:r>
            <w:r>
              <w:rPr>
                <w:spacing w:val="-6"/>
                <w:lang w:val="en-US"/>
              </w:rPr>
              <w:t>a</w:t>
            </w:r>
            <w:r w:rsidRPr="00D71A2D">
              <w:rPr>
                <w:spacing w:val="-6"/>
              </w:rPr>
              <w:t>-</w:t>
            </w:r>
            <w:r>
              <w:rPr>
                <w:spacing w:val="-6"/>
                <w:lang w:val="en-US"/>
              </w:rPr>
              <w:t>k</w:t>
            </w:r>
            <w:r w:rsidRPr="00D71A2D">
              <w:rPr>
                <w:spacing w:val="-6"/>
              </w:rPr>
              <w:t>-</w:t>
            </w:r>
            <w:r>
              <w:rPr>
                <w:spacing w:val="-6"/>
                <w:lang w:val="en-US"/>
              </w:rPr>
              <w:t>d</w:t>
            </w:r>
            <w:r>
              <w:rPr>
                <w:spacing w:val="-6"/>
              </w:rPr>
              <w:t>.</w:t>
            </w:r>
            <w:r>
              <w:rPr>
                <w:spacing w:val="-6"/>
                <w:lang w:val="en-US"/>
              </w:rPr>
              <w:t>ru</w:t>
            </w:r>
          </w:p>
        </w:tc>
      </w:tr>
      <w:tr w:rsidR="00775ECA" w:rsidRPr="00A41A15" w:rsidTr="00C23A37">
        <w:trPr>
          <w:trHeight w:val="398"/>
        </w:trPr>
        <w:tc>
          <w:tcPr>
            <w:tcW w:w="536" w:type="dxa"/>
            <w:vAlign w:val="center"/>
          </w:tcPr>
          <w:p w:rsidR="00775ECA" w:rsidRPr="00BE6082" w:rsidRDefault="00775ECA" w:rsidP="00C23A37">
            <w:pPr>
              <w:jc w:val="center"/>
            </w:pPr>
            <w:r>
              <w:t>12</w:t>
            </w:r>
          </w:p>
        </w:tc>
        <w:tc>
          <w:tcPr>
            <w:tcW w:w="4053" w:type="dxa"/>
            <w:vAlign w:val="center"/>
          </w:tcPr>
          <w:p w:rsidR="00775ECA" w:rsidRPr="00303947" w:rsidRDefault="00775ECA" w:rsidP="00C23A37">
            <w:r w:rsidRPr="00303947">
              <w:t>Дата и время окончания подачи заявок на участие в открытом аукционе</w:t>
            </w:r>
            <w:r>
              <w:t xml:space="preserve"> в электронной форме</w:t>
            </w:r>
          </w:p>
        </w:tc>
        <w:tc>
          <w:tcPr>
            <w:tcW w:w="6571" w:type="dxa"/>
            <w:vAlign w:val="center"/>
          </w:tcPr>
          <w:p w:rsidR="00775ECA" w:rsidRPr="00303947" w:rsidRDefault="00775ECA" w:rsidP="00395632">
            <w:r w:rsidRPr="00C41126">
              <w:t>0</w:t>
            </w:r>
            <w:r>
              <w:t>9</w:t>
            </w:r>
            <w:r w:rsidRPr="00C41126">
              <w:t xml:space="preserve"> </w:t>
            </w:r>
            <w:r>
              <w:t>января</w:t>
            </w:r>
            <w:r w:rsidRPr="00C41126">
              <w:t xml:space="preserve"> </w:t>
            </w:r>
            <w:smartTag w:uri="urn:schemas-microsoft-com:office:smarttags" w:element="metricconverter">
              <w:smartTagPr>
                <w:attr w:name="ProductID" w:val="2018 г"/>
              </w:smartTagPr>
              <w:r>
                <w:t>2018</w:t>
              </w:r>
              <w:r w:rsidRPr="00303947">
                <w:t xml:space="preserve"> г</w:t>
              </w:r>
            </w:smartTag>
            <w:r w:rsidRPr="00303947">
              <w:t>.,</w:t>
            </w:r>
            <w:r>
              <w:t xml:space="preserve"> 15:0</w:t>
            </w:r>
            <w:r w:rsidRPr="00303947">
              <w:t>0 (время московское)</w:t>
            </w:r>
          </w:p>
        </w:tc>
      </w:tr>
      <w:tr w:rsidR="00775ECA" w:rsidRPr="00A41A15" w:rsidTr="00C23A37">
        <w:tc>
          <w:tcPr>
            <w:tcW w:w="536" w:type="dxa"/>
            <w:vAlign w:val="center"/>
          </w:tcPr>
          <w:p w:rsidR="00775ECA" w:rsidRPr="0035663F" w:rsidRDefault="00775ECA" w:rsidP="00C23A37">
            <w:pPr>
              <w:jc w:val="center"/>
            </w:pPr>
            <w:r>
              <w:t>13</w:t>
            </w:r>
          </w:p>
        </w:tc>
        <w:tc>
          <w:tcPr>
            <w:tcW w:w="4053" w:type="dxa"/>
            <w:vAlign w:val="center"/>
          </w:tcPr>
          <w:p w:rsidR="00775ECA" w:rsidRPr="00303947" w:rsidRDefault="00775ECA" w:rsidP="00C23A37">
            <w:r w:rsidRPr="00303947">
              <w:t>Место и дата окончания рассмотрения  заявок на участие в открытом аукционе</w:t>
            </w:r>
            <w:r>
              <w:t xml:space="preserve"> в электронной форме</w:t>
            </w:r>
          </w:p>
        </w:tc>
        <w:tc>
          <w:tcPr>
            <w:tcW w:w="6571" w:type="dxa"/>
            <w:vAlign w:val="center"/>
          </w:tcPr>
          <w:p w:rsidR="00775ECA" w:rsidRPr="005C6348" w:rsidRDefault="00775ECA" w:rsidP="00D54389">
            <w:r w:rsidRPr="00886FC6">
              <w:t>Российская Федерация, 456776,</w:t>
            </w:r>
            <w:r>
              <w:t xml:space="preserve"> Челябинская область,</w:t>
            </w:r>
            <w:r w:rsidRPr="00886FC6">
              <w:t xml:space="preserve"> г.Снежинск, ул.Комсомольская, д.8 СФТИ НИЯУ МИФИ, кабинет 213</w:t>
            </w:r>
            <w:r w:rsidRPr="005C6348">
              <w:t>;</w:t>
            </w:r>
          </w:p>
          <w:p w:rsidR="00775ECA" w:rsidRPr="00303947" w:rsidRDefault="00775ECA" w:rsidP="00C23A37">
            <w:r>
              <w:t>10</w:t>
            </w:r>
            <w:r w:rsidRPr="00C41126">
              <w:t xml:space="preserve"> </w:t>
            </w:r>
            <w:r>
              <w:t>января</w:t>
            </w:r>
            <w:r w:rsidRPr="00C41126">
              <w:t xml:space="preserve"> </w:t>
            </w:r>
            <w:smartTag w:uri="urn:schemas-microsoft-com:office:smarttags" w:element="metricconverter">
              <w:smartTagPr>
                <w:attr w:name="ProductID" w:val="2018 г"/>
              </w:smartTagPr>
              <w:r>
                <w:t xml:space="preserve">2018 </w:t>
              </w:r>
              <w:r w:rsidRPr="00303947">
                <w:t>г</w:t>
              </w:r>
            </w:smartTag>
            <w:r w:rsidRPr="00303947">
              <w:t>.</w:t>
            </w:r>
            <w:r>
              <w:t>, 09 час. 00 мин. (время московское)</w:t>
            </w:r>
          </w:p>
        </w:tc>
      </w:tr>
      <w:tr w:rsidR="00775ECA" w:rsidRPr="00A41A15" w:rsidTr="00C23A37">
        <w:tc>
          <w:tcPr>
            <w:tcW w:w="536" w:type="dxa"/>
            <w:vAlign w:val="center"/>
          </w:tcPr>
          <w:p w:rsidR="00775ECA" w:rsidRPr="00BE6082" w:rsidRDefault="00775ECA" w:rsidP="00C23A37">
            <w:pPr>
              <w:jc w:val="center"/>
            </w:pPr>
            <w:r>
              <w:t>14</w:t>
            </w:r>
          </w:p>
        </w:tc>
        <w:tc>
          <w:tcPr>
            <w:tcW w:w="4053" w:type="dxa"/>
            <w:vAlign w:val="center"/>
          </w:tcPr>
          <w:p w:rsidR="00775ECA" w:rsidRPr="00303947" w:rsidRDefault="00775ECA" w:rsidP="00C23A37">
            <w:r w:rsidRPr="00303947">
              <w:t xml:space="preserve">Дата и время проведения открытого аукциона </w:t>
            </w:r>
            <w:r>
              <w:t>в электронной форме</w:t>
            </w:r>
          </w:p>
        </w:tc>
        <w:tc>
          <w:tcPr>
            <w:tcW w:w="6571" w:type="dxa"/>
            <w:vAlign w:val="center"/>
          </w:tcPr>
          <w:p w:rsidR="00775ECA" w:rsidRPr="00303947" w:rsidRDefault="00775ECA" w:rsidP="00395632">
            <w:r>
              <w:t xml:space="preserve">11 января </w:t>
            </w:r>
            <w:smartTag w:uri="urn:schemas-microsoft-com:office:smarttags" w:element="metricconverter">
              <w:smartTagPr>
                <w:attr w:name="ProductID" w:val="2018 г"/>
              </w:smartTagPr>
              <w:r>
                <w:t xml:space="preserve">2018 </w:t>
              </w:r>
              <w:r w:rsidRPr="00303947">
                <w:t>г</w:t>
              </w:r>
            </w:smartTag>
            <w:r w:rsidRPr="00303947">
              <w:t xml:space="preserve">., </w:t>
            </w:r>
            <w:r>
              <w:t>09</w:t>
            </w:r>
            <w:r w:rsidRPr="00303947">
              <w:t xml:space="preserve"> час. </w:t>
            </w:r>
            <w:r>
              <w:t>00</w:t>
            </w:r>
            <w:r w:rsidRPr="00303947">
              <w:t xml:space="preserve"> мин. (время московское)</w:t>
            </w:r>
          </w:p>
        </w:tc>
      </w:tr>
      <w:tr w:rsidR="00775ECA" w:rsidRPr="00A41A15" w:rsidTr="00C23A37">
        <w:trPr>
          <w:trHeight w:val="960"/>
        </w:trPr>
        <w:tc>
          <w:tcPr>
            <w:tcW w:w="536" w:type="dxa"/>
            <w:vAlign w:val="center"/>
          </w:tcPr>
          <w:p w:rsidR="00775ECA" w:rsidRDefault="00775ECA" w:rsidP="00C23A37">
            <w:pPr>
              <w:jc w:val="center"/>
            </w:pPr>
            <w:r>
              <w:t>15</w:t>
            </w:r>
          </w:p>
        </w:tc>
        <w:tc>
          <w:tcPr>
            <w:tcW w:w="4053" w:type="dxa"/>
            <w:vAlign w:val="center"/>
          </w:tcPr>
          <w:p w:rsidR="00775ECA" w:rsidRDefault="00775ECA" w:rsidP="00C23A37">
            <w:r>
              <w:t>Дата подведения итогов открытого аукциона в электронной форме</w:t>
            </w:r>
          </w:p>
        </w:tc>
        <w:tc>
          <w:tcPr>
            <w:tcW w:w="6571" w:type="dxa"/>
            <w:vAlign w:val="center"/>
          </w:tcPr>
          <w:p w:rsidR="00775ECA" w:rsidRPr="00A41A15" w:rsidRDefault="00775ECA" w:rsidP="00C41126">
            <w:pPr>
              <w:jc w:val="both"/>
            </w:pPr>
            <w:r>
              <w:t xml:space="preserve">12 января </w:t>
            </w:r>
            <w:smartTag w:uri="urn:schemas-microsoft-com:office:smarttags" w:element="metricconverter">
              <w:smartTagPr>
                <w:attr w:name="ProductID" w:val="2018 г"/>
              </w:smartTagPr>
              <w:r>
                <w:t xml:space="preserve">2018 </w:t>
              </w:r>
              <w:r w:rsidRPr="00303947">
                <w:t>г</w:t>
              </w:r>
            </w:smartTag>
            <w:r w:rsidRPr="00303947">
              <w:t>.</w:t>
            </w:r>
          </w:p>
        </w:tc>
      </w:tr>
      <w:tr w:rsidR="00775ECA" w:rsidRPr="00A41A15" w:rsidTr="00C23A37">
        <w:trPr>
          <w:trHeight w:val="960"/>
        </w:trPr>
        <w:tc>
          <w:tcPr>
            <w:tcW w:w="536" w:type="dxa"/>
            <w:vAlign w:val="center"/>
          </w:tcPr>
          <w:p w:rsidR="00775ECA" w:rsidRPr="00BE6082" w:rsidRDefault="00775ECA" w:rsidP="00C23A37">
            <w:pPr>
              <w:jc w:val="center"/>
            </w:pPr>
            <w:r>
              <w:t>16</w:t>
            </w:r>
          </w:p>
        </w:tc>
        <w:tc>
          <w:tcPr>
            <w:tcW w:w="4053" w:type="dxa"/>
            <w:vAlign w:val="center"/>
          </w:tcPr>
          <w:p w:rsidR="00775ECA" w:rsidRPr="00303947" w:rsidRDefault="00775ECA" w:rsidP="00C23A37">
            <w:r w:rsidRPr="00303947">
              <w:t xml:space="preserve">Отказ от проведения открытого аукциона </w:t>
            </w:r>
            <w:r>
              <w:t>в электронной форме</w:t>
            </w:r>
          </w:p>
        </w:tc>
        <w:tc>
          <w:tcPr>
            <w:tcW w:w="6571" w:type="dxa"/>
            <w:vAlign w:val="center"/>
          </w:tcPr>
          <w:p w:rsidR="00775ECA" w:rsidRPr="00303947" w:rsidRDefault="00775ECA" w:rsidP="00C23A37">
            <w:pPr>
              <w:jc w:val="both"/>
            </w:pPr>
            <w:r>
              <w:t>Не позднее, чем за один рабочий день до наступления объявленного срока проведения торгов</w:t>
            </w:r>
          </w:p>
        </w:tc>
      </w:tr>
    </w:tbl>
    <w:p w:rsidR="00775ECA" w:rsidRPr="00A41A15" w:rsidRDefault="00775ECA" w:rsidP="00284554"/>
    <w:p w:rsidR="00775ECA" w:rsidRDefault="00775ECA" w:rsidP="00284554"/>
    <w:p w:rsidR="00775ECA" w:rsidRDefault="00775ECA"/>
    <w:sectPr w:rsidR="00775ECA" w:rsidSect="005E0C20">
      <w:pgSz w:w="11906" w:h="16838"/>
      <w:pgMar w:top="102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84554"/>
    <w:rsid w:val="000B66F1"/>
    <w:rsid w:val="00120E93"/>
    <w:rsid w:val="00122ADA"/>
    <w:rsid w:val="001D363F"/>
    <w:rsid w:val="00284554"/>
    <w:rsid w:val="002D536C"/>
    <w:rsid w:val="00303947"/>
    <w:rsid w:val="003462F2"/>
    <w:rsid w:val="0035663F"/>
    <w:rsid w:val="00370755"/>
    <w:rsid w:val="00395632"/>
    <w:rsid w:val="003B1396"/>
    <w:rsid w:val="0048525B"/>
    <w:rsid w:val="004E4F9F"/>
    <w:rsid w:val="004F3D62"/>
    <w:rsid w:val="005C5460"/>
    <w:rsid w:val="005C6348"/>
    <w:rsid w:val="005E0C20"/>
    <w:rsid w:val="00612AAB"/>
    <w:rsid w:val="00775ECA"/>
    <w:rsid w:val="007D3524"/>
    <w:rsid w:val="00863FA4"/>
    <w:rsid w:val="00886FC6"/>
    <w:rsid w:val="008B49CB"/>
    <w:rsid w:val="009719CE"/>
    <w:rsid w:val="00993039"/>
    <w:rsid w:val="009C6CC1"/>
    <w:rsid w:val="00A41A15"/>
    <w:rsid w:val="00A53A75"/>
    <w:rsid w:val="00B83BC2"/>
    <w:rsid w:val="00B87F69"/>
    <w:rsid w:val="00BA1748"/>
    <w:rsid w:val="00BE07C5"/>
    <w:rsid w:val="00BE6082"/>
    <w:rsid w:val="00BF330A"/>
    <w:rsid w:val="00BF38FE"/>
    <w:rsid w:val="00BF3A60"/>
    <w:rsid w:val="00BF47E3"/>
    <w:rsid w:val="00C23A37"/>
    <w:rsid w:val="00C41126"/>
    <w:rsid w:val="00D54389"/>
    <w:rsid w:val="00D71A2D"/>
    <w:rsid w:val="00E46D7C"/>
    <w:rsid w:val="00EC1129"/>
    <w:rsid w:val="00FA1E72"/>
    <w:rsid w:val="00FA3098"/>
    <w:rsid w:val="00FA7149"/>
    <w:rsid w:val="00FD27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4554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Pr>
      <w:rFonts w:ascii="Tahoma" w:eastAsia="Calibr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0E5B"/>
    <w:rPr>
      <w:rFonts w:ascii="Times New Roman" w:eastAsia="Times New Roman" w:hAnsi="Times New Roman"/>
      <w:sz w:val="0"/>
      <w:szCs w:val="0"/>
    </w:rPr>
  </w:style>
  <w:style w:type="character" w:styleId="Hyperlink">
    <w:name w:val="Hyperlink"/>
    <w:basedOn w:val="DefaultParagraphFont"/>
    <w:uiPriority w:val="99"/>
    <w:rsid w:val="00284554"/>
    <w:rPr>
      <w:rFonts w:cs="Times New Roman"/>
      <w:color w:val="0000FF"/>
      <w:u w:val="single"/>
    </w:rPr>
  </w:style>
  <w:style w:type="paragraph" w:styleId="BodyTextIndent">
    <w:name w:val="Body Text Indent"/>
    <w:aliases w:val="текст"/>
    <w:basedOn w:val="Normal"/>
    <w:link w:val="BodyTextIndentChar1"/>
    <w:uiPriority w:val="99"/>
    <w:rsid w:val="00D54389"/>
    <w:pPr>
      <w:autoSpaceDE w:val="0"/>
      <w:autoSpaceDN w:val="0"/>
      <w:spacing w:line="288" w:lineRule="auto"/>
      <w:jc w:val="both"/>
    </w:pPr>
    <w:rPr>
      <w:rFonts w:ascii="Calibri" w:eastAsia="Calibri" w:hAnsi="Calibri"/>
      <w:sz w:val="28"/>
      <w:szCs w:val="20"/>
    </w:rPr>
  </w:style>
  <w:style w:type="character" w:customStyle="1" w:styleId="BodyTextIndentChar">
    <w:name w:val="Body Text Indent Char"/>
    <w:aliases w:val="текст Char"/>
    <w:basedOn w:val="DefaultParagraphFont"/>
    <w:link w:val="BodyTextIndent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customStyle="1" w:styleId="BodyTextIndentChar1">
    <w:name w:val="Body Text Indent Char1"/>
    <w:aliases w:val="текст Char1"/>
    <w:link w:val="BodyTextIndent"/>
    <w:uiPriority w:val="99"/>
    <w:locked/>
    <w:rsid w:val="00D54389"/>
    <w:rPr>
      <w:sz w:val="2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0447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7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hyperlink" Target="mailto:AVChufarov@mephi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2</Pages>
  <Words>558</Words>
  <Characters>3184</Characters>
  <Application>Microsoft Office Outlook</Application>
  <DocSecurity>0</DocSecurity>
  <Lines>0</Lines>
  <Paragraphs>0</Paragraphs>
  <ScaleCrop>false</ScaleCrop>
  <Company>OTI MIFI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Чуфаров Антон Валерьевич</cp:lastModifiedBy>
  <cp:revision>4</cp:revision>
  <dcterms:created xsi:type="dcterms:W3CDTF">2017-11-13T03:52:00Z</dcterms:created>
  <dcterms:modified xsi:type="dcterms:W3CDTF">2017-12-19T09:23:00Z</dcterms:modified>
</cp:coreProperties>
</file>