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C14002" w:rsidRPr="005942D4">
        <w:tc>
          <w:tcPr>
            <w:tcW w:w="4001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C14002" w:rsidRPr="005942D4">
        <w:tc>
          <w:tcPr>
            <w:tcW w:w="4140" w:type="dxa"/>
            <w:gridSpan w:val="3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C14002" w:rsidRPr="005942D4" w:rsidRDefault="00C14002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C14002" w:rsidRPr="005942D4">
        <w:tc>
          <w:tcPr>
            <w:tcW w:w="1971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C14002" w:rsidRPr="005942D4">
        <w:tc>
          <w:tcPr>
            <w:tcW w:w="1971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C14002" w:rsidRPr="005942D4">
        <w:tc>
          <w:tcPr>
            <w:tcW w:w="1971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C14002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C14002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C14002" w:rsidRPr="005942D4">
        <w:trPr>
          <w:gridAfter w:val="3"/>
          <w:wAfter w:w="5847" w:type="dxa"/>
        </w:trPr>
        <w:tc>
          <w:tcPr>
            <w:tcW w:w="1971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C14002" w:rsidRPr="005942D4">
        <w:trPr>
          <w:gridAfter w:val="3"/>
          <w:wAfter w:w="5847" w:type="dxa"/>
        </w:trPr>
        <w:tc>
          <w:tcPr>
            <w:tcW w:w="1971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C14002" w:rsidRPr="005942D4">
        <w:trPr>
          <w:gridAfter w:val="4"/>
          <w:wAfter w:w="5986" w:type="dxa"/>
        </w:trPr>
        <w:tc>
          <w:tcPr>
            <w:tcW w:w="1971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C14002" w:rsidRPr="005942D4" w:rsidRDefault="00C14002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pStyle w:val="110"/>
        <w:keepNext w:val="0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14002" w:rsidRPr="00BA276C" w:rsidRDefault="00C14002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bCs/>
          <w:i/>
          <w:iCs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C14002" w:rsidRPr="00BA276C" w:rsidRDefault="00C14002" w:rsidP="007D34D5">
      <w:pPr>
        <w:jc w:val="center"/>
        <w:rPr>
          <w:b/>
          <w:bCs/>
          <w:i/>
          <w:iCs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>листа нержавеющего</w:t>
      </w: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Default="00C14002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C14002" w:rsidRDefault="00C14002" w:rsidP="007D34D5">
      <w:pPr>
        <w:jc w:val="center"/>
        <w:rPr>
          <w:sz w:val="28"/>
          <w:szCs w:val="28"/>
        </w:rPr>
      </w:pPr>
    </w:p>
    <w:p w:rsidR="00C14002" w:rsidRDefault="00C14002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</w:t>
      </w:r>
      <w:r w:rsidRPr="00BA1F03">
        <w:rPr>
          <w:sz w:val="28"/>
          <w:szCs w:val="28"/>
        </w:rPr>
        <w:t>07</w:t>
      </w:r>
      <w:r w:rsidRPr="00266B57"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>
        <w:rPr>
          <w:sz w:val="28"/>
          <w:szCs w:val="28"/>
          <w:lang w:val="en-US"/>
        </w:rPr>
        <w:t>135</w:t>
      </w:r>
      <w:r>
        <w:rPr>
          <w:sz w:val="28"/>
          <w:szCs w:val="28"/>
        </w:rPr>
        <w:t>-ЗЦ-Э</w:t>
      </w: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jc w:val="center"/>
        <w:rPr>
          <w:sz w:val="28"/>
          <w:szCs w:val="28"/>
        </w:rPr>
      </w:pPr>
    </w:p>
    <w:p w:rsidR="00C14002" w:rsidRPr="00563FFA" w:rsidRDefault="00C14002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C14002" w:rsidRPr="00563FFA" w:rsidRDefault="00C14002" w:rsidP="00CA2886">
      <w:pPr>
        <w:sectPr w:rsidR="00C14002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14002" w:rsidRPr="00563FFA" w:rsidRDefault="00C14002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C14002" w:rsidRPr="00563FFA" w:rsidRDefault="00C14002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r w:rsidRPr="00D4043B">
        <w:fldChar w:fldCharType="begin"/>
      </w:r>
      <w:r w:rsidRPr="00D4043B">
        <w:instrText xml:space="preserve"> TOC \o "1-3" \h \z \u </w:instrText>
      </w:r>
      <w:r w:rsidRPr="00D4043B">
        <w:fldChar w:fldCharType="separate"/>
      </w:r>
      <w:hyperlink w:anchor="_Toc418586781" w:history="1">
        <w:r w:rsidRPr="00AD2B59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82" w:history="1">
        <w:r w:rsidRPr="00AD2B59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83" w:history="1">
        <w:r w:rsidRPr="00AD2B59">
          <w:rPr>
            <w:rStyle w:val="Hyperlink"/>
          </w:rPr>
          <w:t>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84" w:history="1">
        <w:r w:rsidRPr="00AD2B59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85" w:history="1">
        <w:r w:rsidRPr="00AD2B59">
          <w:rPr>
            <w:rStyle w:val="Hyperlink"/>
          </w:rPr>
          <w:t>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86" w:history="1">
        <w:r w:rsidRPr="00AD2B59">
          <w:rPr>
            <w:rStyle w:val="Hyperlink"/>
          </w:rPr>
          <w:t>2.1.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7" w:history="1">
        <w:r w:rsidRPr="00AD2B59">
          <w:rPr>
            <w:rStyle w:val="Hyperlink"/>
          </w:rPr>
          <w:t>2.1.1.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tabs>
          <w:tab w:val="left" w:pos="1134"/>
        </w:tabs>
        <w:rPr>
          <w:rFonts w:ascii="Calibri" w:hAnsi="Calibri" w:cs="Calibri"/>
          <w:sz w:val="22"/>
          <w:szCs w:val="22"/>
        </w:rPr>
      </w:pPr>
      <w:hyperlink w:anchor="_Toc418586788" w:history="1">
        <w:r w:rsidRPr="00AD2B59">
          <w:rPr>
            <w:rStyle w:val="Hyperlink"/>
          </w:rPr>
          <w:t>2.1.2.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89" w:history="1">
        <w:r w:rsidRPr="00AD2B59">
          <w:rPr>
            <w:rStyle w:val="Hyperlink"/>
          </w:rPr>
          <w:t>2.2.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90" w:history="1">
        <w:r w:rsidRPr="00AD2B59">
          <w:rPr>
            <w:rStyle w:val="Hyperlink"/>
          </w:rPr>
          <w:t>3.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91" w:history="1">
        <w:r w:rsidRPr="00AD2B59">
          <w:rPr>
            <w:rStyle w:val="Hyperlink"/>
          </w:rPr>
          <w:t>4.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92" w:history="1">
        <w:r w:rsidRPr="00AD2B59">
          <w:rPr>
            <w:rStyle w:val="Hyperlink"/>
          </w:rPr>
          <w:t>5.1.</w:t>
        </w:r>
        <w:r>
          <w:rPr>
            <w:rFonts w:ascii="Calibri" w:hAnsi="Calibri" w:cs="Calibri"/>
            <w:sz w:val="22"/>
            <w:szCs w:val="22"/>
          </w:rPr>
          <w:tab/>
        </w:r>
        <w:r w:rsidRPr="00AD2B59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C14002" w:rsidRPr="005C1E93" w:rsidRDefault="00C1400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3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З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аявка на участие в закупке (форма 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_Toc418586793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10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C14002" w:rsidRPr="005C1E93" w:rsidRDefault="00C1400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4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_Toc418586794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15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C14002" w:rsidRPr="005C1E93" w:rsidRDefault="00C1400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5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С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_Toc418586795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17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C14002" w:rsidRPr="005C1E93" w:rsidRDefault="00C14002">
      <w:pPr>
        <w:pStyle w:val="TOC2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97" w:history="1">
        <w:r w:rsidRPr="00AD2B59">
          <w:rPr>
            <w:rStyle w:val="Hyperlink"/>
            <w:b/>
            <w:bCs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C14002" w:rsidRDefault="00C14002">
      <w:pPr>
        <w:pStyle w:val="TOC1"/>
        <w:rPr>
          <w:rFonts w:ascii="Calibri" w:hAnsi="Calibri" w:cs="Calibri"/>
          <w:sz w:val="22"/>
          <w:szCs w:val="22"/>
        </w:rPr>
      </w:pPr>
      <w:hyperlink w:anchor="_Toc418586798" w:history="1">
        <w:r w:rsidRPr="00AD2B59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_Toc418586798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C14002" w:rsidRPr="00563FFA" w:rsidRDefault="00C14002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D4043B">
        <w:fldChar w:fldCharType="end"/>
      </w:r>
    </w:p>
    <w:p w:rsidR="00C14002" w:rsidRPr="00563FFA" w:rsidRDefault="00C14002" w:rsidP="005D6E3F">
      <w:pPr>
        <w:rPr>
          <w:sz w:val="28"/>
          <w:szCs w:val="28"/>
        </w:rPr>
      </w:pPr>
    </w:p>
    <w:p w:rsidR="00C14002" w:rsidRPr="00563FFA" w:rsidRDefault="00C14002" w:rsidP="00600E86"/>
    <w:p w:rsidR="00C14002" w:rsidRPr="00563FFA" w:rsidRDefault="00C14002" w:rsidP="00600E86">
      <w:pPr>
        <w:sectPr w:rsidR="00C14002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14002" w:rsidRPr="00563FFA" w:rsidRDefault="00C14002" w:rsidP="004B3019">
      <w:pPr>
        <w:rPr>
          <w:sz w:val="28"/>
          <w:szCs w:val="28"/>
        </w:rPr>
      </w:pPr>
      <w:bookmarkStart w:id="8" w:name="_Toc397064010"/>
    </w:p>
    <w:p w:rsidR="00C14002" w:rsidRPr="00563FFA" w:rsidRDefault="00C14002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C14002" w:rsidRPr="00563FFA" w:rsidRDefault="00C14002" w:rsidP="00347B82">
      <w:pPr>
        <w:rPr>
          <w:sz w:val="28"/>
          <w:szCs w:val="28"/>
        </w:rPr>
      </w:pPr>
    </w:p>
    <w:p w:rsidR="00C14002" w:rsidRPr="0099548E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C14002" w:rsidRPr="004B0F9E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563FFA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563FFA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63FFA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29.04.201</w:t>
      </w:r>
      <w:r>
        <w:rPr>
          <w:rFonts w:ascii="Times New Roman" w:hAnsi="Times New Roman" w:cs="Times New Roman"/>
          <w:sz w:val="28"/>
          <w:szCs w:val="28"/>
        </w:rPr>
        <w:t>5 г. № 72),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29.04.2015 г.  № 1/431-П.</w:t>
      </w:r>
    </w:p>
    <w:p w:rsidR="00C14002" w:rsidRDefault="00C14002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sz w:val="28"/>
          <w:szCs w:val="28"/>
          <w:lang w:eastAsia="en-US"/>
        </w:rPr>
        <w:t>Положени</w:t>
      </w:r>
      <w:r>
        <w:rPr>
          <w:sz w:val="28"/>
          <w:szCs w:val="28"/>
          <w:lang w:eastAsia="en-US"/>
        </w:rPr>
        <w:t xml:space="preserve">я </w:t>
      </w:r>
      <w:r w:rsidRPr="00C3083B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sz w:val="28"/>
          <w:szCs w:val="28"/>
          <w:lang w:eastAsia="en-US"/>
        </w:rPr>
        <w:t xml:space="preserve">, </w:t>
      </w:r>
      <w:r w:rsidRPr="00C3083B">
        <w:rPr>
          <w:sz w:val="28"/>
          <w:szCs w:val="28"/>
          <w:lang w:eastAsia="en-US"/>
        </w:rPr>
        <w:t>утв</w:t>
      </w:r>
      <w:r>
        <w:rPr>
          <w:sz w:val="28"/>
          <w:szCs w:val="28"/>
          <w:lang w:eastAsia="en-US"/>
        </w:rPr>
        <w:t>ержденного П</w:t>
      </w:r>
      <w:r w:rsidRPr="00C3083B">
        <w:rPr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sz w:val="28"/>
          <w:szCs w:val="28"/>
          <w:lang w:eastAsia="en-US"/>
        </w:rPr>
        <w:t>№</w:t>
      </w:r>
      <w:r w:rsidRPr="00C3083B">
        <w:rPr>
          <w:sz w:val="28"/>
          <w:szCs w:val="28"/>
          <w:lang w:eastAsia="en-US"/>
        </w:rPr>
        <w:t> 1352</w:t>
      </w:r>
      <w:r w:rsidRPr="00E716C3">
        <w:rPr>
          <w:sz w:val="28"/>
          <w:szCs w:val="28"/>
          <w:lang w:eastAsia="en-US"/>
        </w:rPr>
        <w:t xml:space="preserve"> «</w:t>
      </w:r>
      <w:r w:rsidRPr="00963966">
        <w:rPr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>
        <w:rPr>
          <w:sz w:val="28"/>
          <w:szCs w:val="28"/>
          <w:lang w:eastAsia="en-US"/>
        </w:rPr>
        <w:t>» (далее – Положение)</w:t>
      </w:r>
      <w:r w:rsidRPr="00563FFA">
        <w:rPr>
          <w:sz w:val="28"/>
          <w:szCs w:val="28"/>
          <w:lang w:eastAsia="en-US"/>
        </w:rPr>
        <w:t>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6C4D89">
        <w:rPr>
          <w:rFonts w:ascii="Times New Roman" w:hAnsi="Times New Roman" w:cs="Times New Roman"/>
          <w:spacing w:val="-6"/>
          <w:sz w:val="28"/>
          <w:szCs w:val="28"/>
        </w:rPr>
        <w:t>листа нержавеющего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C14002" w:rsidRPr="00563F70" w:rsidRDefault="00C1400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C14002" w:rsidRPr="00563F70" w:rsidRDefault="00C1400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C14002" w:rsidRPr="00563FFA" w:rsidRDefault="00C1400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C14002" w:rsidRPr="00563FFA" w:rsidRDefault="00C14002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лист нержавеющий.</w:t>
      </w:r>
    </w:p>
    <w:p w:rsidR="00C14002" w:rsidRDefault="00C1400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</w:t>
      </w:r>
      <w:r>
        <w:rPr>
          <w:sz w:val="28"/>
          <w:szCs w:val="28"/>
        </w:rPr>
        <w:t xml:space="preserve">и </w:t>
      </w:r>
      <w:r w:rsidRPr="00563FFA">
        <w:rPr>
          <w:sz w:val="28"/>
          <w:szCs w:val="28"/>
        </w:rPr>
        <w:t>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C14002" w:rsidRDefault="00C1400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Pr="001B21EB">
        <w:rPr>
          <w:sz w:val="28"/>
          <w:szCs w:val="28"/>
        </w:rPr>
        <w:t xml:space="preserve">в течение </w:t>
      </w:r>
      <w:r>
        <w:rPr>
          <w:sz w:val="28"/>
          <w:szCs w:val="28"/>
        </w:rPr>
        <w:t>3</w:t>
      </w:r>
      <w:r w:rsidRPr="001B21EB">
        <w:rPr>
          <w:sz w:val="28"/>
          <w:szCs w:val="28"/>
        </w:rPr>
        <w:t>0</w:t>
      </w:r>
      <w:r>
        <w:rPr>
          <w:sz w:val="28"/>
          <w:szCs w:val="28"/>
        </w:rPr>
        <w:t xml:space="preserve"> рабочих</w:t>
      </w:r>
      <w:r w:rsidRPr="001B21EB">
        <w:rPr>
          <w:sz w:val="28"/>
          <w:szCs w:val="28"/>
        </w:rPr>
        <w:t xml:space="preserve"> дней с даты подписания договора.</w:t>
      </w:r>
    </w:p>
    <w:p w:rsidR="00C14002" w:rsidRPr="00563FFA" w:rsidRDefault="00C1400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 Поставщика.</w:t>
      </w:r>
    </w:p>
    <w:p w:rsidR="00C14002" w:rsidRPr="00563FFA" w:rsidRDefault="00C14002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C14002" w:rsidRPr="00563FFA" w:rsidRDefault="00C14002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C14002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4002" w:rsidRPr="00B34D3D" w:rsidRDefault="00C14002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15 дней с момента фактической приемки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C14002" w:rsidRPr="00A043E8" w:rsidRDefault="00C14002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C14002" w:rsidRPr="00563FFA" w:rsidRDefault="00C14002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bookmarkStart w:id="12" w:name="_GoBack"/>
      <w:bookmarkEnd w:id="12"/>
      <w:r w:rsidRPr="00563FFA">
        <w:rPr>
          <w:sz w:val="28"/>
          <w:szCs w:val="28"/>
        </w:rPr>
        <w:t xml:space="preserve"> «Проект договора»).</w:t>
      </w:r>
    </w:p>
    <w:p w:rsidR="00C14002" w:rsidRPr="00563FFA" w:rsidRDefault="00C1400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1 387 300 (Один миллион триста восемьдесят семь тысяч триста)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r w:rsidRPr="001627D9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C14002" w:rsidRPr="00563FFA" w:rsidRDefault="00C1400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C14002" w:rsidRPr="00563FFA" w:rsidRDefault="00C14002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C14002" w:rsidRDefault="00C1400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C14002" w:rsidRPr="00563FFA" w:rsidRDefault="00C14002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C14002" w:rsidRPr="00563FFA" w:rsidRDefault="00C14002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C14002" w:rsidRPr="00563FFA" w:rsidRDefault="00C1400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C14002" w:rsidRPr="00563FFA" w:rsidRDefault="00C14002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C14002" w:rsidRPr="00563FFA" w:rsidRDefault="00C14002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C14002" w:rsidRPr="00563FFA" w:rsidRDefault="00C14002" w:rsidP="002F77F7">
      <w:pPr>
        <w:pStyle w:val="ListParagraph"/>
        <w:numPr>
          <w:ilvl w:val="0"/>
          <w:numId w:val="26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14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C14002" w:rsidRPr="00563FFA" w:rsidRDefault="00C14002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C14002" w:rsidRPr="00563FFA" w:rsidRDefault="00C14002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14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мая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C14002" w:rsidRPr="00563FFA" w:rsidRDefault="00C14002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29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C14002" w:rsidRPr="00117DD4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C14002" w:rsidRPr="00A83F61" w:rsidRDefault="00C14002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C14002" w:rsidRDefault="00C14002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spacing w:val="-6"/>
          <w:sz w:val="28"/>
          <w:szCs w:val="28"/>
          <w:lang w:eastAsia="en-US"/>
        </w:rPr>
        <w:t>е органом управления заказчика;</w:t>
      </w:r>
    </w:p>
    <w:p w:rsidR="00C14002" w:rsidRDefault="00C14002" w:rsidP="00124A2D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B17B3C">
        <w:rPr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spacing w:val="-6"/>
          <w:sz w:val="28"/>
          <w:szCs w:val="28"/>
          <w:lang w:eastAsia="en-US"/>
        </w:rPr>
        <w:t>.</w:t>
      </w:r>
    </w:p>
    <w:p w:rsidR="00C14002" w:rsidRDefault="00C14002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C14002" w:rsidRDefault="00C14002" w:rsidP="00BD64A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C14002" w:rsidRDefault="00C14002" w:rsidP="00BD64AB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 xml:space="preserve">в течение 5 (пяти) дней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14002" w:rsidRPr="00563FFA" w:rsidRDefault="00C14002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Pr="00E716C3">
        <w:rPr>
          <w:sz w:val="28"/>
          <w:szCs w:val="28"/>
        </w:rPr>
        <w:t xml:space="preserve"> исполнения обязательств по договору: </w:t>
      </w:r>
      <w:r w:rsidRPr="000C2E8B">
        <w:rPr>
          <w:b/>
          <w:bCs/>
          <w:sz w:val="28"/>
          <w:szCs w:val="28"/>
        </w:rPr>
        <w:t>не требуется</w:t>
      </w:r>
      <w:r>
        <w:rPr>
          <w:sz w:val="28"/>
          <w:szCs w:val="28"/>
        </w:rPr>
        <w:t>.</w:t>
      </w:r>
    </w:p>
    <w:p w:rsidR="00C14002" w:rsidRPr="00563FFA" w:rsidRDefault="00C14002" w:rsidP="002F77F7">
      <w:pPr>
        <w:numPr>
          <w:ilvl w:val="0"/>
          <w:numId w:val="27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bCs/>
          <w:i/>
          <w:iCs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Отказ организатора закупки от проведения закупки по решению заказчика, </w:t>
      </w:r>
    </w:p>
    <w:p w:rsidR="00C14002" w:rsidRPr="00563FFA" w:rsidRDefault="00C14002" w:rsidP="002913B9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в любое время вплоть до подведения итогов закупки,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13B9">
        <w:rPr>
          <w:rFonts w:ascii="Times New Roman" w:hAnsi="Times New Roman" w:cs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14002" w:rsidRPr="00563FFA" w:rsidRDefault="00C14002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14002" w:rsidRPr="00563FFA" w:rsidRDefault="00C14002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4002" w:rsidRPr="00563FFA" w:rsidRDefault="00C14002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14002" w:rsidRPr="00563FFA" w:rsidRDefault="00C14002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C14002" w:rsidRPr="00563FFA" w:rsidRDefault="00C14002" w:rsidP="002F77F7">
      <w:pPr>
        <w:pStyle w:val="ListParagraph"/>
        <w:numPr>
          <w:ilvl w:val="0"/>
          <w:numId w:val="2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14002" w:rsidRDefault="00C14002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Центральный арбитражный комитет (ЦАК) - </w:t>
      </w:r>
      <w:hyperlink r:id="rId15" w:history="1">
        <w:r w:rsidRPr="00563FFA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C14002" w:rsidRPr="008A0248" w:rsidRDefault="00C14002" w:rsidP="008A0248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C14002" w:rsidRPr="00563FFA" w:rsidRDefault="00C14002" w:rsidP="00CD6C43">
      <w:pPr>
        <w:pStyle w:val="NormalWeb"/>
        <w:spacing w:before="0" w:beforeAutospacing="0" w:after="0" w:afterAutospacing="0"/>
        <w:ind w:right="153"/>
        <w:jc w:val="both"/>
        <w:sectPr w:rsidR="00C1400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14002" w:rsidRPr="00563FFA" w:rsidRDefault="00C14002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</w:p>
    <w:p w:rsidR="00C14002" w:rsidRPr="00563FFA" w:rsidRDefault="00C1400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C14002" w:rsidRPr="00563FFA" w:rsidRDefault="00C1400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C14002" w:rsidRPr="00563FFA" w:rsidRDefault="00C14002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C14002" w:rsidRPr="00563FFA" w:rsidRDefault="00C14002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ЗАКУПКЕ.</w:t>
      </w:r>
      <w:bookmarkEnd w:id="17"/>
      <w:bookmarkEnd w:id="18"/>
      <w:bookmarkEnd w:id="19"/>
    </w:p>
    <w:p w:rsidR="00C14002" w:rsidRPr="00563FFA" w:rsidRDefault="00C14002" w:rsidP="002F77F7">
      <w:pPr>
        <w:pStyle w:val="Heading1"/>
        <w:numPr>
          <w:ilvl w:val="1"/>
          <w:numId w:val="2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0"/>
      <w:bookmarkEnd w:id="41"/>
      <w:bookmarkEnd w:id="42"/>
    </w:p>
    <w:p w:rsidR="00C14002" w:rsidRPr="00563FFA" w:rsidRDefault="00C14002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Требования к участникам закупки</w:t>
      </w:r>
      <w:bookmarkEnd w:id="43"/>
    </w:p>
    <w:p w:rsidR="00C14002" w:rsidRPr="00563FFA" w:rsidRDefault="00C14002" w:rsidP="00E716C3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51"/>
        <w:gridCol w:w="6237"/>
        <w:gridCol w:w="8363"/>
      </w:tblGrid>
      <w:tr w:rsidR="00C14002" w:rsidRP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C14002" w:rsidRPr="00E04F63" w:rsidRDefault="00C14002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/>
            </w:tcBorders>
            <w:vAlign w:val="center"/>
          </w:tcPr>
          <w:p w:rsidR="00C14002" w:rsidRPr="00E04F63" w:rsidRDefault="00C14002" w:rsidP="00E04F63">
            <w:pPr>
              <w:ind w:right="153"/>
              <w:jc w:val="center"/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/>
            </w:tcBorders>
            <w:vAlign w:val="center"/>
          </w:tcPr>
          <w:p w:rsidR="00C14002" w:rsidRPr="00E04F63" w:rsidRDefault="00C14002" w:rsidP="00E04F63">
            <w:pPr>
              <w:ind w:right="153"/>
              <w:jc w:val="center"/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C14002" w:rsidRPr="00E04F63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C14002" w:rsidRPr="00E04F63" w:rsidRDefault="00C14002" w:rsidP="002F77F7">
            <w:pPr>
              <w:numPr>
                <w:ilvl w:val="0"/>
                <w:numId w:val="43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C14002" w:rsidRPr="00E04F63" w:rsidRDefault="00C14002" w:rsidP="00E04F63">
            <w:pPr>
              <w:ind w:right="153"/>
              <w:jc w:val="both"/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14002" w:rsidRP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C14002" w:rsidRPr="00E04F63" w:rsidRDefault="00C14002" w:rsidP="002F77F7">
            <w:pPr>
              <w:numPr>
                <w:ilvl w:val="0"/>
                <w:numId w:val="44"/>
              </w:numPr>
              <w:tabs>
                <w:tab w:val="left" w:pos="495"/>
              </w:tabs>
              <w:spacing w:before="120" w:line="360" w:lineRule="auto"/>
              <w:jc w:val="both"/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C14002" w:rsidRPr="00E04F63" w:rsidRDefault="00C14002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/>
              <w:bottom w:val="single" w:sz="4" w:space="0" w:color="808080"/>
            </w:tcBorders>
          </w:tcPr>
          <w:p w:rsidR="00C14002" w:rsidRPr="00E04F63" w:rsidRDefault="00C14002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7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14002" w:rsidRPr="00E04F63" w:rsidRDefault="00C14002" w:rsidP="00E04F63">
            <w:pPr>
              <w:tabs>
                <w:tab w:val="left" w:pos="300"/>
              </w:tabs>
              <w:ind w:right="153"/>
            </w:pPr>
          </w:p>
        </w:tc>
      </w:tr>
      <w:tr w:rsidR="00C14002" w:rsidRP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14002" w:rsidRPr="00E04F63" w:rsidRDefault="00C14002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C14002" w:rsidRPr="00E04F63" w:rsidRDefault="00C14002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C14002" w:rsidRPr="00862B1C" w:rsidRDefault="00C14002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C14002" w:rsidRPr="00E04F63" w:rsidRDefault="00C14002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14002" w:rsidRPr="00E04F63" w:rsidRDefault="00C14002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bCs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C14002" w:rsidRP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14002" w:rsidRPr="00E04F63" w:rsidRDefault="00C14002" w:rsidP="002F77F7">
            <w:pPr>
              <w:numPr>
                <w:ilvl w:val="2"/>
                <w:numId w:val="43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C14002" w:rsidRPr="00E04F63" w:rsidRDefault="00C14002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C14002" w:rsidRPr="00E04F63" w:rsidRDefault="00C14002" w:rsidP="002F77F7">
            <w:pPr>
              <w:numPr>
                <w:ilvl w:val="0"/>
                <w:numId w:val="46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C14002" w:rsidRPr="00E04F63" w:rsidRDefault="00C14002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14002" w:rsidRPr="00E04F63" w:rsidRDefault="00C14002" w:rsidP="002F77F7">
            <w:pPr>
              <w:numPr>
                <w:ilvl w:val="0"/>
                <w:numId w:val="41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14002" w:rsidRPr="00E04F63" w:rsidRDefault="00C14002" w:rsidP="00E04F63">
            <w:pPr>
              <w:tabs>
                <w:tab w:val="left" w:pos="353"/>
              </w:tabs>
              <w:ind w:right="153" w:firstLine="353"/>
              <w:jc w:val="both"/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14002" w:rsidRPr="00E04F63">
        <w:trPr>
          <w:trHeight w:val="699"/>
        </w:trPr>
        <w:tc>
          <w:tcPr>
            <w:tcW w:w="851" w:type="dxa"/>
            <w:vAlign w:val="center"/>
          </w:tcPr>
          <w:p w:rsidR="00C14002" w:rsidRPr="00E04F63" w:rsidRDefault="00C14002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Align w:val="center"/>
          </w:tcPr>
          <w:p w:rsidR="00C14002" w:rsidRPr="00E04F63" w:rsidRDefault="00C14002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</w:tcPr>
          <w:p w:rsidR="00C14002" w:rsidRPr="00862B1C" w:rsidRDefault="00C14002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</w:p>
          <w:p w:rsidR="00C14002" w:rsidRPr="00E04F63" w:rsidRDefault="00C14002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C14002" w:rsidRPr="00E04F63" w:rsidRDefault="00C14002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14002" w:rsidRPr="00E04F63" w:rsidRDefault="00C14002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14002" w:rsidRPr="00E04F63" w:rsidRDefault="00C14002" w:rsidP="002F77F7">
            <w:pPr>
              <w:numPr>
                <w:ilvl w:val="0"/>
                <w:numId w:val="41"/>
              </w:numPr>
              <w:tabs>
                <w:tab w:val="left" w:pos="353"/>
              </w:tabs>
              <w:ind w:left="353" w:right="153" w:hanging="353"/>
              <w:jc w:val="both"/>
            </w:pPr>
            <w:r w:rsidRPr="00E04F63">
              <w:t>о неприостановлении деятельности участника закупки.</w:t>
            </w:r>
          </w:p>
        </w:tc>
      </w:tr>
      <w:tr w:rsidR="00C14002" w:rsidRPr="00E04F63">
        <w:trPr>
          <w:trHeight w:val="440"/>
        </w:trPr>
        <w:tc>
          <w:tcPr>
            <w:tcW w:w="851" w:type="dxa"/>
            <w:vAlign w:val="center"/>
          </w:tcPr>
          <w:p w:rsidR="00C14002" w:rsidRPr="00E04F63" w:rsidRDefault="00C14002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C14002" w:rsidRPr="00E04F63" w:rsidRDefault="00C14002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14002" w:rsidRPr="00E04F63" w:rsidRDefault="00C14002" w:rsidP="002F77F7">
            <w:pPr>
              <w:numPr>
                <w:ilvl w:val="0"/>
                <w:numId w:val="3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  <w:rPr>
                <w:sz w:val="22"/>
                <w:szCs w:val="22"/>
              </w:rPr>
            </w:pPr>
          </w:p>
        </w:tc>
      </w:tr>
      <w:tr w:rsidR="00C14002" w:rsidRPr="00E04F63">
        <w:trPr>
          <w:trHeight w:val="440"/>
        </w:trPr>
        <w:tc>
          <w:tcPr>
            <w:tcW w:w="851" w:type="dxa"/>
            <w:vAlign w:val="center"/>
          </w:tcPr>
          <w:p w:rsidR="00C14002" w:rsidRPr="00E04F63" w:rsidRDefault="00C14002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C14002" w:rsidRPr="00E04F63" w:rsidRDefault="00C14002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14002" w:rsidRPr="00E04F63" w:rsidRDefault="00C14002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14002" w:rsidRPr="00E04F63" w:rsidRDefault="00C14002" w:rsidP="002F77F7">
            <w:pPr>
              <w:numPr>
                <w:ilvl w:val="0"/>
                <w:numId w:val="45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Pr="00432CB6">
                <w:rPr>
                  <w:rStyle w:val="Hyperlink"/>
                </w:rPr>
                <w:t>Форме1</w:t>
              </w:r>
            </w:hyperlink>
            <w:r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14002" w:rsidRPr="00E04F63" w:rsidRDefault="00C14002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bCs/>
                <w:caps/>
              </w:rPr>
            </w:pPr>
          </w:p>
        </w:tc>
      </w:tr>
      <w:tr w:rsidR="00C14002" w:rsidRPr="00E04F63">
        <w:trPr>
          <w:trHeight w:val="70"/>
        </w:trPr>
        <w:tc>
          <w:tcPr>
            <w:tcW w:w="851" w:type="dxa"/>
            <w:vAlign w:val="center"/>
          </w:tcPr>
          <w:p w:rsidR="00C14002" w:rsidRPr="00E04F63" w:rsidRDefault="00C14002" w:rsidP="002F77F7">
            <w:pPr>
              <w:numPr>
                <w:ilvl w:val="0"/>
                <w:numId w:val="44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</w:tcPr>
          <w:p w:rsidR="00C14002" w:rsidRPr="00E04F63" w:rsidRDefault="00C14002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>отсутствие сведений об участнике закупки в следующих реестрах недобросовестных поставщиков:</w:t>
            </w:r>
          </w:p>
          <w:p w:rsidR="00C14002" w:rsidRPr="00E04F63" w:rsidRDefault="00C14002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14002" w:rsidRPr="00E04F63" w:rsidRDefault="00C14002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14002" w:rsidRPr="00E04F63" w:rsidRDefault="00C14002" w:rsidP="002F77F7">
            <w:pPr>
              <w:numPr>
                <w:ilvl w:val="0"/>
                <w:numId w:val="42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</w:tcPr>
          <w:p w:rsidR="00C14002" w:rsidRPr="00E04F63" w:rsidRDefault="00C14002" w:rsidP="00E04F63">
            <w:pPr>
              <w:jc w:val="both"/>
            </w:pPr>
            <w:r w:rsidRPr="00E04F6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C14002" w:rsidRPr="00563FFA" w:rsidRDefault="00C14002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C14002" w:rsidRPr="00563FFA" w:rsidRDefault="00C14002" w:rsidP="002F77F7">
      <w:pPr>
        <w:pStyle w:val="Heading1"/>
        <w:numPr>
          <w:ilvl w:val="2"/>
          <w:numId w:val="2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C14002" w:rsidRPr="00563FFA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C14002" w:rsidRPr="00563FFA" w:rsidRDefault="00C14002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563FFA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C14002" w:rsidRPr="00563FFA" w:rsidRDefault="00C14002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Требование</w:t>
            </w:r>
          </w:p>
        </w:tc>
        <w:tc>
          <w:tcPr>
            <w:tcW w:w="2431" w:type="pct"/>
            <w:vAlign w:val="center"/>
          </w:tcPr>
          <w:p w:rsidR="00C14002" w:rsidRPr="00563FFA" w:rsidRDefault="00C14002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563FFA">
              <w:t>Документ, подтверждающий соответствие требованиям</w:t>
            </w:r>
          </w:p>
        </w:tc>
      </w:tr>
      <w:tr w:rsidR="00C14002" w:rsidRPr="00563FFA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14002" w:rsidRPr="00563FFA" w:rsidRDefault="00C14002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14002" w:rsidRPr="00563FFA" w:rsidRDefault="00C14002" w:rsidP="00703F4C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14002" w:rsidRPr="00563FFA" w:rsidRDefault="00C14002" w:rsidP="006414F1">
            <w:pPr>
              <w:widowControl w:val="0"/>
              <w:shd w:val="clear" w:color="auto" w:fill="FFFFFF"/>
              <w:jc w:val="both"/>
            </w:pPr>
            <w:r w:rsidRPr="00563FFA">
              <w:t>Техническое предложение (соответствующая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14002" w:rsidRPr="00563FFA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14002" w:rsidRPr="00563FFA" w:rsidRDefault="00C14002" w:rsidP="002F77F7">
            <w:pPr>
              <w:widowControl w:val="0"/>
              <w:numPr>
                <w:ilvl w:val="0"/>
                <w:numId w:val="31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14002" w:rsidRPr="00563FFA" w:rsidRDefault="00C14002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563FFA"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14002" w:rsidRPr="00563FFA" w:rsidRDefault="00C14002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C14002" w:rsidRPr="00563FFA" w:rsidRDefault="00C14002" w:rsidP="00703F4C"/>
    <w:p w:rsidR="00C14002" w:rsidRPr="00563FFA" w:rsidRDefault="00C14002" w:rsidP="002F77F7">
      <w:pPr>
        <w:pStyle w:val="Heading1"/>
        <w:numPr>
          <w:ilvl w:val="1"/>
          <w:numId w:val="28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ЗАКУПКЕ.</w:t>
      </w:r>
      <w:bookmarkEnd w:id="46"/>
      <w:bookmarkEnd w:id="47"/>
      <w:bookmarkEnd w:id="48"/>
    </w:p>
    <w:p w:rsidR="00C14002" w:rsidRPr="00563FFA" w:rsidRDefault="00C14002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C14002" w:rsidRPr="00563FFA" w:rsidRDefault="00C14002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C14002" w:rsidRPr="00563FFA" w:rsidRDefault="00C14002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соответствующих полях стоимости затрат без учета НДС;</w:t>
      </w:r>
    </w:p>
    <w:p w:rsidR="00C14002" w:rsidRPr="00563FFA" w:rsidRDefault="00C14002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количество;</w:t>
      </w:r>
    </w:p>
    <w:p w:rsidR="00C14002" w:rsidRPr="00563FFA" w:rsidRDefault="00C14002" w:rsidP="006414F1">
      <w:pPr>
        <w:numPr>
          <w:ilvl w:val="0"/>
          <w:numId w:val="24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ставка НДС.</w:t>
      </w:r>
    </w:p>
    <w:p w:rsidR="00C14002" w:rsidRPr="00563FFA" w:rsidRDefault="00C14002" w:rsidP="006414F1">
      <w:pPr>
        <w:numPr>
          <w:ilvl w:val="0"/>
          <w:numId w:val="25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график оплаты с указанием следующей информации:</w:t>
      </w:r>
    </w:p>
    <w:p w:rsidR="00C14002" w:rsidRPr="00563FFA" w:rsidRDefault="00C14002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C14002" w:rsidRPr="00563FFA" w:rsidRDefault="00C14002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размеры авансовых платежей, в рублях с НДС (при наличии авансов в условиях платежей);</w:t>
      </w:r>
    </w:p>
    <w:p w:rsidR="00C14002" w:rsidRPr="00563FFA" w:rsidRDefault="00C14002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 xml:space="preserve">планируемые даты </w:t>
      </w:r>
      <w:r w:rsidRPr="00DD62E5">
        <w:rPr>
          <w:b/>
          <w:bCs/>
          <w:i/>
          <w:iCs/>
        </w:rPr>
        <w:t>(сроки)</w:t>
      </w:r>
      <w:r>
        <w:rPr>
          <w:b/>
          <w:bCs/>
          <w:i/>
          <w:iCs/>
        </w:rPr>
        <w:t xml:space="preserve"> </w:t>
      </w:r>
      <w:r w:rsidRPr="00563FFA">
        <w:rPr>
          <w:b/>
          <w:bCs/>
          <w:i/>
          <w:iCs/>
        </w:rPr>
        <w:t>остальных платежей;</w:t>
      </w:r>
    </w:p>
    <w:p w:rsidR="00C14002" w:rsidRPr="00563FFA" w:rsidRDefault="00C14002" w:rsidP="006414F1">
      <w:pPr>
        <w:numPr>
          <w:ilvl w:val="0"/>
          <w:numId w:val="24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размер остальных платежей, в рублях с НДС.</w:t>
      </w:r>
    </w:p>
    <w:p w:rsidR="00C14002" w:rsidRPr="00563FFA" w:rsidRDefault="00C14002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</w:t>
      </w:r>
      <w:r w:rsidRPr="00862BCB">
        <w:rPr>
          <w:b/>
          <w:bCs/>
          <w:i/>
          <w:iCs/>
        </w:rPr>
        <w:t>(сроки)</w:t>
      </w:r>
      <w:r w:rsidRPr="00563FFA">
        <w:rPr>
          <w:b/>
          <w:bCs/>
          <w:i/>
          <w:iCs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C14002" w:rsidRPr="00563FFA" w:rsidRDefault="00C14002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563FFA">
        <w:rPr>
          <w:b/>
          <w:bCs/>
          <w:i/>
          <w:iCs/>
        </w:rPr>
        <w:t>В случае отсутствия авансовых платежей, поля с информацией об авансовых платежах не заполняются.</w:t>
      </w:r>
    </w:p>
    <w:p w:rsidR="00C14002" w:rsidRPr="00563FFA" w:rsidRDefault="00C14002" w:rsidP="006414F1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C14002" w:rsidRPr="00563FFA" w:rsidRDefault="00C14002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5.1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1"/>
    </w:p>
    <w:p w:rsidR="00C14002" w:rsidRDefault="00C14002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5.1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C14002" w:rsidRPr="00563FFA" w:rsidRDefault="00C14002" w:rsidP="002F77F7">
      <w:pPr>
        <w:numPr>
          <w:ilvl w:val="0"/>
          <w:numId w:val="2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C14002" w:rsidRPr="00563FFA" w:rsidRDefault="00C14002" w:rsidP="005D6E3F">
      <w:pPr>
        <w:pStyle w:val="Times12"/>
        <w:ind w:firstLine="0"/>
      </w:pPr>
    </w:p>
    <w:p w:rsidR="00C14002" w:rsidRPr="00563FFA" w:rsidRDefault="00C14002" w:rsidP="005D6E3F">
      <w:pPr>
        <w:pStyle w:val="Times12"/>
        <w:ind w:firstLine="0"/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C14002" w:rsidRPr="00563FFA" w:rsidRDefault="00C14002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C14002" w:rsidRPr="00563FFA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C14002" w:rsidRPr="00563FFA" w:rsidRDefault="00C14002" w:rsidP="004B69B9">
      <w:pPr>
        <w:ind w:firstLine="709"/>
        <w:jc w:val="both"/>
        <w:rPr>
          <w:b/>
          <w:bCs/>
          <w:i/>
          <w:iCs/>
        </w:rPr>
      </w:pPr>
    </w:p>
    <w:p w:rsidR="00C14002" w:rsidRPr="00563FFA" w:rsidRDefault="00C14002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C14002" w:rsidRPr="00563FFA" w:rsidRDefault="00C14002" w:rsidP="004B69B9">
      <w:pPr>
        <w:ind w:right="153" w:firstLine="636"/>
        <w:jc w:val="both"/>
        <w:rPr>
          <w:b/>
          <w:bCs/>
          <w:i/>
          <w:iCs/>
        </w:rPr>
      </w:pPr>
    </w:p>
    <w:p w:rsidR="00C14002" w:rsidRPr="00563FFA" w:rsidRDefault="00C14002" w:rsidP="004B69B9">
      <w:pPr>
        <w:ind w:right="153" w:firstLine="636"/>
        <w:jc w:val="both"/>
      </w:pPr>
      <w:r w:rsidRPr="00563FFA">
        <w:t>Закупочная комиссия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C14002" w:rsidRPr="00563FFA" w:rsidRDefault="00C14002" w:rsidP="004B69B9">
      <w:pPr>
        <w:ind w:right="153" w:firstLine="636"/>
        <w:jc w:val="both"/>
        <w:rPr>
          <w:b/>
          <w:bCs/>
          <w:i/>
          <w:iCs/>
        </w:rPr>
      </w:pPr>
    </w:p>
    <w:p w:rsidR="00C14002" w:rsidRPr="00563FFA" w:rsidRDefault="00C14002" w:rsidP="002F77F7">
      <w:pPr>
        <w:pStyle w:val="Heading1"/>
        <w:numPr>
          <w:ilvl w:val="0"/>
          <w:numId w:val="2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C14002" w:rsidRPr="00563FFA" w:rsidRDefault="00C14002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C14002" w:rsidRPr="00563FFA" w:rsidRDefault="00C14002" w:rsidP="004B69B9">
      <w:pPr>
        <w:ind w:firstLine="709"/>
        <w:jc w:val="both"/>
        <w:rPr>
          <w:b/>
          <w:bCs/>
          <w:i/>
          <w:iCs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C14002" w:rsidRPr="00563FFA" w:rsidRDefault="00C14002" w:rsidP="002F77F7">
      <w:pPr>
        <w:pStyle w:val="Heading1"/>
        <w:numPr>
          <w:ilvl w:val="0"/>
          <w:numId w:val="30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C14002" w:rsidRDefault="00C14002" w:rsidP="004B69B9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>Форма 1</w:t>
      </w:r>
      <w:r w:rsidRPr="00FC009D">
        <w:rPr>
          <w:sz w:val="28"/>
          <w:szCs w:val="28"/>
        </w:rPr>
        <w:t>.</w:t>
      </w:r>
    </w:p>
    <w:p w:rsidR="00C14002" w:rsidRPr="00FC009D" w:rsidRDefault="00C14002" w:rsidP="004B69B9">
      <w:pPr>
        <w:pStyle w:val="Times12"/>
        <w:jc w:val="right"/>
        <w:rPr>
          <w:sz w:val="28"/>
          <w:szCs w:val="28"/>
        </w:rPr>
      </w:pPr>
    </w:p>
    <w:p w:rsidR="00C14002" w:rsidRPr="00FC009D" w:rsidRDefault="00C14002" w:rsidP="004B69B9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C14002" w:rsidRPr="00FC009D" w:rsidRDefault="00C14002" w:rsidP="004B69B9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C14002" w:rsidRDefault="00C14002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C14002" w:rsidRPr="00FC009D" w:rsidRDefault="00C14002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C14002" w:rsidRPr="00FC009D" w:rsidRDefault="00C14002" w:rsidP="004B69B9">
      <w:pPr>
        <w:tabs>
          <w:tab w:val="left" w:pos="7938"/>
        </w:tabs>
        <w:ind w:firstLine="4820"/>
        <w:jc w:val="center"/>
        <w:rPr>
          <w:b/>
          <w:bCs/>
        </w:rPr>
      </w:pPr>
    </w:p>
    <w:p w:rsidR="00C14002" w:rsidRPr="00FC009D" w:rsidRDefault="00C14002" w:rsidP="004B69B9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C14002" w:rsidRDefault="00C14002" w:rsidP="004B69B9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C14002" w:rsidRPr="00FC009D" w:rsidRDefault="00C14002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C14002" w:rsidRPr="00FC009D" w:rsidRDefault="00C14002" w:rsidP="004B69B9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C14002" w:rsidRPr="00FC009D" w:rsidRDefault="00C14002" w:rsidP="004B69B9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C14002" w:rsidRPr="00FC009D" w:rsidRDefault="00C14002" w:rsidP="004B69B9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C14002" w:rsidRPr="00FC009D" w:rsidRDefault="00C14002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C14002" w:rsidRPr="00FC009D" w:rsidRDefault="00C14002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C14002" w:rsidRPr="00FC009D" w:rsidRDefault="00C14002" w:rsidP="004B69B9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C14002" w:rsidRPr="00FC009D" w:rsidRDefault="00C14002" w:rsidP="004B69B9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C14002" w:rsidRPr="00FC009D" w:rsidRDefault="00C14002" w:rsidP="004B69B9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C14002" w:rsidRPr="00FC009D" w:rsidRDefault="00C14002" w:rsidP="004B69B9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C14002" w:rsidRPr="00FC009D" w:rsidRDefault="00C14002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14002" w:rsidRPr="00FC009D">
        <w:trPr>
          <w:cantSplit/>
          <w:tblHeader/>
        </w:trPr>
        <w:tc>
          <w:tcPr>
            <w:tcW w:w="709" w:type="dxa"/>
            <w:vAlign w:val="center"/>
          </w:tcPr>
          <w:p w:rsidR="00C14002" w:rsidRPr="00FC009D" w:rsidRDefault="00C14002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14002" w:rsidRPr="00FC009D" w:rsidRDefault="00C14002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14002" w:rsidRPr="00FC009D" w:rsidRDefault="00C14002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14002" w:rsidRPr="00FC009D">
        <w:trPr>
          <w:cantSplit/>
        </w:trPr>
        <w:tc>
          <w:tcPr>
            <w:tcW w:w="709" w:type="dxa"/>
            <w:vAlign w:val="center"/>
          </w:tcPr>
          <w:p w:rsidR="00C14002" w:rsidRPr="00FC009D" w:rsidRDefault="00C14002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14002" w:rsidRPr="00FC009D" w:rsidRDefault="00C14002" w:rsidP="000C2E8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14002" w:rsidRPr="00FC009D" w:rsidRDefault="00C14002" w:rsidP="000C2E8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C14002" w:rsidRPr="00FC009D">
        <w:trPr>
          <w:cantSplit/>
        </w:trPr>
        <w:tc>
          <w:tcPr>
            <w:tcW w:w="709" w:type="dxa"/>
            <w:vAlign w:val="center"/>
          </w:tcPr>
          <w:p w:rsidR="00C14002" w:rsidRPr="00FC009D" w:rsidRDefault="00C14002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14002" w:rsidRPr="00FC009D" w:rsidRDefault="00C14002" w:rsidP="000C2E8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14002" w:rsidRPr="00FC009D" w:rsidRDefault="00C14002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C14002" w:rsidRPr="00FC009D">
        <w:trPr>
          <w:cantSplit/>
        </w:trPr>
        <w:tc>
          <w:tcPr>
            <w:tcW w:w="709" w:type="dxa"/>
            <w:vAlign w:val="center"/>
          </w:tcPr>
          <w:p w:rsidR="00C14002" w:rsidRPr="00FC009D" w:rsidRDefault="00C14002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14002" w:rsidRPr="00FC009D" w:rsidRDefault="00C14002" w:rsidP="000C2E8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14002" w:rsidRPr="00FC009D" w:rsidRDefault="00C14002" w:rsidP="000C2E8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C14002" w:rsidRPr="00FC009D">
        <w:trPr>
          <w:cantSplit/>
        </w:trPr>
        <w:tc>
          <w:tcPr>
            <w:tcW w:w="709" w:type="dxa"/>
            <w:vAlign w:val="center"/>
          </w:tcPr>
          <w:p w:rsidR="00C14002" w:rsidRPr="00FC009D" w:rsidRDefault="00C14002" w:rsidP="002F77F7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14002" w:rsidRPr="00FC009D" w:rsidRDefault="00C14002" w:rsidP="000C2E8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14002" w:rsidRPr="00FC009D" w:rsidRDefault="00C14002" w:rsidP="000C2E8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C14002" w:rsidRPr="00FC009D" w:rsidRDefault="00C14002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14002" w:rsidRDefault="00C14002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14002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C14002" w:rsidRDefault="00C14002" w:rsidP="004B69B9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C14002" w:rsidRPr="00100970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14002" w:rsidRPr="00FC009D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14002" w:rsidRDefault="00C14002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14002" w:rsidRPr="00FC009D" w:rsidRDefault="00C14002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14002" w:rsidRPr="00FC009D" w:rsidRDefault="00C14002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C14002" w:rsidRPr="00FC009D" w:rsidRDefault="00C14002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C14002" w:rsidRPr="00FC009D" w:rsidRDefault="00C14002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C14002" w:rsidRPr="00FC009D" w:rsidRDefault="00C14002" w:rsidP="004B69B9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C14002" w:rsidRDefault="00C14002" w:rsidP="002F77F7">
      <w:pPr>
        <w:pStyle w:val="NormalWeb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C14002" w:rsidRDefault="00C14002" w:rsidP="004B69B9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C14002" w:rsidRPr="00FC009D" w:rsidRDefault="00C14002" w:rsidP="004B69B9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C14002" w:rsidRDefault="00C14002" w:rsidP="004B69B9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C14002" w:rsidRPr="00FC009D" w:rsidRDefault="00C14002" w:rsidP="004B69B9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C14002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C14002" w:rsidRPr="00C35EF7" w:rsidRDefault="00C14002" w:rsidP="004B69B9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i/>
          <w:iCs/>
        </w:rPr>
        <w:t xml:space="preserve">         </w:t>
      </w: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14002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C14002" w:rsidRPr="00FC009D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14002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14002" w:rsidRPr="00FC009D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14002" w:rsidRPr="00FC009D" w:rsidRDefault="00C14002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14002" w:rsidRDefault="00C14002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14002" w:rsidRDefault="00C14002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C14002" w:rsidRPr="00914AB9" w:rsidRDefault="00C14002" w:rsidP="002F77F7">
      <w:pPr>
        <w:pStyle w:val="NormalWeb"/>
        <w:numPr>
          <w:ilvl w:val="0"/>
          <w:numId w:val="35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C14002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C14002" w:rsidRDefault="00C14002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C14002" w:rsidRDefault="00C14002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C14002" w:rsidRPr="00881537" w:rsidRDefault="00C14002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C14002" w:rsidRDefault="00C14002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C14002" w:rsidRDefault="00C14002" w:rsidP="004B69B9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C14002" w:rsidRPr="001205C1" w:rsidRDefault="00C14002" w:rsidP="004B69B9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C14002" w:rsidRPr="00FC009D" w:rsidRDefault="00C14002" w:rsidP="004B69B9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14002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14002" w:rsidRPr="002C5C15" w:rsidRDefault="00C14002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14002" w:rsidRPr="002C5C15" w:rsidRDefault="00C14002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14002" w:rsidRPr="00FC009D" w:rsidRDefault="00C14002" w:rsidP="002F77F7">
      <w:pPr>
        <w:pStyle w:val="NormalWeb"/>
        <w:numPr>
          <w:ilvl w:val="0"/>
          <w:numId w:val="37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14002" w:rsidRPr="00FC009D" w:rsidRDefault="00C14002" w:rsidP="004B69B9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14002" w:rsidRPr="00FC009D" w:rsidRDefault="00C14002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14002" w:rsidRPr="00FC009D" w:rsidRDefault="00C14002" w:rsidP="004B69B9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14002" w:rsidRPr="00FC009D">
        <w:trPr>
          <w:tblHeader/>
        </w:trPr>
        <w:tc>
          <w:tcPr>
            <w:tcW w:w="1091" w:type="dxa"/>
            <w:vAlign w:val="center"/>
          </w:tcPr>
          <w:p w:rsidR="00C14002" w:rsidRPr="00FC009D" w:rsidRDefault="00C14002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C14002" w:rsidRPr="00FC009D" w:rsidRDefault="00C14002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C14002" w:rsidRPr="00FC009D" w:rsidRDefault="00C14002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14002" w:rsidRPr="00FC009D" w:rsidRDefault="00C14002" w:rsidP="000C2E8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C14002" w:rsidRPr="00FC009D">
        <w:tc>
          <w:tcPr>
            <w:tcW w:w="1091" w:type="dxa"/>
            <w:vAlign w:val="center"/>
          </w:tcPr>
          <w:p w:rsidR="00C14002" w:rsidRPr="00FC009D" w:rsidRDefault="00C14002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C14002" w:rsidRPr="00FC009D" w:rsidRDefault="00C14002" w:rsidP="000C2E8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14002" w:rsidRPr="00FC009D" w:rsidRDefault="00C14002" w:rsidP="000C2E8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C14002" w:rsidRPr="00FC009D">
        <w:tc>
          <w:tcPr>
            <w:tcW w:w="1091" w:type="dxa"/>
            <w:vAlign w:val="center"/>
          </w:tcPr>
          <w:p w:rsidR="00C14002" w:rsidRPr="0083031A" w:rsidRDefault="00C14002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14002" w:rsidRPr="0083031A" w:rsidRDefault="00C1400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C14002" w:rsidRPr="00FC009D" w:rsidRDefault="00C1400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14002" w:rsidRPr="00FC009D">
        <w:tc>
          <w:tcPr>
            <w:tcW w:w="1091" w:type="dxa"/>
            <w:vAlign w:val="center"/>
          </w:tcPr>
          <w:p w:rsidR="00C14002" w:rsidRPr="0083031A" w:rsidRDefault="00C14002" w:rsidP="002F77F7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14002" w:rsidRPr="0083031A" w:rsidRDefault="00C1400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C14002" w:rsidRPr="00FC009D" w:rsidRDefault="00C1400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14002" w:rsidRPr="00FC009D">
        <w:tc>
          <w:tcPr>
            <w:tcW w:w="1091" w:type="dxa"/>
            <w:vAlign w:val="center"/>
          </w:tcPr>
          <w:p w:rsidR="00C14002" w:rsidRPr="0083031A" w:rsidRDefault="00C14002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14002" w:rsidRPr="0083031A" w:rsidRDefault="00C1400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C14002" w:rsidRPr="00FC009D" w:rsidRDefault="00C1400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14002" w:rsidRPr="00FC009D">
        <w:tc>
          <w:tcPr>
            <w:tcW w:w="1091" w:type="dxa"/>
            <w:vAlign w:val="center"/>
          </w:tcPr>
          <w:p w:rsidR="00C14002" w:rsidRPr="0083031A" w:rsidRDefault="00C14002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14002" w:rsidRPr="0083031A" w:rsidRDefault="00C1400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C14002" w:rsidRPr="00FC009D" w:rsidRDefault="00C1400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14002" w:rsidRPr="00FC009D">
        <w:tc>
          <w:tcPr>
            <w:tcW w:w="1091" w:type="dxa"/>
            <w:vAlign w:val="center"/>
          </w:tcPr>
          <w:p w:rsidR="00C14002" w:rsidRPr="0083031A" w:rsidRDefault="00C14002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14002" w:rsidRPr="0083031A" w:rsidRDefault="00C1400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C14002" w:rsidRPr="00FC009D" w:rsidRDefault="00C14002" w:rsidP="000C2E8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C14002" w:rsidRPr="00FC009D">
        <w:tc>
          <w:tcPr>
            <w:tcW w:w="1091" w:type="dxa"/>
            <w:vAlign w:val="center"/>
          </w:tcPr>
          <w:p w:rsidR="00C14002" w:rsidRPr="0083031A" w:rsidRDefault="00C14002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14002" w:rsidRPr="0083031A" w:rsidRDefault="00C1400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C14002" w:rsidRPr="0083031A" w:rsidRDefault="00C14002" w:rsidP="000C2E8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C14002" w:rsidRPr="00FC009D" w:rsidRDefault="00C1400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14002" w:rsidRPr="00FC009D" w:rsidRDefault="00C1400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14002" w:rsidRPr="00FC009D" w:rsidRDefault="00C14002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C14002" w:rsidRPr="00FC009D" w:rsidRDefault="00C14002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C14002" w:rsidRPr="00FC009D" w:rsidRDefault="00C14002" w:rsidP="004B69B9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C14002" w:rsidRPr="00FC009D" w:rsidRDefault="00C14002" w:rsidP="004B69B9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C14002" w:rsidRPr="00FC009D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14002" w:rsidRPr="00FC009D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C14002" w:rsidRPr="00FC009D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C14002" w:rsidRPr="00FC009D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14002" w:rsidRPr="00FC009D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14002" w:rsidRPr="009449E0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fldSimple w:instr=" REF _Ref418067883 \h  \* MERGEFORMAT ">
        <w:r>
          <w:t xml:space="preserve">СВЕДЕНИЯ О </w:t>
        </w:r>
        <w:r w:rsidRPr="00936804" w:rsidDel="00EC0238">
          <w:t>ПРИНАДЛЕЖНОСТ</w:t>
        </w:r>
        <w:r>
          <w:t>И</w:t>
        </w:r>
        <w:r w:rsidRPr="00772FDB" w:rsidDel="00EC0238">
          <w:t xml:space="preserve"> </w:t>
        </w:r>
        <w:r w:rsidRPr="00936804" w:rsidDel="00EC0238">
          <w:t>К СУБЪЕКТАМ МАЛОГО И СРЕДНЕГО ПРЕДПРИНИМАТЕЛЬСТВА</w:t>
        </w:r>
        <w:r w:rsidRPr="00CD74C5">
          <w:rPr>
            <w:b/>
            <w:bCs/>
            <w:i/>
            <w:iCs/>
          </w:rPr>
          <w:t xml:space="preserve"> (Форма 1.1)</w:t>
        </w:r>
      </w:fldSimple>
      <w:r w:rsidRPr="009449E0" w:rsidDel="00EC0238">
        <w:t>.</w:t>
      </w:r>
    </w:p>
    <w:p w:rsidR="00C14002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C14002" w:rsidRPr="00100970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84"/>
    </w:p>
    <w:p w:rsidR="00C14002" w:rsidRPr="00100970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5"/>
    </w:p>
    <w:p w:rsidR="00C14002" w:rsidRPr="00100970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C14002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6"/>
    </w:p>
    <w:p w:rsidR="00C14002" w:rsidRPr="00A356CF" w:rsidRDefault="00C14002" w:rsidP="002F77F7">
      <w:pPr>
        <w:pStyle w:val="Times12"/>
        <w:numPr>
          <w:ilvl w:val="0"/>
          <w:numId w:val="32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C14002" w:rsidRDefault="00C14002" w:rsidP="004B69B9">
      <w:pPr>
        <w:pStyle w:val="Times12"/>
        <w:ind w:right="-29"/>
        <w:rPr>
          <w:b/>
          <w:bCs/>
          <w:i/>
          <w:iCs/>
        </w:rPr>
      </w:pPr>
      <w:r w:rsidRPr="00FC009D">
        <w:rPr>
          <w:sz w:val="22"/>
          <w:szCs w:val="22"/>
        </w:rPr>
        <w:br w:type="page"/>
      </w:r>
      <w:bookmarkEnd w:id="79"/>
      <w:bookmarkEnd w:id="80"/>
      <w:bookmarkEnd w:id="81"/>
      <w:bookmarkEnd w:id="82"/>
      <w:bookmarkEnd w:id="83"/>
    </w:p>
    <w:p w:rsidR="00C14002" w:rsidRPr="00FC009D" w:rsidRDefault="00C14002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14002" w:rsidRPr="0022001A" w:rsidRDefault="00C14002" w:rsidP="004B69B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C14002" w:rsidRPr="0022001A" w:rsidRDefault="00C14002" w:rsidP="004B69B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C14002" w:rsidRPr="00FC009D" w:rsidRDefault="00C14002" w:rsidP="004B69B9">
      <w:pPr>
        <w:jc w:val="right"/>
        <w:rPr>
          <w:b/>
          <w:bCs/>
          <w:sz w:val="22"/>
          <w:szCs w:val="22"/>
        </w:rPr>
      </w:pPr>
    </w:p>
    <w:p w:rsidR="00C14002" w:rsidRPr="00B03ADB" w:rsidRDefault="00C14002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C14002" w:rsidRDefault="00C14002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C14002" w:rsidRPr="00FC009D" w:rsidRDefault="00C14002" w:rsidP="004B69B9">
      <w:pPr>
        <w:jc w:val="right"/>
        <w:rPr>
          <w:b/>
          <w:bCs/>
          <w:i/>
          <w:iCs/>
        </w:rPr>
      </w:pPr>
    </w:p>
    <w:p w:rsidR="00C14002" w:rsidRPr="00936804" w:rsidDel="00EC0238" w:rsidRDefault="00C14002" w:rsidP="004B69B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C14002" w:rsidRPr="00FC009D" w:rsidRDefault="00C14002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14002" w:rsidRDefault="00C14002" w:rsidP="004B69B9">
      <w:pPr>
        <w:jc w:val="both"/>
        <w:rPr>
          <w:lang w:eastAsia="en-US"/>
        </w:rPr>
      </w:pPr>
    </w:p>
    <w:p w:rsidR="00C14002" w:rsidDel="00EC0238" w:rsidRDefault="00C14002" w:rsidP="004B69B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C14002" w:rsidRPr="002B303E" w:rsidDel="00EC0238" w:rsidRDefault="00C14002" w:rsidP="004B69B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C14002" w:rsidRPr="002B303E" w:rsidDel="00EC0238">
        <w:trPr>
          <w:tblHeader/>
        </w:trPr>
        <w:tc>
          <w:tcPr>
            <w:tcW w:w="540" w:type="dxa"/>
            <w:vAlign w:val="center"/>
          </w:tcPr>
          <w:p w:rsidR="00C14002" w:rsidRPr="005F6473" w:rsidDel="00EC0238" w:rsidRDefault="00C1400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C14002" w:rsidRPr="005F6473" w:rsidDel="00EC0238" w:rsidRDefault="00C1400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C14002" w:rsidRPr="005F6473" w:rsidDel="00EC0238" w:rsidRDefault="00C1400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C14002" w:rsidRPr="005F6473" w:rsidDel="00EC0238" w:rsidRDefault="00C1400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C14002" w:rsidRPr="005F6473" w:rsidDel="00EC0238" w:rsidRDefault="00C14002" w:rsidP="000C2E8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C14002" w:rsidRPr="002B303E" w:rsidDel="00EC0238">
        <w:trPr>
          <w:tblHeader/>
        </w:trPr>
        <w:tc>
          <w:tcPr>
            <w:tcW w:w="540" w:type="dxa"/>
            <w:vAlign w:val="center"/>
          </w:tcPr>
          <w:p w:rsidR="00C14002" w:rsidRPr="002B303E" w:rsidDel="00EC0238" w:rsidRDefault="00C1400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C14002" w:rsidRPr="002B303E" w:rsidDel="00EC0238">
        <w:tc>
          <w:tcPr>
            <w:tcW w:w="540" w:type="dxa"/>
          </w:tcPr>
          <w:p w:rsidR="00C14002" w:rsidRPr="002B303E" w:rsidDel="00EC0238" w:rsidRDefault="00C1400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C14002" w:rsidRPr="002B303E" w:rsidDel="00EC0238" w:rsidRDefault="00C14002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C14002" w:rsidRPr="002B303E" w:rsidDel="00EC0238" w:rsidRDefault="00C1400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14002" w:rsidRPr="002B303E" w:rsidDel="00EC0238" w:rsidRDefault="00C1400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C14002" w:rsidRPr="002B303E" w:rsidDel="00EC0238">
        <w:tc>
          <w:tcPr>
            <w:tcW w:w="540" w:type="dxa"/>
          </w:tcPr>
          <w:p w:rsidR="00C14002" w:rsidRPr="002B303E" w:rsidDel="00EC0238" w:rsidRDefault="00C1400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C14002" w:rsidRPr="002B303E" w:rsidDel="00EC0238" w:rsidRDefault="00C14002" w:rsidP="000C2E8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C14002" w:rsidRPr="002B303E" w:rsidDel="00EC0238" w:rsidRDefault="00C1400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C14002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C14002" w:rsidRPr="002B303E" w:rsidDel="00EC0238" w:rsidRDefault="00C1400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C14002" w:rsidRPr="002B303E" w:rsidDel="00EC0238" w:rsidRDefault="00C1400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C14002" w:rsidRPr="002B303E" w:rsidDel="00EC0238" w:rsidRDefault="00C1400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C14002" w:rsidRPr="002B303E" w:rsidDel="00EC0238" w:rsidRDefault="00C1400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C14002" w:rsidRPr="002B303E" w:rsidDel="00EC0238" w:rsidRDefault="00C14002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C14002" w:rsidRPr="002B303E" w:rsidDel="00EC0238" w:rsidRDefault="00C14002" w:rsidP="000C2E8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C14002" w:rsidRPr="002B303E" w:rsidDel="00EC0238">
        <w:trPr>
          <w:trHeight w:val="1903"/>
        </w:trPr>
        <w:tc>
          <w:tcPr>
            <w:tcW w:w="540" w:type="dxa"/>
            <w:vMerge/>
          </w:tcPr>
          <w:p w:rsidR="00C14002" w:rsidRPr="002B303E" w:rsidDel="00EC0238" w:rsidRDefault="00C14002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C14002" w:rsidRPr="002B303E" w:rsidDel="00EC0238" w:rsidRDefault="00C14002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C14002" w:rsidRPr="002B303E" w:rsidDel="00EC0238" w:rsidRDefault="00C14002" w:rsidP="000C2E8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C14002" w:rsidRPr="002B303E" w:rsidDel="00EC0238" w:rsidRDefault="00C14002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C14002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C14002" w:rsidRPr="002B303E" w:rsidDel="00EC0238" w:rsidRDefault="00C14002" w:rsidP="000C2E8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C14002" w:rsidRPr="005F6473" w:rsidDel="00EC0238" w:rsidRDefault="00C14002" w:rsidP="000C2E8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C14002" w:rsidRPr="00241B8D" w:rsidDel="00EC0238" w:rsidRDefault="00C14002" w:rsidP="000C2E8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C14002" w:rsidRPr="00241B8D" w:rsidDel="00EC0238" w:rsidRDefault="00C14002" w:rsidP="000C2E8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C14002" w:rsidRPr="002B303E" w:rsidDel="00EC0238">
        <w:trPr>
          <w:trHeight w:val="1267"/>
        </w:trPr>
        <w:tc>
          <w:tcPr>
            <w:tcW w:w="540" w:type="dxa"/>
            <w:vMerge/>
          </w:tcPr>
          <w:p w:rsidR="00C14002" w:rsidRPr="002B303E" w:rsidDel="00EC0238" w:rsidRDefault="00C14002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C14002" w:rsidRPr="002B303E" w:rsidDel="00EC0238" w:rsidRDefault="00C14002" w:rsidP="000C2E8B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C14002" w:rsidRPr="005F6473" w:rsidDel="00EC0238" w:rsidRDefault="00C14002" w:rsidP="000C2E8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C14002" w:rsidRPr="005F6473" w:rsidDel="00EC0238" w:rsidRDefault="00C14002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C14002" w:rsidRPr="002B303E" w:rsidDel="00EC0238" w:rsidRDefault="00C14002" w:rsidP="000C2E8B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C14002" w:rsidRPr="00012898" w:rsidDel="00EC0238" w:rsidRDefault="00C1400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14002" w:rsidRPr="008B0FDE" w:rsidDel="00EC0238" w:rsidRDefault="00C1400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C14002" w:rsidRPr="008B0FDE" w:rsidDel="00EC0238" w:rsidRDefault="00C14002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C14002" w:rsidDel="00EC0238" w:rsidRDefault="00C14002" w:rsidP="004B69B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C14002" w:rsidRPr="00FC009D" w:rsidDel="00EC0238" w:rsidRDefault="00C14002" w:rsidP="004B69B9">
      <w:pPr>
        <w:jc w:val="center"/>
        <w:rPr>
          <w:b/>
          <w:bCs/>
        </w:rPr>
      </w:pPr>
    </w:p>
    <w:p w:rsidR="00C14002" w:rsidRPr="00FC009D" w:rsidDel="00EC0238" w:rsidRDefault="00C14002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C14002" w:rsidRDefault="00C14002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C14002" w:rsidRPr="00FC009D" w:rsidDel="00EC0238" w:rsidRDefault="00C14002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14002" w:rsidRPr="00FC009D" w:rsidDel="00EC0238" w:rsidRDefault="00C14002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C14002" w:rsidRPr="0076483D" w:rsidDel="00EC0238" w:rsidRDefault="00C14002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C14002" w:rsidRPr="00770FB1" w:rsidDel="00EC0238" w:rsidRDefault="00C14002" w:rsidP="002F77F7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C14002" w:rsidRDefault="00C14002" w:rsidP="004B69B9">
      <w:pPr>
        <w:pStyle w:val="Times12"/>
        <w:ind w:right="-29"/>
        <w:rPr>
          <w:b/>
          <w:bCs/>
          <w:i/>
          <w:iCs/>
        </w:rPr>
        <w:sectPr w:rsidR="00C14002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C14002" w:rsidRPr="00815223" w:rsidRDefault="00C14002" w:rsidP="004B69B9">
      <w:pPr>
        <w:pStyle w:val="Times12"/>
        <w:ind w:left="2977" w:right="2806" w:firstLine="0"/>
        <w:jc w:val="center"/>
        <w:rPr>
          <w:b/>
          <w:bCs/>
          <w:i/>
          <w:iCs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данная форма предоставляется до заключения договора </w:t>
      </w:r>
      <w:r w:rsidRPr="00182E0E">
        <w:rPr>
          <w:b/>
          <w:bCs/>
          <w:i/>
          <w:iCs/>
        </w:rPr>
        <w:t xml:space="preserve">победителем </w:t>
      </w:r>
      <w:r>
        <w:rPr>
          <w:b/>
          <w:bCs/>
          <w:i/>
          <w:iCs/>
        </w:rPr>
        <w:t>закупки</w:t>
      </w:r>
      <w:r w:rsidRPr="00182E0E">
        <w:rPr>
          <w:b/>
          <w:bCs/>
          <w:i/>
          <w:iCs/>
        </w:rPr>
        <w:t xml:space="preserve">, либо </w:t>
      </w:r>
      <w:r>
        <w:rPr>
          <w:b/>
          <w:bCs/>
          <w:i/>
          <w:iCs/>
        </w:rPr>
        <w:t>лицом, с которым принято решение заключить договор</w:t>
      </w:r>
      <w:r w:rsidRPr="00914AB9">
        <w:rPr>
          <w:b/>
          <w:bCs/>
          <w:i/>
          <w:iCs/>
        </w:rPr>
        <w:t>]</w:t>
      </w:r>
    </w:p>
    <w:p w:rsidR="00C14002" w:rsidRPr="00FC009D" w:rsidRDefault="00C14002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14002" w:rsidRPr="00FC009D" w:rsidRDefault="00C14002" w:rsidP="004B69B9">
      <w:pPr>
        <w:pStyle w:val="Times12"/>
        <w:ind w:left="10065" w:firstLine="0"/>
        <w:jc w:val="left"/>
      </w:pPr>
    </w:p>
    <w:p w:rsidR="00C14002" w:rsidRPr="00FC009D" w:rsidRDefault="00C14002" w:rsidP="004B69B9">
      <w:pPr>
        <w:jc w:val="right"/>
        <w:rPr>
          <w:b/>
          <w:bCs/>
          <w:sz w:val="22"/>
          <w:szCs w:val="22"/>
        </w:rPr>
      </w:pPr>
    </w:p>
    <w:p w:rsidR="00C14002" w:rsidRPr="00FC009D" w:rsidRDefault="00C14002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8"/>
      <w:bookmarkEnd w:id="99"/>
      <w:bookmarkEnd w:id="100"/>
    </w:p>
    <w:p w:rsidR="00C14002" w:rsidRPr="00FC009D" w:rsidRDefault="00C14002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14002" w:rsidRPr="00FC009D" w:rsidRDefault="00C14002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14002" w:rsidRPr="00FC009D" w:rsidRDefault="00C14002" w:rsidP="004B69B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14002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14002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C14002" w:rsidRPr="00FC009D" w:rsidRDefault="00C14002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C14002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C14002" w:rsidRPr="00FC009D" w:rsidRDefault="00C14002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14002" w:rsidRPr="00FC009D" w:rsidRDefault="00C14002" w:rsidP="000C2E8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C1400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C14002" w:rsidRPr="00FC009D" w:rsidRDefault="00C14002" w:rsidP="000C2E8B">
            <w:pPr>
              <w:rPr>
                <w:sz w:val="20"/>
                <w:szCs w:val="20"/>
              </w:rPr>
            </w:pPr>
          </w:p>
        </w:tc>
      </w:tr>
    </w:tbl>
    <w:p w:rsidR="00C14002" w:rsidRPr="00FC009D" w:rsidRDefault="00C1400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14002" w:rsidRPr="00FC009D" w:rsidRDefault="00C1400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14002" w:rsidRPr="00FC009D" w:rsidRDefault="00C14002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C14002" w:rsidRPr="00FC009D" w:rsidRDefault="00C14002" w:rsidP="004B69B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C14002" w:rsidRPr="00FC009D" w:rsidRDefault="00C14002" w:rsidP="004B69B9">
      <w:pPr>
        <w:jc w:val="center"/>
        <w:rPr>
          <w:b/>
          <w:bCs/>
        </w:rPr>
      </w:pPr>
    </w:p>
    <w:p w:rsidR="00C14002" w:rsidRPr="00FC009D" w:rsidRDefault="00C14002" w:rsidP="004B69B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14002" w:rsidRPr="00FC009D" w:rsidRDefault="00C14002" w:rsidP="002F77F7">
      <w:pPr>
        <w:pStyle w:val="Times12"/>
        <w:numPr>
          <w:ilvl w:val="0"/>
          <w:numId w:val="47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14002" w:rsidRPr="00FC009D" w:rsidRDefault="00C14002" w:rsidP="004B69B9">
      <w:pPr>
        <w:pStyle w:val="Times12"/>
        <w:ind w:firstLine="0"/>
        <w:jc w:val="left"/>
      </w:pPr>
    </w:p>
    <w:p w:rsidR="00C14002" w:rsidRPr="00023AED" w:rsidRDefault="00C14002" w:rsidP="004B69B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C14002" w:rsidRPr="00023AED" w:rsidRDefault="00C14002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14002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C14002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C14002" w:rsidRPr="00023AED" w:rsidRDefault="00C14002" w:rsidP="000C2E8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14002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</w:p>
        </w:tc>
      </w:tr>
    </w:tbl>
    <w:p w:rsidR="00C14002" w:rsidRPr="00023AED" w:rsidRDefault="00C14002" w:rsidP="004B69B9">
      <w:pPr>
        <w:overflowPunct w:val="0"/>
        <w:autoSpaceDE w:val="0"/>
        <w:autoSpaceDN w:val="0"/>
        <w:adjustRightInd w:val="0"/>
        <w:sectPr w:rsidR="00C14002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14002" w:rsidRPr="00023AED" w:rsidRDefault="00C14002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14002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14002" w:rsidRPr="00023AED">
        <w:trPr>
          <w:trHeight w:val="1590"/>
        </w:trPr>
        <w:tc>
          <w:tcPr>
            <w:tcW w:w="851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C14002" w:rsidRPr="00023AED" w:rsidRDefault="00C14002" w:rsidP="000C2E8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C14002" w:rsidRPr="00023AED" w:rsidRDefault="00C14002" w:rsidP="000C2E8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C14002" w:rsidRPr="00023AED" w:rsidRDefault="00C14002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14002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4002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14002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4002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14002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C14002" w:rsidRPr="00023AED" w:rsidRDefault="00C14002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14002" w:rsidRDefault="00C14002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C14002" w:rsidRDefault="00C14002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C14002" w:rsidRDefault="00C14002" w:rsidP="004B69B9">
      <w:pPr>
        <w:pStyle w:val="Times12"/>
        <w:jc w:val="right"/>
        <w:rPr>
          <w:sz w:val="28"/>
          <w:szCs w:val="28"/>
        </w:rPr>
        <w:sectPr w:rsidR="00C14002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C14002" w:rsidRPr="00FC009D" w:rsidRDefault="00C14002" w:rsidP="004B69B9">
      <w:pPr>
        <w:pStyle w:val="Times12"/>
        <w:jc w:val="right"/>
        <w:rPr>
          <w:sz w:val="28"/>
          <w:szCs w:val="28"/>
        </w:rPr>
      </w:pPr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C14002" w:rsidRPr="00FC009D" w:rsidRDefault="00C14002" w:rsidP="004B69B9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C14002" w:rsidRPr="00FC009D" w:rsidRDefault="00C14002" w:rsidP="004B69B9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C14002" w:rsidRPr="00FC009D" w:rsidRDefault="00C14002" w:rsidP="004B69B9">
      <w:pPr>
        <w:pStyle w:val="Times12"/>
        <w:jc w:val="center"/>
        <w:rPr>
          <w:b/>
          <w:bCs/>
          <w:snapToGrid w:val="0"/>
        </w:rPr>
      </w:pPr>
    </w:p>
    <w:p w:rsidR="00C14002" w:rsidRPr="00B03ADB" w:rsidRDefault="00C14002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C14002" w:rsidRPr="00FC009D" w:rsidRDefault="00C14002" w:rsidP="004B69B9">
      <w:pPr>
        <w:widowControl w:val="0"/>
        <w:autoSpaceDE w:val="0"/>
        <w:autoSpaceDN w:val="0"/>
        <w:adjustRightInd w:val="0"/>
        <w:jc w:val="center"/>
      </w:pPr>
    </w:p>
    <w:p w:rsidR="00C14002" w:rsidRPr="00FC009D" w:rsidRDefault="00C14002" w:rsidP="004B69B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1" w:name="_Техническое_предложение__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2"/>
      <w:bookmarkEnd w:id="103"/>
      <w:bookmarkEnd w:id="104"/>
      <w:bookmarkEnd w:id="105"/>
      <w:bookmarkEnd w:id="106"/>
    </w:p>
    <w:p w:rsidR="00C14002" w:rsidRPr="00FC009D" w:rsidRDefault="00C14002" w:rsidP="004B69B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C14002" w:rsidRPr="00927CFA" w:rsidRDefault="00C14002" w:rsidP="004B69B9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C14002" w:rsidRPr="00FC009D" w:rsidRDefault="00C14002" w:rsidP="004B69B9">
      <w:pPr>
        <w:pStyle w:val="Times12"/>
        <w:rPr>
          <w:i/>
          <w:iCs/>
          <w:sz w:val="22"/>
          <w:szCs w:val="22"/>
        </w:rPr>
      </w:pPr>
    </w:p>
    <w:p w:rsidR="00C14002" w:rsidRPr="00FC009D" w:rsidRDefault="00C14002" w:rsidP="004B69B9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C14002" w:rsidRPr="00FC009D" w:rsidRDefault="00C1400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14002" w:rsidRPr="00102E0C" w:rsidRDefault="00C14002" w:rsidP="004B69B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C14002" w:rsidRPr="00102E0C" w:rsidRDefault="00C14002" w:rsidP="004B69B9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C14002" w:rsidRPr="00102E0C" w:rsidRDefault="00C14002" w:rsidP="004B69B9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C14002" w:rsidRPr="00FC009D" w:rsidRDefault="00C14002" w:rsidP="004B69B9">
      <w:pPr>
        <w:jc w:val="center"/>
        <w:rPr>
          <w:b/>
          <w:bCs/>
        </w:rPr>
      </w:pPr>
    </w:p>
    <w:p w:rsidR="00C14002" w:rsidRPr="00FC009D" w:rsidRDefault="00C14002" w:rsidP="004B69B9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C14002" w:rsidRPr="00FC009D" w:rsidRDefault="00C14002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14002" w:rsidRPr="00FC009D" w:rsidRDefault="00C14002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C14002" w:rsidRPr="00102E0C" w:rsidRDefault="00C14002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C14002" w:rsidRPr="00FC009D" w:rsidRDefault="00C14002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C14002" w:rsidRPr="00FC009D" w:rsidRDefault="00C14002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C14002" w:rsidRPr="00FC009D" w:rsidRDefault="00C14002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C14002" w:rsidRPr="00FC009D" w:rsidRDefault="00C14002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14002" w:rsidRPr="00FC009D" w:rsidRDefault="00C14002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14002" w:rsidRPr="00FC009D" w:rsidRDefault="00C14002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C14002" w:rsidRPr="00FC009D" w:rsidRDefault="00C14002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C14002" w:rsidRDefault="00C14002" w:rsidP="004B69B9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C14002" w:rsidRPr="00FC009D" w:rsidRDefault="00C14002" w:rsidP="004B69B9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C14002" w:rsidRPr="00FC009D" w:rsidRDefault="00C14002" w:rsidP="004B69B9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14002" w:rsidRPr="00FC009D" w:rsidRDefault="00C14002" w:rsidP="002F77F7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C14002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  <w:r w:rsidRPr="00FC009D">
              <w:t>Ссылки на ПП</w:t>
            </w:r>
          </w:p>
        </w:tc>
      </w:tr>
      <w:tr w:rsidR="00C14002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14002" w:rsidRPr="00FC009D" w:rsidRDefault="00C14002" w:rsidP="000C2E8B">
            <w:pPr>
              <w:jc w:val="center"/>
            </w:pPr>
          </w:p>
        </w:tc>
      </w:tr>
      <w:tr w:rsidR="00C1400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C14002" w:rsidRPr="00FC009D" w:rsidRDefault="00C14002" w:rsidP="000C2E8B"/>
          <w:p w:rsidR="00C14002" w:rsidRPr="00FC009D" w:rsidRDefault="00C14002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14002" w:rsidRPr="00FC009D" w:rsidRDefault="00C14002" w:rsidP="000C2E8B"/>
          <w:p w:rsidR="00C14002" w:rsidRPr="00FC009D" w:rsidRDefault="00C14002" w:rsidP="000C2E8B">
            <w:r w:rsidRPr="00FC009D">
              <w:t>порядковый номер</w:t>
            </w:r>
          </w:p>
        </w:tc>
      </w:tr>
      <w:tr w:rsidR="00C1400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C14002" w:rsidRPr="00FC009D" w:rsidRDefault="00C14002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14002" w:rsidRPr="00FC009D" w:rsidRDefault="00C14002" w:rsidP="000C2E8B">
            <w:r w:rsidRPr="00FC009D">
              <w:t xml:space="preserve">номер пункта Технических требований </w:t>
            </w:r>
          </w:p>
        </w:tc>
      </w:tr>
      <w:tr w:rsidR="00C1400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C14002" w:rsidRPr="00FC009D" w:rsidRDefault="00C14002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14002" w:rsidRPr="00FC009D" w:rsidRDefault="00C14002" w:rsidP="000C2E8B"/>
        </w:tc>
      </w:tr>
      <w:tr w:rsidR="00C1400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C14002" w:rsidRPr="00FC009D" w:rsidRDefault="00C14002" w:rsidP="000C2E8B"/>
        </w:tc>
        <w:tc>
          <w:tcPr>
            <w:tcW w:w="7513" w:type="dxa"/>
            <w:gridSpan w:val="3"/>
          </w:tcPr>
          <w:p w:rsidR="00C14002" w:rsidRPr="00FC009D" w:rsidRDefault="00C14002" w:rsidP="000C2E8B">
            <w:r w:rsidRPr="00FC009D">
              <w:t>"да" - будет выполнен полностью</w:t>
            </w:r>
          </w:p>
        </w:tc>
      </w:tr>
      <w:tr w:rsidR="00C1400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C14002" w:rsidRPr="00FC009D" w:rsidRDefault="00C14002" w:rsidP="000C2E8B"/>
        </w:tc>
        <w:tc>
          <w:tcPr>
            <w:tcW w:w="7513" w:type="dxa"/>
            <w:gridSpan w:val="3"/>
          </w:tcPr>
          <w:p w:rsidR="00C14002" w:rsidRPr="00FC009D" w:rsidRDefault="00C14002" w:rsidP="000C2E8B">
            <w:r w:rsidRPr="00FC009D">
              <w:t>"нет" - не будет выполнен</w:t>
            </w:r>
          </w:p>
        </w:tc>
      </w:tr>
      <w:tr w:rsidR="00C1400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C14002" w:rsidRPr="00FC009D" w:rsidRDefault="00C14002" w:rsidP="000C2E8B"/>
        </w:tc>
        <w:tc>
          <w:tcPr>
            <w:tcW w:w="7513" w:type="dxa"/>
            <w:gridSpan w:val="3"/>
          </w:tcPr>
          <w:p w:rsidR="00C14002" w:rsidRPr="00FC009D" w:rsidRDefault="00C14002" w:rsidP="000C2E8B">
            <w:r w:rsidRPr="00FC009D">
              <w:t>"частично" – выполняется с "такими-то" ограничениями</w:t>
            </w:r>
          </w:p>
        </w:tc>
      </w:tr>
      <w:tr w:rsidR="00C1400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C14002" w:rsidRPr="00FC009D" w:rsidRDefault="00C14002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14002" w:rsidRPr="00FC009D" w:rsidRDefault="00C14002" w:rsidP="000C2E8B">
            <w:r w:rsidRPr="00FC009D">
              <w:t>необходимые пояснения</w:t>
            </w:r>
          </w:p>
        </w:tc>
      </w:tr>
      <w:tr w:rsidR="00C14002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C14002" w:rsidRPr="00FC009D" w:rsidRDefault="00C14002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14002" w:rsidRPr="00FC009D" w:rsidRDefault="00C14002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14002" w:rsidRPr="00FC009D" w:rsidRDefault="00C14002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C14002" w:rsidRPr="00FC009D" w:rsidRDefault="00C14002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C14002" w:rsidRPr="00FC009D" w:rsidRDefault="00C14002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14002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C14002" w:rsidRPr="00FC009D" w:rsidRDefault="00C14002" w:rsidP="000C2E8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C14002" w:rsidRPr="00FC009D" w:rsidRDefault="00C14002" w:rsidP="000C2E8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C14002" w:rsidRPr="00FC009D" w:rsidRDefault="00C14002" w:rsidP="000C2E8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C14002" w:rsidRPr="00FC009D" w:rsidRDefault="00C14002" w:rsidP="000C2E8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C14002" w:rsidRPr="00FC009D">
        <w:trPr>
          <w:trHeight w:val="371"/>
        </w:trPr>
        <w:tc>
          <w:tcPr>
            <w:tcW w:w="600" w:type="dxa"/>
          </w:tcPr>
          <w:p w:rsidR="00C14002" w:rsidRPr="00FC009D" w:rsidRDefault="00C14002" w:rsidP="000C2E8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C14002" w:rsidRPr="00FC009D" w:rsidRDefault="00C14002" w:rsidP="000C2E8B"/>
        </w:tc>
        <w:tc>
          <w:tcPr>
            <w:tcW w:w="1440" w:type="dxa"/>
          </w:tcPr>
          <w:p w:rsidR="00C14002" w:rsidRPr="00FC009D" w:rsidRDefault="00C14002" w:rsidP="000C2E8B"/>
        </w:tc>
        <w:tc>
          <w:tcPr>
            <w:tcW w:w="2880" w:type="dxa"/>
          </w:tcPr>
          <w:p w:rsidR="00C14002" w:rsidRPr="00FC009D" w:rsidRDefault="00C14002" w:rsidP="000C2E8B">
            <w:pPr>
              <w:ind w:firstLine="16"/>
              <w:jc w:val="center"/>
            </w:pPr>
          </w:p>
        </w:tc>
      </w:tr>
      <w:tr w:rsidR="00C14002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C14002" w:rsidRPr="00FC009D" w:rsidRDefault="00C14002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C14002" w:rsidRPr="00FC009D" w:rsidRDefault="00C14002" w:rsidP="000C2E8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C14002" w:rsidRPr="00FC009D" w:rsidRDefault="00C14002" w:rsidP="000C2E8B"/>
        </w:tc>
        <w:tc>
          <w:tcPr>
            <w:tcW w:w="2880" w:type="dxa"/>
            <w:tcBorders>
              <w:bottom w:val="double" w:sz="4" w:space="0" w:color="auto"/>
            </w:tcBorders>
          </w:tcPr>
          <w:p w:rsidR="00C14002" w:rsidRPr="00FC009D" w:rsidRDefault="00C14002" w:rsidP="000C2E8B">
            <w:pPr>
              <w:ind w:firstLine="16"/>
              <w:jc w:val="center"/>
            </w:pPr>
          </w:p>
        </w:tc>
      </w:tr>
    </w:tbl>
    <w:p w:rsidR="00C14002" w:rsidRPr="00FC009D" w:rsidRDefault="00C14002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14002" w:rsidRPr="00FC009D" w:rsidRDefault="00C14002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C14002" w:rsidRPr="00FC009D" w:rsidRDefault="00C14002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C14002" w:rsidRPr="00FC009D" w:rsidRDefault="00C14002" w:rsidP="002F77F7">
      <w:pPr>
        <w:pStyle w:val="a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C14002" w:rsidRDefault="00C14002" w:rsidP="004B69B9">
      <w:pPr>
        <w:pStyle w:val="Times12"/>
        <w:ind w:firstLine="0"/>
        <w:jc w:val="center"/>
        <w:rPr>
          <w:b/>
          <w:bCs/>
          <w:i/>
          <w:iCs/>
        </w:rPr>
        <w:sectPr w:rsidR="00C14002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14002" w:rsidRDefault="00C14002" w:rsidP="004B69B9">
      <w:pPr>
        <w:pStyle w:val="Times12"/>
        <w:ind w:firstLine="0"/>
        <w:jc w:val="center"/>
        <w:rPr>
          <w:b/>
          <w:bCs/>
          <w:i/>
          <w:iCs/>
        </w:rPr>
      </w:pPr>
    </w:p>
    <w:p w:rsidR="00C14002" w:rsidRPr="00563FFA" w:rsidRDefault="00C14002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bCs/>
          <w:sz w:val="28"/>
          <w:szCs w:val="28"/>
        </w:rPr>
        <w:t>ЧАСТЬ 2</w:t>
      </w:r>
      <w:bookmarkEnd w:id="107"/>
      <w:bookmarkEnd w:id="108"/>
    </w:p>
    <w:p w:rsidR="00C14002" w:rsidRPr="00563FFA" w:rsidRDefault="00C14002" w:rsidP="004B69B9">
      <w:pPr>
        <w:pStyle w:val="Times12"/>
        <w:ind w:left="5387" w:firstLine="0"/>
        <w:jc w:val="left"/>
      </w:pPr>
    </w:p>
    <w:p w:rsidR="00C14002" w:rsidRPr="00563FFA" w:rsidRDefault="00C14002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C14002" w:rsidRPr="00563FFA" w:rsidRDefault="00C14002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14002" w:rsidRPr="00563FFA" w:rsidRDefault="00C14002" w:rsidP="004B69B9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bCs/>
          <w:sz w:val="28"/>
          <w:szCs w:val="28"/>
        </w:rPr>
        <w:t>ЧАСТЬ 3</w:t>
      </w:r>
      <w:bookmarkEnd w:id="111"/>
      <w:bookmarkEnd w:id="112"/>
    </w:p>
    <w:p w:rsidR="00C14002" w:rsidRPr="00563FFA" w:rsidRDefault="00C14002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bCs/>
          <w:i/>
          <w:iCs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14002" w:rsidRPr="00563FFA" w:rsidRDefault="00C14002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C14002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002" w:rsidRDefault="00C14002">
      <w:r>
        <w:separator/>
      </w:r>
    </w:p>
  </w:endnote>
  <w:endnote w:type="continuationSeparator" w:id="0">
    <w:p w:rsidR="00C14002" w:rsidRDefault="00C14002">
      <w:r>
        <w:continuationSeparator/>
      </w:r>
    </w:p>
  </w:endnote>
  <w:endnote w:type="continuationNotice" w:id="1">
    <w:p w:rsidR="00C14002" w:rsidRDefault="00C1400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002" w:rsidRPr="00FE6219" w:rsidRDefault="00C1400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002" w:rsidRPr="00FE6219" w:rsidRDefault="00C14002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002" w:rsidRDefault="00C14002">
      <w:r>
        <w:separator/>
      </w:r>
    </w:p>
  </w:footnote>
  <w:footnote w:type="continuationSeparator" w:id="0">
    <w:p w:rsidR="00C14002" w:rsidRDefault="00C14002">
      <w:r>
        <w:continuationSeparator/>
      </w:r>
    </w:p>
  </w:footnote>
  <w:footnote w:type="continuationNotice" w:id="1">
    <w:p w:rsidR="00C14002" w:rsidRDefault="00C1400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002" w:rsidRPr="00157639" w:rsidRDefault="00C14002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C14002" w:rsidRPr="00157639" w:rsidRDefault="00C14002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C14002" w:rsidRPr="00157639" w:rsidRDefault="00C14002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C14002" w:rsidRPr="00157639" w:rsidRDefault="00C14002" w:rsidP="007D34D5">
    <w:pPr>
      <w:jc w:val="center"/>
      <w:rPr>
        <w:b/>
        <w:bCs/>
        <w:caps/>
      </w:rPr>
    </w:pPr>
  </w:p>
  <w:p w:rsidR="00C14002" w:rsidRPr="007D34D5" w:rsidRDefault="00C14002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002" w:rsidRPr="00F429FC" w:rsidRDefault="00C1400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4002" w:rsidRPr="00F429FC" w:rsidRDefault="00C14002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4"/>
  </w:num>
  <w:num w:numId="11">
    <w:abstractNumId w:val="2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3"/>
  </w:num>
  <w:num w:numId="17">
    <w:abstractNumId w:val="12"/>
  </w:num>
  <w:num w:numId="18">
    <w:abstractNumId w:val="2"/>
  </w:num>
  <w:num w:numId="19">
    <w:abstractNumId w:val="10"/>
  </w:num>
  <w:num w:numId="20">
    <w:abstractNumId w:val="16"/>
  </w:num>
  <w:num w:numId="21">
    <w:abstractNumId w:val="33"/>
  </w:num>
  <w:num w:numId="22">
    <w:abstractNumId w:val="23"/>
  </w:num>
  <w:num w:numId="23">
    <w:abstractNumId w:val="15"/>
  </w:num>
  <w:num w:numId="24">
    <w:abstractNumId w:val="38"/>
  </w:num>
  <w:num w:numId="25">
    <w:abstractNumId w:val="20"/>
  </w:num>
  <w:num w:numId="26">
    <w:abstractNumId w:val="37"/>
  </w:num>
  <w:num w:numId="27">
    <w:abstractNumId w:val="21"/>
  </w:num>
  <w:num w:numId="28">
    <w:abstractNumId w:val="30"/>
  </w:num>
  <w:num w:numId="29">
    <w:abstractNumId w:val="13"/>
  </w:num>
  <w:num w:numId="30">
    <w:abstractNumId w:val="29"/>
  </w:num>
  <w:num w:numId="31">
    <w:abstractNumId w:val="34"/>
  </w:num>
  <w:num w:numId="32">
    <w:abstractNumId w:val="39"/>
  </w:num>
  <w:num w:numId="33">
    <w:abstractNumId w:val="14"/>
  </w:num>
  <w:num w:numId="34">
    <w:abstractNumId w:val="35"/>
  </w:num>
  <w:num w:numId="35">
    <w:abstractNumId w:val="17"/>
  </w:num>
  <w:num w:numId="36">
    <w:abstractNumId w:val="5"/>
  </w:num>
  <w:num w:numId="37">
    <w:abstractNumId w:val="26"/>
  </w:num>
  <w:num w:numId="38">
    <w:abstractNumId w:val="25"/>
  </w:num>
  <w:num w:numId="39">
    <w:abstractNumId w:val="9"/>
  </w:num>
  <w:num w:numId="40">
    <w:abstractNumId w:val="11"/>
  </w:num>
  <w:num w:numId="41">
    <w:abstractNumId w:val="32"/>
  </w:num>
  <w:num w:numId="42">
    <w:abstractNumId w:val="6"/>
  </w:num>
  <w:num w:numId="43">
    <w:abstractNumId w:val="27"/>
  </w:num>
  <w:num w:numId="44">
    <w:abstractNumId w:val="28"/>
  </w:num>
  <w:num w:numId="45">
    <w:abstractNumId w:val="4"/>
  </w:num>
  <w:num w:numId="46">
    <w:abstractNumId w:val="7"/>
  </w:num>
  <w:num w:numId="47">
    <w:abstractNumId w:val="8"/>
  </w:num>
  <w:num w:numId="48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3AED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2E0E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1EB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B39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781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919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2CB6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3F70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87CD2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3E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B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5EFD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5DD2"/>
    <w:rsid w:val="00856785"/>
    <w:rsid w:val="008577D6"/>
    <w:rsid w:val="00857DE6"/>
    <w:rsid w:val="00857F01"/>
    <w:rsid w:val="00860E21"/>
    <w:rsid w:val="00860FB7"/>
    <w:rsid w:val="008620F6"/>
    <w:rsid w:val="0086246F"/>
    <w:rsid w:val="00862B1C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7B7B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B59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1F03"/>
    <w:rsid w:val="00BA2693"/>
    <w:rsid w:val="00BA2715"/>
    <w:rsid w:val="00BA276C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002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4C5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4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5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5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0417C9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0417C9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417C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7C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C9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C9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C9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417C9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17C9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7C9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7C9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417C9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4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417C9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417C9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417C9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1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417C9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417C9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9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  <w:tabs>
        <w:tab w:val="clear" w:pos="643"/>
        <w:tab w:val="num" w:pos="926"/>
      </w:tabs>
      <w:ind w:left="926"/>
    </w:pPr>
  </w:style>
  <w:style w:type="paragraph" w:styleId="ListNumber3">
    <w:name w:val="List Number 3"/>
    <w:basedOn w:val="Normal"/>
    <w:uiPriority w:val="99"/>
    <w:pPr>
      <w:numPr>
        <w:numId w:val="9"/>
      </w:numPr>
      <w:tabs>
        <w:tab w:val="num" w:pos="926"/>
      </w:tabs>
      <w:ind w:left="926"/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  <w:tabs>
        <w:tab w:val="clear" w:pos="926"/>
        <w:tab w:val="num" w:pos="360"/>
      </w:tabs>
      <w:ind w:left="360"/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7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  <w:tabs>
        <w:tab w:val="clear" w:pos="1134"/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numbering" w:customStyle="1" w:styleId="21">
    <w:name w:val="Стиль21"/>
    <w:rsid w:val="000417C9"/>
    <w:pPr>
      <w:numPr>
        <w:numId w:val="23"/>
      </w:numPr>
    </w:pPr>
  </w:style>
  <w:style w:type="numbering" w:customStyle="1" w:styleId="1">
    <w:name w:val="Стиль1"/>
    <w:rsid w:val="000417C9"/>
    <w:pPr>
      <w:numPr>
        <w:numId w:val="20"/>
      </w:numPr>
    </w:pPr>
  </w:style>
  <w:style w:type="numbering" w:customStyle="1" w:styleId="11">
    <w:name w:val="Стиль11"/>
    <w:rsid w:val="000417C9"/>
    <w:pPr>
      <w:numPr>
        <w:numId w:val="22"/>
      </w:numPr>
    </w:pPr>
  </w:style>
  <w:style w:type="numbering" w:customStyle="1" w:styleId="2">
    <w:name w:val="Стиль2"/>
    <w:rsid w:val="000417C9"/>
    <w:pPr>
      <w:numPr>
        <w:numId w:val="2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637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7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637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78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637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egrul.nalog.ru/" TargetMode="Externa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123</TotalTime>
  <Pages>23</Pages>
  <Words>6581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31</cp:revision>
  <cp:lastPrinted>2015-05-05T12:59:00Z</cp:lastPrinted>
  <dcterms:created xsi:type="dcterms:W3CDTF">2015-05-05T06:59:00Z</dcterms:created>
  <dcterms:modified xsi:type="dcterms:W3CDTF">2015-05-07T14:10:00Z</dcterms:modified>
</cp:coreProperties>
</file>