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C1A" w:rsidRDefault="00036C1A" w:rsidP="008C738D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8C738D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т 18.12.2014г.    №</w:t>
      </w:r>
      <w:r w:rsidRPr="006F1A5D">
        <w:rPr>
          <w:b/>
          <w:sz w:val="28"/>
          <w:szCs w:val="28"/>
        </w:rPr>
        <w:t>7284/105 Р3/П-14</w:t>
      </w:r>
      <w:r>
        <w:rPr>
          <w:b/>
          <w:sz w:val="28"/>
          <w:szCs w:val="28"/>
        </w:rPr>
        <w:t>-О</w:t>
      </w:r>
    </w:p>
    <w:p w:rsidR="00036C1A" w:rsidRDefault="00036C1A" w:rsidP="008C738D">
      <w:pPr>
        <w:rPr>
          <w:b/>
          <w:sz w:val="28"/>
          <w:szCs w:val="28"/>
        </w:rPr>
      </w:pPr>
    </w:p>
    <w:p w:rsidR="00036C1A" w:rsidRDefault="00036C1A" w:rsidP="008C738D">
      <w:pPr>
        <w:jc w:val="right"/>
        <w:rPr>
          <w:b/>
          <w:sz w:val="28"/>
          <w:szCs w:val="28"/>
        </w:rPr>
      </w:pPr>
    </w:p>
    <w:p w:rsidR="00036C1A" w:rsidRPr="006F1A5D" w:rsidRDefault="00036C1A" w:rsidP="008C738D">
      <w:pPr>
        <w:ind w:firstLine="539"/>
        <w:jc w:val="center"/>
        <w:rPr>
          <w:b/>
          <w:sz w:val="40"/>
          <w:szCs w:val="40"/>
        </w:rPr>
      </w:pPr>
    </w:p>
    <w:p w:rsidR="00036C1A" w:rsidRPr="006F1A5D" w:rsidRDefault="00036C1A" w:rsidP="008C738D">
      <w:pPr>
        <w:ind w:firstLine="539"/>
        <w:jc w:val="center"/>
        <w:rPr>
          <w:b/>
          <w:sz w:val="40"/>
          <w:szCs w:val="40"/>
        </w:rPr>
      </w:pPr>
    </w:p>
    <w:p w:rsidR="00036C1A" w:rsidRPr="008265A5" w:rsidRDefault="00036C1A" w:rsidP="008265A5">
      <w:pPr>
        <w:pStyle w:val="BodyTextIndent3"/>
        <w:spacing w:line="360" w:lineRule="auto"/>
        <w:ind w:left="0"/>
        <w:jc w:val="center"/>
        <w:outlineLvl w:val="0"/>
        <w:rPr>
          <w:sz w:val="28"/>
          <w:szCs w:val="28"/>
        </w:rPr>
      </w:pPr>
      <w:r w:rsidRPr="008265A5">
        <w:rPr>
          <w:sz w:val="28"/>
          <w:szCs w:val="28"/>
        </w:rPr>
        <w:t xml:space="preserve">Извещение об отказе от проведения запроса </w:t>
      </w:r>
      <w:r>
        <w:rPr>
          <w:sz w:val="28"/>
          <w:szCs w:val="28"/>
        </w:rPr>
        <w:t>предложений</w:t>
      </w:r>
    </w:p>
    <w:p w:rsidR="00036C1A" w:rsidRPr="001E1C0A" w:rsidRDefault="00036C1A" w:rsidP="008C738D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пунктами 19.5.4, 14.5.6 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Pr="000C48BC">
        <w:rPr>
          <w:sz w:val="28"/>
          <w:szCs w:val="28"/>
        </w:rPr>
        <w:t xml:space="preserve"> </w:t>
      </w:r>
      <w:r w:rsidRPr="00F5342E">
        <w:rPr>
          <w:sz w:val="28"/>
          <w:szCs w:val="28"/>
        </w:rPr>
        <w:t>и пунктом</w:t>
      </w:r>
      <w:r>
        <w:rPr>
          <w:sz w:val="28"/>
          <w:szCs w:val="28"/>
        </w:rPr>
        <w:t xml:space="preserve">               2.6 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запросу предложений, с учетом служебной записки от 16.12.2014г. № 40-12-7/77082, в связи с изменением </w:t>
      </w:r>
      <w:r w:rsidRPr="000C59A0">
        <w:rPr>
          <w:sz w:val="28"/>
          <w:szCs w:val="28"/>
        </w:rPr>
        <w:t xml:space="preserve">потребности в продукции, </w:t>
      </w:r>
      <w:r>
        <w:rPr>
          <w:sz w:val="28"/>
          <w:szCs w:val="28"/>
        </w:rPr>
        <w:t xml:space="preserve">извещает об отказе от проведения запроса предложений на право заключения договора по лоту </w:t>
      </w:r>
      <w:r w:rsidRPr="001E1C0A">
        <w:rPr>
          <w:sz w:val="28"/>
          <w:szCs w:val="28"/>
        </w:rPr>
        <w:t>№ </w:t>
      </w:r>
      <w:r w:rsidRPr="003D1FA8">
        <w:rPr>
          <w:sz w:val="28"/>
          <w:szCs w:val="28"/>
        </w:rPr>
        <w:t>7284/105 Р3/П-14 «Поставка компенсаторов сильфонных для сооружения энергоблока №3 Ростовской АЭС»</w:t>
      </w:r>
      <w:r w:rsidRPr="001E1C0A">
        <w:rPr>
          <w:sz w:val="28"/>
          <w:szCs w:val="28"/>
        </w:rPr>
        <w:t>.</w:t>
      </w:r>
    </w:p>
    <w:p w:rsidR="00036C1A" w:rsidRPr="000C48BC" w:rsidRDefault="00036C1A" w:rsidP="008C738D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036C1A" w:rsidRPr="000C48BC" w:rsidRDefault="00036C1A" w:rsidP="008C738D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036C1A" w:rsidRPr="000C48BC" w:rsidRDefault="00036C1A" w:rsidP="008C738D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036C1A" w:rsidRPr="000C48BC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Президент АО «НИАЭП»                          </w:t>
      </w:r>
      <w:r w:rsidRPr="000C48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       В.И. Лимаренко</w:t>
      </w: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Pr="006F1A5D" w:rsidRDefault="00036C1A" w:rsidP="008C738D">
      <w:pPr>
        <w:pStyle w:val="NormalWeb"/>
        <w:spacing w:before="0" w:beforeAutospacing="0" w:after="0" w:afterAutospacing="0"/>
        <w:jc w:val="both"/>
      </w:pP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  <w:r>
        <w:t xml:space="preserve">Визы:      </w:t>
      </w:r>
    </w:p>
    <w:p w:rsidR="00036C1A" w:rsidRDefault="00036C1A" w:rsidP="008C738D">
      <w:pPr>
        <w:pStyle w:val="NormalWeb"/>
        <w:spacing w:before="0" w:beforeAutospacing="0" w:after="0" w:afterAutospacing="0"/>
        <w:jc w:val="both"/>
      </w:pPr>
      <w:r>
        <w:t>Начальник УМиОЗ</w:t>
      </w:r>
    </w:p>
    <w:p w:rsidR="00036C1A" w:rsidRPr="006F1A5D" w:rsidRDefault="00036C1A" w:rsidP="000C48BC">
      <w:pPr>
        <w:pStyle w:val="NormalWeb"/>
        <w:spacing w:before="0" w:beforeAutospacing="0" w:after="0" w:afterAutospacing="0"/>
        <w:jc w:val="both"/>
      </w:pPr>
      <w:r>
        <w:t xml:space="preserve">Казакова Е.А.                 </w:t>
      </w:r>
    </w:p>
    <w:sectPr w:rsidR="00036C1A" w:rsidRPr="006F1A5D" w:rsidSect="008C738D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38D"/>
    <w:rsid w:val="00036C1A"/>
    <w:rsid w:val="000C48BC"/>
    <w:rsid w:val="000C59A0"/>
    <w:rsid w:val="00190717"/>
    <w:rsid w:val="001E1C0A"/>
    <w:rsid w:val="003D1FA8"/>
    <w:rsid w:val="00690BE9"/>
    <w:rsid w:val="006F1A5D"/>
    <w:rsid w:val="008265A5"/>
    <w:rsid w:val="0084782E"/>
    <w:rsid w:val="008C738D"/>
    <w:rsid w:val="00A63E44"/>
    <w:rsid w:val="00AB6A9F"/>
    <w:rsid w:val="00E35E73"/>
    <w:rsid w:val="00F53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38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738D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uiPriority w:val="99"/>
    <w:semiHidden/>
    <w:rsid w:val="008C738D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8C738D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35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1</Pages>
  <Words>115</Words>
  <Characters>658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6637</cp:lastModifiedBy>
  <cp:revision>4</cp:revision>
  <cp:lastPrinted>2014-12-18T12:58:00Z</cp:lastPrinted>
  <dcterms:created xsi:type="dcterms:W3CDTF">2014-11-25T12:15:00Z</dcterms:created>
  <dcterms:modified xsi:type="dcterms:W3CDTF">2014-12-18T13:14:00Z</dcterms:modified>
</cp:coreProperties>
</file>