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577" w:rsidRPr="00783277" w:rsidRDefault="00737577" w:rsidP="0031511B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737577" w:rsidRPr="00783277" w:rsidRDefault="00737577" w:rsidP="0031511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224/11.02-04/14-420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737577" w:rsidRPr="00783277" w:rsidRDefault="00737577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737577" w:rsidRPr="00783277" w:rsidRDefault="00737577" w:rsidP="0031511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>
        <w:rPr>
          <w:rFonts w:ascii="Times New Roman" w:hAnsi="Times New Roman" w:cs="Times New Roman"/>
          <w:color w:val="000000"/>
        </w:rPr>
        <w:t xml:space="preserve">мясной продукции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737577" w:rsidRPr="00783277" w:rsidRDefault="00737577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37577" w:rsidRPr="00783277" w:rsidRDefault="00737577" w:rsidP="0031511B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737577" w:rsidRPr="00783277" w:rsidRDefault="00737577" w:rsidP="0031511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DA4D45">
        <w:rPr>
          <w:rFonts w:ascii="Times New Roman" w:hAnsi="Times New Roman" w:cs="Times New Roman"/>
          <w:color w:val="000000"/>
        </w:rPr>
        <w:t>Гирько Юлия Юрьевна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737577" w:rsidRPr="00783277" w:rsidRDefault="00737577" w:rsidP="0031511B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>
        <w:rPr>
          <w:rFonts w:ascii="Times New Roman" w:hAnsi="Times New Roman" w:cs="Times New Roman"/>
          <w:color w:val="000000"/>
        </w:rPr>
        <w:t>мясной продукции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E2402F">
        <w:rPr>
          <w:rFonts w:ascii="Times New Roman" w:hAnsi="Times New Roman" w:cs="Times New Roman"/>
        </w:rPr>
        <w:t xml:space="preserve">с </w:t>
      </w:r>
      <w:r w:rsidRPr="00DA4D45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 xml:space="preserve"> января 2015г</w:t>
      </w:r>
      <w:r w:rsidRPr="00E2402F">
        <w:rPr>
          <w:rFonts w:ascii="Times New Roman" w:hAnsi="Times New Roman" w:cs="Times New Roman"/>
        </w:rPr>
        <w:t xml:space="preserve"> по  </w:t>
      </w:r>
      <w:r w:rsidRPr="00DA4D45">
        <w:rPr>
          <w:rFonts w:ascii="Times New Roman" w:hAnsi="Times New Roman" w:cs="Times New Roman"/>
        </w:rPr>
        <w:t xml:space="preserve">31 </w:t>
      </w:r>
      <w:r>
        <w:rPr>
          <w:rFonts w:ascii="Times New Roman" w:hAnsi="Times New Roman" w:cs="Times New Roman"/>
        </w:rPr>
        <w:t>марта</w:t>
      </w:r>
      <w:r w:rsidRPr="00E2402F">
        <w:rPr>
          <w:rFonts w:ascii="Times New Roman" w:hAnsi="Times New Roman" w:cs="Times New Roman"/>
        </w:rPr>
        <w:t xml:space="preserve"> 2015г.</w:t>
      </w:r>
    </w:p>
    <w:p w:rsidR="00737577" w:rsidRPr="00E2402F" w:rsidRDefault="00737577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область, г. Обнинск,</w:t>
      </w:r>
      <w:r w:rsidRPr="00C2632C">
        <w:rPr>
          <w:rFonts w:ascii="Times New Roman" w:hAnsi="Times New Roman" w:cs="Times New Roman"/>
          <w:color w:val="000000"/>
        </w:rPr>
        <w:t xml:space="preserve"> у</w:t>
      </w:r>
      <w:r>
        <w:rPr>
          <w:rFonts w:ascii="Times New Roman" w:hAnsi="Times New Roman" w:cs="Times New Roman"/>
          <w:color w:val="000000"/>
        </w:rPr>
        <w:t>л. Пирогова, д.13,  столовая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737577" w:rsidRPr="00783277" w:rsidRDefault="00737577" w:rsidP="0031511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37577" w:rsidRPr="00783277" w:rsidRDefault="00737577" w:rsidP="003151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37577" w:rsidRPr="00783277" w:rsidRDefault="00737577" w:rsidP="003151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7577" w:rsidRPr="00783277" w:rsidRDefault="00737577" w:rsidP="003151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37577" w:rsidRPr="00E2402F" w:rsidRDefault="00737577" w:rsidP="0031511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B26277">
        <w:rPr>
          <w:rFonts w:ascii="Times New Roman" w:hAnsi="Times New Roman" w:cs="Times New Roman"/>
        </w:rPr>
        <w:t>196 258,35</w:t>
      </w:r>
      <w:r>
        <w:rPr>
          <w:rFonts w:ascii="Times New Roman" w:hAnsi="Times New Roman" w:cs="Times New Roman"/>
        </w:rPr>
        <w:t xml:space="preserve"> (сто девяносто</w:t>
      </w:r>
      <w:r w:rsidRPr="00B26277">
        <w:rPr>
          <w:rFonts w:ascii="Times New Roman" w:hAnsi="Times New Roman" w:cs="Times New Roman"/>
        </w:rPr>
        <w:t xml:space="preserve"> шесть тысяч </w:t>
      </w:r>
      <w:r>
        <w:rPr>
          <w:rFonts w:ascii="Times New Roman" w:hAnsi="Times New Roman" w:cs="Times New Roman"/>
        </w:rPr>
        <w:t>двести пятьдесят восемь</w:t>
      </w:r>
      <w:r w:rsidRPr="00B26277">
        <w:rPr>
          <w:rFonts w:ascii="Times New Roman" w:hAnsi="Times New Roman" w:cs="Times New Roman"/>
        </w:rPr>
        <w:t xml:space="preserve"> рублей 35 копеек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>%</w:t>
      </w:r>
      <w:r w:rsidRPr="00B2627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и 18%</w:t>
      </w:r>
      <w:r w:rsidRPr="00776C54">
        <w:rPr>
          <w:rFonts w:ascii="Times New Roman" w:hAnsi="Times New Roman" w:cs="Times New Roman"/>
          <w:color w:val="000000"/>
        </w:rPr>
        <w:t xml:space="preserve">. </w:t>
      </w:r>
      <w:r w:rsidRPr="00E2402F">
        <w:rPr>
          <w:rFonts w:ascii="Times New Roman" w:hAnsi="Times New Roman" w:cs="Times New Roman"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</w:t>
      </w:r>
      <w:r w:rsidRPr="00C2632C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Калужская область, г. Обнинск, ул. Пирогова, д.13, </w:t>
      </w:r>
      <w:r w:rsidRPr="00C2632C">
        <w:rPr>
          <w:rFonts w:ascii="Times New Roman" w:hAnsi="Times New Roman" w:cs="Times New Roman"/>
          <w:color w:val="000000"/>
        </w:rPr>
        <w:t>с</w:t>
      </w:r>
      <w:r>
        <w:rPr>
          <w:rFonts w:ascii="Times New Roman" w:hAnsi="Times New Roman" w:cs="Times New Roman"/>
          <w:color w:val="000000"/>
        </w:rPr>
        <w:t>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37577" w:rsidRPr="00776C54" w:rsidRDefault="00737577" w:rsidP="0031511B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B26277">
        <w:rPr>
          <w:rFonts w:ascii="Times New Roman" w:hAnsi="Times New Roman" w:cs="Times New Roman"/>
          <w:color w:val="000000"/>
        </w:rPr>
        <w:t>175</w:t>
      </w:r>
      <w:r>
        <w:rPr>
          <w:rFonts w:ascii="Times New Roman" w:hAnsi="Times New Roman" w:cs="Times New Roman"/>
          <w:color w:val="000000"/>
        </w:rPr>
        <w:t xml:space="preserve"> </w:t>
      </w:r>
      <w:r w:rsidRPr="00B26277">
        <w:rPr>
          <w:rFonts w:ascii="Times New Roman" w:hAnsi="Times New Roman" w:cs="Times New Roman"/>
          <w:color w:val="000000"/>
        </w:rPr>
        <w:t>028,45 (сто</w:t>
      </w:r>
      <w:r>
        <w:rPr>
          <w:rFonts w:ascii="Times New Roman" w:hAnsi="Times New Roman" w:cs="Times New Roman"/>
          <w:color w:val="000000"/>
        </w:rPr>
        <w:t xml:space="preserve"> семьдесят</w:t>
      </w:r>
      <w:r w:rsidRPr="00B26277">
        <w:rPr>
          <w:rFonts w:ascii="Times New Roman" w:hAnsi="Times New Roman" w:cs="Times New Roman"/>
          <w:color w:val="000000"/>
        </w:rPr>
        <w:t xml:space="preserve"> пять тысяч двадцать восемь</w:t>
      </w:r>
      <w:r>
        <w:rPr>
          <w:rFonts w:ascii="Times New Roman" w:hAnsi="Times New Roman" w:cs="Times New Roman"/>
          <w:color w:val="000000"/>
        </w:rPr>
        <w:t xml:space="preserve"> рублей</w:t>
      </w:r>
      <w:r w:rsidRPr="00B26277">
        <w:rPr>
          <w:rFonts w:ascii="Times New Roman" w:hAnsi="Times New Roman" w:cs="Times New Roman"/>
          <w:color w:val="000000"/>
        </w:rPr>
        <w:t xml:space="preserve"> 45 копеек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37577" w:rsidRPr="00783277" w:rsidRDefault="00737577" w:rsidP="0031511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37577" w:rsidRDefault="00737577" w:rsidP="0019492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737577" w:rsidRDefault="00737577" w:rsidP="00194928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737577" w:rsidRPr="00783277" w:rsidRDefault="00737577" w:rsidP="0031511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37577" w:rsidRPr="00783277" w:rsidRDefault="00737577" w:rsidP="0031511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31511B">
        <w:rPr>
          <w:rFonts w:ascii="Times New Roman" w:hAnsi="Times New Roman" w:cs="Times New Roman"/>
          <w:spacing w:val="-6"/>
          <w:highlight w:val="yellow"/>
        </w:rPr>
        <w:t>02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2610D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577" w:rsidRPr="00783277" w:rsidRDefault="00737577" w:rsidP="0031511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37577" w:rsidRDefault="00737577">
      <w:pPr>
        <w:rPr>
          <w:rFonts w:cs="Times New Roman"/>
        </w:rPr>
      </w:pPr>
    </w:p>
    <w:sectPr w:rsidR="00737577" w:rsidSect="008C5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26AA"/>
    <w:rsid w:val="000E1028"/>
    <w:rsid w:val="000F1D08"/>
    <w:rsid w:val="00194928"/>
    <w:rsid w:val="001F4D81"/>
    <w:rsid w:val="0031511B"/>
    <w:rsid w:val="00524229"/>
    <w:rsid w:val="005C5CC7"/>
    <w:rsid w:val="00737577"/>
    <w:rsid w:val="007757DE"/>
    <w:rsid w:val="00776C54"/>
    <w:rsid w:val="00783277"/>
    <w:rsid w:val="008C5CEE"/>
    <w:rsid w:val="008E3C0C"/>
    <w:rsid w:val="009E1518"/>
    <w:rsid w:val="00A926AA"/>
    <w:rsid w:val="00AF2D02"/>
    <w:rsid w:val="00B26277"/>
    <w:rsid w:val="00C2632C"/>
    <w:rsid w:val="00C572F3"/>
    <w:rsid w:val="00D42E6F"/>
    <w:rsid w:val="00DA4D45"/>
    <w:rsid w:val="00E2402F"/>
    <w:rsid w:val="00F2610D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1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834</Words>
  <Characters>4756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2014-11-06T08:35:00Z</dcterms:created>
  <dcterms:modified xsi:type="dcterms:W3CDTF">2014-11-14T08:01:00Z</dcterms:modified>
</cp:coreProperties>
</file>