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proofErr w:type="gramStart"/>
      <w:r w:rsidRPr="00E84C6B">
        <w:t>организации</w:t>
      </w:r>
      <w:proofErr w:type="gramEnd"/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открытый</w:t>
      </w:r>
      <w:proofErr w:type="gramEnd"/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390D8E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895513">
        <w:rPr>
          <w:b/>
          <w:sz w:val="28"/>
          <w:szCs w:val="28"/>
          <w:lang w:val="ru-RU"/>
        </w:rPr>
        <w:t>на</w:t>
      </w:r>
      <w:proofErr w:type="gramEnd"/>
      <w:r w:rsidR="002328BB" w:rsidRPr="00895513">
        <w:rPr>
          <w:b/>
          <w:sz w:val="28"/>
          <w:szCs w:val="28"/>
          <w:lang w:val="ru-RU"/>
        </w:rPr>
        <w:t xml:space="preserve"> </w:t>
      </w:r>
      <w:r w:rsidR="00390D8E">
        <w:rPr>
          <w:b/>
          <w:sz w:val="28"/>
          <w:szCs w:val="28"/>
          <w:lang w:val="ru-RU"/>
        </w:rPr>
        <w:t xml:space="preserve">поставку </w:t>
      </w:r>
      <w:r w:rsidR="00390D8E" w:rsidRPr="00390D8E">
        <w:rPr>
          <w:b/>
          <w:sz w:val="28"/>
          <w:szCs w:val="28"/>
          <w:lang w:val="ru-RU"/>
        </w:rPr>
        <w:t>к</w:t>
      </w:r>
      <w:proofErr w:type="spellStart"/>
      <w:r w:rsidR="00390D8E" w:rsidRPr="00390D8E">
        <w:rPr>
          <w:b/>
          <w:bCs/>
          <w:color w:val="000000"/>
          <w:sz w:val="28"/>
          <w:szCs w:val="28"/>
        </w:rPr>
        <w:t>онтейнер</w:t>
      </w:r>
      <w:r w:rsidR="00390D8E" w:rsidRPr="00390D8E">
        <w:rPr>
          <w:b/>
          <w:bCs/>
          <w:color w:val="000000"/>
          <w:sz w:val="28"/>
          <w:szCs w:val="28"/>
          <w:lang w:val="ru-RU"/>
        </w:rPr>
        <w:t>ов</w:t>
      </w:r>
      <w:proofErr w:type="spellEnd"/>
      <w:r w:rsidR="00390D8E" w:rsidRPr="00390D8E">
        <w:rPr>
          <w:b/>
          <w:bCs/>
          <w:color w:val="000000"/>
          <w:sz w:val="28"/>
          <w:szCs w:val="28"/>
        </w:rPr>
        <w:t xml:space="preserve"> для РАО для нужд Саратовского отделения филиала «Приволжский территориальный округ»</w:t>
      </w:r>
      <w:r w:rsidR="00390D8E">
        <w:rPr>
          <w:b/>
          <w:bCs/>
          <w:color w:val="000000"/>
          <w:sz w:val="28"/>
          <w:szCs w:val="28"/>
          <w:lang w:val="ru-RU"/>
        </w:rPr>
        <w:t xml:space="preserve"> ФГУП «РосРАО»</w:t>
      </w:r>
    </w:p>
    <w:p w:rsidR="00CA2886" w:rsidRPr="00723913" w:rsidRDefault="00CA2886" w:rsidP="008E1F83">
      <w:pPr>
        <w:widowControl w:val="0"/>
        <w:jc w:val="center"/>
      </w:pPr>
    </w:p>
    <w:p w:rsidR="00270579" w:rsidRPr="00390D8E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4369484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DD3294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723913">
        <w:rPr>
          <w:bCs/>
          <w:szCs w:val="24"/>
        </w:rPr>
        <w:fldChar w:fldCharType="begin"/>
      </w:r>
      <w:r w:rsidRPr="00723913">
        <w:rPr>
          <w:bCs/>
          <w:szCs w:val="24"/>
        </w:rPr>
        <w:instrText xml:space="preserve"> TOC \o "1-3" \h \z \u </w:instrText>
      </w:r>
      <w:r w:rsidRPr="00723913">
        <w:rPr>
          <w:bCs/>
          <w:szCs w:val="24"/>
        </w:rPr>
        <w:fldChar w:fldCharType="separate"/>
      </w:r>
      <w:hyperlink w:anchor="_Toc374369484" w:history="1">
        <w:r w:rsidR="00DD3294" w:rsidRPr="006761C2">
          <w:rPr>
            <w:rStyle w:val="afa"/>
            <w:bCs/>
          </w:rPr>
          <w:t>СОДЕРЖАНИЕ</w:t>
        </w:r>
        <w:r w:rsidR="00DD3294">
          <w:rPr>
            <w:webHidden/>
          </w:rPr>
          <w:tab/>
        </w:r>
        <w:r w:rsidR="00DD3294">
          <w:rPr>
            <w:webHidden/>
          </w:rPr>
          <w:fldChar w:fldCharType="begin"/>
        </w:r>
        <w:r w:rsidR="00DD3294">
          <w:rPr>
            <w:webHidden/>
          </w:rPr>
          <w:instrText xml:space="preserve"> PAGEREF _Toc374369484 \h </w:instrText>
        </w:r>
        <w:r w:rsidR="00DD3294">
          <w:rPr>
            <w:webHidden/>
          </w:rPr>
        </w:r>
        <w:r w:rsidR="00DD3294">
          <w:rPr>
            <w:webHidden/>
          </w:rPr>
          <w:fldChar w:fldCharType="separate"/>
        </w:r>
        <w:r w:rsidR="001648EB">
          <w:rPr>
            <w:webHidden/>
          </w:rPr>
          <w:t>2</w:t>
        </w:r>
        <w:r w:rsidR="00DD3294">
          <w:rPr>
            <w:webHidden/>
          </w:rPr>
          <w:fldChar w:fldCharType="end"/>
        </w:r>
      </w:hyperlink>
    </w:p>
    <w:p w:rsidR="00DD3294" w:rsidRDefault="00D173C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4369485" w:history="1">
        <w:r w:rsidR="00DD3294" w:rsidRPr="006761C2">
          <w:rPr>
            <w:rStyle w:val="afa"/>
          </w:rPr>
          <w:t>ИЗВЕЩЕНИЕ О ПРОВЕДЕНИИ ЗАПРОСА ЦЕН В ЭЛЕКТРОННОЙ ФОРМЕ</w:t>
        </w:r>
        <w:r w:rsidR="00DD3294">
          <w:rPr>
            <w:webHidden/>
          </w:rPr>
          <w:tab/>
        </w:r>
        <w:r w:rsidR="00DD3294">
          <w:rPr>
            <w:webHidden/>
          </w:rPr>
          <w:fldChar w:fldCharType="begin"/>
        </w:r>
        <w:r w:rsidR="00DD3294">
          <w:rPr>
            <w:webHidden/>
          </w:rPr>
          <w:instrText xml:space="preserve"> PAGEREF _Toc374369485 \h </w:instrText>
        </w:r>
        <w:r w:rsidR="00DD3294">
          <w:rPr>
            <w:webHidden/>
          </w:rPr>
        </w:r>
        <w:r w:rsidR="00DD3294">
          <w:rPr>
            <w:webHidden/>
          </w:rPr>
          <w:fldChar w:fldCharType="separate"/>
        </w:r>
        <w:r w:rsidR="001648EB">
          <w:rPr>
            <w:webHidden/>
          </w:rPr>
          <w:t>3</w:t>
        </w:r>
        <w:r w:rsidR="00DD3294">
          <w:rPr>
            <w:webHidden/>
          </w:rPr>
          <w:fldChar w:fldCharType="end"/>
        </w:r>
      </w:hyperlink>
    </w:p>
    <w:p w:rsidR="00DD3294" w:rsidRDefault="00D173C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4369486" w:history="1">
        <w:r w:rsidR="00DD3294" w:rsidRPr="006761C2">
          <w:rPr>
            <w:rStyle w:val="afa"/>
          </w:rPr>
          <w:t>1.</w:t>
        </w:r>
        <w:r w:rsidR="00DD329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3294" w:rsidRPr="006761C2">
          <w:rPr>
            <w:rStyle w:val="afa"/>
          </w:rPr>
          <w:t>ТЕРМИНЫ И ОПРЕДЕЛЕНИЯ</w:t>
        </w:r>
        <w:r w:rsidR="00DD3294">
          <w:rPr>
            <w:webHidden/>
          </w:rPr>
          <w:tab/>
        </w:r>
        <w:r w:rsidR="00DD3294">
          <w:rPr>
            <w:webHidden/>
          </w:rPr>
          <w:fldChar w:fldCharType="begin"/>
        </w:r>
        <w:r w:rsidR="00DD3294">
          <w:rPr>
            <w:webHidden/>
          </w:rPr>
          <w:instrText xml:space="preserve"> PAGEREF _Toc374369486 \h </w:instrText>
        </w:r>
        <w:r w:rsidR="00DD3294">
          <w:rPr>
            <w:webHidden/>
          </w:rPr>
        </w:r>
        <w:r w:rsidR="00DD3294">
          <w:rPr>
            <w:webHidden/>
          </w:rPr>
          <w:fldChar w:fldCharType="separate"/>
        </w:r>
        <w:r w:rsidR="001648EB">
          <w:rPr>
            <w:webHidden/>
          </w:rPr>
          <w:t>5</w:t>
        </w:r>
        <w:r w:rsidR="00DD3294">
          <w:rPr>
            <w:webHidden/>
          </w:rPr>
          <w:fldChar w:fldCharType="end"/>
        </w:r>
      </w:hyperlink>
    </w:p>
    <w:p w:rsidR="00DD3294" w:rsidRDefault="00D173C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4369487" w:history="1">
        <w:r w:rsidR="00DD3294" w:rsidRPr="006761C2">
          <w:rPr>
            <w:rStyle w:val="afa"/>
          </w:rPr>
          <w:t>2.</w:t>
        </w:r>
        <w:r w:rsidR="00DD329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3294" w:rsidRPr="006761C2">
          <w:rPr>
            <w:rStyle w:val="afa"/>
          </w:rPr>
          <w:t>ОБЩИЕ ПОЛОЖЕНИЯ.</w:t>
        </w:r>
        <w:r w:rsidR="00DD3294">
          <w:rPr>
            <w:webHidden/>
          </w:rPr>
          <w:tab/>
        </w:r>
        <w:r w:rsidR="00DD3294">
          <w:rPr>
            <w:webHidden/>
          </w:rPr>
          <w:fldChar w:fldCharType="begin"/>
        </w:r>
        <w:r w:rsidR="00DD3294">
          <w:rPr>
            <w:webHidden/>
          </w:rPr>
          <w:instrText xml:space="preserve"> PAGEREF _Toc374369487 \h </w:instrText>
        </w:r>
        <w:r w:rsidR="00DD3294">
          <w:rPr>
            <w:webHidden/>
          </w:rPr>
        </w:r>
        <w:r w:rsidR="00DD3294">
          <w:rPr>
            <w:webHidden/>
          </w:rPr>
          <w:fldChar w:fldCharType="separate"/>
        </w:r>
        <w:r w:rsidR="001648EB">
          <w:rPr>
            <w:webHidden/>
          </w:rPr>
          <w:t>7</w:t>
        </w:r>
        <w:r w:rsidR="00DD3294">
          <w:rPr>
            <w:webHidden/>
          </w:rPr>
          <w:fldChar w:fldCharType="end"/>
        </w:r>
      </w:hyperlink>
    </w:p>
    <w:p w:rsidR="00DD3294" w:rsidRDefault="00D173C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4369488" w:history="1">
        <w:r w:rsidR="00DD3294" w:rsidRPr="006761C2">
          <w:rPr>
            <w:rStyle w:val="afa"/>
          </w:rPr>
          <w:t>3.</w:t>
        </w:r>
        <w:r w:rsidR="00DD329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3294" w:rsidRPr="006761C2">
          <w:rPr>
            <w:rStyle w:val="afa"/>
          </w:rPr>
          <w:t>ПОРЯДОК ПРОВЕДЕНИЯ ЗАПРОСА ЦЕН</w:t>
        </w:r>
        <w:r w:rsidR="00DD3294">
          <w:rPr>
            <w:webHidden/>
          </w:rPr>
          <w:tab/>
        </w:r>
        <w:r w:rsidR="00DD3294">
          <w:rPr>
            <w:webHidden/>
          </w:rPr>
          <w:fldChar w:fldCharType="begin"/>
        </w:r>
        <w:r w:rsidR="00DD3294">
          <w:rPr>
            <w:webHidden/>
          </w:rPr>
          <w:instrText xml:space="preserve"> PAGEREF _Toc374369488 \h </w:instrText>
        </w:r>
        <w:r w:rsidR="00DD3294">
          <w:rPr>
            <w:webHidden/>
          </w:rPr>
        </w:r>
        <w:r w:rsidR="00DD3294">
          <w:rPr>
            <w:webHidden/>
          </w:rPr>
          <w:fldChar w:fldCharType="separate"/>
        </w:r>
        <w:r w:rsidR="001648EB">
          <w:rPr>
            <w:webHidden/>
          </w:rPr>
          <w:t>8</w:t>
        </w:r>
        <w:r w:rsidR="00DD3294">
          <w:rPr>
            <w:webHidden/>
          </w:rPr>
          <w:fldChar w:fldCharType="end"/>
        </w:r>
      </w:hyperlink>
    </w:p>
    <w:p w:rsidR="00DD3294" w:rsidRDefault="00D173C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4369489" w:history="1">
        <w:r w:rsidR="00DD3294" w:rsidRPr="006761C2">
          <w:rPr>
            <w:rStyle w:val="afa"/>
          </w:rPr>
          <w:t>4.</w:t>
        </w:r>
        <w:r w:rsidR="00DD329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3294" w:rsidRPr="006761C2">
          <w:rPr>
            <w:rStyle w:val="afa"/>
          </w:rPr>
          <w:t>ИНФ</w:t>
        </w:r>
        <w:r w:rsidR="00DD3294" w:rsidRPr="006761C2">
          <w:rPr>
            <w:rStyle w:val="afa"/>
          </w:rPr>
          <w:t>О</w:t>
        </w:r>
        <w:r w:rsidR="00DD3294" w:rsidRPr="006761C2">
          <w:rPr>
            <w:rStyle w:val="afa"/>
          </w:rPr>
          <w:t>РМА</w:t>
        </w:r>
        <w:r w:rsidR="00DD3294" w:rsidRPr="006761C2">
          <w:rPr>
            <w:rStyle w:val="afa"/>
          </w:rPr>
          <w:t>Ц</w:t>
        </w:r>
        <w:r w:rsidR="00DD3294" w:rsidRPr="006761C2">
          <w:rPr>
            <w:rStyle w:val="afa"/>
          </w:rPr>
          <w:t>ИОННАЯ КАРТА ЗАПРОСА ЦЕН</w:t>
        </w:r>
        <w:r w:rsidR="00DD3294">
          <w:rPr>
            <w:webHidden/>
          </w:rPr>
          <w:tab/>
        </w:r>
        <w:r w:rsidR="00DD3294">
          <w:rPr>
            <w:webHidden/>
          </w:rPr>
          <w:fldChar w:fldCharType="begin"/>
        </w:r>
        <w:r w:rsidR="00DD3294">
          <w:rPr>
            <w:webHidden/>
          </w:rPr>
          <w:instrText xml:space="preserve"> PAGEREF _Toc374369489 \h </w:instrText>
        </w:r>
        <w:r w:rsidR="00DD3294">
          <w:rPr>
            <w:webHidden/>
          </w:rPr>
        </w:r>
        <w:r w:rsidR="00DD3294">
          <w:rPr>
            <w:webHidden/>
          </w:rPr>
          <w:fldChar w:fldCharType="separate"/>
        </w:r>
        <w:r w:rsidR="001648EB">
          <w:rPr>
            <w:webHidden/>
          </w:rPr>
          <w:t>17</w:t>
        </w:r>
        <w:r w:rsidR="00DD3294">
          <w:rPr>
            <w:webHidden/>
          </w:rPr>
          <w:fldChar w:fldCharType="end"/>
        </w:r>
      </w:hyperlink>
    </w:p>
    <w:p w:rsidR="00DD3294" w:rsidRDefault="00D173C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4369490" w:history="1">
        <w:r w:rsidR="00DD3294" w:rsidRPr="006761C2">
          <w:rPr>
            <w:rStyle w:val="afa"/>
          </w:rPr>
          <w:t>5.</w:t>
        </w:r>
        <w:r w:rsidR="00DD329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3294" w:rsidRPr="006761C2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DD3294">
          <w:rPr>
            <w:webHidden/>
          </w:rPr>
          <w:tab/>
        </w:r>
        <w:r w:rsidR="00DD3294">
          <w:rPr>
            <w:webHidden/>
          </w:rPr>
          <w:fldChar w:fldCharType="begin"/>
        </w:r>
        <w:r w:rsidR="00DD3294">
          <w:rPr>
            <w:webHidden/>
          </w:rPr>
          <w:instrText xml:space="preserve"> PAGEREF _Toc374369490 \h </w:instrText>
        </w:r>
        <w:r w:rsidR="00DD3294">
          <w:rPr>
            <w:webHidden/>
          </w:rPr>
        </w:r>
        <w:r w:rsidR="00DD3294">
          <w:rPr>
            <w:webHidden/>
          </w:rPr>
          <w:fldChar w:fldCharType="separate"/>
        </w:r>
        <w:r w:rsidR="001648EB">
          <w:rPr>
            <w:webHidden/>
          </w:rPr>
          <w:t>27</w:t>
        </w:r>
        <w:r w:rsidR="00DD3294">
          <w:rPr>
            <w:webHidden/>
          </w:rPr>
          <w:fldChar w:fldCharType="end"/>
        </w:r>
      </w:hyperlink>
    </w:p>
    <w:p w:rsidR="00DD3294" w:rsidRDefault="00D173C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4369491" w:history="1">
        <w:r w:rsidR="00DD3294" w:rsidRPr="006761C2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DD3294">
          <w:rPr>
            <w:webHidden/>
          </w:rPr>
          <w:tab/>
        </w:r>
        <w:r w:rsidR="00DD3294">
          <w:rPr>
            <w:webHidden/>
          </w:rPr>
          <w:fldChar w:fldCharType="begin"/>
        </w:r>
        <w:r w:rsidR="00DD3294">
          <w:rPr>
            <w:webHidden/>
          </w:rPr>
          <w:instrText xml:space="preserve"> PAGEREF _Toc374369491 \h </w:instrText>
        </w:r>
        <w:r w:rsidR="00DD3294">
          <w:rPr>
            <w:webHidden/>
          </w:rPr>
        </w:r>
        <w:r w:rsidR="00DD3294">
          <w:rPr>
            <w:webHidden/>
          </w:rPr>
          <w:fldChar w:fldCharType="separate"/>
        </w:r>
        <w:r w:rsidR="001648EB">
          <w:rPr>
            <w:webHidden/>
          </w:rPr>
          <w:t>27</w:t>
        </w:r>
        <w:r w:rsidR="00DD3294">
          <w:rPr>
            <w:webHidden/>
          </w:rPr>
          <w:fldChar w:fldCharType="end"/>
        </w:r>
      </w:hyperlink>
    </w:p>
    <w:p w:rsidR="00DD3294" w:rsidRDefault="00D173C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4369492" w:history="1">
        <w:r w:rsidR="00DD3294" w:rsidRPr="006761C2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DD3294">
          <w:rPr>
            <w:webHidden/>
          </w:rPr>
          <w:tab/>
        </w:r>
        <w:r w:rsidR="00DD3294">
          <w:rPr>
            <w:webHidden/>
          </w:rPr>
          <w:fldChar w:fldCharType="begin"/>
        </w:r>
        <w:r w:rsidR="00DD3294">
          <w:rPr>
            <w:webHidden/>
          </w:rPr>
          <w:instrText xml:space="preserve"> PAGEREF _Toc374369492 \h </w:instrText>
        </w:r>
        <w:r w:rsidR="00DD3294">
          <w:rPr>
            <w:webHidden/>
          </w:rPr>
        </w:r>
        <w:r w:rsidR="00DD3294">
          <w:rPr>
            <w:webHidden/>
          </w:rPr>
          <w:fldChar w:fldCharType="separate"/>
        </w:r>
        <w:r w:rsidR="001648EB">
          <w:rPr>
            <w:webHidden/>
          </w:rPr>
          <w:t>31</w:t>
        </w:r>
        <w:r w:rsidR="00DD3294">
          <w:rPr>
            <w:webHidden/>
          </w:rPr>
          <w:fldChar w:fldCharType="end"/>
        </w:r>
      </w:hyperlink>
    </w:p>
    <w:p w:rsidR="00DD3294" w:rsidRDefault="00D173C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4369493" w:history="1">
        <w:r w:rsidR="00DD3294" w:rsidRPr="006761C2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DD3294">
          <w:rPr>
            <w:webHidden/>
          </w:rPr>
          <w:tab/>
        </w:r>
        <w:r w:rsidR="00DD3294">
          <w:rPr>
            <w:webHidden/>
          </w:rPr>
          <w:fldChar w:fldCharType="begin"/>
        </w:r>
        <w:r w:rsidR="00DD3294">
          <w:rPr>
            <w:webHidden/>
          </w:rPr>
          <w:instrText xml:space="preserve"> PAGEREF _Toc374369493 \h </w:instrText>
        </w:r>
        <w:r w:rsidR="00DD3294">
          <w:rPr>
            <w:webHidden/>
          </w:rPr>
        </w:r>
        <w:r w:rsidR="00DD3294">
          <w:rPr>
            <w:webHidden/>
          </w:rPr>
          <w:fldChar w:fldCharType="separate"/>
        </w:r>
        <w:r w:rsidR="001648EB">
          <w:rPr>
            <w:webHidden/>
          </w:rPr>
          <w:t>37</w:t>
        </w:r>
        <w:r w:rsidR="00DD3294">
          <w:rPr>
            <w:webHidden/>
          </w:rPr>
          <w:fldChar w:fldCharType="end"/>
        </w:r>
      </w:hyperlink>
    </w:p>
    <w:p w:rsidR="00DD3294" w:rsidRDefault="00D173C0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4369494" w:history="1">
        <w:r w:rsidR="00DD3294" w:rsidRPr="006761C2">
          <w:rPr>
            <w:rStyle w:val="afa"/>
            <w:b/>
          </w:rPr>
          <w:t>ЧАСТЬ 2.</w:t>
        </w:r>
        <w:r w:rsidR="00DD329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3294" w:rsidRPr="006761C2">
          <w:rPr>
            <w:rStyle w:val="afa"/>
            <w:b/>
          </w:rPr>
          <w:t>«ПРОЕКТ ДОГОВОРА»</w:t>
        </w:r>
        <w:r w:rsidR="00DD3294">
          <w:rPr>
            <w:webHidden/>
          </w:rPr>
          <w:tab/>
        </w:r>
        <w:r w:rsidR="00DD3294">
          <w:rPr>
            <w:webHidden/>
          </w:rPr>
          <w:fldChar w:fldCharType="begin"/>
        </w:r>
        <w:r w:rsidR="00DD3294">
          <w:rPr>
            <w:webHidden/>
          </w:rPr>
          <w:instrText xml:space="preserve"> PAGEREF _Toc374369494 \h </w:instrText>
        </w:r>
        <w:r w:rsidR="00DD3294">
          <w:rPr>
            <w:webHidden/>
          </w:rPr>
        </w:r>
        <w:r w:rsidR="00DD3294">
          <w:rPr>
            <w:webHidden/>
          </w:rPr>
          <w:fldChar w:fldCharType="separate"/>
        </w:r>
        <w:r w:rsidR="001648EB">
          <w:rPr>
            <w:webHidden/>
          </w:rPr>
          <w:t>38</w:t>
        </w:r>
        <w:r w:rsidR="00DD3294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723913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E932F9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4369485"/>
      <w:r w:rsidRPr="00E932F9">
        <w:lastRenderedPageBreak/>
        <w:t>ИЗВЕЩЕНИЕ</w:t>
      </w:r>
      <w:r w:rsidR="00CD574A" w:rsidRPr="00E932F9">
        <w:br/>
        <w:t>О</w:t>
      </w:r>
      <w:r w:rsidR="002328BB" w:rsidRPr="00E932F9">
        <w:t xml:space="preserve"> </w:t>
      </w:r>
      <w:r w:rsidR="00CD574A" w:rsidRPr="00E932F9">
        <w:t>ПРОВЕДЕНИИ</w:t>
      </w:r>
      <w:r w:rsidR="002328BB" w:rsidRPr="00E932F9">
        <w:t xml:space="preserve"> </w:t>
      </w:r>
      <w:r w:rsidR="00CD574A" w:rsidRPr="00E932F9">
        <w:t>ЗАПРОСА</w:t>
      </w:r>
      <w:r w:rsidR="002328BB" w:rsidRPr="00E932F9">
        <w:t xml:space="preserve"> </w:t>
      </w:r>
      <w:r w:rsidR="00CD574A" w:rsidRPr="00E932F9">
        <w:t>ЦЕН</w:t>
      </w:r>
      <w:r w:rsidR="002328BB" w:rsidRPr="00E932F9">
        <w:t xml:space="preserve"> </w:t>
      </w:r>
      <w:r w:rsidR="00CD574A" w:rsidRPr="00E932F9">
        <w:t>В</w:t>
      </w:r>
      <w:r w:rsidR="002328BB" w:rsidRPr="00E932F9">
        <w:t xml:space="preserve"> </w:t>
      </w:r>
      <w:r w:rsidR="00CD574A" w:rsidRPr="00E932F9">
        <w:t>ЭЛЕКТРОННОЙ</w:t>
      </w:r>
      <w:r w:rsidR="002328BB" w:rsidRPr="00E932F9">
        <w:t xml:space="preserve"> </w:t>
      </w:r>
      <w:r w:rsidR="00CD574A" w:rsidRPr="00E932F9">
        <w:t>ФОРМЕ</w:t>
      </w:r>
      <w:bookmarkEnd w:id="5"/>
    </w:p>
    <w:p w:rsidR="00C87330" w:rsidRPr="0057551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Форма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575514">
        <w:rPr>
          <w:rFonts w:ascii="Times New Roman" w:hAnsi="Times New Roman"/>
          <w:b/>
          <w:sz w:val="24"/>
          <w:szCs w:val="24"/>
        </w:rPr>
        <w:t>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575514">
        <w:rPr>
          <w:rFonts w:ascii="Times New Roman" w:hAnsi="Times New Roman"/>
          <w:b/>
          <w:sz w:val="24"/>
          <w:szCs w:val="24"/>
        </w:rPr>
        <w:t>способ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закупки: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Открытый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6714B" w:rsidRPr="00575514">
        <w:rPr>
          <w:rFonts w:ascii="Times New Roman" w:hAnsi="Times New Roman"/>
          <w:sz w:val="24"/>
          <w:szCs w:val="24"/>
        </w:rPr>
        <w:t>запрос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цен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0A1961" w:rsidRPr="00575514">
        <w:rPr>
          <w:rFonts w:ascii="Times New Roman" w:hAnsi="Times New Roman"/>
          <w:sz w:val="24"/>
          <w:szCs w:val="24"/>
        </w:rPr>
        <w:t>в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0A1961" w:rsidRPr="00575514">
        <w:rPr>
          <w:rFonts w:ascii="Times New Roman" w:hAnsi="Times New Roman"/>
          <w:sz w:val="24"/>
          <w:szCs w:val="24"/>
        </w:rPr>
        <w:t>электронной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0A1961" w:rsidRPr="00575514">
        <w:rPr>
          <w:rFonts w:ascii="Times New Roman" w:hAnsi="Times New Roman"/>
          <w:sz w:val="24"/>
          <w:szCs w:val="24"/>
        </w:rPr>
        <w:t>форме</w:t>
      </w:r>
      <w:r w:rsidR="007E559C" w:rsidRPr="00575514">
        <w:rPr>
          <w:rFonts w:ascii="Times New Roman" w:hAnsi="Times New Roman"/>
          <w:sz w:val="24"/>
          <w:szCs w:val="24"/>
        </w:rPr>
        <w:t>.</w:t>
      </w:r>
    </w:p>
    <w:p w:rsidR="00C87330" w:rsidRPr="0057551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Федеральное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государственное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унитарное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предприятие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«Предприятие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по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обращению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с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радиоактивными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отходами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«РосРАО».</w:t>
      </w:r>
    </w:p>
    <w:p w:rsidR="008C4480" w:rsidRPr="00575514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575514">
        <w:t>Место</w:t>
      </w:r>
      <w:r w:rsidR="002328BB" w:rsidRPr="00575514">
        <w:t xml:space="preserve"> </w:t>
      </w:r>
      <w:r w:rsidRPr="00575514">
        <w:t>нахождения:</w:t>
      </w:r>
      <w:r w:rsidR="002328BB" w:rsidRPr="00575514">
        <w:t xml:space="preserve"> </w:t>
      </w:r>
      <w:r w:rsidRPr="00575514">
        <w:t>119017,</w:t>
      </w:r>
      <w:r w:rsidR="002328BB" w:rsidRPr="00575514">
        <w:t xml:space="preserve"> </w:t>
      </w:r>
      <w:r w:rsidRPr="00575514">
        <w:t>г.</w:t>
      </w:r>
      <w:r w:rsidR="002328BB" w:rsidRPr="00575514">
        <w:t xml:space="preserve"> </w:t>
      </w:r>
      <w:r w:rsidRPr="00575514">
        <w:t>Москва,</w:t>
      </w:r>
      <w:r w:rsidR="002328BB" w:rsidRPr="00575514">
        <w:t xml:space="preserve"> </w:t>
      </w:r>
      <w:proofErr w:type="spellStart"/>
      <w:r w:rsidRPr="00575514">
        <w:t>Пыжевский</w:t>
      </w:r>
      <w:proofErr w:type="spellEnd"/>
      <w:r w:rsidR="002328BB" w:rsidRPr="00575514">
        <w:t xml:space="preserve"> </w:t>
      </w:r>
      <w:r w:rsidRPr="00575514">
        <w:t>пер.,</w:t>
      </w:r>
      <w:r w:rsidR="002328BB" w:rsidRPr="00575514">
        <w:t xml:space="preserve"> </w:t>
      </w:r>
      <w:r w:rsidRPr="00575514">
        <w:t>д.</w:t>
      </w:r>
      <w:r w:rsidR="002328BB" w:rsidRPr="00575514">
        <w:t xml:space="preserve"> </w:t>
      </w:r>
      <w:r w:rsidRPr="00575514">
        <w:t>6.</w:t>
      </w:r>
    </w:p>
    <w:p w:rsidR="008C4480" w:rsidRPr="00575514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575514">
        <w:t>Почтовый</w:t>
      </w:r>
      <w:r w:rsidR="002328BB" w:rsidRPr="00575514">
        <w:t xml:space="preserve"> </w:t>
      </w:r>
      <w:r w:rsidRPr="00575514">
        <w:t>адрес:</w:t>
      </w:r>
      <w:r w:rsidR="002328BB" w:rsidRPr="00575514">
        <w:t xml:space="preserve"> </w:t>
      </w:r>
      <w:r w:rsidRPr="00575514">
        <w:t>119017,</w:t>
      </w:r>
      <w:r w:rsidR="002328BB" w:rsidRPr="00575514">
        <w:t xml:space="preserve"> </w:t>
      </w:r>
      <w:r w:rsidRPr="00575514">
        <w:t>г.</w:t>
      </w:r>
      <w:r w:rsidR="002328BB" w:rsidRPr="00575514">
        <w:t xml:space="preserve"> </w:t>
      </w:r>
      <w:r w:rsidRPr="00575514">
        <w:t>Москва,</w:t>
      </w:r>
      <w:r w:rsidR="002328BB" w:rsidRPr="00575514">
        <w:t xml:space="preserve"> </w:t>
      </w:r>
      <w:r w:rsidRPr="00575514">
        <w:t>Большая</w:t>
      </w:r>
      <w:r w:rsidR="002328BB" w:rsidRPr="00575514">
        <w:t xml:space="preserve"> </w:t>
      </w:r>
      <w:r w:rsidRPr="00575514">
        <w:t>Ордынка,</w:t>
      </w:r>
      <w:r w:rsidR="002328BB" w:rsidRPr="00575514">
        <w:t xml:space="preserve"> </w:t>
      </w:r>
      <w:r w:rsidRPr="00575514">
        <w:t>д.</w:t>
      </w:r>
      <w:r w:rsidR="002328BB" w:rsidRPr="00575514">
        <w:t xml:space="preserve"> </w:t>
      </w:r>
      <w:r w:rsidRPr="00575514">
        <w:t>24.</w:t>
      </w:r>
    </w:p>
    <w:p w:rsidR="008C4480" w:rsidRPr="00575514" w:rsidRDefault="008C4480" w:rsidP="008E1F83">
      <w:pPr>
        <w:widowControl w:val="0"/>
        <w:ind w:firstLine="1276"/>
        <w:jc w:val="both"/>
      </w:pPr>
      <w:r w:rsidRPr="00575514">
        <w:t>Тел.:</w:t>
      </w:r>
      <w:r w:rsidR="002328BB" w:rsidRPr="00575514">
        <w:t xml:space="preserve"> </w:t>
      </w:r>
      <w:r w:rsidRPr="00575514">
        <w:t>(495)</w:t>
      </w:r>
      <w:r w:rsidR="002328BB" w:rsidRPr="00575514">
        <w:t xml:space="preserve"> </w:t>
      </w:r>
      <w:r w:rsidRPr="00575514">
        <w:t>710-76-48;</w:t>
      </w:r>
      <w:r w:rsidR="002328BB" w:rsidRPr="00575514">
        <w:t xml:space="preserve"> </w:t>
      </w:r>
      <w:r w:rsidRPr="00575514">
        <w:t>факс:</w:t>
      </w:r>
      <w:r w:rsidR="002328BB" w:rsidRPr="00575514">
        <w:t xml:space="preserve"> </w:t>
      </w:r>
      <w:r w:rsidRPr="00575514">
        <w:t>(495)</w:t>
      </w:r>
      <w:r w:rsidR="00D173C0">
        <w:t xml:space="preserve"> </w:t>
      </w:r>
      <w:r w:rsidRPr="00575514">
        <w:t>710-76-50.</w:t>
      </w:r>
    </w:p>
    <w:p w:rsidR="00C87330" w:rsidRPr="0057551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цен</w:t>
      </w:r>
      <w:r w:rsidRPr="00575514">
        <w:rPr>
          <w:rFonts w:ascii="Times New Roman" w:hAnsi="Times New Roman"/>
          <w:b/>
          <w:sz w:val="24"/>
          <w:szCs w:val="24"/>
        </w:rPr>
        <w:t>: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Федеральное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государственное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унитарное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предприятие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«Предприятие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по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обращению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с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радиоактивными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отходами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«РосРАО».</w:t>
      </w:r>
    </w:p>
    <w:p w:rsidR="008C4480" w:rsidRPr="00575514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575514">
        <w:t>Место</w:t>
      </w:r>
      <w:r w:rsidR="002328BB" w:rsidRPr="00575514">
        <w:t xml:space="preserve"> </w:t>
      </w:r>
      <w:r w:rsidRPr="00575514">
        <w:t>нахождения:</w:t>
      </w:r>
      <w:r w:rsidR="002328BB" w:rsidRPr="00575514">
        <w:t xml:space="preserve"> </w:t>
      </w:r>
      <w:r w:rsidRPr="00575514">
        <w:t>119017,</w:t>
      </w:r>
      <w:r w:rsidR="002328BB" w:rsidRPr="00575514">
        <w:t xml:space="preserve"> </w:t>
      </w:r>
      <w:r w:rsidRPr="00575514">
        <w:t>г.</w:t>
      </w:r>
      <w:r w:rsidR="002328BB" w:rsidRPr="00575514">
        <w:t xml:space="preserve"> </w:t>
      </w:r>
      <w:r w:rsidRPr="00575514">
        <w:t>Москва,</w:t>
      </w:r>
      <w:r w:rsidR="002328BB" w:rsidRPr="00575514">
        <w:t xml:space="preserve"> </w:t>
      </w:r>
      <w:proofErr w:type="spellStart"/>
      <w:r w:rsidRPr="00575514">
        <w:t>Пыжевский</w:t>
      </w:r>
      <w:proofErr w:type="spellEnd"/>
      <w:r w:rsidR="002328BB" w:rsidRPr="00575514">
        <w:t xml:space="preserve"> </w:t>
      </w:r>
      <w:r w:rsidRPr="00575514">
        <w:t>пер.,</w:t>
      </w:r>
      <w:r w:rsidR="002328BB" w:rsidRPr="00575514">
        <w:t xml:space="preserve"> </w:t>
      </w:r>
      <w:r w:rsidRPr="00575514">
        <w:t>д.</w:t>
      </w:r>
      <w:r w:rsidR="002328BB" w:rsidRPr="00575514">
        <w:t xml:space="preserve"> </w:t>
      </w:r>
      <w:r w:rsidRPr="00575514">
        <w:t>6.</w:t>
      </w:r>
    </w:p>
    <w:p w:rsidR="008C4480" w:rsidRPr="00575514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575514">
        <w:t>Почтовый</w:t>
      </w:r>
      <w:r w:rsidR="002328BB" w:rsidRPr="00575514">
        <w:t xml:space="preserve"> </w:t>
      </w:r>
      <w:r w:rsidRPr="00575514">
        <w:t>адрес:</w:t>
      </w:r>
      <w:r w:rsidR="002328BB" w:rsidRPr="00575514">
        <w:t xml:space="preserve"> </w:t>
      </w:r>
      <w:r w:rsidRPr="00575514">
        <w:t>119017,</w:t>
      </w:r>
      <w:r w:rsidR="002328BB" w:rsidRPr="00575514">
        <w:t xml:space="preserve"> </w:t>
      </w:r>
      <w:r w:rsidRPr="00575514">
        <w:t>г.</w:t>
      </w:r>
      <w:r w:rsidR="002328BB" w:rsidRPr="00575514">
        <w:t xml:space="preserve"> </w:t>
      </w:r>
      <w:r w:rsidRPr="00575514">
        <w:t>Москва,</w:t>
      </w:r>
      <w:r w:rsidR="002328BB" w:rsidRPr="00575514">
        <w:t xml:space="preserve"> </w:t>
      </w:r>
      <w:r w:rsidRPr="00575514">
        <w:t>Большая</w:t>
      </w:r>
      <w:r w:rsidR="002328BB" w:rsidRPr="00575514">
        <w:t xml:space="preserve"> </w:t>
      </w:r>
      <w:r w:rsidRPr="00575514">
        <w:t>Ордынка,</w:t>
      </w:r>
      <w:r w:rsidR="002328BB" w:rsidRPr="00575514">
        <w:t xml:space="preserve"> </w:t>
      </w:r>
      <w:r w:rsidRPr="00575514">
        <w:t>д.</w:t>
      </w:r>
      <w:r w:rsidR="002328BB" w:rsidRPr="00575514">
        <w:t xml:space="preserve"> </w:t>
      </w:r>
      <w:r w:rsidRPr="00575514">
        <w:t>24.</w:t>
      </w:r>
    </w:p>
    <w:p w:rsidR="008C4480" w:rsidRPr="00575514" w:rsidRDefault="008C4480" w:rsidP="008E1F83">
      <w:pPr>
        <w:widowControl w:val="0"/>
        <w:ind w:firstLine="1276"/>
        <w:jc w:val="both"/>
      </w:pPr>
      <w:r w:rsidRPr="00575514">
        <w:t>Тел.:</w:t>
      </w:r>
      <w:r w:rsidR="002328BB" w:rsidRPr="00575514">
        <w:t xml:space="preserve"> </w:t>
      </w:r>
      <w:r w:rsidRPr="00575514">
        <w:t>(495)</w:t>
      </w:r>
      <w:r w:rsidR="002328BB" w:rsidRPr="00575514">
        <w:t xml:space="preserve"> </w:t>
      </w:r>
      <w:r w:rsidRPr="00575514">
        <w:t>710-76-48;</w:t>
      </w:r>
      <w:r w:rsidR="002328BB" w:rsidRPr="00575514">
        <w:t xml:space="preserve"> </w:t>
      </w:r>
      <w:r w:rsidRPr="00575514">
        <w:t>факс:</w:t>
      </w:r>
      <w:r w:rsidR="002328BB" w:rsidRPr="00575514">
        <w:t xml:space="preserve"> </w:t>
      </w:r>
      <w:r w:rsidRPr="00575514">
        <w:t>(495)</w:t>
      </w:r>
      <w:r w:rsidR="002328BB" w:rsidRPr="00575514">
        <w:t xml:space="preserve"> </w:t>
      </w:r>
      <w:r w:rsidRPr="00575514">
        <w:t>710-76-50</w:t>
      </w:r>
      <w:r w:rsidR="00E4075B" w:rsidRPr="00575514">
        <w:t>;</w:t>
      </w:r>
      <w:r w:rsidR="002328BB" w:rsidRPr="00575514">
        <w:t xml:space="preserve"> </w:t>
      </w:r>
      <w:r w:rsidR="00E4075B" w:rsidRPr="00575514">
        <w:t>эл</w:t>
      </w:r>
      <w:proofErr w:type="gramStart"/>
      <w:r w:rsidR="00E4075B" w:rsidRPr="00575514">
        <w:t>.</w:t>
      </w:r>
      <w:r w:rsidR="002328BB" w:rsidRPr="00575514">
        <w:t xml:space="preserve"> </w:t>
      </w:r>
      <w:r w:rsidR="00E4075B" w:rsidRPr="00575514">
        <w:t>почта</w:t>
      </w:r>
      <w:proofErr w:type="gramEnd"/>
      <w:r w:rsidR="00E4075B" w:rsidRPr="00575514">
        <w:t>:</w:t>
      </w:r>
      <w:r w:rsidR="002328BB" w:rsidRPr="00575514">
        <w:t xml:space="preserve"> </w:t>
      </w:r>
      <w:hyperlink r:id="rId16" w:history="1">
        <w:r w:rsidR="00E4075B" w:rsidRPr="00575514">
          <w:rPr>
            <w:rStyle w:val="afa"/>
          </w:rPr>
          <w:t>zakupki@rosrao.r</w:t>
        </w:r>
        <w:r w:rsidR="00E4075B" w:rsidRPr="00575514">
          <w:rPr>
            <w:rStyle w:val="afa"/>
            <w:lang w:val="en-US"/>
          </w:rPr>
          <w:t>u</w:t>
        </w:r>
      </w:hyperlink>
      <w:r w:rsidRPr="00575514">
        <w:t>.</w:t>
      </w:r>
    </w:p>
    <w:p w:rsidR="008C4480" w:rsidRPr="00575514" w:rsidRDefault="008C4480" w:rsidP="008E1F83">
      <w:pPr>
        <w:widowControl w:val="0"/>
        <w:ind w:firstLine="1276"/>
        <w:jc w:val="both"/>
      </w:pPr>
      <w:r w:rsidRPr="00575514">
        <w:rPr>
          <w:b/>
        </w:rPr>
        <w:t>Контактное</w:t>
      </w:r>
      <w:r w:rsidR="002328BB" w:rsidRPr="00575514">
        <w:rPr>
          <w:b/>
        </w:rPr>
        <w:t xml:space="preserve"> </w:t>
      </w:r>
      <w:r w:rsidRPr="00575514">
        <w:rPr>
          <w:b/>
        </w:rPr>
        <w:t>лицо:</w:t>
      </w:r>
      <w:r w:rsidR="002328BB" w:rsidRPr="00575514">
        <w:t xml:space="preserve"> </w:t>
      </w:r>
      <w:r w:rsidR="00DB1624" w:rsidRPr="00575514">
        <w:t>Майоров Андрей Андреевич</w:t>
      </w:r>
      <w:r w:rsidRPr="00575514">
        <w:t>.</w:t>
      </w:r>
    </w:p>
    <w:p w:rsidR="00C87330" w:rsidRPr="00895513" w:rsidRDefault="00C87330" w:rsidP="00186B30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Предмет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E4075B" w:rsidRPr="00895513">
        <w:rPr>
          <w:rFonts w:ascii="Times New Roman" w:hAnsi="Times New Roman"/>
          <w:bCs/>
          <w:color w:val="000000"/>
          <w:sz w:val="24"/>
          <w:szCs w:val="24"/>
        </w:rPr>
        <w:t>Право</w:t>
      </w:r>
      <w:r w:rsidR="002328BB" w:rsidRPr="00895513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895513">
        <w:rPr>
          <w:rFonts w:ascii="Times New Roman" w:hAnsi="Times New Roman"/>
          <w:bCs/>
          <w:color w:val="000000"/>
          <w:sz w:val="24"/>
          <w:szCs w:val="24"/>
        </w:rPr>
        <w:t>заключения</w:t>
      </w:r>
      <w:r w:rsidR="002328BB" w:rsidRPr="00895513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895513">
        <w:rPr>
          <w:rFonts w:ascii="Times New Roman" w:hAnsi="Times New Roman"/>
          <w:bCs/>
          <w:color w:val="000000"/>
          <w:sz w:val="24"/>
          <w:szCs w:val="24"/>
        </w:rPr>
        <w:t>договора</w:t>
      </w:r>
      <w:r w:rsidR="002328BB" w:rsidRPr="00895513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895513">
        <w:rPr>
          <w:rFonts w:ascii="Times New Roman" w:hAnsi="Times New Roman"/>
          <w:bCs/>
          <w:color w:val="000000"/>
          <w:sz w:val="24"/>
          <w:szCs w:val="24"/>
        </w:rPr>
        <w:t>на</w:t>
      </w:r>
      <w:r w:rsidR="002328BB" w:rsidRPr="00895513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D173C0" w:rsidRPr="00D173C0">
        <w:rPr>
          <w:rFonts w:ascii="Times New Roman" w:hAnsi="Times New Roman"/>
          <w:sz w:val="24"/>
          <w:szCs w:val="24"/>
        </w:rPr>
        <w:t>поставку к</w:t>
      </w:r>
      <w:r w:rsidR="00D173C0" w:rsidRPr="00D173C0">
        <w:rPr>
          <w:rFonts w:ascii="Times New Roman" w:hAnsi="Times New Roman"/>
          <w:bCs/>
          <w:color w:val="000000"/>
          <w:sz w:val="24"/>
          <w:szCs w:val="24"/>
        </w:rPr>
        <w:t>онтейнеров для РАО для нужд Саратовского отделения филиала «Приволжский территориальный округ» ФГУП «РосРАО»</w:t>
      </w:r>
      <w:r w:rsidR="000C2C71" w:rsidRPr="00D173C0">
        <w:rPr>
          <w:rFonts w:ascii="Times New Roman" w:hAnsi="Times New Roman"/>
          <w:sz w:val="24"/>
          <w:szCs w:val="24"/>
        </w:rPr>
        <w:t>.</w:t>
      </w:r>
    </w:p>
    <w:p w:rsidR="00E4075B" w:rsidRPr="00575514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Состав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объем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поставки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товара,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работ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или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оказания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услуг: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В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соответствии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с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575514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75514">
        <w:rPr>
          <w:rFonts w:ascii="Times New Roman" w:hAnsi="Times New Roman"/>
          <w:sz w:val="24"/>
          <w:szCs w:val="24"/>
          <w:u w:val="single"/>
        </w:rPr>
        <w:t>2</w:t>
      </w:r>
      <w:r w:rsidR="002328BB" w:rsidRPr="00575514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75514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575514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75514">
        <w:rPr>
          <w:rFonts w:ascii="Times New Roman" w:hAnsi="Times New Roman"/>
          <w:sz w:val="24"/>
          <w:szCs w:val="24"/>
          <w:u w:val="single"/>
        </w:rPr>
        <w:t>ЧАСТЬ»</w:t>
      </w:r>
      <w:r w:rsidRPr="00575514">
        <w:rPr>
          <w:rFonts w:ascii="Times New Roman" w:hAnsi="Times New Roman"/>
          <w:sz w:val="24"/>
          <w:szCs w:val="24"/>
        </w:rPr>
        <w:t>.</w:t>
      </w:r>
    </w:p>
    <w:p w:rsidR="00E4075B" w:rsidRPr="00575514" w:rsidRDefault="00E4075B" w:rsidP="008E1F83">
      <w:pPr>
        <w:widowControl w:val="0"/>
        <w:ind w:firstLine="1276"/>
        <w:jc w:val="both"/>
        <w:rPr>
          <w:b/>
        </w:rPr>
      </w:pPr>
      <w:r w:rsidRPr="00575514">
        <w:rPr>
          <w:b/>
        </w:rPr>
        <w:t>Срок</w:t>
      </w:r>
      <w:r w:rsidR="002328BB" w:rsidRPr="00575514">
        <w:rPr>
          <w:b/>
        </w:rPr>
        <w:t xml:space="preserve"> </w:t>
      </w:r>
      <w:r w:rsidRPr="00575514">
        <w:rPr>
          <w:b/>
        </w:rPr>
        <w:t>поставки</w:t>
      </w:r>
      <w:r w:rsidR="002328BB" w:rsidRPr="00575514">
        <w:rPr>
          <w:b/>
        </w:rPr>
        <w:t xml:space="preserve"> </w:t>
      </w:r>
      <w:r w:rsidRPr="00575514">
        <w:rPr>
          <w:b/>
        </w:rPr>
        <w:t>товара,</w:t>
      </w:r>
      <w:r w:rsidR="002328BB" w:rsidRPr="00575514">
        <w:rPr>
          <w:b/>
        </w:rPr>
        <w:t xml:space="preserve"> </w:t>
      </w:r>
      <w:r w:rsidRPr="00575514">
        <w:rPr>
          <w:b/>
        </w:rPr>
        <w:t>выполнения</w:t>
      </w:r>
      <w:r w:rsidR="002328BB" w:rsidRPr="00575514">
        <w:rPr>
          <w:b/>
        </w:rPr>
        <w:t xml:space="preserve"> </w:t>
      </w:r>
      <w:r w:rsidRPr="00575514">
        <w:rPr>
          <w:b/>
        </w:rPr>
        <w:t>работ</w:t>
      </w:r>
      <w:r w:rsidR="002328BB" w:rsidRPr="00575514">
        <w:rPr>
          <w:b/>
        </w:rPr>
        <w:t xml:space="preserve"> </w:t>
      </w:r>
      <w:r w:rsidRPr="00575514">
        <w:rPr>
          <w:b/>
        </w:rPr>
        <w:t>или</w:t>
      </w:r>
      <w:r w:rsidR="002328BB" w:rsidRPr="00575514">
        <w:rPr>
          <w:b/>
        </w:rPr>
        <w:t xml:space="preserve"> </w:t>
      </w:r>
      <w:r w:rsidRPr="00575514">
        <w:rPr>
          <w:b/>
        </w:rPr>
        <w:t>оказания</w:t>
      </w:r>
      <w:r w:rsidR="002328BB" w:rsidRPr="00575514">
        <w:rPr>
          <w:b/>
        </w:rPr>
        <w:t xml:space="preserve"> </w:t>
      </w:r>
      <w:r w:rsidRPr="00575514">
        <w:rPr>
          <w:b/>
        </w:rPr>
        <w:t>услуг:</w:t>
      </w:r>
    </w:p>
    <w:p w:rsidR="00E4075B" w:rsidRPr="00575514" w:rsidRDefault="00E4075B" w:rsidP="008E1F83">
      <w:pPr>
        <w:widowControl w:val="0"/>
        <w:ind w:firstLine="709"/>
        <w:jc w:val="both"/>
        <w:rPr>
          <w:color w:val="000000"/>
        </w:rPr>
      </w:pPr>
      <w:r w:rsidRPr="00575514">
        <w:rPr>
          <w:bCs/>
          <w:color w:val="000000"/>
        </w:rPr>
        <w:t>Дата</w:t>
      </w:r>
      <w:r w:rsidR="002328BB" w:rsidRPr="00575514">
        <w:rPr>
          <w:bCs/>
          <w:color w:val="000000"/>
        </w:rPr>
        <w:t xml:space="preserve"> </w:t>
      </w:r>
      <w:r w:rsidRPr="00575514">
        <w:t>начала</w:t>
      </w:r>
      <w:r w:rsidRPr="00575514">
        <w:rPr>
          <w:bCs/>
          <w:color w:val="000000"/>
        </w:rPr>
        <w:t>:</w:t>
      </w:r>
      <w:r w:rsidR="002328BB" w:rsidRPr="00575514">
        <w:rPr>
          <w:bCs/>
          <w:color w:val="000000"/>
        </w:rPr>
        <w:t xml:space="preserve"> </w:t>
      </w:r>
      <w:r w:rsidRPr="00575514">
        <w:rPr>
          <w:bCs/>
          <w:color w:val="000000"/>
        </w:rPr>
        <w:t>с</w:t>
      </w:r>
      <w:r w:rsidR="002328BB" w:rsidRPr="00575514">
        <w:rPr>
          <w:bCs/>
          <w:color w:val="000000"/>
        </w:rPr>
        <w:t xml:space="preserve"> </w:t>
      </w:r>
      <w:r w:rsidRPr="00575514">
        <w:rPr>
          <w:bCs/>
          <w:color w:val="000000"/>
        </w:rPr>
        <w:t>момента</w:t>
      </w:r>
      <w:r w:rsidR="002328BB" w:rsidRPr="00575514">
        <w:rPr>
          <w:bCs/>
          <w:color w:val="000000"/>
        </w:rPr>
        <w:t xml:space="preserve"> </w:t>
      </w:r>
      <w:r w:rsidRPr="00575514">
        <w:rPr>
          <w:bCs/>
          <w:color w:val="000000"/>
        </w:rPr>
        <w:t>заключения</w:t>
      </w:r>
      <w:r w:rsidR="002328BB" w:rsidRPr="00575514">
        <w:rPr>
          <w:bCs/>
          <w:color w:val="000000"/>
        </w:rPr>
        <w:t xml:space="preserve"> </w:t>
      </w:r>
      <w:r w:rsidRPr="00575514">
        <w:rPr>
          <w:bCs/>
          <w:color w:val="000000"/>
        </w:rPr>
        <w:t>договора.</w:t>
      </w:r>
      <w:r w:rsidR="002328BB" w:rsidRPr="00575514">
        <w:rPr>
          <w:bCs/>
          <w:color w:val="000000"/>
        </w:rPr>
        <w:t xml:space="preserve"> </w:t>
      </w:r>
      <w:r w:rsidRPr="00575514">
        <w:rPr>
          <w:bCs/>
          <w:color w:val="000000"/>
        </w:rPr>
        <w:t>Дата</w:t>
      </w:r>
      <w:r w:rsidR="002328BB" w:rsidRPr="00575514">
        <w:rPr>
          <w:bCs/>
          <w:color w:val="000000"/>
        </w:rPr>
        <w:t xml:space="preserve"> </w:t>
      </w:r>
      <w:r w:rsidRPr="00575514">
        <w:rPr>
          <w:bCs/>
          <w:color w:val="000000"/>
        </w:rPr>
        <w:t>окончания:</w:t>
      </w:r>
      <w:r w:rsidR="002328BB" w:rsidRPr="00575514">
        <w:rPr>
          <w:bCs/>
          <w:color w:val="000000"/>
        </w:rPr>
        <w:t xml:space="preserve"> </w:t>
      </w:r>
      <w:r w:rsidRPr="00575514">
        <w:rPr>
          <w:bCs/>
          <w:color w:val="000000"/>
        </w:rPr>
        <w:t>не</w:t>
      </w:r>
      <w:r w:rsidR="002328BB" w:rsidRPr="00575514">
        <w:rPr>
          <w:bCs/>
          <w:color w:val="000000"/>
        </w:rPr>
        <w:t xml:space="preserve"> </w:t>
      </w:r>
      <w:r w:rsidRPr="00575514">
        <w:rPr>
          <w:bCs/>
          <w:color w:val="000000"/>
        </w:rPr>
        <w:t>позднее</w:t>
      </w:r>
      <w:r w:rsidR="002328BB" w:rsidRPr="00575514">
        <w:rPr>
          <w:bCs/>
          <w:color w:val="000000"/>
        </w:rPr>
        <w:t xml:space="preserve"> </w:t>
      </w:r>
      <w:r w:rsidRPr="00575514">
        <w:rPr>
          <w:bCs/>
          <w:color w:val="000000"/>
        </w:rPr>
        <w:t>3</w:t>
      </w:r>
      <w:r w:rsidR="00D173C0">
        <w:rPr>
          <w:bCs/>
          <w:color w:val="000000"/>
        </w:rPr>
        <w:t>1</w:t>
      </w:r>
      <w:r w:rsidRPr="00575514">
        <w:rPr>
          <w:bCs/>
          <w:color w:val="000000"/>
        </w:rPr>
        <w:t>.12.2013г.</w:t>
      </w:r>
    </w:p>
    <w:p w:rsidR="00E4075B" w:rsidRPr="00D173C0" w:rsidRDefault="00E4075B" w:rsidP="008E1F83">
      <w:pPr>
        <w:widowControl w:val="0"/>
        <w:ind w:firstLine="1276"/>
        <w:jc w:val="both"/>
        <w:rPr>
          <w:bCs/>
          <w:i/>
          <w:color w:val="000000"/>
        </w:rPr>
      </w:pPr>
      <w:r w:rsidRPr="00D173C0">
        <w:rPr>
          <w:b/>
        </w:rPr>
        <w:t>Место</w:t>
      </w:r>
      <w:r w:rsidR="002328BB" w:rsidRPr="00D173C0">
        <w:rPr>
          <w:b/>
        </w:rPr>
        <w:t xml:space="preserve"> </w:t>
      </w:r>
      <w:r w:rsidRPr="00D173C0">
        <w:rPr>
          <w:b/>
        </w:rPr>
        <w:t>поставки</w:t>
      </w:r>
      <w:r w:rsidR="002328BB" w:rsidRPr="00D173C0">
        <w:rPr>
          <w:b/>
        </w:rPr>
        <w:t xml:space="preserve"> </w:t>
      </w:r>
      <w:r w:rsidRPr="00D173C0">
        <w:rPr>
          <w:b/>
        </w:rPr>
        <w:t>товара,</w:t>
      </w:r>
      <w:r w:rsidR="002328BB" w:rsidRPr="00D173C0">
        <w:rPr>
          <w:b/>
        </w:rPr>
        <w:t xml:space="preserve"> </w:t>
      </w:r>
      <w:r w:rsidRPr="00D173C0">
        <w:rPr>
          <w:b/>
        </w:rPr>
        <w:t>выполнения</w:t>
      </w:r>
      <w:r w:rsidR="002328BB" w:rsidRPr="00D173C0">
        <w:rPr>
          <w:b/>
        </w:rPr>
        <w:t xml:space="preserve"> </w:t>
      </w:r>
      <w:r w:rsidRPr="00D173C0">
        <w:rPr>
          <w:b/>
        </w:rPr>
        <w:t>работ</w:t>
      </w:r>
      <w:r w:rsidR="002328BB" w:rsidRPr="00D173C0">
        <w:rPr>
          <w:b/>
        </w:rPr>
        <w:t xml:space="preserve"> </w:t>
      </w:r>
      <w:r w:rsidRPr="00D173C0">
        <w:rPr>
          <w:b/>
        </w:rPr>
        <w:t>или</w:t>
      </w:r>
      <w:r w:rsidR="002328BB" w:rsidRPr="00D173C0">
        <w:rPr>
          <w:b/>
        </w:rPr>
        <w:t xml:space="preserve"> </w:t>
      </w:r>
      <w:r w:rsidRPr="00D173C0">
        <w:rPr>
          <w:b/>
        </w:rPr>
        <w:t>оказания</w:t>
      </w:r>
      <w:r w:rsidR="002328BB" w:rsidRPr="00D173C0">
        <w:rPr>
          <w:b/>
        </w:rPr>
        <w:t xml:space="preserve"> </w:t>
      </w:r>
      <w:r w:rsidRPr="00D173C0">
        <w:rPr>
          <w:b/>
        </w:rPr>
        <w:t>услуг:</w:t>
      </w:r>
      <w:r w:rsidR="002328BB" w:rsidRPr="00D173C0">
        <w:rPr>
          <w:b/>
        </w:rPr>
        <w:t xml:space="preserve"> </w:t>
      </w:r>
    </w:p>
    <w:p w:rsidR="00E4075B" w:rsidRPr="00D173C0" w:rsidRDefault="00D173C0" w:rsidP="008E1F83">
      <w:pPr>
        <w:widowControl w:val="0"/>
        <w:ind w:firstLine="709"/>
        <w:jc w:val="both"/>
        <w:rPr>
          <w:bCs/>
          <w:color w:val="000000"/>
        </w:rPr>
      </w:pPr>
      <w:r w:rsidRPr="00D173C0">
        <w:t xml:space="preserve">Саратовская область, </w:t>
      </w:r>
      <w:proofErr w:type="spellStart"/>
      <w:r w:rsidRPr="00D173C0">
        <w:t>Татищевский</w:t>
      </w:r>
      <w:proofErr w:type="spellEnd"/>
      <w:r w:rsidRPr="00D173C0">
        <w:t xml:space="preserve"> район, 1,7 км к югу от д. </w:t>
      </w:r>
      <w:proofErr w:type="spellStart"/>
      <w:r w:rsidRPr="00D173C0">
        <w:t>Докторовка</w:t>
      </w:r>
      <w:proofErr w:type="spellEnd"/>
      <w:r w:rsidRPr="00D173C0">
        <w:t xml:space="preserve"> (ПХРО Саратовского отделения филиала «Приволжский территориальный округ» ФГУП «РосРАО»)</w:t>
      </w:r>
      <w:r>
        <w:t>.</w:t>
      </w:r>
    </w:p>
    <w:p w:rsidR="007E559C" w:rsidRPr="00575514" w:rsidRDefault="001E0335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Сведения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порядке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проведения,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в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том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числе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об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оформлении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участия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в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75514">
        <w:rPr>
          <w:rFonts w:ascii="Times New Roman" w:hAnsi="Times New Roman"/>
          <w:b/>
          <w:sz w:val="24"/>
          <w:szCs w:val="24"/>
        </w:rPr>
        <w:t>запросе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75514">
        <w:rPr>
          <w:rFonts w:ascii="Times New Roman" w:hAnsi="Times New Roman"/>
          <w:b/>
          <w:sz w:val="24"/>
          <w:szCs w:val="24"/>
        </w:rPr>
        <w:t>цен</w:t>
      </w:r>
      <w:r w:rsidRPr="00575514">
        <w:rPr>
          <w:rFonts w:ascii="Times New Roman" w:hAnsi="Times New Roman"/>
          <w:b/>
          <w:sz w:val="24"/>
          <w:szCs w:val="24"/>
        </w:rPr>
        <w:t>,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определении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лица,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выигравшего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запрос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цен</w:t>
      </w:r>
      <w:r w:rsidRPr="00575514">
        <w:rPr>
          <w:rFonts w:ascii="Times New Roman" w:hAnsi="Times New Roman"/>
          <w:b/>
          <w:sz w:val="24"/>
          <w:szCs w:val="24"/>
        </w:rPr>
        <w:t>:</w:t>
      </w:r>
    </w:p>
    <w:p w:rsidR="00DA0A0B" w:rsidRPr="00575514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575514">
        <w:t>Запрос</w:t>
      </w:r>
      <w:r w:rsidR="002328BB" w:rsidRPr="00575514">
        <w:t xml:space="preserve"> </w:t>
      </w:r>
      <w:r w:rsidRPr="00575514">
        <w:t>цен</w:t>
      </w:r>
      <w:r w:rsidR="002328BB" w:rsidRPr="00575514">
        <w:t xml:space="preserve"> </w:t>
      </w:r>
      <w:r w:rsidR="00C87330" w:rsidRPr="00575514">
        <w:t>проводится</w:t>
      </w:r>
      <w:r w:rsidR="002328BB" w:rsidRPr="00575514">
        <w:t xml:space="preserve"> </w:t>
      </w:r>
      <w:r w:rsidR="007E559C" w:rsidRPr="00575514">
        <w:t>на</w:t>
      </w:r>
      <w:r w:rsidR="002328BB" w:rsidRPr="00575514">
        <w:t xml:space="preserve"> </w:t>
      </w:r>
      <w:r w:rsidR="007E559C" w:rsidRPr="00575514">
        <w:t>электронной</w:t>
      </w:r>
      <w:r w:rsidR="002328BB" w:rsidRPr="00575514">
        <w:t xml:space="preserve"> </w:t>
      </w:r>
      <w:r w:rsidR="007E559C" w:rsidRPr="00575514">
        <w:t>торговой</w:t>
      </w:r>
      <w:r w:rsidR="002328BB" w:rsidRPr="00575514">
        <w:t xml:space="preserve"> </w:t>
      </w:r>
      <w:r w:rsidR="007E559C" w:rsidRPr="00575514">
        <w:t>площадке</w:t>
      </w:r>
      <w:r w:rsidR="002328BB" w:rsidRPr="00575514">
        <w:t xml:space="preserve"> </w:t>
      </w:r>
      <w:r w:rsidR="00E4075B" w:rsidRPr="00575514">
        <w:rPr>
          <w:color w:val="000000"/>
        </w:rPr>
        <w:t>ООО</w:t>
      </w:r>
      <w:r w:rsidR="002328BB" w:rsidRPr="00575514">
        <w:rPr>
          <w:color w:val="000000"/>
        </w:rPr>
        <w:t xml:space="preserve"> </w:t>
      </w:r>
      <w:r w:rsidR="00E4075B" w:rsidRPr="00575514">
        <w:rPr>
          <w:color w:val="000000"/>
        </w:rPr>
        <w:t>«Аукционный</w:t>
      </w:r>
      <w:r w:rsidR="002328BB" w:rsidRPr="00575514">
        <w:rPr>
          <w:color w:val="000000"/>
        </w:rPr>
        <w:t xml:space="preserve"> </w:t>
      </w:r>
      <w:r w:rsidR="00E4075B" w:rsidRPr="00575514">
        <w:rPr>
          <w:color w:val="000000"/>
        </w:rPr>
        <w:t>конкурсный</w:t>
      </w:r>
      <w:r w:rsidR="002328BB" w:rsidRPr="00575514">
        <w:rPr>
          <w:color w:val="000000"/>
        </w:rPr>
        <w:t xml:space="preserve"> </w:t>
      </w:r>
      <w:proofErr w:type="gramStart"/>
      <w:r w:rsidR="00E4075B" w:rsidRPr="00575514">
        <w:rPr>
          <w:color w:val="000000"/>
        </w:rPr>
        <w:t>дом»</w:t>
      </w:r>
      <w:r w:rsidR="002328BB" w:rsidRPr="00575514">
        <w:rPr>
          <w:color w:val="000000"/>
        </w:rPr>
        <w:t xml:space="preserve">  </w:t>
      </w:r>
      <w:r w:rsidR="00E4075B" w:rsidRPr="00575514">
        <w:rPr>
          <w:color w:val="000000"/>
        </w:rPr>
        <w:t>в</w:t>
      </w:r>
      <w:proofErr w:type="gramEnd"/>
      <w:r w:rsidR="002328BB" w:rsidRPr="00575514">
        <w:rPr>
          <w:color w:val="000000"/>
        </w:rPr>
        <w:t xml:space="preserve"> </w:t>
      </w:r>
      <w:r w:rsidR="00E4075B" w:rsidRPr="00575514">
        <w:rPr>
          <w:color w:val="000000"/>
        </w:rPr>
        <w:t>сети</w:t>
      </w:r>
      <w:r w:rsidR="002328BB" w:rsidRPr="00575514">
        <w:rPr>
          <w:color w:val="000000"/>
        </w:rPr>
        <w:t xml:space="preserve"> </w:t>
      </w:r>
      <w:r w:rsidR="00E4075B" w:rsidRPr="00575514">
        <w:rPr>
          <w:color w:val="000000"/>
        </w:rPr>
        <w:t>«Интернет»</w:t>
      </w:r>
      <w:r w:rsidR="002328BB" w:rsidRPr="00575514">
        <w:rPr>
          <w:color w:val="000000"/>
        </w:rPr>
        <w:t xml:space="preserve"> </w:t>
      </w:r>
      <w:r w:rsidR="00E4075B" w:rsidRPr="00575514">
        <w:rPr>
          <w:color w:val="000000"/>
        </w:rPr>
        <w:t>по</w:t>
      </w:r>
      <w:r w:rsidR="002328BB" w:rsidRPr="00575514">
        <w:rPr>
          <w:color w:val="000000"/>
        </w:rPr>
        <w:t xml:space="preserve"> </w:t>
      </w:r>
      <w:r w:rsidR="00E4075B" w:rsidRPr="00575514">
        <w:rPr>
          <w:color w:val="000000"/>
        </w:rPr>
        <w:t>адресу:</w:t>
      </w:r>
      <w:r w:rsidR="002328BB" w:rsidRPr="00575514">
        <w:rPr>
          <w:color w:val="000000"/>
        </w:rPr>
        <w:t xml:space="preserve"> </w:t>
      </w:r>
      <w:hyperlink r:id="rId17" w:history="1">
        <w:r w:rsidR="00E4075B" w:rsidRPr="00575514">
          <w:rPr>
            <w:rStyle w:val="afa"/>
          </w:rPr>
          <w:t>http://www.a-k-d.ru</w:t>
        </w:r>
      </w:hyperlink>
      <w:r w:rsidR="002328BB" w:rsidRPr="00575514">
        <w:t xml:space="preserve"> </w:t>
      </w:r>
      <w:r w:rsidR="007E559C" w:rsidRPr="00575514">
        <w:t>в</w:t>
      </w:r>
      <w:r w:rsidR="002328BB" w:rsidRPr="00575514">
        <w:t xml:space="preserve"> </w:t>
      </w:r>
      <w:r w:rsidR="007E559C" w:rsidRPr="00575514">
        <w:t>порядке,</w:t>
      </w:r>
      <w:r w:rsidR="002328BB" w:rsidRPr="00575514">
        <w:t xml:space="preserve"> </w:t>
      </w:r>
      <w:r w:rsidR="007E559C" w:rsidRPr="00575514">
        <w:t>установленном</w:t>
      </w:r>
      <w:r w:rsidR="002328BB" w:rsidRPr="00575514">
        <w:t xml:space="preserve"> </w:t>
      </w:r>
      <w:r w:rsidR="007E559C" w:rsidRPr="00575514">
        <w:t>регламентом</w:t>
      </w:r>
      <w:r w:rsidR="002328BB" w:rsidRPr="00575514">
        <w:t xml:space="preserve"> </w:t>
      </w:r>
      <w:r w:rsidR="001E0335" w:rsidRPr="00575514">
        <w:t>данной</w:t>
      </w:r>
      <w:r w:rsidR="002328BB" w:rsidRPr="00575514">
        <w:t xml:space="preserve"> </w:t>
      </w:r>
      <w:r w:rsidR="007E559C" w:rsidRPr="00575514">
        <w:t>электронной</w:t>
      </w:r>
      <w:r w:rsidR="002328BB" w:rsidRPr="00575514">
        <w:t xml:space="preserve"> </w:t>
      </w:r>
      <w:r w:rsidR="007E559C" w:rsidRPr="00575514">
        <w:t>торговой</w:t>
      </w:r>
      <w:r w:rsidR="002328BB" w:rsidRPr="00575514">
        <w:t xml:space="preserve"> </w:t>
      </w:r>
      <w:r w:rsidR="007E559C" w:rsidRPr="00575514">
        <w:t>площадки</w:t>
      </w:r>
      <w:r w:rsidR="002328BB" w:rsidRPr="00575514">
        <w:t xml:space="preserve"> </w:t>
      </w:r>
      <w:r w:rsidR="00C87330" w:rsidRPr="00575514">
        <w:t>в</w:t>
      </w:r>
      <w:r w:rsidR="002328BB" w:rsidRPr="00575514">
        <w:t xml:space="preserve"> </w:t>
      </w:r>
      <w:r w:rsidR="00C87330" w:rsidRPr="00575514">
        <w:t>соответствии</w:t>
      </w:r>
      <w:r w:rsidR="002328BB" w:rsidRPr="00575514">
        <w:t xml:space="preserve"> </w:t>
      </w:r>
      <w:r w:rsidR="00C87330" w:rsidRPr="00575514">
        <w:t>с</w:t>
      </w:r>
      <w:r w:rsidR="002328BB" w:rsidRPr="00575514">
        <w:t xml:space="preserve"> </w:t>
      </w:r>
      <w:r w:rsidR="00C87330" w:rsidRPr="00575514">
        <w:t>условиями</w:t>
      </w:r>
      <w:r w:rsidR="002328BB" w:rsidRPr="00575514">
        <w:t xml:space="preserve"> </w:t>
      </w:r>
      <w:r w:rsidR="00C87330" w:rsidRPr="00575514">
        <w:t>и</w:t>
      </w:r>
      <w:r w:rsidR="002328BB" w:rsidRPr="00575514">
        <w:t xml:space="preserve"> </w:t>
      </w:r>
      <w:r w:rsidR="00C87330" w:rsidRPr="00575514">
        <w:t>требов</w:t>
      </w:r>
      <w:r w:rsidR="00DA0A0B" w:rsidRPr="00575514">
        <w:t>аниями</w:t>
      </w:r>
      <w:r w:rsidR="002328BB" w:rsidRPr="00575514">
        <w:t xml:space="preserve"> </w:t>
      </w:r>
      <w:r w:rsidR="003E0066" w:rsidRPr="00575514">
        <w:t>документации</w:t>
      </w:r>
      <w:r w:rsidR="002328BB" w:rsidRPr="00575514">
        <w:t xml:space="preserve"> </w:t>
      </w:r>
      <w:r w:rsidR="003E0066" w:rsidRPr="00575514">
        <w:t>по</w:t>
      </w:r>
      <w:r w:rsidR="002328BB" w:rsidRPr="00575514">
        <w:t xml:space="preserve"> </w:t>
      </w:r>
      <w:r w:rsidRPr="00575514">
        <w:t>запросу</w:t>
      </w:r>
      <w:r w:rsidR="002328BB" w:rsidRPr="00575514">
        <w:t xml:space="preserve"> </w:t>
      </w:r>
      <w:r w:rsidRPr="00575514">
        <w:t>цен</w:t>
      </w:r>
      <w:r w:rsidR="00DA0A0B" w:rsidRPr="00575514">
        <w:t>.</w:t>
      </w:r>
    </w:p>
    <w:p w:rsidR="00E0155B" w:rsidRPr="00575514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575514">
        <w:t>Для</w:t>
      </w:r>
      <w:r w:rsidR="002328BB" w:rsidRPr="00575514">
        <w:t xml:space="preserve"> </w:t>
      </w:r>
      <w:r w:rsidRPr="00575514">
        <w:t>участия</w:t>
      </w:r>
      <w:r w:rsidR="002328BB" w:rsidRPr="00575514">
        <w:t xml:space="preserve"> </w:t>
      </w:r>
      <w:r w:rsidRPr="00575514">
        <w:t>в</w:t>
      </w:r>
      <w:r w:rsidR="002328BB" w:rsidRPr="00575514">
        <w:t xml:space="preserve"> </w:t>
      </w:r>
      <w:r w:rsidR="004560F3" w:rsidRPr="00575514">
        <w:t>запросе</w:t>
      </w:r>
      <w:r w:rsidR="002328BB" w:rsidRPr="00575514">
        <w:t xml:space="preserve"> </w:t>
      </w:r>
      <w:r w:rsidR="004560F3" w:rsidRPr="00575514">
        <w:t>цен</w:t>
      </w:r>
      <w:r w:rsidR="002328BB" w:rsidRPr="00575514">
        <w:t xml:space="preserve"> </w:t>
      </w:r>
      <w:r w:rsidRPr="00575514">
        <w:t>участникам</w:t>
      </w:r>
      <w:r w:rsidR="002328BB" w:rsidRPr="00575514">
        <w:t xml:space="preserve"> </w:t>
      </w:r>
      <w:r w:rsidRPr="00575514">
        <w:t>необходимо</w:t>
      </w:r>
      <w:r w:rsidR="002328BB" w:rsidRPr="00575514">
        <w:t xml:space="preserve"> </w:t>
      </w:r>
      <w:r w:rsidRPr="00575514">
        <w:t>быть</w:t>
      </w:r>
      <w:r w:rsidR="002328BB" w:rsidRPr="00575514">
        <w:t xml:space="preserve"> </w:t>
      </w:r>
      <w:r w:rsidRPr="00575514">
        <w:t>аккредитованным</w:t>
      </w:r>
      <w:r w:rsidR="002328BB" w:rsidRPr="00575514">
        <w:t xml:space="preserve"> </w:t>
      </w:r>
      <w:r w:rsidRPr="00575514">
        <w:t>на</w:t>
      </w:r>
      <w:r w:rsidR="002328BB" w:rsidRPr="00575514">
        <w:t xml:space="preserve"> </w:t>
      </w:r>
      <w:r w:rsidRPr="00575514">
        <w:t>указанной</w:t>
      </w:r>
      <w:r w:rsidR="002328BB" w:rsidRPr="00575514">
        <w:t xml:space="preserve"> </w:t>
      </w:r>
      <w:r w:rsidRPr="00575514">
        <w:t>электронной</w:t>
      </w:r>
      <w:r w:rsidR="002328BB" w:rsidRPr="00575514">
        <w:t xml:space="preserve"> </w:t>
      </w:r>
      <w:r w:rsidRPr="00575514">
        <w:t>торговой</w:t>
      </w:r>
      <w:r w:rsidR="002328BB" w:rsidRPr="00575514">
        <w:t xml:space="preserve"> </w:t>
      </w:r>
      <w:r w:rsidRPr="00575514">
        <w:t>площадке</w:t>
      </w:r>
      <w:r w:rsidR="002328BB" w:rsidRPr="00575514">
        <w:t xml:space="preserve"> </w:t>
      </w:r>
      <w:r w:rsidRPr="00575514">
        <w:t>в</w:t>
      </w:r>
      <w:r w:rsidR="002328BB" w:rsidRPr="00575514">
        <w:t xml:space="preserve"> </w:t>
      </w:r>
      <w:r w:rsidRPr="00575514">
        <w:t>соответствии</w:t>
      </w:r>
      <w:r w:rsidR="002328BB" w:rsidRPr="00575514">
        <w:t xml:space="preserve"> </w:t>
      </w:r>
      <w:r w:rsidRPr="00575514">
        <w:t>с</w:t>
      </w:r>
      <w:r w:rsidR="002328BB" w:rsidRPr="00575514">
        <w:t xml:space="preserve"> </w:t>
      </w:r>
      <w:r w:rsidRPr="00575514">
        <w:t>правилами</w:t>
      </w:r>
      <w:r w:rsidR="002328BB" w:rsidRPr="00575514">
        <w:t xml:space="preserve"> </w:t>
      </w:r>
      <w:r w:rsidRPr="00575514">
        <w:t>данной</w:t>
      </w:r>
      <w:r w:rsidR="002328BB" w:rsidRPr="00575514">
        <w:t xml:space="preserve"> </w:t>
      </w:r>
      <w:r w:rsidRPr="00575514">
        <w:t>электронной</w:t>
      </w:r>
      <w:r w:rsidR="002328BB" w:rsidRPr="00575514">
        <w:t xml:space="preserve"> </w:t>
      </w:r>
      <w:r w:rsidRPr="00575514">
        <w:t>торговой</w:t>
      </w:r>
      <w:r w:rsidR="002328BB" w:rsidRPr="00575514">
        <w:t xml:space="preserve"> </w:t>
      </w:r>
      <w:r w:rsidRPr="00575514">
        <w:t>площадки.</w:t>
      </w:r>
    </w:p>
    <w:p w:rsidR="00C87330" w:rsidRPr="00575514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575514">
        <w:t>П</w:t>
      </w:r>
      <w:r w:rsidR="007F0991" w:rsidRPr="00575514">
        <w:t>обедител</w:t>
      </w:r>
      <w:r w:rsidR="001E0335" w:rsidRPr="00575514">
        <w:t>ем</w:t>
      </w:r>
      <w:r w:rsidR="002328BB" w:rsidRPr="00575514">
        <w:t xml:space="preserve"> </w:t>
      </w:r>
      <w:r w:rsidR="00466F9E" w:rsidRPr="00575514">
        <w:t>запроса</w:t>
      </w:r>
      <w:r w:rsidR="002328BB" w:rsidRPr="00575514">
        <w:t xml:space="preserve"> </w:t>
      </w:r>
      <w:r w:rsidR="00466F9E" w:rsidRPr="00575514">
        <w:t>цен</w:t>
      </w:r>
      <w:r w:rsidR="002328BB" w:rsidRPr="00575514">
        <w:t xml:space="preserve"> </w:t>
      </w:r>
      <w:r w:rsidR="001E0335" w:rsidRPr="00575514">
        <w:t>признается,</w:t>
      </w:r>
      <w:r w:rsidR="002328BB" w:rsidRPr="00575514">
        <w:t xml:space="preserve"> </w:t>
      </w:r>
      <w:r w:rsidR="007F0991" w:rsidRPr="00575514">
        <w:t>по</w:t>
      </w:r>
      <w:r w:rsidR="002328BB" w:rsidRPr="00575514">
        <w:t xml:space="preserve"> </w:t>
      </w:r>
      <w:r w:rsidR="007F0991" w:rsidRPr="00575514">
        <w:t>решению</w:t>
      </w:r>
      <w:r w:rsidR="002328BB" w:rsidRPr="00575514">
        <w:t xml:space="preserve"> </w:t>
      </w:r>
      <w:r w:rsidR="002E77A5" w:rsidRPr="00575514">
        <w:t>закупочной</w:t>
      </w:r>
      <w:r w:rsidR="002328BB" w:rsidRPr="00575514">
        <w:t xml:space="preserve"> </w:t>
      </w:r>
      <w:r w:rsidR="002E77A5" w:rsidRPr="00575514">
        <w:t>комиссии</w:t>
      </w:r>
      <w:r w:rsidR="001E0335" w:rsidRPr="00575514">
        <w:t>,</w:t>
      </w:r>
      <w:r w:rsidR="002328BB" w:rsidRPr="00575514">
        <w:t xml:space="preserve"> </w:t>
      </w:r>
      <w:r w:rsidR="009430A7" w:rsidRPr="00575514">
        <w:t>допущенный</w:t>
      </w:r>
      <w:r w:rsidR="002328BB" w:rsidRPr="00575514">
        <w:t xml:space="preserve"> </w:t>
      </w:r>
      <w:r w:rsidR="007F0991" w:rsidRPr="00575514">
        <w:t>участник</w:t>
      </w:r>
      <w:r w:rsidR="002328BB" w:rsidRPr="00575514">
        <w:t xml:space="preserve"> </w:t>
      </w:r>
      <w:r w:rsidR="00466F9E" w:rsidRPr="00575514">
        <w:t>запроса</w:t>
      </w:r>
      <w:r w:rsidR="002328BB" w:rsidRPr="00575514">
        <w:t xml:space="preserve"> </w:t>
      </w:r>
      <w:r w:rsidR="00466F9E" w:rsidRPr="00575514">
        <w:t>цен</w:t>
      </w:r>
      <w:r w:rsidR="007F0991" w:rsidRPr="00575514">
        <w:t>,</w:t>
      </w:r>
      <w:r w:rsidR="002328BB" w:rsidRPr="00575514">
        <w:t xml:space="preserve"> </w:t>
      </w:r>
      <w:r w:rsidR="007F0991" w:rsidRPr="00575514">
        <w:t>предложивший</w:t>
      </w:r>
      <w:r w:rsidR="002328BB" w:rsidRPr="00575514">
        <w:t xml:space="preserve"> </w:t>
      </w:r>
      <w:r w:rsidR="004560F3" w:rsidRPr="00575514">
        <w:t>наименьшую</w:t>
      </w:r>
      <w:r w:rsidR="002328BB" w:rsidRPr="00575514">
        <w:t xml:space="preserve"> </w:t>
      </w:r>
      <w:r w:rsidR="004560F3" w:rsidRPr="00575514">
        <w:t>цену</w:t>
      </w:r>
      <w:r w:rsidR="002328BB" w:rsidRPr="00575514">
        <w:t xml:space="preserve"> </w:t>
      </w:r>
      <w:r w:rsidR="004560F3" w:rsidRPr="00575514">
        <w:t>договора</w:t>
      </w:r>
      <w:r w:rsidR="007F0991" w:rsidRPr="00575514">
        <w:t>.</w:t>
      </w:r>
    </w:p>
    <w:p w:rsidR="004560F3" w:rsidRPr="00D173C0" w:rsidRDefault="00C87330" w:rsidP="001820AD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Начальная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(максимальная)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цена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договора:</w:t>
      </w:r>
      <w:r w:rsidR="000C2C71" w:rsidRPr="00575514">
        <w:rPr>
          <w:rFonts w:ascii="Times New Roman" w:hAnsi="Times New Roman"/>
          <w:sz w:val="24"/>
          <w:szCs w:val="24"/>
        </w:rPr>
        <w:t xml:space="preserve"> </w:t>
      </w:r>
      <w:r w:rsidR="00D173C0" w:rsidRPr="00D173C0">
        <w:rPr>
          <w:rFonts w:ascii="Times New Roman" w:hAnsi="Times New Roman"/>
          <w:bCs/>
          <w:color w:val="000000"/>
          <w:sz w:val="24"/>
          <w:szCs w:val="24"/>
        </w:rPr>
        <w:t xml:space="preserve">3 534 163,60 (три миллиона пятьсот тридцать четыре тысячи сто шестьдесят три) руб. 60 </w:t>
      </w:r>
      <w:proofErr w:type="gramStart"/>
      <w:r w:rsidR="00D173C0" w:rsidRPr="00D173C0">
        <w:rPr>
          <w:rFonts w:ascii="Times New Roman" w:hAnsi="Times New Roman"/>
          <w:bCs/>
          <w:color w:val="000000"/>
          <w:sz w:val="24"/>
          <w:szCs w:val="24"/>
        </w:rPr>
        <w:t>коп.</w:t>
      </w:r>
      <w:r w:rsidR="00354058" w:rsidRPr="00D173C0">
        <w:rPr>
          <w:rFonts w:ascii="Times New Roman" w:hAnsi="Times New Roman"/>
          <w:bCs/>
          <w:sz w:val="24"/>
          <w:szCs w:val="24"/>
        </w:rPr>
        <w:t>,</w:t>
      </w:r>
      <w:proofErr w:type="gramEnd"/>
      <w:r w:rsidR="00354058" w:rsidRPr="00D173C0">
        <w:rPr>
          <w:rFonts w:ascii="Times New Roman" w:hAnsi="Times New Roman"/>
          <w:bCs/>
          <w:sz w:val="24"/>
          <w:szCs w:val="24"/>
        </w:rPr>
        <w:t xml:space="preserve"> с учетом НДС 18%. </w:t>
      </w:r>
      <w:r w:rsidR="00D173C0" w:rsidRPr="00D173C0">
        <w:rPr>
          <w:rFonts w:ascii="Times New Roman" w:hAnsi="Times New Roman"/>
          <w:bCs/>
          <w:color w:val="000000"/>
          <w:sz w:val="24"/>
          <w:szCs w:val="24"/>
        </w:rPr>
        <w:t xml:space="preserve">В цену включены все издержки Исполнителя, связанные с выполнением работ по договору и причитающееся ему вознаграждение, в </w:t>
      </w:r>
      <w:proofErr w:type="spellStart"/>
      <w:r w:rsidR="00D173C0" w:rsidRPr="00D173C0">
        <w:rPr>
          <w:rFonts w:ascii="Times New Roman" w:hAnsi="Times New Roman"/>
          <w:bCs/>
          <w:color w:val="000000"/>
          <w:sz w:val="24"/>
          <w:szCs w:val="24"/>
        </w:rPr>
        <w:t>т.ч</w:t>
      </w:r>
      <w:proofErr w:type="spellEnd"/>
      <w:r w:rsidR="00D173C0" w:rsidRPr="00D173C0">
        <w:rPr>
          <w:rFonts w:ascii="Times New Roman" w:hAnsi="Times New Roman"/>
          <w:bCs/>
          <w:color w:val="000000"/>
          <w:sz w:val="24"/>
          <w:szCs w:val="24"/>
        </w:rPr>
        <w:t>. стоимость доставки оборудования и обучения специалистов Заказчика в соответствии с техническими требованиями.</w:t>
      </w:r>
    </w:p>
    <w:p w:rsidR="00C87330" w:rsidRPr="0057551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Срок,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место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порядок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575514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575514">
        <w:rPr>
          <w:rFonts w:ascii="Times New Roman" w:hAnsi="Times New Roman"/>
          <w:b/>
          <w:sz w:val="24"/>
          <w:szCs w:val="24"/>
        </w:rPr>
        <w:t>по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запросу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цен</w:t>
      </w:r>
      <w:r w:rsidRPr="00575514">
        <w:rPr>
          <w:rFonts w:ascii="Times New Roman" w:hAnsi="Times New Roman"/>
          <w:b/>
          <w:sz w:val="24"/>
          <w:szCs w:val="24"/>
        </w:rPr>
        <w:t>:</w:t>
      </w:r>
    </w:p>
    <w:p w:rsidR="00973E61" w:rsidRPr="00575514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75514">
        <w:rPr>
          <w:spacing w:val="-6"/>
        </w:rPr>
        <w:t>Н</w:t>
      </w:r>
      <w:r w:rsidR="00973E61" w:rsidRPr="00575514">
        <w:rPr>
          <w:spacing w:val="-6"/>
        </w:rPr>
        <w:t>а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официальном</w:t>
      </w:r>
      <w:r w:rsidR="002328BB" w:rsidRPr="00575514">
        <w:rPr>
          <w:spacing w:val="-6"/>
        </w:rPr>
        <w:t xml:space="preserve"> </w:t>
      </w:r>
      <w:r w:rsidRPr="00575514">
        <w:rPr>
          <w:spacing w:val="-6"/>
        </w:rPr>
        <w:t>государственном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сайте</w:t>
      </w:r>
      <w:r w:rsidR="002328BB" w:rsidRPr="00575514">
        <w:rPr>
          <w:spacing w:val="-6"/>
        </w:rPr>
        <w:t xml:space="preserve"> </w:t>
      </w:r>
      <w:r w:rsidR="00973E61" w:rsidRPr="00575514">
        <w:t>в</w:t>
      </w:r>
      <w:r w:rsidR="002328BB" w:rsidRPr="00575514">
        <w:t xml:space="preserve"> </w:t>
      </w:r>
      <w:r w:rsidR="00973E61" w:rsidRPr="00575514">
        <w:t>информационно-телекоммуникационной</w:t>
      </w:r>
      <w:r w:rsidR="002328BB" w:rsidRPr="00575514">
        <w:t xml:space="preserve"> </w:t>
      </w:r>
      <w:r w:rsidR="00973E61" w:rsidRPr="00575514">
        <w:t>сети</w:t>
      </w:r>
      <w:r w:rsidR="002328BB" w:rsidRPr="00575514">
        <w:t xml:space="preserve"> </w:t>
      </w:r>
      <w:r w:rsidR="00973E61" w:rsidRPr="00575514">
        <w:t>«Интернет»</w:t>
      </w:r>
      <w:r w:rsidR="002328BB" w:rsidRPr="00575514">
        <w:t xml:space="preserve"> </w:t>
      </w:r>
      <w:r w:rsidR="00973E61" w:rsidRPr="00575514">
        <w:t>для</w:t>
      </w:r>
      <w:r w:rsidR="002328BB" w:rsidRPr="00575514">
        <w:t xml:space="preserve"> </w:t>
      </w:r>
      <w:r w:rsidR="00973E61" w:rsidRPr="00575514">
        <w:t>размещения</w:t>
      </w:r>
      <w:r w:rsidR="002328BB" w:rsidRPr="00575514">
        <w:t xml:space="preserve"> </w:t>
      </w:r>
      <w:r w:rsidR="00973E61" w:rsidRPr="00575514">
        <w:t>информации</w:t>
      </w:r>
      <w:r w:rsidR="002328BB" w:rsidRPr="00575514">
        <w:t xml:space="preserve"> </w:t>
      </w:r>
      <w:r w:rsidR="00973E61" w:rsidRPr="00575514">
        <w:t>о</w:t>
      </w:r>
      <w:r w:rsidR="002328BB" w:rsidRPr="00575514">
        <w:t xml:space="preserve"> </w:t>
      </w:r>
      <w:r w:rsidR="00973E61" w:rsidRPr="00575514">
        <w:t>размещении</w:t>
      </w:r>
      <w:r w:rsidR="002328BB" w:rsidRPr="00575514">
        <w:t xml:space="preserve"> </w:t>
      </w:r>
      <w:r w:rsidR="00973E61" w:rsidRPr="00575514">
        <w:t>заказов</w:t>
      </w:r>
      <w:r w:rsidR="002328BB" w:rsidRPr="00575514">
        <w:t xml:space="preserve"> </w:t>
      </w:r>
      <w:r w:rsidR="00973E61" w:rsidRPr="00575514">
        <w:t>на</w:t>
      </w:r>
      <w:r w:rsidR="002328BB" w:rsidRPr="00575514">
        <w:t xml:space="preserve"> </w:t>
      </w:r>
      <w:r w:rsidR="00973E61" w:rsidRPr="00575514">
        <w:t>поставки</w:t>
      </w:r>
      <w:r w:rsidR="002328BB" w:rsidRPr="00575514">
        <w:t xml:space="preserve"> </w:t>
      </w:r>
      <w:r w:rsidR="00973E61" w:rsidRPr="00575514">
        <w:t>товаров,</w:t>
      </w:r>
      <w:r w:rsidR="002328BB" w:rsidRPr="00575514">
        <w:t xml:space="preserve"> </w:t>
      </w:r>
      <w:r w:rsidR="00973E61" w:rsidRPr="00575514">
        <w:t>выполнение</w:t>
      </w:r>
      <w:r w:rsidR="002328BB" w:rsidRPr="00575514">
        <w:t xml:space="preserve"> </w:t>
      </w:r>
      <w:r w:rsidR="00973E61" w:rsidRPr="00575514">
        <w:t>работ,</w:t>
      </w:r>
      <w:r w:rsidR="002328BB" w:rsidRPr="00575514">
        <w:t xml:space="preserve"> </w:t>
      </w:r>
      <w:r w:rsidR="00973E61" w:rsidRPr="00575514">
        <w:t>оказание</w:t>
      </w:r>
      <w:r w:rsidR="002328BB" w:rsidRPr="00575514">
        <w:t xml:space="preserve"> </w:t>
      </w:r>
      <w:r w:rsidR="00973E61" w:rsidRPr="00575514">
        <w:t>услуг</w:t>
      </w:r>
      <w:r w:rsidR="002328BB" w:rsidRPr="00575514">
        <w:t xml:space="preserve"> </w:t>
      </w:r>
      <w:r w:rsidR="00973E61" w:rsidRPr="00575514">
        <w:t>(</w:t>
      </w:r>
      <w:hyperlink r:id="rId18" w:history="1">
        <w:r w:rsidR="00E87A55" w:rsidRPr="00575514">
          <w:rPr>
            <w:rStyle w:val="afa"/>
          </w:rPr>
          <w:t>http://www.zakupki.gov.ru</w:t>
        </w:r>
      </w:hyperlink>
      <w:r w:rsidR="00973E61" w:rsidRPr="00575514">
        <w:t>)</w:t>
      </w:r>
      <w:r w:rsidR="00CA5128" w:rsidRPr="00575514">
        <w:t>,</w:t>
      </w:r>
      <w:r w:rsidR="002328BB" w:rsidRPr="00575514">
        <w:t xml:space="preserve"> </w:t>
      </w:r>
      <w:r w:rsidR="00CA5128" w:rsidRPr="00575514">
        <w:t>на</w:t>
      </w:r>
      <w:r w:rsidR="002328BB" w:rsidRPr="00575514">
        <w:t xml:space="preserve"> </w:t>
      </w:r>
      <w:r w:rsidR="00B15A9F" w:rsidRPr="00575514">
        <w:t>официальном</w:t>
      </w:r>
      <w:r w:rsidR="002328BB" w:rsidRPr="00575514">
        <w:t xml:space="preserve"> </w:t>
      </w:r>
      <w:r w:rsidR="00CA5128" w:rsidRPr="00575514">
        <w:t>сайте</w:t>
      </w:r>
      <w:r w:rsidR="002328BB" w:rsidRPr="00575514">
        <w:t xml:space="preserve"> </w:t>
      </w:r>
      <w:r w:rsidRPr="00575514">
        <w:t>по</w:t>
      </w:r>
      <w:r w:rsidR="002328BB" w:rsidRPr="00575514">
        <w:t xml:space="preserve"> </w:t>
      </w:r>
      <w:r w:rsidR="00CA5128" w:rsidRPr="00575514">
        <w:t>закупкам</w:t>
      </w:r>
      <w:r w:rsidR="002328BB" w:rsidRPr="00575514">
        <w:t xml:space="preserve"> </w:t>
      </w:r>
      <w:r w:rsidR="00CA5128" w:rsidRPr="00575514">
        <w:t>атомной</w:t>
      </w:r>
      <w:r w:rsidR="002328BB" w:rsidRPr="00575514">
        <w:t xml:space="preserve"> </w:t>
      </w:r>
      <w:r w:rsidR="00CA5128" w:rsidRPr="00575514">
        <w:t>отрасли</w:t>
      </w:r>
      <w:r w:rsidR="002328BB" w:rsidRPr="00575514">
        <w:t xml:space="preserve"> </w:t>
      </w:r>
      <w:proofErr w:type="spellStart"/>
      <w:r w:rsidR="00973E61" w:rsidRPr="00575514">
        <w:t>Госкорпорации</w:t>
      </w:r>
      <w:proofErr w:type="spellEnd"/>
      <w:r w:rsidR="002328BB" w:rsidRPr="00575514">
        <w:t xml:space="preserve"> </w:t>
      </w:r>
      <w:r w:rsidR="00973E61" w:rsidRPr="00575514">
        <w:t>«</w:t>
      </w:r>
      <w:proofErr w:type="spellStart"/>
      <w:r w:rsidR="00973E61" w:rsidRPr="00575514">
        <w:t>Рос</w:t>
      </w:r>
      <w:r w:rsidR="00973E61" w:rsidRPr="00575514">
        <w:rPr>
          <w:spacing w:val="-6"/>
        </w:rPr>
        <w:t>атом</w:t>
      </w:r>
      <w:proofErr w:type="spellEnd"/>
      <w:r w:rsidR="00973E61" w:rsidRPr="00575514">
        <w:rPr>
          <w:spacing w:val="-6"/>
        </w:rPr>
        <w:t>»</w:t>
      </w:r>
      <w:r w:rsidR="002328BB" w:rsidRPr="00575514">
        <w:rPr>
          <w:spacing w:val="-6"/>
        </w:rPr>
        <w:t xml:space="preserve"> </w:t>
      </w:r>
      <w:r w:rsidR="00E87A55" w:rsidRPr="00575514">
        <w:rPr>
          <w:spacing w:val="-6"/>
        </w:rPr>
        <w:t>(</w:t>
      </w:r>
      <w:hyperlink r:id="rId19" w:history="1">
        <w:r w:rsidR="00973E61" w:rsidRPr="00575514">
          <w:rPr>
            <w:rStyle w:val="afa"/>
          </w:rPr>
          <w:t>http://zakupki.rosatom.ru</w:t>
        </w:r>
      </w:hyperlink>
      <w:r w:rsidR="00E87A55" w:rsidRPr="00575514">
        <w:rPr>
          <w:spacing w:val="-6"/>
        </w:rPr>
        <w:t>)</w:t>
      </w:r>
      <w:r w:rsidR="002328BB" w:rsidRPr="00575514">
        <w:rPr>
          <w:spacing w:val="-6"/>
        </w:rPr>
        <w:t xml:space="preserve"> </w:t>
      </w:r>
      <w:r w:rsidR="009D6ADE" w:rsidRPr="00575514">
        <w:rPr>
          <w:spacing w:val="-6"/>
        </w:rPr>
        <w:t>документация</w:t>
      </w:r>
      <w:r w:rsidR="002328BB" w:rsidRPr="00575514">
        <w:rPr>
          <w:spacing w:val="-6"/>
        </w:rPr>
        <w:t xml:space="preserve"> </w:t>
      </w:r>
      <w:r w:rsidR="009D6ADE" w:rsidRPr="00575514">
        <w:rPr>
          <w:spacing w:val="-6"/>
        </w:rPr>
        <w:t>по</w:t>
      </w:r>
      <w:r w:rsidR="002328BB" w:rsidRPr="00575514">
        <w:rPr>
          <w:spacing w:val="-6"/>
        </w:rPr>
        <w:t xml:space="preserve"> </w:t>
      </w:r>
      <w:r w:rsidR="00466F9E" w:rsidRPr="00575514">
        <w:rPr>
          <w:spacing w:val="-6"/>
        </w:rPr>
        <w:t>запросу</w:t>
      </w:r>
      <w:r w:rsidR="002328BB" w:rsidRPr="00575514">
        <w:rPr>
          <w:spacing w:val="-6"/>
        </w:rPr>
        <w:t xml:space="preserve"> </w:t>
      </w:r>
      <w:r w:rsidR="00466F9E" w:rsidRPr="00575514">
        <w:rPr>
          <w:spacing w:val="-6"/>
        </w:rPr>
        <w:t>цен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находится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в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открытом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доступе,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начиная</w:t>
      </w:r>
      <w:r w:rsidR="002328BB" w:rsidRPr="00575514">
        <w:rPr>
          <w:spacing w:val="-6"/>
        </w:rPr>
        <w:t xml:space="preserve"> </w:t>
      </w:r>
      <w:r w:rsidR="00973E61" w:rsidRPr="00575514">
        <w:t>с</w:t>
      </w:r>
      <w:r w:rsidR="002328BB" w:rsidRPr="00575514">
        <w:t xml:space="preserve"> </w:t>
      </w:r>
      <w:r w:rsidR="00D71393" w:rsidRPr="00575514">
        <w:t>даты</w:t>
      </w:r>
      <w:r w:rsidR="002328BB" w:rsidRPr="00575514">
        <w:t xml:space="preserve"> </w:t>
      </w:r>
      <w:r w:rsidR="00973E61" w:rsidRPr="00575514">
        <w:t>размещения</w:t>
      </w:r>
      <w:r w:rsidR="002328BB" w:rsidRPr="00575514">
        <w:t xml:space="preserve"> </w:t>
      </w:r>
      <w:r w:rsidR="00973E61" w:rsidRPr="00575514">
        <w:t>настоящего</w:t>
      </w:r>
      <w:r w:rsidR="002328BB" w:rsidRPr="00575514">
        <w:t xml:space="preserve"> </w:t>
      </w:r>
      <w:r w:rsidR="00973E61" w:rsidRPr="00575514">
        <w:t>извещения</w:t>
      </w:r>
      <w:r w:rsidR="002328BB" w:rsidRPr="00575514">
        <w:t xml:space="preserve"> </w:t>
      </w:r>
      <w:r w:rsidR="00BB734C" w:rsidRPr="00575514">
        <w:t>и</w:t>
      </w:r>
      <w:r w:rsidR="002328BB" w:rsidRPr="00575514">
        <w:t xml:space="preserve"> </w:t>
      </w:r>
      <w:r w:rsidR="003E0066" w:rsidRPr="00575514">
        <w:t>документации</w:t>
      </w:r>
      <w:r w:rsidR="002328BB" w:rsidRPr="00575514">
        <w:t xml:space="preserve"> </w:t>
      </w:r>
      <w:r w:rsidR="003E0066" w:rsidRPr="00575514">
        <w:t>по</w:t>
      </w:r>
      <w:r w:rsidR="002328BB" w:rsidRPr="00575514">
        <w:t xml:space="preserve"> </w:t>
      </w:r>
      <w:r w:rsidR="00466F9E" w:rsidRPr="00575514">
        <w:t>запросу</w:t>
      </w:r>
      <w:r w:rsidR="002328BB" w:rsidRPr="00575514">
        <w:t xml:space="preserve"> </w:t>
      </w:r>
      <w:r w:rsidR="00466F9E" w:rsidRPr="00575514">
        <w:t>цен</w:t>
      </w:r>
      <w:r w:rsidR="00973E61" w:rsidRPr="00575514">
        <w:rPr>
          <w:spacing w:val="-6"/>
        </w:rPr>
        <w:t>.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Порядок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получения</w:t>
      </w:r>
      <w:r w:rsidR="002328BB" w:rsidRPr="00575514">
        <w:rPr>
          <w:spacing w:val="-6"/>
        </w:rPr>
        <w:t xml:space="preserve"> </w:t>
      </w:r>
      <w:r w:rsidR="003E0066" w:rsidRPr="00575514">
        <w:rPr>
          <w:spacing w:val="-6"/>
        </w:rPr>
        <w:t>документации</w:t>
      </w:r>
      <w:r w:rsidR="002328BB" w:rsidRPr="00575514">
        <w:rPr>
          <w:spacing w:val="-6"/>
        </w:rPr>
        <w:t xml:space="preserve"> </w:t>
      </w:r>
      <w:r w:rsidR="003E0066" w:rsidRPr="00575514">
        <w:rPr>
          <w:spacing w:val="-6"/>
        </w:rPr>
        <w:t>по</w:t>
      </w:r>
      <w:r w:rsidR="002328BB" w:rsidRPr="00575514">
        <w:rPr>
          <w:spacing w:val="-6"/>
        </w:rPr>
        <w:t xml:space="preserve"> </w:t>
      </w:r>
      <w:r w:rsidR="00466F9E" w:rsidRPr="00575514">
        <w:rPr>
          <w:spacing w:val="-6"/>
        </w:rPr>
        <w:t>запросу</w:t>
      </w:r>
      <w:r w:rsidR="002328BB" w:rsidRPr="00575514">
        <w:rPr>
          <w:spacing w:val="-6"/>
        </w:rPr>
        <w:t xml:space="preserve"> </w:t>
      </w:r>
      <w:r w:rsidR="00466F9E" w:rsidRPr="00575514">
        <w:rPr>
          <w:spacing w:val="-6"/>
        </w:rPr>
        <w:t>цен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на</w:t>
      </w:r>
      <w:r w:rsidR="002328BB" w:rsidRPr="00575514">
        <w:rPr>
          <w:spacing w:val="-6"/>
        </w:rPr>
        <w:t xml:space="preserve"> </w:t>
      </w:r>
      <w:r w:rsidR="00BB734C" w:rsidRPr="00575514">
        <w:rPr>
          <w:spacing w:val="-6"/>
        </w:rPr>
        <w:t>электронной</w:t>
      </w:r>
      <w:r w:rsidR="002328BB" w:rsidRPr="00575514">
        <w:rPr>
          <w:spacing w:val="-6"/>
        </w:rPr>
        <w:t xml:space="preserve"> </w:t>
      </w:r>
      <w:r w:rsidR="00BB734C" w:rsidRPr="00575514">
        <w:rPr>
          <w:spacing w:val="-6"/>
        </w:rPr>
        <w:t>торговой</w:t>
      </w:r>
      <w:r w:rsidR="002328BB" w:rsidRPr="00575514">
        <w:rPr>
          <w:spacing w:val="-6"/>
        </w:rPr>
        <w:t xml:space="preserve"> </w:t>
      </w:r>
      <w:r w:rsidR="00BB734C" w:rsidRPr="00575514">
        <w:rPr>
          <w:spacing w:val="-6"/>
        </w:rPr>
        <w:t>площадке</w:t>
      </w:r>
      <w:r w:rsidR="002328BB" w:rsidRPr="00575514">
        <w:rPr>
          <w:spacing w:val="-6"/>
        </w:rPr>
        <w:t xml:space="preserve"> </w:t>
      </w:r>
      <w:r w:rsidRPr="00575514">
        <w:t>ООО</w:t>
      </w:r>
      <w:r w:rsidR="002328BB" w:rsidRPr="00575514">
        <w:t xml:space="preserve"> </w:t>
      </w:r>
      <w:r w:rsidRPr="00575514">
        <w:t>«Аукционный</w:t>
      </w:r>
      <w:r w:rsidR="002328BB" w:rsidRPr="00575514">
        <w:t xml:space="preserve"> </w:t>
      </w:r>
      <w:r w:rsidRPr="00575514">
        <w:t>Конкурсный</w:t>
      </w:r>
      <w:r w:rsidR="002328BB" w:rsidRPr="00575514">
        <w:t xml:space="preserve"> </w:t>
      </w:r>
      <w:r w:rsidRPr="00575514">
        <w:t>Дом»</w:t>
      </w:r>
      <w:r w:rsidR="002328BB" w:rsidRPr="00575514">
        <w:t xml:space="preserve"> </w:t>
      </w:r>
      <w:r w:rsidRPr="00575514">
        <w:t>(</w:t>
      </w:r>
      <w:hyperlink r:id="rId20" w:history="1">
        <w:r w:rsidRPr="00575514">
          <w:rPr>
            <w:rStyle w:val="afa"/>
          </w:rPr>
          <w:t>www.a-k-d.ru</w:t>
        </w:r>
      </w:hyperlink>
      <w:r w:rsidRPr="00575514">
        <w:t>)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определяется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правилами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lastRenderedPageBreak/>
        <w:t>данной</w:t>
      </w:r>
      <w:r w:rsidR="002328BB" w:rsidRPr="00575514">
        <w:rPr>
          <w:spacing w:val="-6"/>
        </w:rPr>
        <w:t xml:space="preserve"> </w:t>
      </w:r>
      <w:r w:rsidR="00BB734C" w:rsidRPr="00575514">
        <w:rPr>
          <w:spacing w:val="-6"/>
        </w:rPr>
        <w:t>электронной</w:t>
      </w:r>
      <w:r w:rsidR="002328BB" w:rsidRPr="00575514">
        <w:rPr>
          <w:spacing w:val="-6"/>
        </w:rPr>
        <w:t xml:space="preserve"> </w:t>
      </w:r>
      <w:r w:rsidR="00BB734C" w:rsidRPr="00575514">
        <w:rPr>
          <w:spacing w:val="-6"/>
        </w:rPr>
        <w:t>торговой</w:t>
      </w:r>
      <w:r w:rsidR="002328BB" w:rsidRPr="00575514">
        <w:rPr>
          <w:spacing w:val="-6"/>
        </w:rPr>
        <w:t xml:space="preserve"> </w:t>
      </w:r>
      <w:r w:rsidR="00BB734C" w:rsidRPr="00575514">
        <w:rPr>
          <w:spacing w:val="-6"/>
        </w:rPr>
        <w:t>площадки</w:t>
      </w:r>
      <w:r w:rsidR="00973E61" w:rsidRPr="00575514">
        <w:rPr>
          <w:spacing w:val="-6"/>
        </w:rPr>
        <w:t>.</w:t>
      </w:r>
    </w:p>
    <w:p w:rsidR="00C87330" w:rsidRPr="0057551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по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снижению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в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заявке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на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участие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в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75514">
        <w:rPr>
          <w:rFonts w:ascii="Times New Roman" w:hAnsi="Times New Roman"/>
          <w:b/>
          <w:sz w:val="24"/>
          <w:szCs w:val="24"/>
        </w:rPr>
        <w:t>запросе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75514">
        <w:rPr>
          <w:rFonts w:ascii="Times New Roman" w:hAnsi="Times New Roman"/>
          <w:b/>
          <w:sz w:val="24"/>
          <w:szCs w:val="24"/>
        </w:rPr>
        <w:t>цен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цены: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95513">
        <w:rPr>
          <w:rFonts w:ascii="Times New Roman" w:hAnsi="Times New Roman"/>
          <w:sz w:val="24"/>
          <w:szCs w:val="24"/>
        </w:rPr>
        <w:t xml:space="preserve">не </w:t>
      </w:r>
      <w:r w:rsidR="00663B91" w:rsidRPr="00575514">
        <w:rPr>
          <w:rFonts w:ascii="Times New Roman" w:hAnsi="Times New Roman"/>
          <w:bCs/>
          <w:color w:val="000000"/>
          <w:sz w:val="24"/>
          <w:szCs w:val="24"/>
        </w:rPr>
        <w:t>возможна</w:t>
      </w:r>
      <w:r w:rsidR="00663B91" w:rsidRPr="00575514">
        <w:rPr>
          <w:rFonts w:ascii="Times New Roman" w:hAnsi="Times New Roman"/>
          <w:sz w:val="24"/>
          <w:szCs w:val="24"/>
        </w:rPr>
        <w:t>.</w:t>
      </w:r>
    </w:p>
    <w:p w:rsidR="003D2803" w:rsidRPr="00575514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Дата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начала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дата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время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подачи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заявок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на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участие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в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75514">
        <w:rPr>
          <w:rFonts w:ascii="Times New Roman" w:hAnsi="Times New Roman"/>
          <w:b/>
          <w:sz w:val="24"/>
          <w:szCs w:val="24"/>
        </w:rPr>
        <w:t>запросе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75514">
        <w:rPr>
          <w:rFonts w:ascii="Times New Roman" w:hAnsi="Times New Roman"/>
          <w:b/>
          <w:sz w:val="24"/>
          <w:szCs w:val="24"/>
        </w:rPr>
        <w:t>цен</w:t>
      </w:r>
      <w:r w:rsidR="003D2803" w:rsidRPr="00575514">
        <w:rPr>
          <w:rFonts w:ascii="Times New Roman" w:hAnsi="Times New Roman"/>
          <w:b/>
          <w:sz w:val="24"/>
          <w:szCs w:val="24"/>
        </w:rPr>
        <w:t>,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75514">
        <w:rPr>
          <w:rFonts w:ascii="Times New Roman" w:hAnsi="Times New Roman"/>
          <w:b/>
          <w:sz w:val="24"/>
          <w:szCs w:val="24"/>
        </w:rPr>
        <w:t>мест</w:t>
      </w:r>
      <w:r w:rsidR="002141E9" w:rsidRPr="00575514">
        <w:rPr>
          <w:rFonts w:ascii="Times New Roman" w:hAnsi="Times New Roman"/>
          <w:b/>
          <w:sz w:val="24"/>
          <w:szCs w:val="24"/>
        </w:rPr>
        <w:t>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75514">
        <w:rPr>
          <w:rFonts w:ascii="Times New Roman" w:hAnsi="Times New Roman"/>
          <w:b/>
          <w:sz w:val="24"/>
          <w:szCs w:val="24"/>
        </w:rPr>
        <w:t>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75514">
        <w:rPr>
          <w:rFonts w:ascii="Times New Roman" w:hAnsi="Times New Roman"/>
          <w:b/>
          <w:sz w:val="24"/>
          <w:szCs w:val="24"/>
        </w:rPr>
        <w:t>поряд</w:t>
      </w:r>
      <w:r w:rsidR="002141E9" w:rsidRPr="00575514">
        <w:rPr>
          <w:rFonts w:ascii="Times New Roman" w:hAnsi="Times New Roman"/>
          <w:b/>
          <w:sz w:val="24"/>
          <w:szCs w:val="24"/>
        </w:rPr>
        <w:t>о</w:t>
      </w:r>
      <w:r w:rsidR="003D2803" w:rsidRPr="00575514">
        <w:rPr>
          <w:rFonts w:ascii="Times New Roman" w:hAnsi="Times New Roman"/>
          <w:b/>
          <w:sz w:val="24"/>
          <w:szCs w:val="24"/>
        </w:rPr>
        <w:t>к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75514">
        <w:rPr>
          <w:rFonts w:ascii="Times New Roman" w:hAnsi="Times New Roman"/>
          <w:b/>
          <w:sz w:val="24"/>
          <w:szCs w:val="24"/>
        </w:rPr>
        <w:t>их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75514">
        <w:rPr>
          <w:rFonts w:ascii="Times New Roman" w:hAnsi="Times New Roman"/>
          <w:b/>
          <w:sz w:val="24"/>
          <w:szCs w:val="24"/>
        </w:rPr>
        <w:t>подачи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75514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575514">
        <w:rPr>
          <w:rFonts w:ascii="Times New Roman" w:hAnsi="Times New Roman"/>
          <w:b/>
          <w:sz w:val="24"/>
          <w:szCs w:val="24"/>
        </w:rPr>
        <w:t>:</w:t>
      </w:r>
    </w:p>
    <w:p w:rsidR="00110379" w:rsidRPr="00575514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75514">
        <w:rPr>
          <w:spacing w:val="-6"/>
        </w:rPr>
        <w:t>Заявки</w:t>
      </w:r>
      <w:r w:rsidR="002328BB" w:rsidRPr="00575514">
        <w:rPr>
          <w:spacing w:val="-6"/>
        </w:rPr>
        <w:t xml:space="preserve"> </w:t>
      </w:r>
      <w:r w:rsidRPr="00575514">
        <w:rPr>
          <w:spacing w:val="-6"/>
        </w:rPr>
        <w:t>на</w:t>
      </w:r>
      <w:r w:rsidR="002328BB" w:rsidRPr="00575514">
        <w:rPr>
          <w:spacing w:val="-6"/>
        </w:rPr>
        <w:t xml:space="preserve"> </w:t>
      </w:r>
      <w:r w:rsidRPr="00575514">
        <w:rPr>
          <w:spacing w:val="-6"/>
        </w:rPr>
        <w:t>участие</w:t>
      </w:r>
      <w:r w:rsidR="002328BB" w:rsidRPr="00575514">
        <w:rPr>
          <w:spacing w:val="-6"/>
        </w:rPr>
        <w:t xml:space="preserve"> </w:t>
      </w:r>
      <w:r w:rsidRPr="00575514">
        <w:rPr>
          <w:spacing w:val="-6"/>
        </w:rPr>
        <w:t>в</w:t>
      </w:r>
      <w:r w:rsidR="002328BB" w:rsidRPr="00575514">
        <w:rPr>
          <w:spacing w:val="-6"/>
        </w:rPr>
        <w:t xml:space="preserve"> </w:t>
      </w:r>
      <w:r w:rsidR="004560F3" w:rsidRPr="00575514">
        <w:rPr>
          <w:spacing w:val="-6"/>
        </w:rPr>
        <w:t>запросе</w:t>
      </w:r>
      <w:r w:rsidR="002328BB" w:rsidRPr="00575514">
        <w:rPr>
          <w:spacing w:val="-6"/>
        </w:rPr>
        <w:t xml:space="preserve"> </w:t>
      </w:r>
      <w:r w:rsidR="004560F3" w:rsidRPr="00575514">
        <w:rPr>
          <w:spacing w:val="-6"/>
        </w:rPr>
        <w:t>цен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предоставляются</w:t>
      </w:r>
      <w:r w:rsidR="002328BB" w:rsidRPr="00575514">
        <w:rPr>
          <w:spacing w:val="-6"/>
        </w:rPr>
        <w:t xml:space="preserve"> </w:t>
      </w:r>
      <w:r w:rsidR="002141E9" w:rsidRPr="00575514">
        <w:rPr>
          <w:spacing w:val="-6"/>
        </w:rPr>
        <w:t>на</w:t>
      </w:r>
      <w:r w:rsidR="002328BB" w:rsidRPr="00575514">
        <w:rPr>
          <w:spacing w:val="-6"/>
        </w:rPr>
        <w:t xml:space="preserve"> </w:t>
      </w:r>
      <w:r w:rsidR="002141E9" w:rsidRPr="00575514">
        <w:rPr>
          <w:spacing w:val="-6"/>
        </w:rPr>
        <w:t>электронную</w:t>
      </w:r>
      <w:r w:rsidR="002328BB" w:rsidRPr="00575514">
        <w:rPr>
          <w:spacing w:val="-6"/>
        </w:rPr>
        <w:t xml:space="preserve"> </w:t>
      </w:r>
      <w:r w:rsidR="002141E9" w:rsidRPr="00575514">
        <w:rPr>
          <w:spacing w:val="-6"/>
        </w:rPr>
        <w:t>торговую</w:t>
      </w:r>
      <w:r w:rsidR="002328BB" w:rsidRPr="00575514">
        <w:rPr>
          <w:spacing w:val="-6"/>
        </w:rPr>
        <w:t xml:space="preserve"> </w:t>
      </w:r>
      <w:r w:rsidR="002141E9" w:rsidRPr="00575514">
        <w:rPr>
          <w:spacing w:val="-6"/>
        </w:rPr>
        <w:t>площадку</w:t>
      </w:r>
      <w:r w:rsidR="002328BB" w:rsidRPr="00575514">
        <w:rPr>
          <w:spacing w:val="-6"/>
        </w:rPr>
        <w:t xml:space="preserve"> </w:t>
      </w:r>
      <w:r w:rsidR="00663B91" w:rsidRPr="00575514">
        <w:t>ООО</w:t>
      </w:r>
      <w:r w:rsidR="002328BB" w:rsidRPr="00575514">
        <w:t xml:space="preserve"> </w:t>
      </w:r>
      <w:r w:rsidR="00663B91" w:rsidRPr="00575514">
        <w:t>«Аукционный</w:t>
      </w:r>
      <w:r w:rsidR="002328BB" w:rsidRPr="00575514">
        <w:t xml:space="preserve"> </w:t>
      </w:r>
      <w:r w:rsidR="00663B91" w:rsidRPr="00575514">
        <w:t>Конкурсный</w:t>
      </w:r>
      <w:r w:rsidR="002328BB" w:rsidRPr="00575514">
        <w:t xml:space="preserve"> </w:t>
      </w:r>
      <w:r w:rsidR="00663B91" w:rsidRPr="00575514">
        <w:t>Дом»</w:t>
      </w:r>
      <w:r w:rsidR="002328BB" w:rsidRPr="00575514">
        <w:t xml:space="preserve"> </w:t>
      </w:r>
      <w:r w:rsidR="00663B91" w:rsidRPr="00575514">
        <w:t>в</w:t>
      </w:r>
      <w:r w:rsidR="002328BB" w:rsidRPr="00575514">
        <w:t xml:space="preserve"> </w:t>
      </w:r>
      <w:r w:rsidR="00663B91" w:rsidRPr="00575514">
        <w:t>сети</w:t>
      </w:r>
      <w:r w:rsidR="002328BB" w:rsidRPr="00575514">
        <w:t xml:space="preserve"> </w:t>
      </w:r>
      <w:r w:rsidR="00663B91" w:rsidRPr="00575514">
        <w:t>«Интернет»</w:t>
      </w:r>
      <w:r w:rsidR="002328BB" w:rsidRPr="00575514">
        <w:t xml:space="preserve"> </w:t>
      </w:r>
      <w:r w:rsidR="00663B91" w:rsidRPr="00575514">
        <w:t>по</w:t>
      </w:r>
      <w:r w:rsidR="002328BB" w:rsidRPr="00575514">
        <w:t xml:space="preserve"> </w:t>
      </w:r>
      <w:r w:rsidR="00663B91" w:rsidRPr="00575514">
        <w:t>адресу:</w:t>
      </w:r>
      <w:r w:rsidR="002328BB" w:rsidRPr="00575514">
        <w:t xml:space="preserve"> </w:t>
      </w:r>
      <w:hyperlink r:id="rId21" w:history="1">
        <w:r w:rsidR="00663B91" w:rsidRPr="00575514">
          <w:rPr>
            <w:rStyle w:val="afa"/>
          </w:rPr>
          <w:t>www.a-k-d.r</w:t>
        </w:r>
        <w:r w:rsidR="00663B91" w:rsidRPr="00575514">
          <w:rPr>
            <w:rStyle w:val="afa"/>
            <w:lang w:val="en-US"/>
          </w:rPr>
          <w:t>u</w:t>
        </w:r>
      </w:hyperlink>
      <w:r w:rsidR="002328BB" w:rsidRPr="00575514">
        <w:t xml:space="preserve"> </w:t>
      </w:r>
      <w:r w:rsidR="00213571" w:rsidRPr="00575514">
        <w:rPr>
          <w:spacing w:val="-6"/>
        </w:rPr>
        <w:t>начиная</w:t>
      </w:r>
      <w:r w:rsidR="002328BB" w:rsidRPr="00575514">
        <w:rPr>
          <w:spacing w:val="-6"/>
        </w:rPr>
        <w:t xml:space="preserve"> </w:t>
      </w:r>
      <w:r w:rsidR="00213571" w:rsidRPr="00575514">
        <w:rPr>
          <w:spacing w:val="-6"/>
        </w:rPr>
        <w:t>с</w:t>
      </w:r>
      <w:r w:rsidR="002328BB" w:rsidRPr="00575514">
        <w:rPr>
          <w:spacing w:val="-6"/>
        </w:rPr>
        <w:t xml:space="preserve"> </w:t>
      </w:r>
      <w:r w:rsidR="00213571" w:rsidRPr="00575514">
        <w:rPr>
          <w:spacing w:val="-6"/>
        </w:rPr>
        <w:t>даты</w:t>
      </w:r>
      <w:r w:rsidR="002328BB" w:rsidRPr="00575514">
        <w:rPr>
          <w:b/>
          <w:i/>
        </w:rPr>
        <w:t xml:space="preserve"> </w:t>
      </w:r>
      <w:r w:rsidR="00213571" w:rsidRPr="00575514">
        <w:t>размещения</w:t>
      </w:r>
      <w:r w:rsidR="002328BB" w:rsidRPr="00575514">
        <w:t xml:space="preserve"> </w:t>
      </w:r>
      <w:r w:rsidR="00213571" w:rsidRPr="00575514">
        <w:t>настоящего</w:t>
      </w:r>
      <w:r w:rsidR="002328BB" w:rsidRPr="00575514">
        <w:t xml:space="preserve"> </w:t>
      </w:r>
      <w:r w:rsidR="00213571" w:rsidRPr="00575514">
        <w:t>извещения</w:t>
      </w:r>
      <w:r w:rsidR="002328BB" w:rsidRPr="00575514">
        <w:t xml:space="preserve"> </w:t>
      </w:r>
      <w:r w:rsidR="00213571" w:rsidRPr="00575514">
        <w:t>и</w:t>
      </w:r>
      <w:r w:rsidR="002328BB" w:rsidRPr="00575514">
        <w:t xml:space="preserve"> </w:t>
      </w:r>
      <w:r w:rsidR="003E0066" w:rsidRPr="00575514">
        <w:t>документации</w:t>
      </w:r>
      <w:r w:rsidR="002328BB" w:rsidRPr="00575514">
        <w:t xml:space="preserve"> </w:t>
      </w:r>
      <w:r w:rsidR="003E0066" w:rsidRPr="00575514">
        <w:t>по</w:t>
      </w:r>
      <w:r w:rsidR="002328BB" w:rsidRPr="00575514">
        <w:t xml:space="preserve"> </w:t>
      </w:r>
      <w:r w:rsidR="00466F9E" w:rsidRPr="00575514">
        <w:t>запросу</w:t>
      </w:r>
      <w:r w:rsidR="002328BB" w:rsidRPr="00575514">
        <w:t xml:space="preserve"> </w:t>
      </w:r>
      <w:r w:rsidR="00466F9E" w:rsidRPr="00575514">
        <w:t>цен</w:t>
      </w:r>
      <w:r w:rsidR="002328BB" w:rsidRPr="00575514">
        <w:t xml:space="preserve"> </w:t>
      </w:r>
      <w:r w:rsidR="00213571" w:rsidRPr="00575514">
        <w:t>на</w:t>
      </w:r>
      <w:r w:rsidR="002328BB" w:rsidRPr="00575514">
        <w:t xml:space="preserve"> </w:t>
      </w:r>
      <w:r w:rsidR="00213571" w:rsidRPr="00575514">
        <w:t>официальном</w:t>
      </w:r>
      <w:r w:rsidR="002328BB" w:rsidRPr="00575514">
        <w:t xml:space="preserve"> </w:t>
      </w:r>
      <w:r w:rsidR="00213571" w:rsidRPr="00575514">
        <w:t>сайте</w:t>
      </w:r>
      <w:r w:rsidR="002328BB" w:rsidRPr="00575514">
        <w:t xml:space="preserve"> </w:t>
      </w:r>
      <w:r w:rsidR="00213571" w:rsidRPr="00575514">
        <w:t>и</w:t>
      </w:r>
      <w:r w:rsidR="002328BB" w:rsidRPr="00575514">
        <w:t xml:space="preserve"> </w:t>
      </w:r>
      <w:r w:rsidR="00213571" w:rsidRPr="00575514">
        <w:t>на</w:t>
      </w:r>
      <w:r w:rsidR="002328BB" w:rsidRPr="00575514">
        <w:t xml:space="preserve"> </w:t>
      </w:r>
      <w:r w:rsidR="00213571" w:rsidRPr="00575514">
        <w:t>данной</w:t>
      </w:r>
      <w:r w:rsidR="002328BB" w:rsidRPr="00575514">
        <w:t xml:space="preserve"> </w:t>
      </w:r>
      <w:r w:rsidR="00E3498D" w:rsidRPr="00575514">
        <w:t>электронной</w:t>
      </w:r>
      <w:r w:rsidR="002328BB" w:rsidRPr="00575514">
        <w:t xml:space="preserve"> </w:t>
      </w:r>
      <w:r w:rsidR="00E3498D" w:rsidRPr="00575514">
        <w:t>торговой</w:t>
      </w:r>
      <w:r w:rsidR="002328BB" w:rsidRPr="00575514">
        <w:t xml:space="preserve"> </w:t>
      </w:r>
      <w:r w:rsidR="00E3498D" w:rsidRPr="00575514">
        <w:t>площадки</w:t>
      </w:r>
      <w:r w:rsidR="00213571" w:rsidRPr="00575514">
        <w:t>,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в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порядке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и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в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соответствии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с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регламентом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работы</w:t>
      </w:r>
      <w:r w:rsidR="002328BB" w:rsidRPr="00575514">
        <w:rPr>
          <w:spacing w:val="-6"/>
        </w:rPr>
        <w:t xml:space="preserve"> </w:t>
      </w:r>
      <w:r w:rsidR="002141E9" w:rsidRPr="00575514">
        <w:rPr>
          <w:spacing w:val="-6"/>
        </w:rPr>
        <w:t>данной</w:t>
      </w:r>
      <w:r w:rsidR="002328BB" w:rsidRPr="00575514">
        <w:rPr>
          <w:spacing w:val="-6"/>
        </w:rPr>
        <w:t xml:space="preserve"> </w:t>
      </w:r>
      <w:r w:rsidR="00E3498D" w:rsidRPr="00575514">
        <w:t>электронной</w:t>
      </w:r>
      <w:r w:rsidR="002328BB" w:rsidRPr="00575514">
        <w:t xml:space="preserve"> </w:t>
      </w:r>
      <w:r w:rsidR="00E3498D" w:rsidRPr="00575514">
        <w:t>торговой</w:t>
      </w:r>
      <w:r w:rsidR="002328BB" w:rsidRPr="00575514">
        <w:t xml:space="preserve"> </w:t>
      </w:r>
      <w:r w:rsidR="00E3498D" w:rsidRPr="00575514">
        <w:t>площадки</w:t>
      </w:r>
      <w:r w:rsidR="002141E9" w:rsidRPr="00575514">
        <w:rPr>
          <w:spacing w:val="-6"/>
        </w:rPr>
        <w:t>,</w:t>
      </w:r>
      <w:r w:rsidR="002328BB" w:rsidRPr="00575514">
        <w:rPr>
          <w:spacing w:val="-6"/>
        </w:rPr>
        <w:t xml:space="preserve"> </w:t>
      </w:r>
      <w:r w:rsidR="00213571" w:rsidRPr="00575514">
        <w:rPr>
          <w:spacing w:val="-6"/>
        </w:rPr>
        <w:t>в</w:t>
      </w:r>
      <w:r w:rsidR="002328BB" w:rsidRPr="00575514">
        <w:rPr>
          <w:spacing w:val="-6"/>
        </w:rPr>
        <w:t xml:space="preserve"> </w:t>
      </w:r>
      <w:r w:rsidR="00213571" w:rsidRPr="00575514">
        <w:rPr>
          <w:spacing w:val="-6"/>
        </w:rPr>
        <w:t>срок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не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позднее</w:t>
      </w:r>
      <w:r w:rsidR="002328BB" w:rsidRPr="00575514">
        <w:rPr>
          <w:spacing w:val="-6"/>
        </w:rPr>
        <w:t xml:space="preserve"> </w:t>
      </w:r>
      <w:r w:rsidR="001820AD" w:rsidRPr="00575514">
        <w:rPr>
          <w:spacing w:val="-6"/>
        </w:rPr>
        <w:t>11</w:t>
      </w:r>
      <w:r w:rsidR="002141E9" w:rsidRPr="00575514">
        <w:rPr>
          <w:spacing w:val="-6"/>
        </w:rPr>
        <w:t>-00</w:t>
      </w:r>
      <w:r w:rsidR="002328BB" w:rsidRPr="00575514">
        <w:rPr>
          <w:spacing w:val="-6"/>
        </w:rPr>
        <w:t xml:space="preserve"> </w:t>
      </w:r>
      <w:r w:rsidR="002141E9" w:rsidRPr="00575514">
        <w:rPr>
          <w:spacing w:val="-6"/>
        </w:rPr>
        <w:t>(время</w:t>
      </w:r>
      <w:r w:rsidR="002328BB" w:rsidRPr="00575514">
        <w:rPr>
          <w:spacing w:val="-6"/>
        </w:rPr>
        <w:t xml:space="preserve"> </w:t>
      </w:r>
      <w:r w:rsidR="002141E9" w:rsidRPr="00575514">
        <w:rPr>
          <w:spacing w:val="-6"/>
        </w:rPr>
        <w:t>московское)</w:t>
      </w:r>
      <w:r w:rsidR="002328BB" w:rsidRPr="00575514">
        <w:rPr>
          <w:spacing w:val="-6"/>
        </w:rPr>
        <w:t xml:space="preserve"> </w:t>
      </w:r>
      <w:r w:rsidR="002141E9" w:rsidRPr="00575514">
        <w:rPr>
          <w:spacing w:val="-6"/>
        </w:rPr>
        <w:t>«</w:t>
      </w:r>
      <w:r w:rsidR="00895513">
        <w:rPr>
          <w:spacing w:val="-6"/>
        </w:rPr>
        <w:t>1</w:t>
      </w:r>
      <w:r w:rsidR="00961762">
        <w:rPr>
          <w:spacing w:val="-6"/>
        </w:rPr>
        <w:t>7</w:t>
      </w:r>
      <w:r w:rsidR="002141E9" w:rsidRPr="00575514">
        <w:rPr>
          <w:spacing w:val="-6"/>
        </w:rPr>
        <w:t>»</w:t>
      </w:r>
      <w:r w:rsidR="002328BB" w:rsidRPr="00575514">
        <w:rPr>
          <w:spacing w:val="-6"/>
        </w:rPr>
        <w:t xml:space="preserve"> </w:t>
      </w:r>
      <w:r w:rsidR="001820AD" w:rsidRPr="00575514">
        <w:rPr>
          <w:spacing w:val="-6"/>
        </w:rPr>
        <w:t xml:space="preserve">Декабря </w:t>
      </w:r>
      <w:r w:rsidR="002141E9" w:rsidRPr="00575514">
        <w:rPr>
          <w:spacing w:val="-6"/>
        </w:rPr>
        <w:t>20</w:t>
      </w:r>
      <w:r w:rsidR="001820AD" w:rsidRPr="00575514">
        <w:rPr>
          <w:spacing w:val="-6"/>
        </w:rPr>
        <w:t>13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года.</w:t>
      </w:r>
      <w:r w:rsidR="002328BB" w:rsidRPr="00575514">
        <w:rPr>
          <w:spacing w:val="-6"/>
        </w:rPr>
        <w:t xml:space="preserve"> </w:t>
      </w:r>
    </w:p>
    <w:p w:rsidR="00C87330" w:rsidRPr="0057551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Место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дата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75514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75514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75514">
        <w:rPr>
          <w:rFonts w:ascii="Times New Roman" w:hAnsi="Times New Roman"/>
          <w:b/>
          <w:sz w:val="24"/>
          <w:szCs w:val="24"/>
        </w:rPr>
        <w:t>стадии</w:t>
      </w:r>
      <w:r w:rsidRPr="00575514">
        <w:rPr>
          <w:rFonts w:ascii="Times New Roman" w:hAnsi="Times New Roman"/>
          <w:b/>
          <w:sz w:val="24"/>
          <w:szCs w:val="24"/>
        </w:rPr>
        <w:t>: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не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позднее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«</w:t>
      </w:r>
      <w:r w:rsidR="001820AD" w:rsidRPr="00575514">
        <w:rPr>
          <w:rFonts w:ascii="Times New Roman" w:hAnsi="Times New Roman"/>
          <w:sz w:val="24"/>
          <w:szCs w:val="24"/>
        </w:rPr>
        <w:t>1</w:t>
      </w:r>
      <w:r w:rsidR="00961762">
        <w:rPr>
          <w:rFonts w:ascii="Times New Roman" w:hAnsi="Times New Roman"/>
          <w:sz w:val="24"/>
          <w:szCs w:val="24"/>
        </w:rPr>
        <w:t>8</w:t>
      </w:r>
      <w:r w:rsidR="00B76760" w:rsidRPr="00575514">
        <w:rPr>
          <w:rFonts w:ascii="Times New Roman" w:hAnsi="Times New Roman"/>
          <w:sz w:val="24"/>
          <w:szCs w:val="24"/>
        </w:rPr>
        <w:t>»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1820AD" w:rsidRPr="00575514">
        <w:rPr>
          <w:rFonts w:ascii="Times New Roman" w:hAnsi="Times New Roman"/>
          <w:sz w:val="24"/>
          <w:szCs w:val="24"/>
        </w:rPr>
        <w:t xml:space="preserve">Декабря </w:t>
      </w:r>
      <w:r w:rsidR="00B76760" w:rsidRPr="00575514">
        <w:rPr>
          <w:rFonts w:ascii="Times New Roman" w:hAnsi="Times New Roman"/>
          <w:sz w:val="24"/>
          <w:szCs w:val="24"/>
        </w:rPr>
        <w:t>20</w:t>
      </w:r>
      <w:r w:rsidR="001820AD" w:rsidRPr="00575514">
        <w:rPr>
          <w:rFonts w:ascii="Times New Roman" w:hAnsi="Times New Roman"/>
          <w:sz w:val="24"/>
          <w:szCs w:val="24"/>
        </w:rPr>
        <w:t>13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года,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г.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Москва,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575514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пер.,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д.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6,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Управление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организации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закупок.</w:t>
      </w:r>
    </w:p>
    <w:p w:rsidR="00C87330" w:rsidRPr="0057551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Место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дата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итогов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цен</w:t>
      </w:r>
      <w:r w:rsidRPr="00575514">
        <w:rPr>
          <w:rFonts w:ascii="Times New Roman" w:hAnsi="Times New Roman"/>
          <w:b/>
          <w:sz w:val="24"/>
          <w:szCs w:val="24"/>
        </w:rPr>
        <w:t>: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не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позднее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«</w:t>
      </w:r>
      <w:r w:rsidR="001820AD" w:rsidRPr="00575514">
        <w:rPr>
          <w:rFonts w:ascii="Times New Roman" w:hAnsi="Times New Roman"/>
          <w:sz w:val="24"/>
          <w:szCs w:val="24"/>
        </w:rPr>
        <w:t>1</w:t>
      </w:r>
      <w:r w:rsidR="00961762">
        <w:rPr>
          <w:rFonts w:ascii="Times New Roman" w:hAnsi="Times New Roman"/>
          <w:sz w:val="24"/>
          <w:szCs w:val="24"/>
        </w:rPr>
        <w:t>8</w:t>
      </w:r>
      <w:r w:rsidR="00B76760" w:rsidRPr="00575514">
        <w:rPr>
          <w:rFonts w:ascii="Times New Roman" w:hAnsi="Times New Roman"/>
          <w:sz w:val="24"/>
          <w:szCs w:val="24"/>
        </w:rPr>
        <w:t>»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1820AD" w:rsidRPr="00575514">
        <w:rPr>
          <w:rFonts w:ascii="Times New Roman" w:hAnsi="Times New Roman"/>
          <w:sz w:val="24"/>
          <w:szCs w:val="24"/>
        </w:rPr>
        <w:t xml:space="preserve">Декабря </w:t>
      </w:r>
      <w:r w:rsidR="00B76760" w:rsidRPr="00575514">
        <w:rPr>
          <w:rFonts w:ascii="Times New Roman" w:hAnsi="Times New Roman"/>
          <w:sz w:val="24"/>
          <w:szCs w:val="24"/>
        </w:rPr>
        <w:t>20</w:t>
      </w:r>
      <w:r w:rsidR="001820AD" w:rsidRPr="00575514">
        <w:rPr>
          <w:rFonts w:ascii="Times New Roman" w:hAnsi="Times New Roman"/>
          <w:sz w:val="24"/>
          <w:szCs w:val="24"/>
        </w:rPr>
        <w:t>13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года,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г.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Москва,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575514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пер.,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д.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6,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Управление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организации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закупок.</w:t>
      </w:r>
    </w:p>
    <w:p w:rsidR="00C87330" w:rsidRPr="00575514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Срок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575514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575514">
        <w:rPr>
          <w:rFonts w:ascii="Times New Roman" w:hAnsi="Times New Roman"/>
          <w:b/>
          <w:sz w:val="24"/>
          <w:szCs w:val="24"/>
        </w:rPr>
        <w:t>договора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75514">
        <w:rPr>
          <w:rFonts w:ascii="Times New Roman" w:hAnsi="Times New Roman"/>
          <w:b/>
          <w:sz w:val="24"/>
          <w:szCs w:val="24"/>
        </w:rPr>
        <w:t>после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75514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75514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цен</w:t>
      </w:r>
      <w:r w:rsidR="00C87330" w:rsidRPr="00575514">
        <w:rPr>
          <w:rFonts w:ascii="Times New Roman" w:hAnsi="Times New Roman"/>
          <w:b/>
          <w:sz w:val="24"/>
          <w:szCs w:val="24"/>
        </w:rPr>
        <w:t>: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в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течение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20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(двадцати)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дней,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но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не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ранее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чем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через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10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(десять)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дней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после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размещения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на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официальном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сайте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на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электронной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торговой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площадки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протокола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подведения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итогов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цен.</w:t>
      </w:r>
    </w:p>
    <w:p w:rsidR="00C87330" w:rsidRPr="00575514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Форма,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размер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срок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575514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575514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575514">
        <w:rPr>
          <w:rFonts w:ascii="Times New Roman" w:hAnsi="Times New Roman"/>
          <w:b/>
          <w:sz w:val="24"/>
          <w:szCs w:val="24"/>
        </w:rPr>
        <w:t>по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575514">
        <w:rPr>
          <w:rFonts w:ascii="Times New Roman" w:hAnsi="Times New Roman"/>
          <w:b/>
          <w:sz w:val="24"/>
          <w:szCs w:val="24"/>
        </w:rPr>
        <w:t>договор</w:t>
      </w:r>
      <w:r w:rsidR="00AA613A" w:rsidRPr="00575514">
        <w:rPr>
          <w:rFonts w:ascii="Times New Roman" w:hAnsi="Times New Roman"/>
          <w:b/>
          <w:sz w:val="24"/>
          <w:szCs w:val="24"/>
        </w:rPr>
        <w:t>у</w:t>
      </w:r>
      <w:r w:rsidR="00C87330" w:rsidRPr="00575514">
        <w:rPr>
          <w:rFonts w:ascii="Times New Roman" w:hAnsi="Times New Roman"/>
          <w:b/>
          <w:sz w:val="24"/>
          <w:szCs w:val="24"/>
        </w:rPr>
        <w:t>: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не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575514">
        <w:rPr>
          <w:rFonts w:ascii="Times New Roman" w:hAnsi="Times New Roman"/>
          <w:sz w:val="24"/>
          <w:szCs w:val="24"/>
        </w:rPr>
        <w:t>.</w:t>
      </w:r>
    </w:p>
    <w:p w:rsidR="00D54268" w:rsidRPr="00575514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sz w:val="24"/>
          <w:szCs w:val="24"/>
        </w:rPr>
        <w:t>Процедура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цен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не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является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торгами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по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законодательству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Российской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Федерации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6810AE" w:rsidRPr="00575514">
        <w:rPr>
          <w:rFonts w:ascii="Times New Roman" w:hAnsi="Times New Roman"/>
          <w:sz w:val="24"/>
          <w:szCs w:val="24"/>
        </w:rPr>
        <w:t>заказчик/</w:t>
      </w:r>
      <w:r w:rsidRPr="00575514">
        <w:rPr>
          <w:rFonts w:ascii="Times New Roman" w:hAnsi="Times New Roman"/>
          <w:sz w:val="24"/>
          <w:szCs w:val="24"/>
        </w:rPr>
        <w:t>организатор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цен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имеет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право,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но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не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обязанность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заключить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договор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с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победителем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цен</w:t>
      </w:r>
      <w:r w:rsidR="00D54268" w:rsidRPr="00575514">
        <w:rPr>
          <w:rFonts w:ascii="Times New Roman" w:hAnsi="Times New Roman"/>
          <w:sz w:val="24"/>
          <w:szCs w:val="24"/>
        </w:rPr>
        <w:t>.</w:t>
      </w:r>
    </w:p>
    <w:p w:rsidR="00C87330" w:rsidRPr="00575514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sz w:val="24"/>
          <w:szCs w:val="24"/>
        </w:rPr>
        <w:t>Организатор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цен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вправе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отказаться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от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проведения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цен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[или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любого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лота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цен]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не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позднее,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чем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за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1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(один)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день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до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даты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окончания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срока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подачи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заявок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на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участие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в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запросе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цен,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не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неся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никакой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ответственности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перед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участниками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35263D" w:rsidRPr="00575514">
        <w:rPr>
          <w:rFonts w:ascii="Times New Roman" w:hAnsi="Times New Roman"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35263D" w:rsidRPr="00575514">
        <w:rPr>
          <w:rFonts w:ascii="Times New Roman" w:hAnsi="Times New Roman"/>
          <w:sz w:val="24"/>
          <w:szCs w:val="24"/>
        </w:rPr>
        <w:t>цен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или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третьими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лицами,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которым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такое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действие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может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принести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убытки.</w:t>
      </w:r>
    </w:p>
    <w:p w:rsidR="00C87330" w:rsidRPr="00E932F9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sz w:val="24"/>
          <w:szCs w:val="24"/>
        </w:rPr>
        <w:t>Остальные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более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подробные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условия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цен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содержатся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в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3E0066" w:rsidRPr="00575514">
        <w:rPr>
          <w:rFonts w:ascii="Times New Roman" w:hAnsi="Times New Roman"/>
          <w:sz w:val="24"/>
          <w:szCs w:val="24"/>
        </w:rPr>
        <w:t>документации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3E0066" w:rsidRPr="00575514">
        <w:rPr>
          <w:rFonts w:ascii="Times New Roman" w:hAnsi="Times New Roman"/>
          <w:sz w:val="24"/>
          <w:szCs w:val="24"/>
        </w:rPr>
        <w:t>по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запросу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цен</w:t>
      </w:r>
      <w:r w:rsidR="000B69EC" w:rsidRPr="00575514">
        <w:rPr>
          <w:rFonts w:ascii="Times New Roman" w:hAnsi="Times New Roman"/>
          <w:sz w:val="24"/>
          <w:szCs w:val="24"/>
        </w:rPr>
        <w:t>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0B69EC" w:rsidRPr="00575514">
        <w:rPr>
          <w:rFonts w:ascii="Times New Roman" w:hAnsi="Times New Roman"/>
          <w:sz w:val="24"/>
          <w:szCs w:val="24"/>
        </w:rPr>
        <w:t>являющейся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0B69EC" w:rsidRPr="00575514">
        <w:rPr>
          <w:rFonts w:ascii="Times New Roman" w:hAnsi="Times New Roman"/>
          <w:sz w:val="24"/>
          <w:szCs w:val="24"/>
        </w:rPr>
        <w:t>неотъемлемым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0B69EC" w:rsidRPr="00575514">
        <w:rPr>
          <w:rFonts w:ascii="Times New Roman" w:hAnsi="Times New Roman"/>
          <w:sz w:val="24"/>
          <w:szCs w:val="24"/>
        </w:rPr>
        <w:t>приложением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0B69EC" w:rsidRPr="00575514">
        <w:rPr>
          <w:rFonts w:ascii="Times New Roman" w:hAnsi="Times New Roman"/>
          <w:sz w:val="24"/>
          <w:szCs w:val="24"/>
        </w:rPr>
        <w:t>к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0B69EC" w:rsidRPr="00575514">
        <w:rPr>
          <w:rFonts w:ascii="Times New Roman" w:hAnsi="Times New Roman"/>
          <w:sz w:val="24"/>
          <w:szCs w:val="24"/>
        </w:rPr>
        <w:t>данному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0B69EC" w:rsidRPr="00575514">
        <w:rPr>
          <w:rFonts w:ascii="Times New Roman" w:hAnsi="Times New Roman"/>
          <w:sz w:val="24"/>
          <w:szCs w:val="24"/>
        </w:rPr>
        <w:t>извещению</w:t>
      </w:r>
      <w:r w:rsidRPr="00575514">
        <w:rPr>
          <w:rFonts w:ascii="Times New Roman" w:hAnsi="Times New Roman"/>
          <w:sz w:val="24"/>
          <w:szCs w:val="24"/>
        </w:rPr>
        <w:t>.</w:t>
      </w:r>
    </w:p>
    <w:p w:rsidR="00C87330" w:rsidRPr="00723913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723913">
        <w:rPr>
          <w:sz w:val="28"/>
          <w:szCs w:val="28"/>
        </w:rPr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4369486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648EB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648EB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648EB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648EB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648EB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648EB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lastRenderedPageBreak/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1648EB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1648EB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4369487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1648EB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1648EB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1648EB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1648EB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proofErr w:type="gramStart"/>
      <w:r w:rsidRPr="009C0822">
        <w:t>обнаружения</w:t>
      </w:r>
      <w:proofErr w:type="gramEnd"/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1648EB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proofErr w:type="gramStart"/>
      <w:r w:rsidRPr="009C0822">
        <w:t>получения</w:t>
      </w:r>
      <w:proofErr w:type="gramEnd"/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1648EB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1648EB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proofErr w:type="gramStart"/>
      <w:r w:rsidRPr="009C0822">
        <w:t>подкрепленного</w:t>
      </w:r>
      <w:proofErr w:type="gramEnd"/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4369488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1648EB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1648EB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1648EB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648EB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648EB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1648EB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1648EB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lastRenderedPageBreak/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1648EB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1648EB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648EB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648EB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648EB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648EB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648EB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648EB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lastRenderedPageBreak/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направить</w:t>
      </w:r>
      <w:proofErr w:type="gramEnd"/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63D2D">
        <w:t>при</w:t>
      </w:r>
      <w:proofErr w:type="gramEnd"/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63D2D">
        <w:t>при</w:t>
      </w:r>
      <w:proofErr w:type="gramEnd"/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63D2D">
        <w:t>при</w:t>
      </w:r>
      <w:proofErr w:type="gramEnd"/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направить</w:t>
      </w:r>
      <w:proofErr w:type="gramEnd"/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648EB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648EB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1648EB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1648EB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lastRenderedPageBreak/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1648EB" w:rsidRPr="001648EB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1648EB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1648EB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1648EB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1648EB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1648EB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1648EB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1648EB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lastRenderedPageBreak/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proofErr w:type="gramStart"/>
      <w:r w:rsidRPr="00C63D2D">
        <w:rPr>
          <w:sz w:val="24"/>
        </w:rPr>
        <w:t>подана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proofErr w:type="gramStart"/>
      <w:r w:rsidRPr="00C63D2D">
        <w:rPr>
          <w:sz w:val="24"/>
        </w:rPr>
        <w:t>не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proofErr w:type="gramStart"/>
      <w:r w:rsidRPr="00C63D2D">
        <w:rPr>
          <w:sz w:val="24"/>
        </w:rPr>
        <w:t>принято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proofErr w:type="gramStart"/>
      <w:r w:rsidRPr="00C63D2D">
        <w:rPr>
          <w:sz w:val="24"/>
        </w:rPr>
        <w:t>принято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proofErr w:type="gramStart"/>
      <w:r w:rsidRPr="00C63D2D">
        <w:rPr>
          <w:sz w:val="24"/>
        </w:rPr>
        <w:t>отстранены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1648EB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1648EB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648EB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1648EB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1648EB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1648EB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648EB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1648EB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proofErr w:type="gramStart"/>
      <w:r w:rsidRPr="00C63D2D">
        <w:rPr>
          <w:sz w:val="24"/>
        </w:rPr>
        <w:t>рекомендовать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proofErr w:type="gramStart"/>
      <w:r w:rsidRPr="00C63D2D">
        <w:rPr>
          <w:sz w:val="24"/>
        </w:rPr>
        <w:t>рекомендовать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1648EB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1648EB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1648EB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1648EB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1648EB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1648EB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1648EB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1648EB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1648EB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648EB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lastRenderedPageBreak/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648EB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648EB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648EB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648EB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648EB">
        <w:rPr>
          <w:u w:val="single"/>
        </w:rPr>
        <w:t>11.7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648EB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proofErr w:type="gramStart"/>
      <w:r w:rsidRPr="00C63D2D">
        <w:t>копию</w:t>
      </w:r>
      <w:proofErr w:type="gramEnd"/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proofErr w:type="gramStart"/>
      <w:r w:rsidRPr="00C63D2D">
        <w:t>копия</w:t>
      </w:r>
      <w:proofErr w:type="gramEnd"/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proofErr w:type="gramStart"/>
      <w:r w:rsidRPr="00C63D2D">
        <w:t>копия</w:t>
      </w:r>
      <w:proofErr w:type="gramEnd"/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648EB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648EB">
        <w:rPr>
          <w:u w:val="single"/>
        </w:rPr>
        <w:t>11.7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648EB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648EB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1648EB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1648EB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1648EB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proofErr w:type="gramStart"/>
      <w:r w:rsidRPr="00C63D2D">
        <w:t>в</w:t>
      </w:r>
      <w:proofErr w:type="gramEnd"/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lastRenderedPageBreak/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961762">
        <w:rPr>
          <w:u w:val="single"/>
        </w:rPr>
        <w:t>11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_Ref352666109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1648EB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648EB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648EB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648EB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648EB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648EB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1648EB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1648EB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прямой</w:t>
      </w:r>
      <w:proofErr w:type="gramEnd"/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не</w:t>
      </w:r>
      <w:proofErr w:type="gramEnd"/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1648EB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не</w:t>
      </w:r>
      <w:proofErr w:type="gramEnd"/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предъявление</w:t>
      </w:r>
      <w:proofErr w:type="gramEnd"/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proofErr w:type="gramStart"/>
      <w:r w:rsidRPr="00C63D2D">
        <w:t>заключить</w:t>
      </w:r>
      <w:proofErr w:type="gramEnd"/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провести</w:t>
      </w:r>
      <w:proofErr w:type="gramEnd"/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proofErr w:type="gramStart"/>
      <w:r w:rsidRPr="00C63D2D">
        <w:t>отказаться</w:t>
      </w:r>
      <w:proofErr w:type="gramEnd"/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648EB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648EB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648EB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t>будучи</w:t>
      </w:r>
      <w:proofErr w:type="gramEnd"/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t>будучи</w:t>
      </w:r>
      <w:proofErr w:type="gramEnd"/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1648EB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1648EB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1648EB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t>будучи</w:t>
      </w:r>
      <w:proofErr w:type="gramEnd"/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lastRenderedPageBreak/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648EB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648EB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648EB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648EB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648EB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C63D2D">
        <w:t>обязательства</w:t>
      </w:r>
      <w:proofErr w:type="gramEnd"/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C63D2D">
        <w:t>исполнение</w:t>
      </w:r>
      <w:proofErr w:type="gramEnd"/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C63D2D">
        <w:t>исполнение</w:t>
      </w:r>
      <w:proofErr w:type="gramEnd"/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proofErr w:type="gramStart"/>
      <w:r w:rsidRPr="00C63D2D">
        <w:t>в</w:t>
      </w:r>
      <w:proofErr w:type="gramEnd"/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C63D2D">
        <w:t>безотзывная</w:t>
      </w:r>
      <w:proofErr w:type="gramEnd"/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C63D2D">
        <w:t>поручительство</w:t>
      </w:r>
      <w:proofErr w:type="gramEnd"/>
      <w:r w:rsidRPr="00C63D2D">
        <w:t>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C63D2D">
        <w:t>в</w:t>
      </w:r>
      <w:proofErr w:type="gramEnd"/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648EB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648EB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подлинник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1648EB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proofErr w:type="gramEnd"/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proofErr w:type="gramEnd"/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proofErr w:type="gramEnd"/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1648EB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1648EB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4369489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1648EB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A21BB6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A21BB6" w:rsidRDefault="00C87330" w:rsidP="00237E88">
            <w:pPr>
              <w:widowControl w:val="0"/>
              <w:jc w:val="center"/>
            </w:pPr>
            <w:r w:rsidRPr="00A21BB6">
              <w:t>№</w:t>
            </w:r>
            <w:r w:rsidR="002328BB" w:rsidRPr="00A21BB6">
              <w:t xml:space="preserve"> </w:t>
            </w:r>
            <w:r w:rsidRPr="00A21BB6">
              <w:t>п/п</w:t>
            </w:r>
          </w:p>
        </w:tc>
        <w:tc>
          <w:tcPr>
            <w:tcW w:w="2268" w:type="dxa"/>
            <w:vAlign w:val="center"/>
          </w:tcPr>
          <w:p w:rsidR="00C87330" w:rsidRPr="00A21BB6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</w:rPr>
            </w:pPr>
            <w:r w:rsidRPr="00A21BB6">
              <w:rPr>
                <w:bCs/>
              </w:rPr>
              <w:t>Наименование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A21BB6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</w:rPr>
            </w:pPr>
            <w:r w:rsidRPr="00A21BB6">
              <w:rPr>
                <w:bCs/>
              </w:rPr>
              <w:t>Содержание</w:t>
            </w:r>
          </w:p>
        </w:tc>
      </w:tr>
      <w:tr w:rsidR="00C87330" w:rsidRPr="00A21BB6" w:rsidTr="00237E88">
        <w:trPr>
          <w:trHeight w:val="20"/>
        </w:trPr>
        <w:tc>
          <w:tcPr>
            <w:tcW w:w="781" w:type="dxa"/>
          </w:tcPr>
          <w:p w:rsidR="00C87330" w:rsidRPr="00A21BB6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7" w:name="_Ref317250566"/>
          </w:p>
        </w:tc>
        <w:bookmarkEnd w:id="157"/>
        <w:tc>
          <w:tcPr>
            <w:tcW w:w="2268" w:type="dxa"/>
          </w:tcPr>
          <w:p w:rsidR="00C87330" w:rsidRPr="00A21BB6" w:rsidRDefault="00C87330" w:rsidP="00237E88">
            <w:pPr>
              <w:widowControl w:val="0"/>
              <w:contextualSpacing/>
            </w:pPr>
            <w:r w:rsidRPr="00A21BB6">
              <w:rPr>
                <w:bCs/>
              </w:rPr>
              <w:t>Предмет</w:t>
            </w:r>
            <w:r w:rsidR="002328BB" w:rsidRPr="00A21BB6">
              <w:rPr>
                <w:bCs/>
              </w:rPr>
              <w:t xml:space="preserve"> </w:t>
            </w:r>
            <w:r w:rsidR="00466F9E" w:rsidRPr="00A21BB6">
              <w:rPr>
                <w:bCs/>
              </w:rPr>
              <w:t>запроса</w:t>
            </w:r>
            <w:r w:rsidR="002328BB" w:rsidRPr="00A21BB6">
              <w:rPr>
                <w:bCs/>
              </w:rPr>
              <w:t xml:space="preserve"> </w:t>
            </w:r>
            <w:r w:rsidR="00466F9E" w:rsidRPr="00A21BB6">
              <w:rPr>
                <w:bCs/>
              </w:rPr>
              <w:t>цен</w:t>
            </w:r>
            <w:r w:rsidR="002328BB" w:rsidRPr="00A21BB6">
              <w:rPr>
                <w:bCs/>
              </w:rPr>
              <w:t xml:space="preserve"> </w:t>
            </w:r>
          </w:p>
          <w:p w:rsidR="00641C15" w:rsidRPr="00A21BB6" w:rsidRDefault="00641C15" w:rsidP="00237E88">
            <w:pPr>
              <w:widowControl w:val="0"/>
              <w:contextualSpacing/>
            </w:pPr>
          </w:p>
          <w:p w:rsidR="00C87330" w:rsidRPr="00A21BB6" w:rsidRDefault="00C87330" w:rsidP="00237E88">
            <w:pPr>
              <w:widowControl w:val="0"/>
              <w:contextualSpacing/>
              <w:rPr>
                <w:bCs/>
              </w:rPr>
            </w:pPr>
            <w:r w:rsidRPr="00A21BB6">
              <w:t>Состав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объем</w:t>
            </w:r>
            <w:r w:rsidR="002328BB" w:rsidRPr="00A21BB6">
              <w:t xml:space="preserve"> </w:t>
            </w:r>
            <w:r w:rsidRPr="00A21BB6">
              <w:rPr>
                <w:i/>
              </w:rPr>
              <w:t>[товара/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работ/услуг]</w:t>
            </w:r>
          </w:p>
        </w:tc>
        <w:tc>
          <w:tcPr>
            <w:tcW w:w="11624" w:type="dxa"/>
          </w:tcPr>
          <w:p w:rsidR="00C87330" w:rsidRPr="00A21BB6" w:rsidRDefault="008B772B" w:rsidP="00237E88">
            <w:pPr>
              <w:widowControl w:val="0"/>
              <w:ind w:right="153"/>
              <w:contextualSpacing/>
              <w:jc w:val="both"/>
            </w:pPr>
            <w:r w:rsidRPr="00A21BB6">
              <w:t xml:space="preserve">Право заключения договора на </w:t>
            </w:r>
            <w:r w:rsidR="00961762" w:rsidRPr="00390D8E">
              <w:t>поставку к</w:t>
            </w:r>
            <w:r w:rsidR="00961762" w:rsidRPr="00390D8E">
              <w:rPr>
                <w:bCs/>
                <w:color w:val="000000"/>
              </w:rPr>
              <w:t>онтейнеров для РАО для нужд Саратовского отделения филиала «Приволжский территориальный округ» ФГУП «РосРАО»</w:t>
            </w:r>
          </w:p>
          <w:p w:rsidR="00C87330" w:rsidRPr="00A21BB6" w:rsidRDefault="00C87330" w:rsidP="00237E88">
            <w:pPr>
              <w:widowControl w:val="0"/>
              <w:ind w:right="153"/>
              <w:contextualSpacing/>
              <w:jc w:val="both"/>
            </w:pPr>
          </w:p>
          <w:p w:rsidR="00C87330" w:rsidRPr="00A21BB6" w:rsidRDefault="008B772B" w:rsidP="00237E88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A21BB6">
              <w:t xml:space="preserve">В соответствии с </w:t>
            </w:r>
            <w:r w:rsidRPr="00A21BB6">
              <w:rPr>
                <w:u w:val="single"/>
              </w:rPr>
              <w:t>Томом 2 «ТЕХНИЧЕСКАЯ ЧАСТЬ»</w:t>
            </w:r>
            <w:r w:rsidRPr="00A21BB6">
              <w:t>.</w:t>
            </w:r>
          </w:p>
        </w:tc>
      </w:tr>
      <w:tr w:rsidR="00C87330" w:rsidRPr="00A21BB6" w:rsidTr="00237E88">
        <w:trPr>
          <w:trHeight w:val="20"/>
        </w:trPr>
        <w:tc>
          <w:tcPr>
            <w:tcW w:w="781" w:type="dxa"/>
          </w:tcPr>
          <w:p w:rsidR="00C87330" w:rsidRPr="00A21BB6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8" w:name="_Ref320260537"/>
          </w:p>
        </w:tc>
        <w:bookmarkEnd w:id="158"/>
        <w:tc>
          <w:tcPr>
            <w:tcW w:w="2268" w:type="dxa"/>
          </w:tcPr>
          <w:p w:rsidR="00C87330" w:rsidRPr="00A21BB6" w:rsidRDefault="00C87330" w:rsidP="00237E88">
            <w:pPr>
              <w:widowControl w:val="0"/>
              <w:ind w:right="70"/>
              <w:rPr>
                <w:bCs/>
              </w:rPr>
            </w:pPr>
            <w:r w:rsidRPr="00A21BB6">
              <w:rPr>
                <w:bCs/>
              </w:rPr>
              <w:t>Нормативный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документ,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в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соответствии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с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которым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проводится</w:t>
            </w:r>
            <w:r w:rsidR="002328BB" w:rsidRPr="00A21BB6">
              <w:rPr>
                <w:bCs/>
              </w:rPr>
              <w:t xml:space="preserve"> </w:t>
            </w:r>
            <w:r w:rsidR="00466F9E" w:rsidRPr="00A21BB6">
              <w:rPr>
                <w:bCs/>
              </w:rPr>
              <w:t>запрос</w:t>
            </w:r>
            <w:r w:rsidR="002328BB" w:rsidRPr="00A21BB6">
              <w:rPr>
                <w:bCs/>
              </w:rPr>
              <w:t xml:space="preserve"> </w:t>
            </w:r>
            <w:r w:rsidR="00466F9E" w:rsidRPr="00A21BB6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A21BB6" w:rsidRDefault="00963D48" w:rsidP="0069360A">
            <w:pPr>
              <w:pStyle w:val="22"/>
              <w:widowControl w:val="0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A21BB6">
              <w:rPr>
                <w:bCs/>
              </w:rPr>
              <w:t>Единый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отраслевой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стандарт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закупок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(Положение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о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закупке)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Государственной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корпорации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по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атомной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энергии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«</w:t>
            </w:r>
            <w:proofErr w:type="spellStart"/>
            <w:r w:rsidRPr="00A21BB6">
              <w:rPr>
                <w:bCs/>
              </w:rPr>
              <w:t>Росатом</w:t>
            </w:r>
            <w:proofErr w:type="spellEnd"/>
            <w:r w:rsidRPr="00A21BB6">
              <w:rPr>
                <w:bCs/>
              </w:rPr>
              <w:t>»</w:t>
            </w:r>
            <w:r w:rsidR="002328BB" w:rsidRPr="00A21BB6">
              <w:rPr>
                <w:bCs/>
              </w:rPr>
              <w:t xml:space="preserve"> </w:t>
            </w:r>
            <w:r w:rsidR="00AF618D" w:rsidRPr="00A21BB6">
              <w:rPr>
                <w:bCs/>
              </w:rPr>
              <w:t>с</w:t>
            </w:r>
            <w:r w:rsidR="002328BB" w:rsidRPr="00A21BB6">
              <w:rPr>
                <w:bCs/>
              </w:rPr>
              <w:t xml:space="preserve"> </w:t>
            </w:r>
            <w:r w:rsidR="00AF618D" w:rsidRPr="00A21BB6">
              <w:rPr>
                <w:bCs/>
              </w:rPr>
              <w:t>изменениями</w:t>
            </w:r>
            <w:r w:rsidRPr="00A21BB6">
              <w:rPr>
                <w:bCs/>
              </w:rPr>
              <w:t>,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утвержденны</w:t>
            </w:r>
            <w:r w:rsidR="00AF618D" w:rsidRPr="00A21BB6">
              <w:rPr>
                <w:bCs/>
              </w:rPr>
              <w:t>ми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решением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наблюдательного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совета</w:t>
            </w:r>
            <w:r w:rsidR="002328BB" w:rsidRPr="00A21BB6">
              <w:rPr>
                <w:bCs/>
              </w:rPr>
              <w:t xml:space="preserve"> </w:t>
            </w:r>
            <w:proofErr w:type="spellStart"/>
            <w:r w:rsidRPr="00A21BB6">
              <w:rPr>
                <w:bCs/>
              </w:rPr>
              <w:t>Госкорпорации</w:t>
            </w:r>
            <w:proofErr w:type="spellEnd"/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«</w:t>
            </w:r>
            <w:proofErr w:type="spellStart"/>
            <w:r w:rsidRPr="00A21BB6">
              <w:rPr>
                <w:bCs/>
              </w:rPr>
              <w:t>Росатом</w:t>
            </w:r>
            <w:proofErr w:type="spellEnd"/>
            <w:r w:rsidRPr="00A21BB6">
              <w:rPr>
                <w:bCs/>
              </w:rPr>
              <w:t>»</w:t>
            </w:r>
            <w:r w:rsidR="002328BB" w:rsidRPr="00A21BB6">
              <w:rPr>
                <w:bCs/>
              </w:rPr>
              <w:t xml:space="preserve"> </w:t>
            </w:r>
            <w:r w:rsidR="00BD7FA6" w:rsidRPr="00A21BB6">
              <w:rPr>
                <w:bCs/>
              </w:rPr>
              <w:t>(</w:t>
            </w:r>
            <w:r w:rsidR="00BD7FA6" w:rsidRPr="00A21BB6">
              <w:rPr>
                <w:bCs/>
                <w:i/>
              </w:rPr>
              <w:t>протокол</w:t>
            </w:r>
            <w:r w:rsidR="002328BB" w:rsidRPr="00A21BB6">
              <w:rPr>
                <w:bCs/>
                <w:i/>
              </w:rPr>
              <w:t xml:space="preserve"> </w:t>
            </w:r>
            <w:r w:rsidR="00BD7FA6" w:rsidRPr="00A21BB6">
              <w:rPr>
                <w:bCs/>
                <w:i/>
              </w:rPr>
              <w:t>от</w:t>
            </w:r>
            <w:r w:rsidR="002328BB" w:rsidRPr="00A21BB6">
              <w:rPr>
                <w:i/>
              </w:rPr>
              <w:t xml:space="preserve"> </w:t>
            </w:r>
            <w:r w:rsidR="001820AD" w:rsidRPr="00A21BB6">
              <w:rPr>
                <w:i/>
              </w:rPr>
              <w:t>25.09.2013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№</w:t>
            </w:r>
            <w:r w:rsidR="002328BB" w:rsidRPr="00A21BB6">
              <w:rPr>
                <w:i/>
              </w:rPr>
              <w:t xml:space="preserve"> </w:t>
            </w:r>
            <w:r w:rsidR="001820AD" w:rsidRPr="00A21BB6">
              <w:rPr>
                <w:i/>
              </w:rPr>
              <w:t>53</w:t>
            </w:r>
            <w:r w:rsidR="0069360A" w:rsidRPr="00A21BB6">
              <w:rPr>
                <w:i/>
              </w:rPr>
              <w:t>)</w:t>
            </w:r>
            <w:r w:rsidR="001820AD" w:rsidRPr="00A21BB6">
              <w:rPr>
                <w:i/>
              </w:rPr>
              <w:t>.</w:t>
            </w:r>
          </w:p>
        </w:tc>
      </w:tr>
      <w:tr w:rsidR="00C87330" w:rsidRPr="00A21BB6" w:rsidTr="00237E88">
        <w:trPr>
          <w:trHeight w:val="20"/>
        </w:trPr>
        <w:tc>
          <w:tcPr>
            <w:tcW w:w="781" w:type="dxa"/>
          </w:tcPr>
          <w:p w:rsidR="00C87330" w:rsidRPr="00A21BB6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9" w:name="_Ref317250598"/>
          </w:p>
        </w:tc>
        <w:bookmarkEnd w:id="159"/>
        <w:tc>
          <w:tcPr>
            <w:tcW w:w="2268" w:type="dxa"/>
          </w:tcPr>
          <w:p w:rsidR="00C62F68" w:rsidRPr="00A21BB6" w:rsidRDefault="00C62F68" w:rsidP="00237E88">
            <w:pPr>
              <w:widowControl w:val="0"/>
              <w:ind w:right="153"/>
            </w:pPr>
            <w:r w:rsidRPr="00A21BB6">
              <w:t>Условия</w:t>
            </w:r>
            <w:r w:rsidR="002328BB" w:rsidRPr="00A21BB6">
              <w:t xml:space="preserve"> </w:t>
            </w:r>
            <w:r w:rsidRPr="00A21BB6">
              <w:t>договора:</w:t>
            </w:r>
          </w:p>
          <w:p w:rsidR="00C87330" w:rsidRPr="00A21BB6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A21BB6">
              <w:t>Сроки</w:t>
            </w:r>
            <w:r w:rsidR="002328BB" w:rsidRPr="00A21BB6">
              <w:t xml:space="preserve"> </w:t>
            </w:r>
            <w:r w:rsidRPr="00A21BB6">
              <w:rPr>
                <w:i/>
              </w:rPr>
              <w:t>поставки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товара/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выполнения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работ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или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оказания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услуг</w:t>
            </w:r>
          </w:p>
          <w:p w:rsidR="008B772B" w:rsidRPr="00A21BB6" w:rsidRDefault="008B772B" w:rsidP="00237E88">
            <w:pPr>
              <w:widowControl w:val="0"/>
              <w:ind w:right="153"/>
            </w:pPr>
          </w:p>
          <w:p w:rsidR="00C87330" w:rsidRPr="00A21BB6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A21BB6">
              <w:t>Место</w:t>
            </w:r>
            <w:r w:rsidR="002328BB" w:rsidRPr="00A21BB6">
              <w:t xml:space="preserve"> </w:t>
            </w:r>
            <w:r w:rsidRPr="00A21BB6">
              <w:rPr>
                <w:i/>
              </w:rPr>
              <w:t>поставки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товара/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выполнения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работ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или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оказания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услуг</w:t>
            </w:r>
          </w:p>
          <w:p w:rsidR="008B772B" w:rsidRPr="00A21BB6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A21BB6" w:rsidRDefault="00C87330" w:rsidP="00237E88">
            <w:pPr>
              <w:widowControl w:val="0"/>
              <w:ind w:right="153"/>
              <w:rPr>
                <w:i/>
              </w:rPr>
            </w:pPr>
            <w:r w:rsidRPr="00A21BB6">
              <w:rPr>
                <w:i/>
              </w:rPr>
              <w:t>Условия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оплаты</w:t>
            </w:r>
          </w:p>
        </w:tc>
        <w:tc>
          <w:tcPr>
            <w:tcW w:w="11624" w:type="dxa"/>
          </w:tcPr>
          <w:p w:rsidR="00237E88" w:rsidRPr="00A21BB6" w:rsidRDefault="00237E88" w:rsidP="00237E88">
            <w:pPr>
              <w:ind w:right="153"/>
            </w:pPr>
          </w:p>
          <w:p w:rsidR="008B772B" w:rsidRPr="00A21BB6" w:rsidRDefault="00237E88" w:rsidP="00237E88">
            <w:pPr>
              <w:ind w:right="153"/>
            </w:pPr>
            <w:r w:rsidRPr="00A21BB6">
              <w:t>Д</w:t>
            </w:r>
            <w:r w:rsidR="008B772B" w:rsidRPr="00A21BB6">
              <w:t>ата начала: – с момента заключения договора. Дата окончания: – не позднее 3</w:t>
            </w:r>
            <w:r w:rsidR="00961762">
              <w:t>1</w:t>
            </w:r>
            <w:r w:rsidR="008B772B" w:rsidRPr="00A21BB6">
              <w:t>.12.2013г.</w:t>
            </w:r>
          </w:p>
          <w:p w:rsidR="00237E88" w:rsidRPr="00A21BB6" w:rsidRDefault="00237E88" w:rsidP="00237E88">
            <w:pPr>
              <w:widowControl w:val="0"/>
              <w:ind w:right="153"/>
              <w:jc w:val="both"/>
            </w:pPr>
          </w:p>
          <w:p w:rsidR="00237E88" w:rsidRPr="00A21BB6" w:rsidRDefault="00237E88" w:rsidP="00237E88">
            <w:pPr>
              <w:widowControl w:val="0"/>
              <w:ind w:right="153"/>
              <w:jc w:val="both"/>
            </w:pPr>
          </w:p>
          <w:p w:rsidR="00237E88" w:rsidRPr="00A21BB6" w:rsidRDefault="00237E88" w:rsidP="00237E88">
            <w:pPr>
              <w:widowControl w:val="0"/>
              <w:ind w:right="153"/>
              <w:jc w:val="both"/>
            </w:pPr>
          </w:p>
          <w:p w:rsidR="00237E88" w:rsidRPr="00A21BB6" w:rsidRDefault="00237E88" w:rsidP="00237E88">
            <w:pPr>
              <w:widowControl w:val="0"/>
              <w:ind w:right="153"/>
              <w:jc w:val="both"/>
            </w:pPr>
          </w:p>
          <w:p w:rsidR="00237E88" w:rsidRPr="00A21BB6" w:rsidRDefault="00961762" w:rsidP="00237E88">
            <w:pPr>
              <w:widowControl w:val="0"/>
              <w:ind w:right="153"/>
              <w:jc w:val="both"/>
            </w:pPr>
            <w:r w:rsidRPr="00D173C0">
              <w:t xml:space="preserve">Саратовская область, </w:t>
            </w:r>
            <w:proofErr w:type="spellStart"/>
            <w:r w:rsidRPr="00D173C0">
              <w:t>Татищевский</w:t>
            </w:r>
            <w:proofErr w:type="spellEnd"/>
            <w:r w:rsidRPr="00D173C0">
              <w:t xml:space="preserve"> район, 1,7 км к югу от д. </w:t>
            </w:r>
            <w:proofErr w:type="spellStart"/>
            <w:r w:rsidRPr="00D173C0">
              <w:t>Докторовка</w:t>
            </w:r>
            <w:proofErr w:type="spellEnd"/>
            <w:r w:rsidRPr="00D173C0">
              <w:t xml:space="preserve"> (ПХРО Саратовского отделения филиала «Приволжский территориальный округ» ФГУП «РосРАО»)</w:t>
            </w:r>
          </w:p>
          <w:p w:rsidR="00237E88" w:rsidRPr="00A21BB6" w:rsidRDefault="00237E88" w:rsidP="00237E88">
            <w:pPr>
              <w:widowControl w:val="0"/>
              <w:ind w:right="153"/>
              <w:jc w:val="both"/>
            </w:pPr>
          </w:p>
          <w:p w:rsidR="00237E88" w:rsidRPr="00A21BB6" w:rsidRDefault="00237E88" w:rsidP="00237E88">
            <w:pPr>
              <w:widowControl w:val="0"/>
              <w:ind w:right="153"/>
              <w:jc w:val="both"/>
            </w:pPr>
          </w:p>
          <w:p w:rsidR="009F5B09" w:rsidRPr="00A21BB6" w:rsidRDefault="009F5B09" w:rsidP="00237E88">
            <w:pPr>
              <w:widowControl w:val="0"/>
              <w:ind w:right="153"/>
              <w:jc w:val="both"/>
            </w:pPr>
          </w:p>
          <w:p w:rsidR="00237E88" w:rsidRPr="003C28BC" w:rsidRDefault="003C28BC" w:rsidP="00237E88">
            <w:pPr>
              <w:widowControl w:val="0"/>
              <w:ind w:right="153"/>
              <w:jc w:val="both"/>
            </w:pPr>
            <w:r w:rsidRPr="003C28BC">
              <w:t>Заказчик оплачивает Подрядчику (Исполнителю) стоимость выполненных работ, в течение 10 (десяти) банковских дней после подписания Сторонами «Актов о приёмке выполненных работ» (форма КС-2), Справки о стоимости выполненных работ и затрат (форма КС-3), путём перечисления денежных средств на расчётный счёт Подрядчика (Исполнителя), на основании счёта Подрядчика (Исполнителя)</w:t>
            </w:r>
          </w:p>
          <w:p w:rsidR="00237E88" w:rsidRPr="00A21BB6" w:rsidRDefault="00237E88" w:rsidP="00237E88">
            <w:pPr>
              <w:widowControl w:val="0"/>
              <w:ind w:right="153"/>
              <w:jc w:val="both"/>
            </w:pPr>
          </w:p>
          <w:p w:rsidR="00C62F68" w:rsidRPr="00A21BB6" w:rsidRDefault="00C62F68" w:rsidP="00237E88">
            <w:pPr>
              <w:widowControl w:val="0"/>
              <w:ind w:right="153"/>
              <w:jc w:val="both"/>
            </w:pPr>
            <w:r w:rsidRPr="00A21BB6">
              <w:t>Встречные</w:t>
            </w:r>
            <w:r w:rsidR="002328BB" w:rsidRPr="00A21BB6">
              <w:t xml:space="preserve"> </w:t>
            </w:r>
            <w:r w:rsidRPr="00A21BB6">
              <w:t>предложения</w:t>
            </w:r>
            <w:r w:rsidR="002328BB" w:rsidRPr="00A21BB6">
              <w:t xml:space="preserve"> </w:t>
            </w:r>
            <w:r w:rsidRPr="00A21BB6">
              <w:t>участников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проекту</w:t>
            </w:r>
            <w:r w:rsidR="002328BB" w:rsidRPr="00A21BB6">
              <w:t xml:space="preserve"> </w:t>
            </w:r>
            <w:r w:rsidRPr="00A21BB6">
              <w:t>договора</w:t>
            </w:r>
            <w:r w:rsidR="002328BB" w:rsidRPr="00A21BB6">
              <w:t xml:space="preserve"> </w:t>
            </w:r>
            <w:r w:rsidRPr="00A21BB6">
              <w:rPr>
                <w:u w:val="single"/>
              </w:rPr>
              <w:t>не</w:t>
            </w:r>
            <w:r w:rsidR="002328BB" w:rsidRPr="00A21BB6">
              <w:rPr>
                <w:u w:val="single"/>
              </w:rPr>
              <w:t xml:space="preserve"> </w:t>
            </w:r>
            <w:r w:rsidRPr="00A21BB6">
              <w:rPr>
                <w:u w:val="single"/>
              </w:rPr>
              <w:t>допускаются</w:t>
            </w:r>
            <w:r w:rsidRPr="00A21BB6">
              <w:t>.</w:t>
            </w:r>
          </w:p>
        </w:tc>
      </w:tr>
      <w:tr w:rsidR="00C87330" w:rsidRPr="00A21BB6" w:rsidTr="00237E88">
        <w:trPr>
          <w:trHeight w:val="20"/>
        </w:trPr>
        <w:tc>
          <w:tcPr>
            <w:tcW w:w="781" w:type="dxa"/>
          </w:tcPr>
          <w:p w:rsidR="00C87330" w:rsidRPr="00A21BB6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0" w:name="_Ref317250606"/>
          </w:p>
        </w:tc>
        <w:bookmarkEnd w:id="160"/>
        <w:tc>
          <w:tcPr>
            <w:tcW w:w="2268" w:type="dxa"/>
          </w:tcPr>
          <w:p w:rsidR="00C87330" w:rsidRPr="00A21BB6" w:rsidRDefault="00C87330" w:rsidP="00237E88">
            <w:pPr>
              <w:widowControl w:val="0"/>
              <w:ind w:right="153"/>
            </w:pPr>
            <w:r w:rsidRPr="00A21BB6">
              <w:t>Количество</w:t>
            </w:r>
            <w:r w:rsidR="002328BB" w:rsidRPr="00A21BB6">
              <w:t xml:space="preserve"> </w:t>
            </w:r>
            <w:r w:rsidRPr="00A21BB6">
              <w:t>лотов</w:t>
            </w:r>
            <w:r w:rsidR="002328BB" w:rsidRPr="00A21BB6">
              <w:t xml:space="preserve"> </w:t>
            </w:r>
          </w:p>
        </w:tc>
        <w:tc>
          <w:tcPr>
            <w:tcW w:w="11624" w:type="dxa"/>
          </w:tcPr>
          <w:p w:rsidR="00C87330" w:rsidRPr="00A21BB6" w:rsidRDefault="00237E88" w:rsidP="00237E88">
            <w:pPr>
              <w:widowControl w:val="0"/>
              <w:ind w:right="153"/>
            </w:pPr>
            <w:r w:rsidRPr="00A21BB6">
              <w:t>1 (Один)</w:t>
            </w:r>
          </w:p>
        </w:tc>
      </w:tr>
      <w:tr w:rsidR="00C87330" w:rsidRPr="00A21BB6" w:rsidTr="00237E88">
        <w:trPr>
          <w:trHeight w:val="20"/>
        </w:trPr>
        <w:tc>
          <w:tcPr>
            <w:tcW w:w="781" w:type="dxa"/>
          </w:tcPr>
          <w:p w:rsidR="00C87330" w:rsidRPr="00A21BB6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1" w:name="_Ref317249928"/>
          </w:p>
        </w:tc>
        <w:bookmarkEnd w:id="161"/>
        <w:tc>
          <w:tcPr>
            <w:tcW w:w="2268" w:type="dxa"/>
          </w:tcPr>
          <w:p w:rsidR="00C87330" w:rsidRPr="00A21BB6" w:rsidRDefault="00C87330" w:rsidP="00237E88">
            <w:pPr>
              <w:widowControl w:val="0"/>
              <w:contextualSpacing/>
            </w:pPr>
            <w:r w:rsidRPr="00A21BB6">
              <w:t>Заказчик</w:t>
            </w:r>
          </w:p>
        </w:tc>
        <w:tc>
          <w:tcPr>
            <w:tcW w:w="11624" w:type="dxa"/>
          </w:tcPr>
          <w:p w:rsidR="00237E88" w:rsidRPr="00A21BB6" w:rsidRDefault="00237E88" w:rsidP="00237E88">
            <w:pPr>
              <w:widowControl w:val="0"/>
              <w:ind w:right="153"/>
              <w:jc w:val="both"/>
            </w:pPr>
            <w:r w:rsidRPr="00A21BB6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A21BB6" w:rsidRDefault="00237E88" w:rsidP="00237E88">
            <w:pPr>
              <w:widowControl w:val="0"/>
              <w:ind w:right="153"/>
              <w:jc w:val="both"/>
            </w:pPr>
            <w:r w:rsidRPr="00A21BB6">
              <w:t xml:space="preserve">Место нахождения: 119017, г. Москва, </w:t>
            </w:r>
            <w:proofErr w:type="spellStart"/>
            <w:r w:rsidRPr="00A21BB6">
              <w:t>Пыжевский</w:t>
            </w:r>
            <w:proofErr w:type="spellEnd"/>
            <w:r w:rsidRPr="00A21BB6">
              <w:t xml:space="preserve"> пер., д. 6.</w:t>
            </w:r>
          </w:p>
          <w:p w:rsidR="00237E88" w:rsidRPr="00A21BB6" w:rsidRDefault="00237E88" w:rsidP="00237E88">
            <w:pPr>
              <w:widowControl w:val="0"/>
              <w:ind w:right="153"/>
              <w:jc w:val="both"/>
            </w:pPr>
            <w:r w:rsidRPr="00A21BB6">
              <w:t>Почтовый адрес: 119017, г. Москва, Большая Ордынка, д. 24.</w:t>
            </w:r>
          </w:p>
          <w:p w:rsidR="00C87330" w:rsidRPr="00A21BB6" w:rsidRDefault="00237E88" w:rsidP="00237E88">
            <w:pPr>
              <w:widowControl w:val="0"/>
              <w:ind w:right="153"/>
              <w:jc w:val="both"/>
            </w:pPr>
            <w:r w:rsidRPr="00A21BB6">
              <w:t>Тел.: (495) 710-76-48; факс: (495) 710-76-50.</w:t>
            </w:r>
          </w:p>
        </w:tc>
      </w:tr>
      <w:tr w:rsidR="00C87330" w:rsidRPr="00A21BB6" w:rsidTr="00237E88">
        <w:trPr>
          <w:trHeight w:val="20"/>
        </w:trPr>
        <w:tc>
          <w:tcPr>
            <w:tcW w:w="781" w:type="dxa"/>
          </w:tcPr>
          <w:p w:rsidR="00C87330" w:rsidRPr="00A21BB6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2" w:name="_Ref317250471"/>
          </w:p>
        </w:tc>
        <w:bookmarkEnd w:id="162"/>
        <w:tc>
          <w:tcPr>
            <w:tcW w:w="2268" w:type="dxa"/>
          </w:tcPr>
          <w:p w:rsidR="00C87330" w:rsidRPr="00A21BB6" w:rsidRDefault="00C87330" w:rsidP="00237E88">
            <w:pPr>
              <w:widowControl w:val="0"/>
              <w:ind w:right="153"/>
            </w:pPr>
            <w:r w:rsidRPr="00A21BB6">
              <w:t>О</w:t>
            </w:r>
            <w:r w:rsidRPr="00A21BB6">
              <w:rPr>
                <w:bCs/>
              </w:rPr>
              <w:t>рганизатор</w:t>
            </w:r>
            <w:r w:rsidR="002328BB" w:rsidRPr="00A21BB6">
              <w:rPr>
                <w:bCs/>
              </w:rPr>
              <w:t xml:space="preserve"> </w:t>
            </w:r>
            <w:r w:rsidR="00466F9E" w:rsidRPr="00A21BB6">
              <w:rPr>
                <w:bCs/>
              </w:rPr>
              <w:t>запроса</w:t>
            </w:r>
            <w:r w:rsidR="002328BB" w:rsidRPr="00A21BB6">
              <w:rPr>
                <w:bCs/>
              </w:rPr>
              <w:t xml:space="preserve"> </w:t>
            </w:r>
            <w:r w:rsidR="00466F9E" w:rsidRPr="00A21BB6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37E88" w:rsidRPr="00A21BB6" w:rsidRDefault="00237E88" w:rsidP="00237E88">
            <w:pPr>
              <w:widowControl w:val="0"/>
              <w:ind w:right="153"/>
              <w:jc w:val="both"/>
            </w:pPr>
            <w:r w:rsidRPr="00A21BB6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A21BB6" w:rsidRDefault="00237E88" w:rsidP="00237E88">
            <w:pPr>
              <w:widowControl w:val="0"/>
              <w:ind w:right="153"/>
              <w:jc w:val="both"/>
            </w:pPr>
            <w:r w:rsidRPr="00A21BB6">
              <w:t xml:space="preserve">Место нахождения: 119017, г. Москва, </w:t>
            </w:r>
            <w:proofErr w:type="spellStart"/>
            <w:r w:rsidRPr="00A21BB6">
              <w:t>Пыжевский</w:t>
            </w:r>
            <w:proofErr w:type="spellEnd"/>
            <w:r w:rsidRPr="00A21BB6">
              <w:t xml:space="preserve"> пер., д. 6.</w:t>
            </w:r>
          </w:p>
          <w:p w:rsidR="00237E88" w:rsidRPr="00A21BB6" w:rsidRDefault="00237E88" w:rsidP="00237E88">
            <w:pPr>
              <w:widowControl w:val="0"/>
              <w:ind w:right="153"/>
              <w:jc w:val="both"/>
            </w:pPr>
            <w:r w:rsidRPr="00A21BB6">
              <w:t>Почтовый адрес: 119017, г. Москва, Большая Ордынка, д. 24.</w:t>
            </w:r>
          </w:p>
          <w:p w:rsidR="00C87330" w:rsidRPr="00A21BB6" w:rsidRDefault="00237E88" w:rsidP="00237E88">
            <w:pPr>
              <w:widowControl w:val="0"/>
              <w:ind w:right="153"/>
              <w:jc w:val="both"/>
            </w:pPr>
            <w:r w:rsidRPr="00A21BB6">
              <w:t>Тел.: (495) 710-76-48; факс: (495) 710-76-50; Эл</w:t>
            </w:r>
            <w:proofErr w:type="gramStart"/>
            <w:r w:rsidRPr="00A21BB6">
              <w:t>. почта</w:t>
            </w:r>
            <w:proofErr w:type="gramEnd"/>
            <w:r w:rsidRPr="00A21BB6">
              <w:t xml:space="preserve">: </w:t>
            </w:r>
            <w:hyperlink r:id="rId24" w:history="1">
              <w:r w:rsidRPr="00A21BB6">
                <w:rPr>
                  <w:rStyle w:val="afa"/>
                </w:rPr>
                <w:t>zakupki@rosrao.ru</w:t>
              </w:r>
            </w:hyperlink>
            <w:r w:rsidRPr="00A21BB6">
              <w:t>.</w:t>
            </w:r>
          </w:p>
          <w:p w:rsidR="00237E88" w:rsidRPr="00A21BB6" w:rsidRDefault="00237E88" w:rsidP="009F5B09">
            <w:pPr>
              <w:widowControl w:val="0"/>
              <w:ind w:right="153"/>
              <w:jc w:val="both"/>
            </w:pPr>
            <w:r w:rsidRPr="00A21BB6">
              <w:t xml:space="preserve">Контактное лицо: </w:t>
            </w:r>
            <w:r w:rsidR="009F5B09" w:rsidRPr="00A21BB6">
              <w:t>Майоров Андрей Андреевич</w:t>
            </w:r>
            <w:r w:rsidR="001820AD" w:rsidRPr="00A21BB6">
              <w:t>.</w:t>
            </w:r>
          </w:p>
        </w:tc>
      </w:tr>
      <w:tr w:rsidR="00C87330" w:rsidRPr="00A21BB6" w:rsidTr="00237E88">
        <w:trPr>
          <w:trHeight w:val="20"/>
        </w:trPr>
        <w:tc>
          <w:tcPr>
            <w:tcW w:w="781" w:type="dxa"/>
          </w:tcPr>
          <w:p w:rsidR="00C87330" w:rsidRPr="00A21BB6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3" w:name="_Ref317250534"/>
          </w:p>
        </w:tc>
        <w:bookmarkEnd w:id="163"/>
        <w:tc>
          <w:tcPr>
            <w:tcW w:w="2268" w:type="dxa"/>
          </w:tcPr>
          <w:p w:rsidR="00C87330" w:rsidRPr="00A21BB6" w:rsidRDefault="00C87330" w:rsidP="00237E88">
            <w:pPr>
              <w:widowControl w:val="0"/>
              <w:ind w:right="153"/>
            </w:pPr>
            <w:r w:rsidRPr="00A21BB6">
              <w:t>Информационное</w:t>
            </w:r>
            <w:r w:rsidR="002328BB" w:rsidRPr="00A21BB6">
              <w:t xml:space="preserve"> </w:t>
            </w:r>
            <w:r w:rsidRPr="00A21BB6">
              <w:t>обеспечение</w:t>
            </w:r>
            <w:r w:rsidR="002328BB" w:rsidRPr="00A21BB6">
              <w:t xml:space="preserve"> </w:t>
            </w:r>
            <w:r w:rsidRPr="00A21BB6">
              <w:t>проведения</w:t>
            </w:r>
            <w:r w:rsidR="002328BB" w:rsidRPr="00A21BB6">
              <w:t xml:space="preserve"> </w:t>
            </w:r>
            <w:r w:rsidR="00466F9E" w:rsidRPr="00A21BB6">
              <w:t>запроса</w:t>
            </w:r>
            <w:r w:rsidR="002328BB" w:rsidRPr="00A21BB6">
              <w:t xml:space="preserve"> </w:t>
            </w:r>
            <w:r w:rsidR="00466F9E" w:rsidRPr="00A21BB6">
              <w:t>цен</w:t>
            </w:r>
          </w:p>
        </w:tc>
        <w:tc>
          <w:tcPr>
            <w:tcW w:w="11624" w:type="dxa"/>
          </w:tcPr>
          <w:p w:rsidR="004C1016" w:rsidRPr="00A21BB6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A21BB6">
              <w:rPr>
                <w:spacing w:val="-6"/>
              </w:rPr>
              <w:t>Официальным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сайтом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сети</w:t>
            </w:r>
            <w:r w:rsidR="002328BB" w:rsidRPr="00A21BB6">
              <w:t xml:space="preserve"> </w:t>
            </w:r>
            <w:r w:rsidRPr="00A21BB6">
              <w:t>«Интернет»</w:t>
            </w:r>
            <w:r w:rsidR="002328BB" w:rsidRPr="00A21BB6">
              <w:t xml:space="preserve"> </w:t>
            </w:r>
            <w:r w:rsidRPr="00A21BB6">
              <w:t>для</w:t>
            </w:r>
            <w:r w:rsidR="002328BB" w:rsidRPr="00A21BB6">
              <w:t xml:space="preserve"> </w:t>
            </w:r>
            <w:r w:rsidRPr="00A21BB6">
              <w:t>размещения</w:t>
            </w:r>
            <w:r w:rsidR="002328BB" w:rsidRPr="00A21BB6">
              <w:t xml:space="preserve"> </w:t>
            </w:r>
            <w:r w:rsidRPr="00A21BB6">
              <w:t>информации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проведении</w:t>
            </w:r>
            <w:r w:rsidR="002328BB" w:rsidRPr="00A21BB6">
              <w:t xml:space="preserve"> </w:t>
            </w:r>
            <w:r w:rsidR="00466F9E" w:rsidRPr="00A21BB6">
              <w:t>запроса</w:t>
            </w:r>
            <w:r w:rsidR="002328BB" w:rsidRPr="00A21BB6">
              <w:t xml:space="preserve"> </w:t>
            </w:r>
            <w:r w:rsidR="00466F9E" w:rsidRPr="00A21BB6">
              <w:t>цен</w:t>
            </w:r>
            <w:r w:rsidR="002328BB" w:rsidRPr="00A21BB6">
              <w:t xml:space="preserve"> </w:t>
            </w:r>
            <w:r w:rsidRPr="00A21BB6">
              <w:t>является:</w:t>
            </w:r>
          </w:p>
          <w:p w:rsidR="004C1016" w:rsidRPr="00A21BB6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A21BB6">
              <w:rPr>
                <w:spacing w:val="-6"/>
              </w:rPr>
              <w:t>Официальный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государственный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сайт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t>(</w:t>
            </w:r>
            <w:hyperlink r:id="rId25" w:history="1">
              <w:r w:rsidRPr="00A21BB6">
                <w:rPr>
                  <w:rStyle w:val="afa"/>
                </w:rPr>
                <w:t>http://www.zakupki.gov.ru</w:t>
              </w:r>
            </w:hyperlink>
            <w:r w:rsidRPr="00A21BB6">
              <w:t>),</w:t>
            </w:r>
            <w:r w:rsidR="002328BB" w:rsidRPr="00A21BB6">
              <w:t xml:space="preserve"> </w:t>
            </w:r>
          </w:p>
          <w:p w:rsidR="004C1016" w:rsidRPr="00A21BB6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A21BB6">
              <w:t>Официальный</w:t>
            </w:r>
            <w:r w:rsidR="002328BB" w:rsidRPr="00A21BB6">
              <w:t xml:space="preserve"> </w:t>
            </w:r>
            <w:r w:rsidRPr="00A21BB6">
              <w:t>сайт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закупкам</w:t>
            </w:r>
            <w:r w:rsidR="002328BB" w:rsidRPr="00A21BB6">
              <w:t xml:space="preserve"> </w:t>
            </w:r>
            <w:r w:rsidRPr="00A21BB6">
              <w:t>атомной</w:t>
            </w:r>
            <w:r w:rsidR="002328BB" w:rsidRPr="00A21BB6">
              <w:t xml:space="preserve"> </w:t>
            </w:r>
            <w:r w:rsidRPr="00A21BB6">
              <w:t>отрасли</w:t>
            </w:r>
            <w:r w:rsidR="002328BB" w:rsidRPr="00A21BB6">
              <w:t xml:space="preserve"> </w:t>
            </w:r>
            <w:proofErr w:type="spellStart"/>
            <w:r w:rsidRPr="00A21BB6">
              <w:t>Госкорпорации</w:t>
            </w:r>
            <w:proofErr w:type="spellEnd"/>
            <w:r w:rsidR="002328BB" w:rsidRPr="00A21BB6">
              <w:t xml:space="preserve"> </w:t>
            </w:r>
            <w:r w:rsidRPr="00A21BB6">
              <w:t>«</w:t>
            </w:r>
            <w:proofErr w:type="spellStart"/>
            <w:r w:rsidRPr="00A21BB6">
              <w:t>Рос</w:t>
            </w:r>
            <w:r w:rsidRPr="00A21BB6">
              <w:rPr>
                <w:spacing w:val="-6"/>
              </w:rPr>
              <w:t>атом</w:t>
            </w:r>
            <w:proofErr w:type="spellEnd"/>
            <w:r w:rsidRPr="00A21BB6">
              <w:rPr>
                <w:spacing w:val="-6"/>
              </w:rPr>
              <w:t>»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(</w:t>
            </w:r>
            <w:hyperlink r:id="rId26" w:history="1">
              <w:r w:rsidRPr="00A21BB6">
                <w:rPr>
                  <w:rStyle w:val="afa"/>
                </w:rPr>
                <w:t>http://zakupki.rosatom.ru</w:t>
              </w:r>
            </w:hyperlink>
            <w:r w:rsidRPr="00A21BB6">
              <w:rPr>
                <w:spacing w:val="-6"/>
              </w:rPr>
              <w:t>).</w:t>
            </w:r>
          </w:p>
          <w:p w:rsidR="004C1016" w:rsidRPr="00A21BB6" w:rsidRDefault="004C1016" w:rsidP="00237E88">
            <w:pPr>
              <w:widowControl w:val="0"/>
              <w:tabs>
                <w:tab w:val="left" w:pos="1134"/>
              </w:tabs>
              <w:jc w:val="both"/>
            </w:pPr>
            <w:r w:rsidRPr="00A21BB6">
              <w:t>Настоящий</w:t>
            </w:r>
            <w:r w:rsidR="002328BB" w:rsidRPr="00A21BB6">
              <w:t xml:space="preserve"> </w:t>
            </w:r>
            <w:r w:rsidR="00466F9E" w:rsidRPr="00A21BB6">
              <w:t>запрос</w:t>
            </w:r>
            <w:r w:rsidR="002328BB" w:rsidRPr="00A21BB6">
              <w:t xml:space="preserve"> </w:t>
            </w:r>
            <w:r w:rsidR="00466F9E" w:rsidRPr="00A21BB6">
              <w:t>цен</w:t>
            </w:r>
            <w:r w:rsidR="002328BB" w:rsidRPr="00A21BB6">
              <w:t xml:space="preserve"> </w:t>
            </w:r>
            <w:r w:rsidRPr="00A21BB6">
              <w:t>проводится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соответствии</w:t>
            </w:r>
            <w:r w:rsidR="002328BB" w:rsidRPr="00A21BB6">
              <w:t xml:space="preserve"> </w:t>
            </w:r>
            <w:r w:rsidRPr="00A21BB6">
              <w:t>с</w:t>
            </w:r>
            <w:r w:rsidR="002328BB" w:rsidRPr="00A21BB6">
              <w:t xml:space="preserve"> </w:t>
            </w:r>
            <w:r w:rsidRPr="00A21BB6">
              <w:t>правилами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с</w:t>
            </w:r>
            <w:r w:rsidR="002328BB" w:rsidRPr="00A21BB6">
              <w:t xml:space="preserve"> </w:t>
            </w:r>
            <w:r w:rsidRPr="00A21BB6">
              <w:t>использованием</w:t>
            </w:r>
            <w:r w:rsidR="002328BB" w:rsidRPr="00A21BB6">
              <w:t xml:space="preserve"> </w:t>
            </w:r>
            <w:r w:rsidRPr="00A21BB6">
              <w:t>функционала</w:t>
            </w:r>
            <w:r w:rsidR="002328BB" w:rsidRPr="00A21BB6">
              <w:t xml:space="preserve"> </w:t>
            </w:r>
            <w:r w:rsidRPr="00A21BB6">
              <w:t>ЭТП</w:t>
            </w:r>
            <w:r w:rsidR="002328BB" w:rsidRPr="00A21BB6">
              <w:t xml:space="preserve"> </w:t>
            </w:r>
            <w:r w:rsidR="00237E88" w:rsidRPr="00A21BB6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A21BB6">
                <w:rPr>
                  <w:rStyle w:val="afa"/>
                </w:rPr>
                <w:t>http://www.a-k-d.r</w:t>
              </w:r>
              <w:r w:rsidR="00237E88" w:rsidRPr="00A21BB6">
                <w:rPr>
                  <w:rStyle w:val="afa"/>
                  <w:lang w:val="en-US"/>
                </w:rPr>
                <w:t>u</w:t>
              </w:r>
              <w:r w:rsidR="00237E88" w:rsidRPr="00A21BB6">
                <w:rPr>
                  <w:rStyle w:val="afa"/>
                </w:rPr>
                <w:t>/</w:t>
              </w:r>
            </w:hyperlink>
          </w:p>
        </w:tc>
      </w:tr>
      <w:tr w:rsidR="00C87330" w:rsidRPr="00A21BB6" w:rsidTr="00237E88">
        <w:trPr>
          <w:trHeight w:val="20"/>
        </w:trPr>
        <w:tc>
          <w:tcPr>
            <w:tcW w:w="781" w:type="dxa"/>
          </w:tcPr>
          <w:p w:rsidR="00C87330" w:rsidRPr="00A21BB6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4" w:name="_Ref317250440"/>
          </w:p>
        </w:tc>
        <w:bookmarkEnd w:id="164"/>
        <w:tc>
          <w:tcPr>
            <w:tcW w:w="2268" w:type="dxa"/>
          </w:tcPr>
          <w:p w:rsidR="00C87330" w:rsidRPr="00A21BB6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A21BB6">
              <w:rPr>
                <w:szCs w:val="24"/>
              </w:rPr>
              <w:t>Начальная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(максимальная)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цена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договора</w:t>
            </w:r>
            <w:r w:rsidR="002328BB" w:rsidRPr="00A21BB6">
              <w:rPr>
                <w:szCs w:val="24"/>
              </w:rPr>
              <w:t xml:space="preserve"> </w:t>
            </w:r>
            <w:r w:rsidR="003F6C75" w:rsidRPr="00A21BB6">
              <w:rPr>
                <w:i/>
                <w:szCs w:val="24"/>
              </w:rPr>
              <w:t>[по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="003F6C75" w:rsidRPr="00A21BB6">
              <w:rPr>
                <w:i/>
                <w:szCs w:val="24"/>
              </w:rPr>
              <w:t>каждому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="003F6C75" w:rsidRPr="00A21BB6">
              <w:rPr>
                <w:i/>
                <w:szCs w:val="24"/>
              </w:rPr>
              <w:t>лоту]</w:t>
            </w:r>
          </w:p>
        </w:tc>
        <w:tc>
          <w:tcPr>
            <w:tcW w:w="11624" w:type="dxa"/>
          </w:tcPr>
          <w:p w:rsidR="00C87330" w:rsidRPr="003C28BC" w:rsidRDefault="00961762" w:rsidP="00DD3294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D173C0">
              <w:rPr>
                <w:bCs/>
                <w:color w:val="000000"/>
                <w:szCs w:val="24"/>
              </w:rPr>
              <w:t xml:space="preserve">3 534 163,60 (три миллиона пятьсот тридцать четыре тысячи сто шестьдесят три) руб. 60 </w:t>
            </w:r>
            <w:proofErr w:type="gramStart"/>
            <w:r w:rsidRPr="00D173C0">
              <w:rPr>
                <w:bCs/>
                <w:color w:val="000000"/>
                <w:szCs w:val="24"/>
              </w:rPr>
              <w:t>коп.</w:t>
            </w:r>
            <w:r w:rsidRPr="00D173C0">
              <w:rPr>
                <w:bCs/>
                <w:szCs w:val="24"/>
              </w:rPr>
              <w:t>,</w:t>
            </w:r>
            <w:proofErr w:type="gramEnd"/>
            <w:r w:rsidRPr="00D173C0">
              <w:rPr>
                <w:bCs/>
                <w:szCs w:val="24"/>
              </w:rPr>
              <w:t xml:space="preserve"> с учетом НДС 18%. </w:t>
            </w:r>
            <w:r w:rsidRPr="00D173C0">
              <w:rPr>
                <w:bCs/>
                <w:color w:val="000000"/>
                <w:szCs w:val="24"/>
              </w:rPr>
              <w:t xml:space="preserve">В цену включены все издержки Исполнителя, связанные с выполнением работ по договору и причитающееся ему вознаграждение, в </w:t>
            </w:r>
            <w:proofErr w:type="spellStart"/>
            <w:r w:rsidRPr="00D173C0">
              <w:rPr>
                <w:bCs/>
                <w:color w:val="000000"/>
                <w:szCs w:val="24"/>
              </w:rPr>
              <w:t>т.ч</w:t>
            </w:r>
            <w:proofErr w:type="spellEnd"/>
            <w:r w:rsidRPr="00D173C0">
              <w:rPr>
                <w:bCs/>
                <w:color w:val="000000"/>
                <w:szCs w:val="24"/>
              </w:rPr>
              <w:t>. стоимость доставки оборудования и обучения специалистов Заказчика в соответствии с техническими требованиями.</w:t>
            </w:r>
          </w:p>
        </w:tc>
      </w:tr>
      <w:tr w:rsidR="00C87330" w:rsidRPr="00A21BB6" w:rsidTr="00237E88">
        <w:trPr>
          <w:trHeight w:val="20"/>
        </w:trPr>
        <w:tc>
          <w:tcPr>
            <w:tcW w:w="781" w:type="dxa"/>
          </w:tcPr>
          <w:p w:rsidR="00C87330" w:rsidRPr="00A21BB6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A21BB6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A21BB6">
              <w:t>Официальный</w:t>
            </w:r>
            <w:r w:rsidR="002328BB" w:rsidRPr="00A21BB6">
              <w:t xml:space="preserve"> </w:t>
            </w:r>
            <w:r w:rsidRPr="00A21BB6">
              <w:t>язык</w:t>
            </w:r>
            <w:r w:rsidR="002328BB" w:rsidRPr="00A21BB6">
              <w:t xml:space="preserve"> </w:t>
            </w:r>
            <w:r w:rsidR="00466F9E" w:rsidRPr="00A21BB6">
              <w:t>запроса</w:t>
            </w:r>
            <w:r w:rsidR="002328BB" w:rsidRPr="00A21BB6">
              <w:t xml:space="preserve"> </w:t>
            </w:r>
            <w:r w:rsidR="00466F9E" w:rsidRPr="00A21BB6">
              <w:t>цен</w:t>
            </w:r>
          </w:p>
        </w:tc>
        <w:tc>
          <w:tcPr>
            <w:tcW w:w="11624" w:type="dxa"/>
          </w:tcPr>
          <w:p w:rsidR="00C87330" w:rsidRPr="00A21BB6" w:rsidRDefault="00C87330" w:rsidP="00237E88">
            <w:pPr>
              <w:widowControl w:val="0"/>
              <w:ind w:right="153"/>
            </w:pPr>
            <w:proofErr w:type="gramStart"/>
            <w:r w:rsidRPr="00A21BB6">
              <w:t>русский</w:t>
            </w:r>
            <w:proofErr w:type="gramEnd"/>
          </w:p>
        </w:tc>
      </w:tr>
      <w:tr w:rsidR="00C87330" w:rsidRPr="00A21BB6" w:rsidTr="00237E88">
        <w:trPr>
          <w:trHeight w:val="20"/>
        </w:trPr>
        <w:tc>
          <w:tcPr>
            <w:tcW w:w="781" w:type="dxa"/>
          </w:tcPr>
          <w:p w:rsidR="00C87330" w:rsidRPr="00A21BB6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5" w:name="_Ref317253392"/>
          </w:p>
        </w:tc>
        <w:bookmarkEnd w:id="165"/>
        <w:tc>
          <w:tcPr>
            <w:tcW w:w="2268" w:type="dxa"/>
          </w:tcPr>
          <w:p w:rsidR="00C87330" w:rsidRPr="00A21BB6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A21BB6">
              <w:t>Валюта</w:t>
            </w:r>
            <w:r w:rsidR="002328BB" w:rsidRPr="00A21BB6">
              <w:t xml:space="preserve"> </w:t>
            </w:r>
            <w:r w:rsidR="00466F9E" w:rsidRPr="00A21BB6">
              <w:t>запроса</w:t>
            </w:r>
            <w:r w:rsidR="002328BB" w:rsidRPr="00A21BB6">
              <w:t xml:space="preserve"> </w:t>
            </w:r>
            <w:r w:rsidR="00466F9E" w:rsidRPr="00A21BB6">
              <w:t>цен</w:t>
            </w:r>
          </w:p>
        </w:tc>
        <w:tc>
          <w:tcPr>
            <w:tcW w:w="11624" w:type="dxa"/>
          </w:tcPr>
          <w:p w:rsidR="002542AE" w:rsidRPr="00A21BB6" w:rsidRDefault="00C87330" w:rsidP="00FC03C1">
            <w:pPr>
              <w:widowControl w:val="0"/>
              <w:ind w:right="153"/>
            </w:pPr>
            <w:proofErr w:type="gramStart"/>
            <w:r w:rsidRPr="00A21BB6">
              <w:t>российский</w:t>
            </w:r>
            <w:proofErr w:type="gramEnd"/>
            <w:r w:rsidR="002328BB" w:rsidRPr="00A21BB6">
              <w:t xml:space="preserve"> </w:t>
            </w:r>
            <w:r w:rsidRPr="00A21BB6">
              <w:t>рубль</w:t>
            </w:r>
          </w:p>
        </w:tc>
      </w:tr>
      <w:tr w:rsidR="00815182" w:rsidRPr="00A21BB6" w:rsidTr="00237E88">
        <w:trPr>
          <w:trHeight w:val="20"/>
        </w:trPr>
        <w:tc>
          <w:tcPr>
            <w:tcW w:w="781" w:type="dxa"/>
          </w:tcPr>
          <w:p w:rsidR="00815182" w:rsidRPr="00A21BB6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15182" w:rsidRPr="00A21BB6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A21BB6">
              <w:rPr>
                <w:szCs w:val="24"/>
              </w:rPr>
              <w:t>Требования,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предъявляемые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к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участникам</w:t>
            </w:r>
            <w:r w:rsidR="002328BB" w:rsidRPr="00A21BB6">
              <w:rPr>
                <w:szCs w:val="24"/>
              </w:rPr>
              <w:t xml:space="preserve"> </w:t>
            </w:r>
            <w:r w:rsidR="00466F9E" w:rsidRPr="00A21BB6">
              <w:rPr>
                <w:szCs w:val="24"/>
              </w:rPr>
              <w:t>запроса</w:t>
            </w:r>
            <w:r w:rsidR="002328BB" w:rsidRPr="00A21BB6">
              <w:rPr>
                <w:szCs w:val="24"/>
              </w:rPr>
              <w:t xml:space="preserve"> </w:t>
            </w:r>
            <w:r w:rsidR="00466F9E" w:rsidRPr="00A21BB6">
              <w:rPr>
                <w:szCs w:val="24"/>
              </w:rPr>
              <w:t>цен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[в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случае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предъявления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по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lastRenderedPageBreak/>
              <w:t>лотам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различных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требований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-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c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указанием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номеров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лотов,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для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которых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эти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требования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641C15" w:rsidRPr="00A21BB6" w:rsidRDefault="00E3604D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6" w:name="_Ref318730527"/>
            <w:proofErr w:type="gramStart"/>
            <w:r w:rsidRPr="00A21BB6">
              <w:lastRenderedPageBreak/>
              <w:t>д</w:t>
            </w:r>
            <w:r w:rsidR="00641C15" w:rsidRPr="00A21BB6">
              <w:t>олжен</w:t>
            </w:r>
            <w:proofErr w:type="gramEnd"/>
            <w:r w:rsidR="002328BB" w:rsidRPr="00A21BB6">
              <w:t xml:space="preserve"> </w:t>
            </w:r>
            <w:r w:rsidR="00641C15" w:rsidRPr="00A21BB6">
              <w:t>быть</w:t>
            </w:r>
            <w:r w:rsidR="002328BB" w:rsidRPr="00A21BB6">
              <w:t xml:space="preserve"> </w:t>
            </w:r>
            <w:r w:rsidR="00641C15" w:rsidRPr="00A21BB6">
              <w:t>зарегистрированным</w:t>
            </w:r>
            <w:r w:rsidR="002328BB" w:rsidRPr="00A21BB6">
              <w:t xml:space="preserve"> </w:t>
            </w:r>
            <w:r w:rsidR="00641C15" w:rsidRPr="00A21BB6">
              <w:t>в</w:t>
            </w:r>
            <w:r w:rsidR="002328BB" w:rsidRPr="00A21BB6">
              <w:t xml:space="preserve"> </w:t>
            </w:r>
            <w:r w:rsidR="00641C15" w:rsidRPr="00A21BB6">
              <w:t>качестве</w:t>
            </w:r>
            <w:r w:rsidR="002328BB" w:rsidRPr="00A21BB6">
              <w:t xml:space="preserve"> </w:t>
            </w:r>
            <w:r w:rsidR="00641C15" w:rsidRPr="00A21BB6">
              <w:t>юридического</w:t>
            </w:r>
            <w:r w:rsidR="002328BB" w:rsidRPr="00A21BB6">
              <w:t xml:space="preserve"> </w:t>
            </w:r>
            <w:r w:rsidR="00641C15" w:rsidRPr="00A21BB6">
              <w:t>лица</w:t>
            </w:r>
            <w:r w:rsidR="002328BB" w:rsidRPr="00A21BB6">
              <w:t xml:space="preserve"> </w:t>
            </w:r>
            <w:r w:rsidR="00641C15" w:rsidRPr="00A21BB6">
              <w:t>или</w:t>
            </w:r>
            <w:r w:rsidR="002328BB" w:rsidRPr="00A21BB6">
              <w:t xml:space="preserve"> </w:t>
            </w:r>
            <w:r w:rsidR="00641C15" w:rsidRPr="00A21BB6">
              <w:t>индивидуального</w:t>
            </w:r>
            <w:r w:rsidR="002328BB" w:rsidRPr="00A21BB6">
              <w:t xml:space="preserve"> </w:t>
            </w:r>
            <w:r w:rsidR="00641C15" w:rsidRPr="00A21BB6">
              <w:t>предпринимателя</w:t>
            </w:r>
            <w:r w:rsidR="002328BB" w:rsidRPr="00A21BB6">
              <w:t xml:space="preserve"> </w:t>
            </w:r>
            <w:r w:rsidR="00641C15" w:rsidRPr="00A21BB6">
              <w:t>в</w:t>
            </w:r>
            <w:r w:rsidR="002328BB" w:rsidRPr="00A21BB6">
              <w:t xml:space="preserve"> </w:t>
            </w:r>
            <w:r w:rsidR="00641C15" w:rsidRPr="00A21BB6">
              <w:t>установленном</w:t>
            </w:r>
            <w:r w:rsidR="002328BB" w:rsidRPr="00A21BB6">
              <w:t xml:space="preserve"> </w:t>
            </w:r>
            <w:r w:rsidR="00641C15" w:rsidRPr="00A21BB6">
              <w:t>в</w:t>
            </w:r>
            <w:r w:rsidR="002328BB" w:rsidRPr="00A21BB6">
              <w:t xml:space="preserve"> </w:t>
            </w:r>
            <w:r w:rsidR="00641C15" w:rsidRPr="00A21BB6">
              <w:t>Российской</w:t>
            </w:r>
            <w:r w:rsidR="002328BB" w:rsidRPr="00A21BB6">
              <w:t xml:space="preserve"> </w:t>
            </w:r>
            <w:r w:rsidR="00641C15" w:rsidRPr="00A21BB6">
              <w:t>Федерации</w:t>
            </w:r>
            <w:r w:rsidR="002328BB" w:rsidRPr="00A21BB6">
              <w:t xml:space="preserve"> </w:t>
            </w:r>
            <w:r w:rsidR="00641C15" w:rsidRPr="00A21BB6">
              <w:t>порядке</w:t>
            </w:r>
            <w:r w:rsidR="002328BB" w:rsidRPr="00A21BB6">
              <w:t xml:space="preserve"> </w:t>
            </w:r>
            <w:r w:rsidR="00641C15" w:rsidRPr="00A21BB6">
              <w:t>(для</w:t>
            </w:r>
            <w:r w:rsidR="002328BB" w:rsidRPr="00A21BB6">
              <w:t xml:space="preserve"> </w:t>
            </w:r>
            <w:r w:rsidR="00641C15" w:rsidRPr="00A21BB6">
              <w:t>российских</w:t>
            </w:r>
            <w:r w:rsidR="002328BB" w:rsidRPr="00A21BB6">
              <w:t xml:space="preserve"> </w:t>
            </w:r>
            <w:r w:rsidR="00641C15" w:rsidRPr="00A21BB6">
              <w:t>участников);</w:t>
            </w:r>
            <w:bookmarkEnd w:id="166"/>
          </w:p>
          <w:p w:rsidR="00F621A8" w:rsidRPr="00A21BB6" w:rsidRDefault="00F621A8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proofErr w:type="gramStart"/>
            <w:r w:rsidRPr="00A21BB6">
              <w:t>участник</w:t>
            </w:r>
            <w:proofErr w:type="gramEnd"/>
            <w:r w:rsidRPr="00A21BB6">
              <w:t xml:space="preserve"> процедуры закупки должен соответствовать требованиям, предъявляемым законодательством Российской Федерации к лицам, осуществляющим поставку товара, являющимся предметом закупки.</w:t>
            </w:r>
          </w:p>
          <w:p w:rsidR="009F5B09" w:rsidRPr="00D20010" w:rsidRDefault="00F621A8" w:rsidP="00961762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proofErr w:type="gramStart"/>
            <w:r w:rsidRPr="00A21BB6">
              <w:t>обладать</w:t>
            </w:r>
            <w:proofErr w:type="gramEnd"/>
            <w:r w:rsidRPr="00A21BB6">
              <w:t xml:space="preserve"> необходимыми сертификатами на товары в соответствии с действующим </w:t>
            </w:r>
            <w:r w:rsidRPr="00A21BB6">
              <w:lastRenderedPageBreak/>
              <w:t>законодательством Российской Федерации, являющиеся предметом заключаемого договора</w:t>
            </w:r>
            <w:r w:rsidR="00961762">
              <w:t>.</w:t>
            </w:r>
            <w:r w:rsidRPr="00D20010">
              <w:t xml:space="preserve"> </w:t>
            </w:r>
          </w:p>
          <w:p w:rsidR="00F621A8" w:rsidRPr="00A21BB6" w:rsidRDefault="00F621A8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proofErr w:type="gramStart"/>
            <w:r w:rsidRPr="00A21BB6">
              <w:t>должен</w:t>
            </w:r>
            <w:proofErr w:type="gramEnd"/>
            <w:r w:rsidRPr="00A21BB6">
              <w:t xml:space="preserve">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A21BB6" w:rsidRDefault="00F621A8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proofErr w:type="gramStart"/>
            <w:r w:rsidRPr="00A21BB6">
              <w:t>должен</w:t>
            </w:r>
            <w:proofErr w:type="gramEnd"/>
            <w:r w:rsidRPr="00A21BB6">
              <w:t xml:space="preserve">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A21BB6" w:rsidRDefault="00E3604D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proofErr w:type="gramStart"/>
            <w:r w:rsidRPr="00A21BB6">
              <w:t>д</w:t>
            </w:r>
            <w:r w:rsidR="0085523F" w:rsidRPr="00A21BB6">
              <w:t>олжен</w:t>
            </w:r>
            <w:proofErr w:type="gramEnd"/>
            <w:r w:rsidR="002328BB" w:rsidRPr="00A21BB6">
              <w:t xml:space="preserve"> </w:t>
            </w:r>
            <w:r w:rsidR="0085523F" w:rsidRPr="00A21BB6">
              <w:t>раскрывать</w:t>
            </w:r>
            <w:r w:rsidR="002328BB" w:rsidRPr="00A21BB6">
              <w:t xml:space="preserve"> </w:t>
            </w:r>
            <w:r w:rsidR="0085523F" w:rsidRPr="00A21BB6">
              <w:t>в</w:t>
            </w:r>
            <w:r w:rsidR="002328BB" w:rsidRPr="00A21BB6">
              <w:t xml:space="preserve"> </w:t>
            </w:r>
            <w:r w:rsidR="0085523F" w:rsidRPr="00A21BB6">
              <w:t>составе</w:t>
            </w:r>
            <w:r w:rsidR="002328BB" w:rsidRPr="00A21BB6">
              <w:t xml:space="preserve"> </w:t>
            </w:r>
            <w:r w:rsidR="0085523F" w:rsidRPr="00A21BB6">
              <w:t>заявки</w:t>
            </w:r>
            <w:r w:rsidR="002328BB" w:rsidRPr="00A21BB6">
              <w:t xml:space="preserve"> </w:t>
            </w:r>
            <w:r w:rsidR="0085523F" w:rsidRPr="00A21BB6">
              <w:t>на</w:t>
            </w:r>
            <w:r w:rsidR="002328BB" w:rsidRPr="00A21BB6">
              <w:t xml:space="preserve"> </w:t>
            </w:r>
            <w:r w:rsidR="0085523F" w:rsidRPr="00A21BB6">
              <w:t>участие</w:t>
            </w:r>
            <w:r w:rsidR="002328BB" w:rsidRPr="00A21BB6">
              <w:t xml:space="preserve"> </w:t>
            </w:r>
            <w:r w:rsidR="0085523F" w:rsidRPr="00A21BB6">
              <w:t>в</w:t>
            </w:r>
            <w:r w:rsidR="002328BB" w:rsidRPr="00A21BB6">
              <w:t xml:space="preserve"> </w:t>
            </w:r>
            <w:r w:rsidR="004560F3" w:rsidRPr="00A21BB6">
              <w:t>запросе</w:t>
            </w:r>
            <w:r w:rsidR="002328BB" w:rsidRPr="00A21BB6">
              <w:t xml:space="preserve"> </w:t>
            </w:r>
            <w:r w:rsidR="004560F3" w:rsidRPr="00A21BB6">
              <w:t>цен</w:t>
            </w:r>
            <w:r w:rsidR="002328BB" w:rsidRPr="00A21BB6">
              <w:t xml:space="preserve"> </w:t>
            </w:r>
            <w:r w:rsidR="0085523F" w:rsidRPr="00A21BB6">
              <w:t>информацию</w:t>
            </w:r>
            <w:r w:rsidR="002328BB" w:rsidRPr="00A21BB6">
              <w:t xml:space="preserve"> </w:t>
            </w:r>
            <w:r w:rsidR="0085523F" w:rsidRPr="00A21BB6">
              <w:t>в</w:t>
            </w:r>
            <w:r w:rsidR="002328BB" w:rsidRPr="00A21BB6">
              <w:t xml:space="preserve"> </w:t>
            </w:r>
            <w:r w:rsidR="0085523F" w:rsidRPr="00A21BB6">
              <w:t>отношении</w:t>
            </w:r>
            <w:r w:rsidR="002328BB" w:rsidRPr="00A21BB6">
              <w:t xml:space="preserve"> </w:t>
            </w:r>
            <w:r w:rsidR="0085523F" w:rsidRPr="00A21BB6">
              <w:t>всей</w:t>
            </w:r>
            <w:r w:rsidR="002328BB" w:rsidRPr="00A21BB6">
              <w:t xml:space="preserve"> </w:t>
            </w:r>
            <w:r w:rsidR="0085523F" w:rsidRPr="00A21BB6">
              <w:t>цепочки</w:t>
            </w:r>
            <w:r w:rsidR="002328BB" w:rsidRPr="00A21BB6">
              <w:t xml:space="preserve"> </w:t>
            </w:r>
            <w:r w:rsidR="0085523F" w:rsidRPr="00A21BB6">
              <w:t>собственников,</w:t>
            </w:r>
            <w:r w:rsidR="002328BB" w:rsidRPr="00A21BB6">
              <w:t xml:space="preserve"> </w:t>
            </w:r>
            <w:r w:rsidR="0085523F" w:rsidRPr="00A21BB6">
              <w:t>включая</w:t>
            </w:r>
            <w:r w:rsidR="002328BB" w:rsidRPr="00A21BB6">
              <w:t xml:space="preserve"> </w:t>
            </w:r>
            <w:r w:rsidR="0085523F" w:rsidRPr="00A21BB6">
              <w:t>бенефициаров</w:t>
            </w:r>
            <w:r w:rsidR="002328BB" w:rsidRPr="00A21BB6">
              <w:t xml:space="preserve"> </w:t>
            </w:r>
            <w:r w:rsidR="0085523F" w:rsidRPr="00A21BB6">
              <w:t>(в</w:t>
            </w:r>
            <w:r w:rsidR="002328BB" w:rsidRPr="00A21BB6">
              <w:t xml:space="preserve"> </w:t>
            </w:r>
            <w:r w:rsidR="0085523F" w:rsidRPr="00A21BB6">
              <w:t>том</w:t>
            </w:r>
            <w:r w:rsidR="002328BB" w:rsidRPr="00A21BB6">
              <w:t xml:space="preserve"> </w:t>
            </w:r>
            <w:r w:rsidR="0085523F" w:rsidRPr="00A21BB6">
              <w:t>числе</w:t>
            </w:r>
            <w:r w:rsidR="002328BB" w:rsidRPr="00A21BB6">
              <w:t xml:space="preserve"> </w:t>
            </w:r>
            <w:r w:rsidR="0085523F" w:rsidRPr="00A21BB6">
              <w:t>конечных);</w:t>
            </w:r>
          </w:p>
          <w:p w:rsidR="00D913CA" w:rsidRPr="00A21BB6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A21BB6">
              <w:t>В</w:t>
            </w:r>
            <w:r w:rsidR="002328BB" w:rsidRPr="00A21BB6">
              <w:t xml:space="preserve"> </w:t>
            </w:r>
            <w:r w:rsidRPr="00A21BB6">
              <w:t>отношении</w:t>
            </w:r>
            <w:r w:rsidR="002328BB" w:rsidRPr="00A21BB6">
              <w:t xml:space="preserve"> </w:t>
            </w:r>
            <w:r w:rsidRPr="00A21BB6">
              <w:t>участников</w:t>
            </w:r>
            <w:r w:rsidR="002328BB" w:rsidRPr="00A21BB6">
              <w:t xml:space="preserve"> </w:t>
            </w:r>
            <w:r w:rsidR="00466F9E" w:rsidRPr="00A21BB6">
              <w:t>запроса</w:t>
            </w:r>
            <w:r w:rsidR="002328BB" w:rsidRPr="00A21BB6">
              <w:t xml:space="preserve"> </w:t>
            </w:r>
            <w:r w:rsidR="00466F9E" w:rsidRPr="00A21BB6">
              <w:t>цен</w:t>
            </w:r>
            <w:r w:rsidRPr="00A21BB6">
              <w:t>,</w:t>
            </w:r>
            <w:r w:rsidR="002328BB" w:rsidRPr="00A21BB6">
              <w:t xml:space="preserve"> </w:t>
            </w:r>
            <w:r w:rsidRPr="00A21BB6">
              <w:t>являющихся</w:t>
            </w:r>
            <w:r w:rsidR="002328BB" w:rsidRPr="00A21BB6">
              <w:t xml:space="preserve"> </w:t>
            </w:r>
            <w:r w:rsidRPr="00A21BB6">
              <w:t>зарубежными</w:t>
            </w:r>
            <w:r w:rsidR="002328BB" w:rsidRPr="00A21BB6">
              <w:t xml:space="preserve"> </w:t>
            </w:r>
            <w:r w:rsidRPr="00A21BB6">
              <w:t>публичными</w:t>
            </w:r>
            <w:r w:rsidR="002328BB" w:rsidRPr="00A21BB6">
              <w:t xml:space="preserve"> </w:t>
            </w:r>
            <w:r w:rsidRPr="00A21BB6">
              <w:t>компаниями</w:t>
            </w:r>
            <w:r w:rsidR="002328BB" w:rsidRPr="00A21BB6">
              <w:t xml:space="preserve"> </w:t>
            </w:r>
            <w:r w:rsidRPr="00A21BB6">
              <w:t>мирового</w:t>
            </w:r>
            <w:r w:rsidR="002328BB" w:rsidRPr="00A21BB6">
              <w:t xml:space="preserve"> </w:t>
            </w:r>
            <w:r w:rsidRPr="00A21BB6">
              <w:t>уровня,</w:t>
            </w:r>
            <w:r w:rsidR="002328BB" w:rsidRPr="00A21BB6">
              <w:t xml:space="preserve"> </w:t>
            </w:r>
            <w:r w:rsidRPr="00A21BB6">
              <w:t>занимающих</w:t>
            </w:r>
            <w:r w:rsidR="002328BB" w:rsidRPr="00A21BB6">
              <w:t xml:space="preserve"> </w:t>
            </w:r>
            <w:r w:rsidRPr="00A21BB6">
              <w:t>лидирующие</w:t>
            </w:r>
            <w:r w:rsidR="002328BB" w:rsidRPr="00A21BB6">
              <w:t xml:space="preserve"> </w:t>
            </w:r>
            <w:r w:rsidRPr="00A21BB6">
              <w:t>позиции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соответствующих</w:t>
            </w:r>
            <w:r w:rsidR="002328BB" w:rsidRPr="00A21BB6">
              <w:t xml:space="preserve"> </w:t>
            </w:r>
            <w:r w:rsidRPr="00A21BB6">
              <w:t>отраслях,</w:t>
            </w:r>
            <w:r w:rsidR="002328BB" w:rsidRPr="00A21BB6">
              <w:t xml:space="preserve"> </w:t>
            </w:r>
            <w:r w:rsidRPr="00A21BB6">
              <w:t>сведения</w:t>
            </w:r>
            <w:r w:rsidR="002328BB" w:rsidRPr="00A21BB6">
              <w:t xml:space="preserve"> </w:t>
            </w:r>
            <w:r w:rsidRPr="00A21BB6">
              <w:t>будут</w:t>
            </w:r>
            <w:r w:rsidR="002328BB" w:rsidRPr="00A21BB6">
              <w:t xml:space="preserve"> </w:t>
            </w:r>
            <w:r w:rsidRPr="00A21BB6">
              <w:t>считаться</w:t>
            </w:r>
            <w:r w:rsidR="002328BB" w:rsidRPr="00A21BB6">
              <w:t xml:space="preserve"> </w:t>
            </w:r>
            <w:r w:rsidRPr="00A21BB6">
              <w:t>предоставленными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полном</w:t>
            </w:r>
            <w:r w:rsidR="002328BB" w:rsidRPr="00A21BB6">
              <w:t xml:space="preserve"> </w:t>
            </w:r>
            <w:r w:rsidRPr="00A21BB6">
              <w:t>объеме,</w:t>
            </w:r>
            <w:r w:rsidR="002328BB" w:rsidRPr="00A21BB6">
              <w:t xml:space="preserve"> </w:t>
            </w:r>
            <w:r w:rsidRPr="00A21BB6">
              <w:t>если</w:t>
            </w:r>
            <w:r w:rsidR="002328BB" w:rsidRPr="00A21BB6">
              <w:t xml:space="preserve"> </w:t>
            </w:r>
            <w:r w:rsidRPr="00A21BB6">
              <w:t>они</w:t>
            </w:r>
            <w:r w:rsidR="002328BB" w:rsidRPr="00A21BB6">
              <w:t xml:space="preserve"> </w:t>
            </w:r>
            <w:r w:rsidRPr="00A21BB6">
              <w:t>будут</w:t>
            </w:r>
            <w:r w:rsidR="002328BB" w:rsidRPr="00A21BB6">
              <w:t xml:space="preserve"> </w:t>
            </w:r>
            <w:r w:rsidRPr="00A21BB6">
              <w:t>содержать</w:t>
            </w:r>
            <w:r w:rsidR="002328BB" w:rsidRPr="00A21BB6">
              <w:t xml:space="preserve"> </w:t>
            </w:r>
            <w:r w:rsidRPr="00A21BB6">
              <w:t>информацию</w:t>
            </w:r>
            <w:r w:rsidR="002328BB" w:rsidRPr="00A21BB6">
              <w:t xml:space="preserve"> </w:t>
            </w:r>
            <w:r w:rsidRPr="00A21BB6">
              <w:t>об</w:t>
            </w:r>
            <w:r w:rsidR="002328BB" w:rsidRPr="00A21BB6">
              <w:t xml:space="preserve"> </w:t>
            </w:r>
            <w:r w:rsidRPr="00A21BB6">
              <w:t>акционерах,</w:t>
            </w:r>
            <w:r w:rsidR="002328BB" w:rsidRPr="00A21BB6">
              <w:t xml:space="preserve"> </w:t>
            </w:r>
            <w:r w:rsidRPr="00A21BB6">
              <w:t>владеющих</w:t>
            </w:r>
            <w:r w:rsidR="002328BB" w:rsidRPr="00A21BB6">
              <w:t xml:space="preserve"> </w:t>
            </w:r>
            <w:r w:rsidRPr="00A21BB6">
              <w:t>пакетами</w:t>
            </w:r>
            <w:r w:rsidR="002328BB" w:rsidRPr="00A21BB6">
              <w:t xml:space="preserve"> </w:t>
            </w:r>
            <w:r w:rsidRPr="00A21BB6">
              <w:t>акций</w:t>
            </w:r>
            <w:r w:rsidR="002328BB" w:rsidRPr="00A21BB6">
              <w:t xml:space="preserve"> </w:t>
            </w:r>
            <w:r w:rsidRPr="00A21BB6">
              <w:t>более</w:t>
            </w:r>
            <w:r w:rsidR="002328BB" w:rsidRPr="00A21BB6">
              <w:t xml:space="preserve"> </w:t>
            </w:r>
            <w:r w:rsidRPr="00A21BB6">
              <w:t>5%.</w:t>
            </w:r>
            <w:r w:rsidR="002328BB" w:rsidRPr="00A21BB6">
              <w:t xml:space="preserve"> </w:t>
            </w:r>
            <w:r w:rsidRPr="00A21BB6">
              <w:t>Подтверждающие</w:t>
            </w:r>
            <w:r w:rsidR="002328BB" w:rsidRPr="00A21BB6">
              <w:t xml:space="preserve"> </w:t>
            </w:r>
            <w:r w:rsidRPr="00A21BB6">
              <w:t>документы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отношении</w:t>
            </w:r>
            <w:r w:rsidR="002328BB" w:rsidRPr="00A21BB6">
              <w:t xml:space="preserve"> </w:t>
            </w:r>
            <w:r w:rsidRPr="00A21BB6">
              <w:t>акционеров</w:t>
            </w:r>
            <w:r w:rsidR="002328BB" w:rsidRPr="00A21BB6">
              <w:t xml:space="preserve"> </w:t>
            </w:r>
            <w:r w:rsidRPr="00A21BB6">
              <w:t>такой</w:t>
            </w:r>
            <w:r w:rsidR="002328BB" w:rsidRPr="00A21BB6">
              <w:t xml:space="preserve"> </w:t>
            </w:r>
            <w:r w:rsidRPr="00A21BB6">
              <w:t>компании</w:t>
            </w:r>
            <w:r w:rsidR="002328BB" w:rsidRPr="00A21BB6">
              <w:t xml:space="preserve"> </w:t>
            </w:r>
            <w:r w:rsidRPr="00A21BB6">
              <w:t>могут</w:t>
            </w:r>
            <w:r w:rsidR="002328BB" w:rsidRPr="00A21BB6">
              <w:t xml:space="preserve"> </w:t>
            </w:r>
            <w:r w:rsidRPr="00A21BB6">
              <w:t>быть</w:t>
            </w:r>
            <w:r w:rsidR="002328BB" w:rsidRPr="00A21BB6">
              <w:t xml:space="preserve"> </w:t>
            </w:r>
            <w:r w:rsidRPr="00A21BB6">
              <w:t>заменены</w:t>
            </w:r>
            <w:r w:rsidR="002328BB" w:rsidRPr="00A21BB6">
              <w:t xml:space="preserve"> </w:t>
            </w:r>
            <w:r w:rsidRPr="00A21BB6">
              <w:t>прямой</w:t>
            </w:r>
            <w:r w:rsidR="002328BB" w:rsidRPr="00A21BB6">
              <w:t xml:space="preserve"> </w:t>
            </w:r>
            <w:r w:rsidRPr="00A21BB6">
              <w:t>ссылкой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общедоступный</w:t>
            </w:r>
            <w:r w:rsidR="002328BB" w:rsidRPr="00A21BB6">
              <w:t xml:space="preserve"> </w:t>
            </w:r>
            <w:r w:rsidRPr="00A21BB6">
              <w:t>источник,</w:t>
            </w:r>
            <w:r w:rsidR="002328BB" w:rsidRPr="00A21BB6">
              <w:t xml:space="preserve"> </w:t>
            </w:r>
            <w:r w:rsidRPr="00A21BB6">
              <w:t>посредством</w:t>
            </w:r>
            <w:r w:rsidR="002328BB" w:rsidRPr="00A21BB6">
              <w:t xml:space="preserve"> </w:t>
            </w:r>
            <w:r w:rsidRPr="00A21BB6">
              <w:t>которого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установленном</w:t>
            </w:r>
            <w:r w:rsidR="002328BB" w:rsidRPr="00A21BB6">
              <w:t xml:space="preserve"> </w:t>
            </w:r>
            <w:r w:rsidRPr="00A21BB6">
              <w:t>закон</w:t>
            </w:r>
            <w:r w:rsidR="00BA1401" w:rsidRPr="00A21BB6">
              <w:t>ом</w:t>
            </w:r>
            <w:r w:rsidR="002328BB" w:rsidRPr="00A21BB6">
              <w:t xml:space="preserve"> </w:t>
            </w:r>
            <w:r w:rsidRPr="00A21BB6">
              <w:t>порядке</w:t>
            </w:r>
            <w:r w:rsidR="002328BB" w:rsidRPr="00A21BB6">
              <w:t xml:space="preserve"> </w:t>
            </w:r>
            <w:r w:rsidRPr="00A21BB6">
              <w:t>раскрыта</w:t>
            </w:r>
            <w:r w:rsidR="002328BB" w:rsidRPr="00A21BB6">
              <w:t xml:space="preserve"> </w:t>
            </w:r>
            <w:r w:rsidRPr="00A21BB6">
              <w:t>соответствующая</w:t>
            </w:r>
            <w:r w:rsidR="002328BB" w:rsidRPr="00A21BB6">
              <w:t xml:space="preserve"> </w:t>
            </w:r>
            <w:r w:rsidRPr="00A21BB6">
              <w:t>информация.</w:t>
            </w:r>
          </w:p>
          <w:p w:rsidR="00D913CA" w:rsidRPr="00A21BB6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A21BB6">
              <w:t>В</w:t>
            </w:r>
            <w:r w:rsidR="002328BB" w:rsidRPr="00A21BB6">
              <w:t xml:space="preserve"> </w:t>
            </w:r>
            <w:r w:rsidRPr="00A21BB6">
              <w:t>отношении</w:t>
            </w:r>
            <w:r w:rsidR="002328BB" w:rsidRPr="00A21BB6">
              <w:t xml:space="preserve"> </w:t>
            </w:r>
            <w:r w:rsidRPr="00A21BB6">
              <w:t>участников</w:t>
            </w:r>
            <w:r w:rsidR="002328BB" w:rsidRPr="00A21BB6">
              <w:t xml:space="preserve"> </w:t>
            </w:r>
            <w:r w:rsidR="00466F9E" w:rsidRPr="00A21BB6">
              <w:t>запроса</w:t>
            </w:r>
            <w:r w:rsidR="002328BB" w:rsidRPr="00A21BB6">
              <w:t xml:space="preserve"> </w:t>
            </w:r>
            <w:r w:rsidR="00466F9E" w:rsidRPr="00A21BB6">
              <w:t>цен</w:t>
            </w:r>
            <w:r w:rsidRPr="00A21BB6">
              <w:t>,</w:t>
            </w:r>
            <w:r w:rsidR="002328BB" w:rsidRPr="00A21BB6">
              <w:t xml:space="preserve"> </w:t>
            </w:r>
            <w:r w:rsidRPr="00A21BB6">
              <w:t>являющихся</w:t>
            </w:r>
            <w:r w:rsidR="002328BB" w:rsidRPr="00A21BB6">
              <w:t xml:space="preserve"> </w:t>
            </w:r>
            <w:r w:rsidRPr="00A21BB6">
              <w:t>публичными</w:t>
            </w:r>
            <w:r w:rsidR="002328BB" w:rsidRPr="00A21BB6">
              <w:t xml:space="preserve"> </w:t>
            </w:r>
            <w:r w:rsidRPr="00A21BB6">
              <w:t>акционерными</w:t>
            </w:r>
            <w:r w:rsidR="002328BB" w:rsidRPr="00A21BB6">
              <w:t xml:space="preserve"> </w:t>
            </w:r>
            <w:r w:rsidRPr="00A21BB6">
              <w:t>обществами,</w:t>
            </w:r>
            <w:r w:rsidR="002328BB" w:rsidRPr="00A21BB6">
              <w:t xml:space="preserve"> </w:t>
            </w:r>
            <w:r w:rsidRPr="00A21BB6">
              <w:t>акции</w:t>
            </w:r>
            <w:r w:rsidR="002328BB" w:rsidRPr="00A21BB6">
              <w:t xml:space="preserve"> </w:t>
            </w:r>
            <w:r w:rsidRPr="00A21BB6">
              <w:t>которых</w:t>
            </w:r>
            <w:r w:rsidR="002328BB" w:rsidRPr="00A21BB6">
              <w:t xml:space="preserve"> </w:t>
            </w:r>
            <w:r w:rsidRPr="00A21BB6">
              <w:t>котируются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бирже,</w:t>
            </w:r>
            <w:r w:rsidR="002328BB" w:rsidRPr="00A21BB6">
              <w:t xml:space="preserve"> </w:t>
            </w:r>
            <w:r w:rsidRPr="00A21BB6">
              <w:t>или</w:t>
            </w:r>
            <w:r w:rsidR="002328BB" w:rsidRPr="00A21BB6">
              <w:t xml:space="preserve"> </w:t>
            </w:r>
            <w:r w:rsidRPr="00A21BB6">
              <w:t>число</w:t>
            </w:r>
            <w:r w:rsidR="002328BB" w:rsidRPr="00A21BB6">
              <w:t xml:space="preserve"> </w:t>
            </w:r>
            <w:r w:rsidRPr="00A21BB6">
              <w:t>акционеров</w:t>
            </w:r>
            <w:r w:rsidR="002328BB" w:rsidRPr="00A21BB6">
              <w:t xml:space="preserve"> </w:t>
            </w:r>
            <w:r w:rsidRPr="00A21BB6">
              <w:t>которых</w:t>
            </w:r>
            <w:r w:rsidR="002328BB" w:rsidRPr="00A21BB6">
              <w:t xml:space="preserve"> </w:t>
            </w:r>
            <w:r w:rsidRPr="00A21BB6">
              <w:t>превышает</w:t>
            </w:r>
            <w:r w:rsidR="002328BB" w:rsidRPr="00A21BB6">
              <w:t xml:space="preserve"> </w:t>
            </w:r>
            <w:r w:rsidRPr="00A21BB6">
              <w:t>50,</w:t>
            </w:r>
            <w:r w:rsidR="002328BB" w:rsidRPr="00A21BB6">
              <w:t xml:space="preserve"> </w:t>
            </w:r>
            <w:r w:rsidRPr="00A21BB6">
              <w:t>сведения</w:t>
            </w:r>
            <w:r w:rsidR="002328BB" w:rsidRPr="00A21BB6">
              <w:t xml:space="preserve"> </w:t>
            </w:r>
            <w:r w:rsidRPr="00A21BB6">
              <w:t>будут</w:t>
            </w:r>
            <w:r w:rsidR="002328BB" w:rsidRPr="00A21BB6">
              <w:t xml:space="preserve"> </w:t>
            </w:r>
            <w:r w:rsidRPr="00A21BB6">
              <w:t>считаться</w:t>
            </w:r>
            <w:r w:rsidR="002328BB" w:rsidRPr="00A21BB6">
              <w:t xml:space="preserve"> </w:t>
            </w:r>
            <w:r w:rsidRPr="00A21BB6">
              <w:t>предоставленными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полном</w:t>
            </w:r>
            <w:r w:rsidR="002328BB" w:rsidRPr="00A21BB6">
              <w:t xml:space="preserve"> </w:t>
            </w:r>
            <w:r w:rsidRPr="00A21BB6">
              <w:t>объеме,</w:t>
            </w:r>
            <w:r w:rsidR="002328BB" w:rsidRPr="00A21BB6">
              <w:t xml:space="preserve"> </w:t>
            </w:r>
            <w:r w:rsidRPr="00A21BB6">
              <w:t>если</w:t>
            </w:r>
            <w:r w:rsidR="002328BB" w:rsidRPr="00A21BB6">
              <w:t xml:space="preserve"> </w:t>
            </w:r>
            <w:r w:rsidRPr="00A21BB6">
              <w:t>они</w:t>
            </w:r>
            <w:r w:rsidR="002328BB" w:rsidRPr="00A21BB6">
              <w:t xml:space="preserve"> </w:t>
            </w:r>
            <w:r w:rsidRPr="00A21BB6">
              <w:t>будут</w:t>
            </w:r>
            <w:r w:rsidR="002328BB" w:rsidRPr="00A21BB6">
              <w:t xml:space="preserve"> </w:t>
            </w:r>
            <w:r w:rsidRPr="00A21BB6">
              <w:t>содержать</w:t>
            </w:r>
            <w:r w:rsidR="002328BB" w:rsidRPr="00A21BB6">
              <w:t xml:space="preserve"> </w:t>
            </w:r>
            <w:r w:rsidRPr="00A21BB6">
              <w:t>информацию</w:t>
            </w:r>
            <w:r w:rsidR="002328BB" w:rsidRPr="00A21BB6">
              <w:t xml:space="preserve"> </w:t>
            </w:r>
            <w:r w:rsidRPr="00A21BB6">
              <w:t>об</w:t>
            </w:r>
            <w:r w:rsidR="002328BB" w:rsidRPr="00A21BB6">
              <w:t xml:space="preserve"> </w:t>
            </w:r>
            <w:r w:rsidRPr="00A21BB6">
              <w:t>акционерах</w:t>
            </w:r>
            <w:r w:rsidR="002328BB" w:rsidRPr="00A21BB6">
              <w:t xml:space="preserve"> </w:t>
            </w:r>
            <w:r w:rsidR="00B351AA" w:rsidRPr="00A21BB6">
              <w:t>и</w:t>
            </w:r>
            <w:r w:rsidR="002328BB" w:rsidRPr="00A21BB6">
              <w:t xml:space="preserve"> </w:t>
            </w:r>
            <w:r w:rsidR="00B351AA" w:rsidRPr="00A21BB6">
              <w:t>бенефициарах</w:t>
            </w:r>
            <w:r w:rsidR="002328BB" w:rsidRPr="00A21BB6">
              <w:t xml:space="preserve"> </w:t>
            </w:r>
            <w:r w:rsidR="00B351AA" w:rsidRPr="00A21BB6">
              <w:t>(в</w:t>
            </w:r>
            <w:r w:rsidR="002328BB" w:rsidRPr="00A21BB6">
              <w:t xml:space="preserve"> </w:t>
            </w:r>
            <w:r w:rsidR="00B351AA" w:rsidRPr="00A21BB6">
              <w:t>том</w:t>
            </w:r>
            <w:r w:rsidR="002328BB" w:rsidRPr="00A21BB6">
              <w:t xml:space="preserve"> </w:t>
            </w:r>
            <w:r w:rsidR="00B351AA" w:rsidRPr="00A21BB6">
              <w:t>числе</w:t>
            </w:r>
            <w:r w:rsidR="002328BB" w:rsidRPr="00A21BB6">
              <w:t xml:space="preserve"> </w:t>
            </w:r>
            <w:r w:rsidR="00B351AA" w:rsidRPr="00A21BB6">
              <w:t>конечных)</w:t>
            </w:r>
            <w:r w:rsidRPr="00A21BB6">
              <w:t>,</w:t>
            </w:r>
            <w:r w:rsidR="002328BB" w:rsidRPr="00A21BB6">
              <w:t xml:space="preserve"> </w:t>
            </w:r>
            <w:r w:rsidRPr="00A21BB6">
              <w:t>владеющих</w:t>
            </w:r>
            <w:r w:rsidR="002328BB" w:rsidRPr="00A21BB6">
              <w:t xml:space="preserve"> </w:t>
            </w:r>
            <w:r w:rsidRPr="00A21BB6">
              <w:t>пакетами</w:t>
            </w:r>
            <w:r w:rsidR="002328BB" w:rsidRPr="00A21BB6">
              <w:t xml:space="preserve"> </w:t>
            </w:r>
            <w:r w:rsidRPr="00A21BB6">
              <w:t>акций</w:t>
            </w:r>
            <w:r w:rsidR="002328BB" w:rsidRPr="00A21BB6">
              <w:t xml:space="preserve"> </w:t>
            </w:r>
            <w:r w:rsidRPr="00A21BB6">
              <w:t>более</w:t>
            </w:r>
            <w:r w:rsidR="002328BB" w:rsidRPr="00A21BB6">
              <w:t xml:space="preserve"> </w:t>
            </w:r>
            <w:r w:rsidRPr="00A21BB6">
              <w:t>5%.</w:t>
            </w:r>
            <w:r w:rsidR="002328BB" w:rsidRPr="00A21BB6">
              <w:t xml:space="preserve"> </w:t>
            </w:r>
            <w:r w:rsidRPr="00A21BB6">
              <w:t>Подтверждающие</w:t>
            </w:r>
            <w:r w:rsidR="002328BB" w:rsidRPr="00A21BB6">
              <w:t xml:space="preserve"> </w:t>
            </w:r>
            <w:r w:rsidRPr="00A21BB6">
              <w:t>документы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отношении</w:t>
            </w:r>
            <w:r w:rsidR="002328BB" w:rsidRPr="00A21BB6">
              <w:t xml:space="preserve"> </w:t>
            </w:r>
            <w:r w:rsidRPr="00A21BB6">
              <w:t>акционеров</w:t>
            </w:r>
            <w:r w:rsidR="002328BB" w:rsidRPr="00A21BB6">
              <w:t xml:space="preserve"> </w:t>
            </w:r>
            <w:r w:rsidRPr="00A21BB6">
              <w:t>(бенефициаров)</w:t>
            </w:r>
            <w:r w:rsidR="002328BB" w:rsidRPr="00A21BB6">
              <w:t xml:space="preserve"> </w:t>
            </w:r>
            <w:r w:rsidRPr="00A21BB6">
              <w:t>такой</w:t>
            </w:r>
            <w:r w:rsidR="002328BB" w:rsidRPr="00A21BB6">
              <w:t xml:space="preserve"> </w:t>
            </w:r>
            <w:r w:rsidRPr="00A21BB6">
              <w:t>компании</w:t>
            </w:r>
            <w:r w:rsidR="002328BB" w:rsidRPr="00A21BB6">
              <w:t xml:space="preserve"> </w:t>
            </w:r>
            <w:r w:rsidRPr="00A21BB6">
              <w:t>могут</w:t>
            </w:r>
            <w:r w:rsidR="002328BB" w:rsidRPr="00A21BB6">
              <w:t xml:space="preserve"> </w:t>
            </w:r>
            <w:r w:rsidRPr="00A21BB6">
              <w:t>быть</w:t>
            </w:r>
            <w:r w:rsidR="002328BB" w:rsidRPr="00A21BB6">
              <w:t xml:space="preserve"> </w:t>
            </w:r>
            <w:r w:rsidRPr="00A21BB6">
              <w:t>заменены</w:t>
            </w:r>
            <w:r w:rsidR="002328BB" w:rsidRPr="00A21BB6">
              <w:t xml:space="preserve"> </w:t>
            </w:r>
            <w:r w:rsidRPr="00A21BB6">
              <w:t>прямой</w:t>
            </w:r>
            <w:r w:rsidR="002328BB" w:rsidRPr="00A21BB6">
              <w:t xml:space="preserve"> </w:t>
            </w:r>
            <w:r w:rsidRPr="00A21BB6">
              <w:t>ссылкой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общедоступный</w:t>
            </w:r>
            <w:r w:rsidR="002328BB" w:rsidRPr="00A21BB6">
              <w:t xml:space="preserve"> </w:t>
            </w:r>
            <w:r w:rsidRPr="00A21BB6">
              <w:t>источник,</w:t>
            </w:r>
            <w:r w:rsidR="002328BB" w:rsidRPr="00A21BB6">
              <w:t xml:space="preserve"> </w:t>
            </w:r>
            <w:r w:rsidRPr="00A21BB6">
              <w:t>посредством</w:t>
            </w:r>
            <w:r w:rsidR="002328BB" w:rsidRPr="00A21BB6">
              <w:t xml:space="preserve"> </w:t>
            </w:r>
            <w:r w:rsidRPr="00A21BB6">
              <w:t>которого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установленном</w:t>
            </w:r>
            <w:r w:rsidR="002328BB" w:rsidRPr="00A21BB6">
              <w:t xml:space="preserve"> </w:t>
            </w:r>
            <w:r w:rsidRPr="00A21BB6">
              <w:t>закон</w:t>
            </w:r>
            <w:r w:rsidR="00BA1401" w:rsidRPr="00A21BB6">
              <w:t>ом</w:t>
            </w:r>
            <w:r w:rsidR="002328BB" w:rsidRPr="00A21BB6">
              <w:t xml:space="preserve"> </w:t>
            </w:r>
            <w:r w:rsidRPr="00A21BB6">
              <w:t>порядке</w:t>
            </w:r>
            <w:r w:rsidR="002328BB" w:rsidRPr="00A21BB6">
              <w:t xml:space="preserve"> </w:t>
            </w:r>
            <w:r w:rsidRPr="00A21BB6">
              <w:t>раскрыта</w:t>
            </w:r>
            <w:r w:rsidR="002328BB" w:rsidRPr="00A21BB6">
              <w:t xml:space="preserve"> </w:t>
            </w:r>
            <w:r w:rsidRPr="00A21BB6">
              <w:t>соответствующая</w:t>
            </w:r>
            <w:r w:rsidR="002328BB" w:rsidRPr="00A21BB6">
              <w:t xml:space="preserve"> </w:t>
            </w:r>
            <w:r w:rsidRPr="00A21BB6">
              <w:t>информация.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отношении</w:t>
            </w:r>
            <w:r w:rsidR="002328BB" w:rsidRPr="00A21BB6">
              <w:t xml:space="preserve"> </w:t>
            </w:r>
            <w:r w:rsidRPr="00A21BB6">
              <w:t>акционеров</w:t>
            </w:r>
            <w:r w:rsidR="002328BB" w:rsidRPr="00A21BB6">
              <w:t xml:space="preserve"> </w:t>
            </w:r>
            <w:r w:rsidRPr="00A21BB6">
              <w:t>(бенефициаров),</w:t>
            </w:r>
            <w:r w:rsidR="002328BB" w:rsidRPr="00A21BB6">
              <w:t xml:space="preserve"> </w:t>
            </w:r>
            <w:r w:rsidRPr="00A21BB6">
              <w:t>владеющих</w:t>
            </w:r>
            <w:r w:rsidR="002328BB" w:rsidRPr="00A21BB6">
              <w:t xml:space="preserve"> </w:t>
            </w:r>
            <w:r w:rsidRPr="00A21BB6">
              <w:t>пакетами</w:t>
            </w:r>
            <w:r w:rsidR="002328BB" w:rsidRPr="00A21BB6">
              <w:t xml:space="preserve"> </w:t>
            </w:r>
            <w:r w:rsidRPr="00A21BB6">
              <w:t>акций</w:t>
            </w:r>
            <w:r w:rsidR="002328BB" w:rsidRPr="00A21BB6">
              <w:t xml:space="preserve"> </w:t>
            </w:r>
            <w:r w:rsidRPr="00A21BB6">
              <w:t>менее</w:t>
            </w:r>
            <w:r w:rsidR="002328BB" w:rsidRPr="00A21BB6">
              <w:t xml:space="preserve"> </w:t>
            </w:r>
            <w:r w:rsidRPr="00A21BB6">
              <w:t>5%,</w:t>
            </w:r>
            <w:r w:rsidR="002328BB" w:rsidRPr="00A21BB6">
              <w:t xml:space="preserve"> </w:t>
            </w:r>
            <w:r w:rsidRPr="00A21BB6">
              <w:t>допускается</w:t>
            </w:r>
            <w:r w:rsidR="002328BB" w:rsidRPr="00A21BB6">
              <w:t xml:space="preserve"> </w:t>
            </w:r>
            <w:r w:rsidRPr="00A21BB6">
              <w:t>указание</w:t>
            </w:r>
            <w:r w:rsidR="002328BB" w:rsidRPr="00A21BB6">
              <w:t xml:space="preserve"> </w:t>
            </w:r>
            <w:r w:rsidRPr="00A21BB6">
              <w:t>общей</w:t>
            </w:r>
            <w:r w:rsidR="002328BB" w:rsidRPr="00A21BB6">
              <w:t xml:space="preserve"> </w:t>
            </w:r>
            <w:r w:rsidRPr="00A21BB6">
              <w:t>информации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количестве</w:t>
            </w:r>
            <w:r w:rsidR="002328BB" w:rsidRPr="00A21BB6">
              <w:t xml:space="preserve"> </w:t>
            </w:r>
            <w:r w:rsidRPr="00A21BB6">
              <w:t>таких</w:t>
            </w:r>
            <w:r w:rsidR="002328BB" w:rsidRPr="00A21BB6">
              <w:t xml:space="preserve"> </w:t>
            </w:r>
            <w:r w:rsidRPr="00A21BB6">
              <w:t>акционеров.</w:t>
            </w:r>
          </w:p>
          <w:p w:rsidR="000E1C9D" w:rsidRPr="00A21BB6" w:rsidRDefault="000E1C9D" w:rsidP="00F8727F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57696776"/>
            <w:proofErr w:type="gramStart"/>
            <w:r w:rsidRPr="00A21BB6">
              <w:t>не</w:t>
            </w:r>
            <w:proofErr w:type="gramEnd"/>
            <w:r w:rsidR="002328BB" w:rsidRPr="00A21BB6">
              <w:t xml:space="preserve"> </w:t>
            </w:r>
            <w:r w:rsidRPr="00A21BB6">
              <w:t>иметь</w:t>
            </w:r>
            <w:r w:rsidR="002328BB" w:rsidRPr="00A21BB6">
              <w:t xml:space="preserve"> </w:t>
            </w:r>
            <w:r w:rsidRPr="00A21BB6">
              <w:t>задолженности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уплате</w:t>
            </w:r>
            <w:r w:rsidR="002328BB" w:rsidRPr="00A21BB6">
              <w:t xml:space="preserve"> </w:t>
            </w:r>
            <w:r w:rsidRPr="00A21BB6">
              <w:t>налогов,</w:t>
            </w:r>
            <w:r w:rsidR="002328BB" w:rsidRPr="00A21BB6">
              <w:t xml:space="preserve"> </w:t>
            </w:r>
            <w:r w:rsidRPr="00A21BB6">
              <w:t>сборов,</w:t>
            </w:r>
            <w:r w:rsidR="002328BB" w:rsidRPr="00A21BB6">
              <w:t xml:space="preserve"> </w:t>
            </w:r>
            <w:r w:rsidRPr="00A21BB6">
              <w:t>пеней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штрафов,</w:t>
            </w:r>
            <w:r w:rsidR="002328BB" w:rsidRPr="00A21BB6">
              <w:t xml:space="preserve"> </w:t>
            </w:r>
            <w:r w:rsidRPr="00A21BB6">
              <w:t>размер</w:t>
            </w:r>
            <w:r w:rsidR="002328BB" w:rsidRPr="00A21BB6">
              <w:t xml:space="preserve"> </w:t>
            </w:r>
            <w:r w:rsidRPr="00A21BB6">
              <w:t>которой</w:t>
            </w:r>
            <w:r w:rsidR="002328BB" w:rsidRPr="00A21BB6">
              <w:t xml:space="preserve"> </w:t>
            </w:r>
            <w:r w:rsidRPr="00A21BB6">
              <w:t>превышает</w:t>
            </w:r>
            <w:r w:rsidR="002328BB" w:rsidRPr="00A21BB6">
              <w:t xml:space="preserve"> </w:t>
            </w:r>
            <w:r w:rsidRPr="00A21BB6">
              <w:t>двадцать</w:t>
            </w:r>
            <w:r w:rsidR="002328BB" w:rsidRPr="00A21BB6">
              <w:t xml:space="preserve"> </w:t>
            </w:r>
            <w:r w:rsidRPr="00A21BB6">
              <w:t>пять</w:t>
            </w:r>
            <w:r w:rsidR="002328BB" w:rsidRPr="00A21BB6">
              <w:t xml:space="preserve"> </w:t>
            </w:r>
            <w:r w:rsidRPr="00A21BB6">
              <w:t>процентов</w:t>
            </w:r>
            <w:r w:rsidR="002328BB" w:rsidRPr="00A21BB6">
              <w:t xml:space="preserve"> </w:t>
            </w:r>
            <w:r w:rsidRPr="00A21BB6">
              <w:t>балансовой</w:t>
            </w:r>
            <w:r w:rsidR="002328BB" w:rsidRPr="00A21BB6">
              <w:t xml:space="preserve"> </w:t>
            </w:r>
            <w:r w:rsidRPr="00A21BB6">
              <w:t>стоимости</w:t>
            </w:r>
            <w:r w:rsidR="002328BB" w:rsidRPr="00A21BB6">
              <w:t xml:space="preserve"> </w:t>
            </w:r>
            <w:r w:rsidRPr="00A21BB6">
              <w:t>активов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цен,</w:t>
            </w:r>
            <w:r w:rsidR="002328BB" w:rsidRPr="00A21BB6">
              <w:t xml:space="preserve"> </w:t>
            </w:r>
            <w:r w:rsidRPr="00A21BB6">
              <w:t>определяемой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данным</w:t>
            </w:r>
            <w:r w:rsidR="002328BB" w:rsidRPr="00A21BB6">
              <w:t xml:space="preserve"> </w:t>
            </w:r>
            <w:r w:rsidRPr="00A21BB6">
              <w:t>бухгалтерской</w:t>
            </w:r>
            <w:r w:rsidR="002328BB" w:rsidRPr="00A21BB6">
              <w:t xml:space="preserve"> </w:t>
            </w:r>
            <w:r w:rsidRPr="00A21BB6">
              <w:t>(финансовой)</w:t>
            </w:r>
            <w:r w:rsidR="002328BB" w:rsidRPr="00A21BB6">
              <w:t xml:space="preserve"> </w:t>
            </w:r>
            <w:r w:rsidRPr="00A21BB6">
              <w:t>отчетности</w:t>
            </w:r>
            <w:r w:rsidR="002328BB" w:rsidRPr="00A21BB6">
              <w:t xml:space="preserve"> </w:t>
            </w:r>
            <w:r w:rsidRPr="00A21BB6">
              <w:t>за</w:t>
            </w:r>
            <w:r w:rsidR="002328BB" w:rsidRPr="00A21BB6">
              <w:t xml:space="preserve"> </w:t>
            </w:r>
            <w:r w:rsidRPr="00A21BB6">
              <w:t>истекший</w:t>
            </w:r>
            <w:r w:rsidR="002328BB" w:rsidRPr="00A21BB6">
              <w:t xml:space="preserve"> </w:t>
            </w:r>
            <w:r w:rsidRPr="00A21BB6">
              <w:t>период</w:t>
            </w:r>
            <w:r w:rsidR="002328BB" w:rsidRPr="00A21BB6">
              <w:t xml:space="preserve"> </w:t>
            </w:r>
            <w:r w:rsidRPr="00A21BB6">
              <w:t>(год</w:t>
            </w:r>
            <w:r w:rsidR="00454B58" w:rsidRPr="00A21BB6">
              <w:t>,</w:t>
            </w:r>
            <w:r w:rsidR="002328BB" w:rsidRPr="00A21BB6">
              <w:t xml:space="preserve"> </w:t>
            </w:r>
            <w:r w:rsidRPr="00A21BB6">
              <w:t>квартал/полугодие/9</w:t>
            </w:r>
            <w:r w:rsidR="002328BB" w:rsidRPr="00A21BB6">
              <w:t xml:space="preserve"> </w:t>
            </w:r>
            <w:r w:rsidRPr="00A21BB6">
              <w:t>месяцев</w:t>
            </w:r>
            <w:r w:rsidR="002328BB" w:rsidRPr="00A21BB6">
              <w:t xml:space="preserve"> </w:t>
            </w:r>
            <w:r w:rsidRPr="00A21BB6">
              <w:t>текущего</w:t>
            </w:r>
            <w:r w:rsidR="002328BB" w:rsidRPr="00A21BB6">
              <w:t xml:space="preserve"> </w:t>
            </w:r>
            <w:r w:rsidRPr="00A21BB6">
              <w:t>года);</w:t>
            </w:r>
            <w:bookmarkEnd w:id="167"/>
          </w:p>
          <w:p w:rsidR="005D51C6" w:rsidRPr="00A21BB6" w:rsidRDefault="005D51C6" w:rsidP="00F8727F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8" w:name="_Ref299553052"/>
            <w:proofErr w:type="gramStart"/>
            <w:r w:rsidRPr="00A21BB6">
              <w:t>не</w:t>
            </w:r>
            <w:proofErr w:type="gramEnd"/>
            <w:r w:rsidR="002328BB" w:rsidRPr="00A21BB6">
              <w:t xml:space="preserve"> </w:t>
            </w:r>
            <w:r w:rsidRPr="00A21BB6">
              <w:t>находиться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процессе</w:t>
            </w:r>
            <w:r w:rsidR="002328BB" w:rsidRPr="00A21BB6">
              <w:t xml:space="preserve"> </w:t>
            </w:r>
            <w:r w:rsidRPr="00A21BB6">
              <w:t>ликвидации</w:t>
            </w:r>
            <w:r w:rsidR="002328BB" w:rsidRPr="00A21BB6">
              <w:t xml:space="preserve"> </w:t>
            </w:r>
            <w:r w:rsidRPr="00A21BB6">
              <w:t>(для</w:t>
            </w:r>
            <w:r w:rsidR="002328BB" w:rsidRPr="00A21BB6">
              <w:t xml:space="preserve"> </w:t>
            </w:r>
            <w:r w:rsidRPr="00A21BB6">
              <w:t>юридического</w:t>
            </w:r>
            <w:r w:rsidR="002328BB" w:rsidRPr="00A21BB6">
              <w:t xml:space="preserve"> </w:t>
            </w:r>
            <w:r w:rsidRPr="00A21BB6">
              <w:t>лица)</w:t>
            </w:r>
            <w:r w:rsidR="002328BB" w:rsidRPr="00A21BB6">
              <w:t xml:space="preserve"> </w:t>
            </w:r>
            <w:r w:rsidRPr="00A21BB6">
              <w:t>или</w:t>
            </w:r>
            <w:r w:rsidR="002328BB" w:rsidRPr="00A21BB6">
              <w:t xml:space="preserve"> </w:t>
            </w:r>
            <w:r w:rsidRPr="00A21BB6">
              <w:t>быть</w:t>
            </w:r>
            <w:r w:rsidR="002328BB" w:rsidRPr="00A21BB6">
              <w:t xml:space="preserve"> </w:t>
            </w:r>
            <w:r w:rsidRPr="00A21BB6">
              <w:t>признанным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решению</w:t>
            </w:r>
            <w:r w:rsidR="002328BB" w:rsidRPr="00A21BB6">
              <w:t xml:space="preserve"> </w:t>
            </w:r>
            <w:r w:rsidRPr="00A21BB6">
              <w:t>арбитражного</w:t>
            </w:r>
            <w:r w:rsidR="002328BB" w:rsidRPr="00A21BB6">
              <w:t xml:space="preserve"> </w:t>
            </w:r>
            <w:r w:rsidRPr="00A21BB6">
              <w:t>суда</w:t>
            </w:r>
            <w:r w:rsidR="002328BB" w:rsidRPr="00A21BB6">
              <w:t xml:space="preserve"> </w:t>
            </w:r>
            <w:r w:rsidRPr="00A21BB6">
              <w:t>несостоятельным</w:t>
            </w:r>
            <w:r w:rsidR="002328BB" w:rsidRPr="00A21BB6">
              <w:t xml:space="preserve"> </w:t>
            </w:r>
            <w:r w:rsidRPr="00A21BB6">
              <w:t>(банкротом);</w:t>
            </w:r>
            <w:bookmarkEnd w:id="168"/>
          </w:p>
          <w:p w:rsidR="005D51C6" w:rsidRPr="00A21BB6" w:rsidRDefault="005D51C6" w:rsidP="00F8727F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9" w:name="_Ref299553055"/>
            <w:proofErr w:type="gramStart"/>
            <w:r w:rsidRPr="00A21BB6">
              <w:t>не</w:t>
            </w:r>
            <w:proofErr w:type="gramEnd"/>
            <w:r w:rsidR="002328BB" w:rsidRPr="00A21BB6">
              <w:t xml:space="preserve"> </w:t>
            </w:r>
            <w:r w:rsidRPr="00A21BB6">
              <w:t>являться</w:t>
            </w:r>
            <w:r w:rsidR="002328BB" w:rsidRPr="00A21BB6">
              <w:t xml:space="preserve"> </w:t>
            </w:r>
            <w:r w:rsidRPr="00A21BB6">
              <w:t>организацией,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имущество</w:t>
            </w:r>
            <w:r w:rsidR="002328BB" w:rsidRPr="00A21BB6">
              <w:t xml:space="preserve"> </w:t>
            </w:r>
            <w:r w:rsidRPr="00A21BB6">
              <w:t>которой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части,</w:t>
            </w:r>
            <w:r w:rsidR="002328BB" w:rsidRPr="00A21BB6">
              <w:t xml:space="preserve"> </w:t>
            </w:r>
            <w:r w:rsidRPr="00A21BB6">
              <w:t>необходимой</w:t>
            </w:r>
            <w:r w:rsidR="002328BB" w:rsidRPr="00A21BB6">
              <w:t xml:space="preserve"> </w:t>
            </w:r>
            <w:r w:rsidRPr="00A21BB6">
              <w:t>для</w:t>
            </w:r>
            <w:r w:rsidR="002328BB" w:rsidRPr="00A21BB6">
              <w:t xml:space="preserve"> </w:t>
            </w:r>
            <w:r w:rsidRPr="00A21BB6">
              <w:t>выполнения</w:t>
            </w:r>
            <w:r w:rsidR="002328BB" w:rsidRPr="00A21BB6">
              <w:t xml:space="preserve"> </w:t>
            </w:r>
            <w:r w:rsidRPr="00A21BB6">
              <w:t>договора,</w:t>
            </w:r>
            <w:r w:rsidR="002328BB" w:rsidRPr="00A21BB6">
              <w:t xml:space="preserve"> </w:t>
            </w:r>
            <w:r w:rsidRPr="00A21BB6">
              <w:t>наложен</w:t>
            </w:r>
            <w:r w:rsidR="002328BB" w:rsidRPr="00A21BB6">
              <w:t xml:space="preserve"> </w:t>
            </w:r>
            <w:r w:rsidRPr="00A21BB6">
              <w:t>арест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решению</w:t>
            </w:r>
            <w:r w:rsidR="002328BB" w:rsidRPr="00A21BB6">
              <w:t xml:space="preserve"> </w:t>
            </w:r>
            <w:r w:rsidRPr="00A21BB6">
              <w:t>суда,</w:t>
            </w:r>
            <w:r w:rsidR="002328BB" w:rsidRPr="00A21BB6">
              <w:t xml:space="preserve"> </w:t>
            </w:r>
            <w:r w:rsidRPr="00A21BB6">
              <w:t>административного</w:t>
            </w:r>
            <w:r w:rsidR="002328BB" w:rsidRPr="00A21BB6">
              <w:t xml:space="preserve"> </w:t>
            </w:r>
            <w:r w:rsidRPr="00A21BB6">
              <w:t>органа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(или)</w:t>
            </w:r>
            <w:r w:rsidR="002328BB" w:rsidRPr="00A21BB6">
              <w:t xml:space="preserve"> </w:t>
            </w:r>
            <w:r w:rsidRPr="00A21BB6">
              <w:t>экономическая</w:t>
            </w:r>
            <w:r w:rsidR="002328BB" w:rsidRPr="00A21BB6">
              <w:t xml:space="preserve"> </w:t>
            </w:r>
            <w:r w:rsidRPr="00A21BB6">
              <w:t>деятельность,</w:t>
            </w:r>
            <w:r w:rsidR="002328BB" w:rsidRPr="00A21BB6">
              <w:t xml:space="preserve"> </w:t>
            </w:r>
            <w:r w:rsidRPr="00A21BB6">
              <w:t>которой</w:t>
            </w:r>
            <w:r w:rsidR="002328BB" w:rsidRPr="00A21BB6">
              <w:t xml:space="preserve"> </w:t>
            </w:r>
            <w:r w:rsidRPr="00A21BB6">
              <w:t>приостановлена;</w:t>
            </w:r>
            <w:bookmarkEnd w:id="169"/>
          </w:p>
          <w:p w:rsidR="00815182" w:rsidRPr="00A21BB6" w:rsidRDefault="002328BB" w:rsidP="00F8727F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A21BB6">
              <w:lastRenderedPageBreak/>
              <w:t xml:space="preserve"> </w:t>
            </w:r>
            <w:proofErr w:type="gramStart"/>
            <w:r w:rsidR="00815182" w:rsidRPr="00A21BB6">
              <w:t>отсутствие</w:t>
            </w:r>
            <w:proofErr w:type="gramEnd"/>
            <w:r w:rsidRPr="00A21BB6">
              <w:t xml:space="preserve"> </w:t>
            </w:r>
            <w:r w:rsidR="00815182" w:rsidRPr="00A21BB6">
              <w:t>сведений</w:t>
            </w:r>
            <w:r w:rsidRPr="00A21BB6">
              <w:t xml:space="preserve"> </w:t>
            </w:r>
            <w:r w:rsidR="00815182" w:rsidRPr="00A21BB6">
              <w:t>об</w:t>
            </w:r>
            <w:r w:rsidRPr="00A21BB6">
              <w:t xml:space="preserve"> </w:t>
            </w:r>
            <w:r w:rsidR="00815182" w:rsidRPr="00A21BB6">
              <w:t>участнике</w:t>
            </w:r>
            <w:r w:rsidRPr="00A21BB6">
              <w:t xml:space="preserve"> </w:t>
            </w:r>
            <w:r w:rsidR="00466F9E" w:rsidRPr="00A21BB6">
              <w:t>запроса</w:t>
            </w:r>
            <w:r w:rsidRPr="00A21BB6">
              <w:t xml:space="preserve"> </w:t>
            </w:r>
            <w:r w:rsidR="00466F9E" w:rsidRPr="00A21BB6">
              <w:t>цен</w:t>
            </w:r>
            <w:r w:rsidRPr="00A21BB6">
              <w:t xml:space="preserve"> </w:t>
            </w:r>
            <w:r w:rsidR="00815182" w:rsidRPr="00A21BB6">
              <w:t>в</w:t>
            </w:r>
            <w:r w:rsidRPr="00A21BB6">
              <w:t xml:space="preserve"> </w:t>
            </w:r>
            <w:r w:rsidR="00815182" w:rsidRPr="00A21BB6">
              <w:t>Реестре</w:t>
            </w:r>
            <w:r w:rsidRPr="00A21BB6">
              <w:t xml:space="preserve"> </w:t>
            </w:r>
            <w:r w:rsidR="00815182" w:rsidRPr="00A21BB6">
              <w:t>недобросовестных</w:t>
            </w:r>
            <w:r w:rsidRPr="00A21BB6">
              <w:t xml:space="preserve"> </w:t>
            </w:r>
            <w:r w:rsidR="00815182" w:rsidRPr="00A21BB6">
              <w:t>поставщиков</w:t>
            </w:r>
            <w:r w:rsidRPr="00A21BB6">
              <w:t xml:space="preserve"> </w:t>
            </w:r>
            <w:r w:rsidR="00815182" w:rsidRPr="00A21BB6">
              <w:t>ФАС</w:t>
            </w:r>
            <w:r w:rsidRPr="00A21BB6">
              <w:t xml:space="preserve"> </w:t>
            </w:r>
            <w:r w:rsidR="00815182" w:rsidRPr="00A21BB6">
              <w:t>России</w:t>
            </w:r>
            <w:r w:rsidRPr="00A21BB6">
              <w:t xml:space="preserve"> </w:t>
            </w:r>
            <w:r w:rsidR="00815182" w:rsidRPr="00F8727F">
              <w:t>и/или</w:t>
            </w:r>
            <w:r w:rsidRPr="00A21BB6">
              <w:t xml:space="preserve"> </w:t>
            </w:r>
            <w:r w:rsidR="00815182" w:rsidRPr="00A21BB6">
              <w:t>в</w:t>
            </w:r>
            <w:r w:rsidRPr="00A21BB6">
              <w:t xml:space="preserve"> </w:t>
            </w:r>
            <w:r w:rsidR="00815182" w:rsidRPr="00A21BB6">
              <w:t>реестре</w:t>
            </w:r>
            <w:r w:rsidRPr="00A21BB6">
              <w:t xml:space="preserve"> </w:t>
            </w:r>
            <w:r w:rsidR="00815182" w:rsidRPr="00A21BB6">
              <w:t>недобросовестных</w:t>
            </w:r>
            <w:r w:rsidRPr="00A21BB6">
              <w:t xml:space="preserve"> </w:t>
            </w:r>
            <w:r w:rsidR="00815182" w:rsidRPr="00A21BB6">
              <w:t>поставщиков</w:t>
            </w:r>
            <w:r w:rsidRPr="00A21BB6">
              <w:t xml:space="preserve"> </w:t>
            </w:r>
            <w:proofErr w:type="spellStart"/>
            <w:r w:rsidR="00E50683" w:rsidRPr="00A21BB6">
              <w:t>Госкорпорации</w:t>
            </w:r>
            <w:proofErr w:type="spellEnd"/>
            <w:r w:rsidRPr="00A21BB6">
              <w:t xml:space="preserve"> </w:t>
            </w:r>
            <w:r w:rsidR="00E50683" w:rsidRPr="00A21BB6">
              <w:t>«</w:t>
            </w:r>
            <w:proofErr w:type="spellStart"/>
            <w:r w:rsidR="00E50683" w:rsidRPr="00A21BB6">
              <w:t>Росатом</w:t>
            </w:r>
            <w:proofErr w:type="spellEnd"/>
            <w:r w:rsidR="00E50683" w:rsidRPr="00A21BB6">
              <w:t>»</w:t>
            </w:r>
            <w:r w:rsidRPr="00A21BB6">
              <w:t xml:space="preserve"> </w:t>
            </w:r>
            <w:r w:rsidR="00E50683" w:rsidRPr="00A21BB6">
              <w:t>и</w:t>
            </w:r>
            <w:r w:rsidRPr="00A21BB6">
              <w:t xml:space="preserve"> </w:t>
            </w:r>
            <w:r w:rsidR="00E50683" w:rsidRPr="00A21BB6">
              <w:t>организаций</w:t>
            </w:r>
            <w:r w:rsidRPr="00A21BB6">
              <w:t xml:space="preserve"> </w:t>
            </w:r>
            <w:proofErr w:type="spellStart"/>
            <w:r w:rsidR="00E50683" w:rsidRPr="00A21BB6">
              <w:t>Госкорпорации</w:t>
            </w:r>
            <w:proofErr w:type="spellEnd"/>
            <w:r w:rsidRPr="00A21BB6">
              <w:t xml:space="preserve"> </w:t>
            </w:r>
            <w:r w:rsidR="00E50683" w:rsidRPr="00A21BB6">
              <w:t>«</w:t>
            </w:r>
            <w:proofErr w:type="spellStart"/>
            <w:r w:rsidR="00E50683" w:rsidRPr="00A21BB6">
              <w:t>Росатом</w:t>
            </w:r>
            <w:proofErr w:type="spellEnd"/>
            <w:r w:rsidR="00E50683" w:rsidRPr="00A21BB6">
              <w:t>»</w:t>
            </w:r>
            <w:r w:rsidR="00815182" w:rsidRPr="00A21BB6">
              <w:t>.</w:t>
            </w:r>
          </w:p>
        </w:tc>
      </w:tr>
      <w:tr w:rsidR="00C87330" w:rsidRPr="00A21BB6" w:rsidTr="00237E88">
        <w:trPr>
          <w:trHeight w:val="20"/>
        </w:trPr>
        <w:tc>
          <w:tcPr>
            <w:tcW w:w="781" w:type="dxa"/>
          </w:tcPr>
          <w:p w:rsidR="00C87330" w:rsidRPr="00A21BB6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70" w:name="_Ref317257394"/>
          </w:p>
        </w:tc>
        <w:bookmarkEnd w:id="170"/>
        <w:tc>
          <w:tcPr>
            <w:tcW w:w="2268" w:type="dxa"/>
          </w:tcPr>
          <w:p w:rsidR="00C87330" w:rsidRPr="00A21BB6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A21BB6">
              <w:rPr>
                <w:szCs w:val="24"/>
              </w:rPr>
              <w:t>Требования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к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поставляемому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товару,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выполняемым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работам,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оказываемым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услугам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[в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случае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предъявления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по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лотам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различных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требований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-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c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указанием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номеров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лотов,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для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которых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эти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требования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C87330" w:rsidRPr="00A21BB6" w:rsidRDefault="00C87330" w:rsidP="00F947B8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A21BB6">
              <w:t>Требования</w:t>
            </w:r>
            <w:r w:rsidR="002328BB" w:rsidRPr="00A21BB6">
              <w:t xml:space="preserve"> </w:t>
            </w:r>
            <w:r w:rsidRPr="00A21BB6">
              <w:t>к</w:t>
            </w:r>
            <w:r w:rsidR="002328BB" w:rsidRPr="00A21BB6">
              <w:t xml:space="preserve"> </w:t>
            </w:r>
            <w:r w:rsidRPr="00A21BB6">
              <w:rPr>
                <w:i/>
              </w:rPr>
              <w:t>поставляемому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товару,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выполняемым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работам,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оказываемым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услугам</w:t>
            </w:r>
            <w:r w:rsidR="002328BB" w:rsidRPr="00A21BB6">
              <w:t xml:space="preserve"> </w:t>
            </w:r>
            <w:r w:rsidRPr="00A21BB6">
              <w:t>приводятся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="00F947B8" w:rsidRPr="00A21BB6">
              <w:rPr>
                <w:u w:val="single"/>
              </w:rPr>
              <w:t>Томе 2 «ТЕХНИЧЕСКАЯ ЧАСТЬ»</w:t>
            </w:r>
            <w:r w:rsidR="00F947B8" w:rsidRPr="00A21BB6">
              <w:t>.</w:t>
            </w:r>
          </w:p>
          <w:p w:rsidR="0047509A" w:rsidRPr="00D20010" w:rsidRDefault="0047509A" w:rsidP="00E63D0E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</w:p>
        </w:tc>
      </w:tr>
      <w:tr w:rsidR="00815182" w:rsidRPr="00A21BB6" w:rsidTr="00237E88">
        <w:trPr>
          <w:trHeight w:val="20"/>
        </w:trPr>
        <w:tc>
          <w:tcPr>
            <w:tcW w:w="781" w:type="dxa"/>
          </w:tcPr>
          <w:p w:rsidR="00815182" w:rsidRPr="00A21BB6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71" w:name="_Ref317257698"/>
          </w:p>
        </w:tc>
        <w:bookmarkEnd w:id="171"/>
        <w:tc>
          <w:tcPr>
            <w:tcW w:w="2268" w:type="dxa"/>
          </w:tcPr>
          <w:p w:rsidR="00815182" w:rsidRPr="00A21BB6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A21BB6">
              <w:rPr>
                <w:szCs w:val="24"/>
              </w:rPr>
              <w:t>Документы,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подтверждающие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соответствие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требованиям,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предъявляемым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участникам</w:t>
            </w:r>
            <w:r w:rsidR="002328BB" w:rsidRPr="00A21BB6">
              <w:rPr>
                <w:szCs w:val="24"/>
              </w:rPr>
              <w:t xml:space="preserve"> </w:t>
            </w:r>
            <w:r w:rsidR="00466F9E" w:rsidRPr="00A21BB6">
              <w:rPr>
                <w:szCs w:val="24"/>
              </w:rPr>
              <w:t>запроса</w:t>
            </w:r>
            <w:r w:rsidR="002328BB" w:rsidRPr="00A21BB6">
              <w:rPr>
                <w:szCs w:val="24"/>
              </w:rPr>
              <w:t xml:space="preserve"> </w:t>
            </w:r>
            <w:r w:rsidR="00466F9E" w:rsidRPr="00A21BB6">
              <w:rPr>
                <w:szCs w:val="24"/>
              </w:rPr>
              <w:t>цен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включаемые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участником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состав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заявки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="004560F3" w:rsidRPr="00A21BB6">
              <w:rPr>
                <w:szCs w:val="24"/>
              </w:rPr>
              <w:t>запросе</w:t>
            </w:r>
            <w:r w:rsidR="002328BB" w:rsidRPr="00A21BB6">
              <w:rPr>
                <w:szCs w:val="24"/>
              </w:rPr>
              <w:t xml:space="preserve"> </w:t>
            </w:r>
            <w:r w:rsidR="004560F3" w:rsidRPr="00A21BB6">
              <w:rPr>
                <w:szCs w:val="24"/>
              </w:rPr>
              <w:t>цен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[в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случае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требования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по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лотам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различных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lastRenderedPageBreak/>
              <w:t>документов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–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c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указанием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номеров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лотов,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для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которых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эти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документы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необходимо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предоставить]</w:t>
            </w:r>
            <w:r w:rsidR="002328BB" w:rsidRPr="00A21BB6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A21BB6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2" w:name="_Ref317256601"/>
            <w:proofErr w:type="gramStart"/>
            <w:r w:rsidRPr="00A21BB6">
              <w:lastRenderedPageBreak/>
              <w:t>отсканированный</w:t>
            </w:r>
            <w:proofErr w:type="gramEnd"/>
            <w:r w:rsidR="002328BB" w:rsidRPr="00A21BB6">
              <w:t xml:space="preserve"> </w:t>
            </w:r>
            <w:r w:rsidRPr="00A21BB6">
              <w:t>оригинал</w:t>
            </w:r>
            <w:r w:rsidR="002328BB" w:rsidRPr="00A21BB6">
              <w:t xml:space="preserve"> </w:t>
            </w:r>
            <w:r w:rsidRPr="00A21BB6">
              <w:t>свидетельства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внесении</w:t>
            </w:r>
            <w:r w:rsidR="002328BB" w:rsidRPr="00A21BB6">
              <w:t xml:space="preserve"> </w:t>
            </w:r>
            <w:r w:rsidRPr="00A21BB6">
              <w:t>записи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Единый</w:t>
            </w:r>
            <w:r w:rsidR="002328BB" w:rsidRPr="00A21BB6">
              <w:t xml:space="preserve"> </w:t>
            </w:r>
            <w:r w:rsidRPr="00A21BB6">
              <w:t>государственный</w:t>
            </w:r>
            <w:r w:rsidR="002328BB" w:rsidRPr="00A21BB6">
              <w:t xml:space="preserve"> </w:t>
            </w:r>
            <w:r w:rsidRPr="00A21BB6">
              <w:t>реестр</w:t>
            </w:r>
            <w:r w:rsidR="002328BB" w:rsidRPr="00A21BB6">
              <w:t xml:space="preserve"> </w:t>
            </w:r>
            <w:r w:rsidRPr="00A21BB6">
              <w:t>юридических</w:t>
            </w:r>
            <w:r w:rsidR="002328BB" w:rsidRPr="00A21BB6">
              <w:t xml:space="preserve"> </w:t>
            </w:r>
            <w:r w:rsidRPr="00A21BB6">
              <w:t>лиц</w:t>
            </w:r>
            <w:r w:rsidR="002328BB" w:rsidRPr="00A21BB6">
              <w:t xml:space="preserve"> </w:t>
            </w:r>
            <w:r w:rsidRPr="00A21BB6">
              <w:t>(для</w:t>
            </w:r>
            <w:r w:rsidR="002328BB" w:rsidRPr="00A21BB6">
              <w:t xml:space="preserve"> </w:t>
            </w:r>
            <w:r w:rsidRPr="00A21BB6">
              <w:t>юридических</w:t>
            </w:r>
            <w:r w:rsidR="002328BB" w:rsidRPr="00A21BB6">
              <w:t xml:space="preserve"> </w:t>
            </w:r>
            <w:r w:rsidRPr="00A21BB6">
              <w:t>лиц),</w:t>
            </w:r>
            <w:r w:rsidR="002328BB" w:rsidRPr="00A21BB6">
              <w:t xml:space="preserve"> </w:t>
            </w:r>
            <w:r w:rsidRPr="00A21BB6">
              <w:t>копию</w:t>
            </w:r>
            <w:r w:rsidR="002328BB" w:rsidRPr="00A21BB6">
              <w:t xml:space="preserve"> </w:t>
            </w:r>
            <w:r w:rsidRPr="00A21BB6">
              <w:t>свидетельства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государственной</w:t>
            </w:r>
            <w:r w:rsidR="002328BB" w:rsidRPr="00A21BB6">
              <w:t xml:space="preserve"> </w:t>
            </w:r>
            <w:r w:rsidRPr="00A21BB6">
              <w:t>регистрации</w:t>
            </w:r>
            <w:r w:rsidR="002328BB" w:rsidRPr="00A21BB6">
              <w:t xml:space="preserve"> </w:t>
            </w:r>
            <w:r w:rsidRPr="00A21BB6">
              <w:t>физического</w:t>
            </w:r>
            <w:r w:rsidR="002328BB" w:rsidRPr="00A21BB6">
              <w:t xml:space="preserve"> </w:t>
            </w:r>
            <w:r w:rsidRPr="00A21BB6">
              <w:t>лица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качестве</w:t>
            </w:r>
            <w:r w:rsidR="002328BB" w:rsidRPr="00A21BB6">
              <w:t xml:space="preserve"> </w:t>
            </w:r>
            <w:r w:rsidRPr="00A21BB6">
              <w:t>индивидуального</w:t>
            </w:r>
            <w:r w:rsidR="002328BB" w:rsidRPr="00A21BB6">
              <w:t xml:space="preserve"> </w:t>
            </w:r>
            <w:r w:rsidRPr="00A21BB6">
              <w:t>предпринимателя</w:t>
            </w:r>
            <w:r w:rsidR="002328BB" w:rsidRPr="00A21BB6">
              <w:t xml:space="preserve"> </w:t>
            </w:r>
            <w:r w:rsidRPr="00A21BB6">
              <w:t>(для</w:t>
            </w:r>
            <w:r w:rsidR="002328BB" w:rsidRPr="00A21BB6">
              <w:t xml:space="preserve"> </w:t>
            </w:r>
            <w:r w:rsidRPr="00A21BB6">
              <w:t>индивидуальных</w:t>
            </w:r>
            <w:r w:rsidR="002328BB" w:rsidRPr="00A21BB6">
              <w:t xml:space="preserve"> </w:t>
            </w:r>
            <w:r w:rsidRPr="00A21BB6">
              <w:t>предпринимателей),</w:t>
            </w:r>
            <w:r w:rsidR="002328BB" w:rsidRPr="00A21BB6">
              <w:t xml:space="preserve"> </w:t>
            </w:r>
            <w:r w:rsidRPr="00A21BB6">
              <w:t>копии</w:t>
            </w:r>
            <w:r w:rsidR="002328BB" w:rsidRPr="00A21BB6">
              <w:t xml:space="preserve"> </w:t>
            </w:r>
            <w:r w:rsidRPr="00A21BB6">
              <w:t>документов,</w:t>
            </w:r>
            <w:r w:rsidR="002328BB" w:rsidRPr="00A21BB6">
              <w:t xml:space="preserve"> </w:t>
            </w:r>
            <w:r w:rsidRPr="00A21BB6">
              <w:t>удостоверяющих</w:t>
            </w:r>
            <w:r w:rsidR="002328BB" w:rsidRPr="00A21BB6">
              <w:t xml:space="preserve"> </w:t>
            </w:r>
            <w:r w:rsidRPr="00A21BB6">
              <w:t>личность</w:t>
            </w:r>
            <w:r w:rsidR="002328BB" w:rsidRPr="00A21BB6">
              <w:t xml:space="preserve"> </w:t>
            </w:r>
            <w:r w:rsidRPr="00A21BB6">
              <w:t>(для</w:t>
            </w:r>
            <w:r w:rsidR="002328BB" w:rsidRPr="00A21BB6">
              <w:t xml:space="preserve"> </w:t>
            </w:r>
            <w:r w:rsidRPr="00A21BB6">
              <w:t>иных</w:t>
            </w:r>
            <w:r w:rsidR="002328BB" w:rsidRPr="00A21BB6">
              <w:t xml:space="preserve"> </w:t>
            </w:r>
            <w:r w:rsidRPr="00A21BB6">
              <w:t>физических</w:t>
            </w:r>
            <w:r w:rsidR="002328BB" w:rsidRPr="00A21BB6">
              <w:t xml:space="preserve"> </w:t>
            </w:r>
            <w:r w:rsidRPr="00A21BB6">
              <w:t>лиц);</w:t>
            </w:r>
            <w:bookmarkEnd w:id="172"/>
          </w:p>
          <w:p w:rsidR="00FC37F4" w:rsidRPr="00A21BB6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270105117"/>
            <w:proofErr w:type="gramStart"/>
            <w:r w:rsidRPr="00A21BB6">
              <w:t>отсканированный</w:t>
            </w:r>
            <w:proofErr w:type="gramEnd"/>
            <w:r w:rsidR="002328BB" w:rsidRPr="00A21BB6">
              <w:t xml:space="preserve"> </w:t>
            </w:r>
            <w:r w:rsidRPr="00A21BB6">
              <w:t>оригинал</w:t>
            </w:r>
            <w:r w:rsidR="002328BB" w:rsidRPr="00A21BB6">
              <w:t xml:space="preserve"> </w:t>
            </w:r>
            <w:r w:rsidRPr="00A21BB6">
              <w:t>документа,</w:t>
            </w:r>
            <w:r w:rsidR="002328BB" w:rsidRPr="00A21BB6">
              <w:t xml:space="preserve"> </w:t>
            </w:r>
            <w:r w:rsidRPr="00A21BB6">
              <w:t>подтверждающего</w:t>
            </w:r>
            <w:r w:rsidR="002328BB" w:rsidRPr="00A21BB6">
              <w:t xml:space="preserve"> </w:t>
            </w:r>
            <w:r w:rsidRPr="00A21BB6">
              <w:t>полномочия</w:t>
            </w:r>
            <w:r w:rsidR="002328BB" w:rsidRPr="00A21BB6">
              <w:t xml:space="preserve"> </w:t>
            </w:r>
            <w:r w:rsidRPr="00A21BB6">
              <w:t>лица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подписание</w:t>
            </w:r>
            <w:r w:rsidR="002328BB" w:rsidRPr="00A21BB6">
              <w:t xml:space="preserve"> </w:t>
            </w:r>
            <w:r w:rsidRPr="00A21BB6">
              <w:t>заявки</w:t>
            </w:r>
            <w:r w:rsidR="002328BB" w:rsidRPr="00A21BB6">
              <w:t xml:space="preserve"> </w:t>
            </w:r>
            <w:r w:rsidRPr="00A21BB6">
              <w:t>от</w:t>
            </w:r>
            <w:r w:rsidR="002328BB" w:rsidRPr="00A21BB6">
              <w:t xml:space="preserve"> </w:t>
            </w:r>
            <w:r w:rsidRPr="00A21BB6">
              <w:t>имени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(документы,</w:t>
            </w:r>
            <w:r w:rsidR="002328BB" w:rsidRPr="00A21BB6">
              <w:t xml:space="preserve"> </w:t>
            </w:r>
            <w:r w:rsidRPr="00A21BB6">
              <w:t>подтверждающие</w:t>
            </w:r>
            <w:r w:rsidR="002328BB" w:rsidRPr="00A21BB6">
              <w:t xml:space="preserve"> </w:t>
            </w:r>
            <w:r w:rsidRPr="00A21BB6">
              <w:t>полномочия</w:t>
            </w:r>
            <w:r w:rsidR="002328BB" w:rsidRPr="00A21BB6">
              <w:t xml:space="preserve"> </w:t>
            </w:r>
            <w:r w:rsidRPr="00A21BB6">
              <w:t>лица,</w:t>
            </w:r>
            <w:r w:rsidR="002328BB" w:rsidRPr="00A21BB6">
              <w:t xml:space="preserve"> </w:t>
            </w:r>
            <w:r w:rsidRPr="00A21BB6">
              <w:t>выполняющего</w:t>
            </w:r>
            <w:r w:rsidR="002328BB" w:rsidRPr="00A21BB6">
              <w:t xml:space="preserve"> </w:t>
            </w:r>
            <w:r w:rsidRPr="00A21BB6">
              <w:t>функции</w:t>
            </w:r>
            <w:r w:rsidR="002328BB" w:rsidRPr="00A21BB6">
              <w:t xml:space="preserve"> </w:t>
            </w:r>
            <w:r w:rsidRPr="00A21BB6">
              <w:t>единоличного</w:t>
            </w:r>
            <w:r w:rsidR="002328BB" w:rsidRPr="00A21BB6">
              <w:t xml:space="preserve"> </w:t>
            </w:r>
            <w:r w:rsidRPr="00A21BB6">
              <w:t>исполнительного</w:t>
            </w:r>
            <w:r w:rsidR="002328BB" w:rsidRPr="00A21BB6">
              <w:t xml:space="preserve"> </w:t>
            </w:r>
            <w:r w:rsidRPr="00A21BB6">
              <w:t>органа</w:t>
            </w:r>
            <w:r w:rsidR="002328BB" w:rsidRPr="00A21BB6">
              <w:t xml:space="preserve"> </w:t>
            </w:r>
            <w:r w:rsidRPr="00A21BB6">
              <w:t>и,</w:t>
            </w:r>
            <w:r w:rsidR="002328BB" w:rsidRPr="00A21BB6">
              <w:t xml:space="preserve"> </w:t>
            </w:r>
            <w:r w:rsidRPr="00A21BB6">
              <w:t>при</w:t>
            </w:r>
            <w:r w:rsidR="002328BB" w:rsidRPr="00A21BB6">
              <w:t xml:space="preserve"> </w:t>
            </w:r>
            <w:r w:rsidRPr="00A21BB6">
              <w:t>необходимости,</w:t>
            </w:r>
            <w:r w:rsidR="002328BB" w:rsidRPr="00A21BB6">
              <w:t xml:space="preserve"> </w:t>
            </w:r>
            <w:r w:rsidRPr="00A21BB6">
              <w:t>отсканированный</w:t>
            </w:r>
            <w:r w:rsidR="002328BB" w:rsidRPr="00A21BB6">
              <w:t xml:space="preserve"> </w:t>
            </w:r>
            <w:r w:rsidRPr="00A21BB6">
              <w:t>оригинал</w:t>
            </w:r>
            <w:r w:rsidR="002328BB" w:rsidRPr="00A21BB6">
              <w:t xml:space="preserve"> </w:t>
            </w:r>
            <w:r w:rsidRPr="00A21BB6">
              <w:t>доверенности,</w:t>
            </w:r>
            <w:r w:rsidR="002328BB" w:rsidRPr="00A21BB6">
              <w:t xml:space="preserve"> </w:t>
            </w:r>
            <w:r w:rsidRPr="00A21BB6">
              <w:t>если</w:t>
            </w:r>
            <w:r w:rsidR="002328BB" w:rsidRPr="00A21BB6">
              <w:t xml:space="preserve"> </w:t>
            </w:r>
            <w:r w:rsidRPr="00A21BB6">
              <w:t>заявка</w:t>
            </w:r>
            <w:r w:rsidR="002328BB" w:rsidRPr="00A21BB6">
              <w:t xml:space="preserve"> </w:t>
            </w:r>
            <w:r w:rsidRPr="00A21BB6">
              <w:t>подписывается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доверенности)</w:t>
            </w:r>
            <w:r w:rsidR="00195E51" w:rsidRPr="00A21BB6">
              <w:t>.</w:t>
            </w:r>
            <w:r w:rsidR="002328BB" w:rsidRPr="00A21BB6">
              <w:t xml:space="preserve"> </w:t>
            </w:r>
            <w:r w:rsidR="00195E51" w:rsidRPr="00A21BB6">
              <w:t>Если</w:t>
            </w:r>
            <w:r w:rsidR="002328BB" w:rsidRPr="00A21BB6">
              <w:t xml:space="preserve"> </w:t>
            </w:r>
            <w:r w:rsidR="00195E51" w:rsidRPr="00A21BB6">
              <w:t>заявка</w:t>
            </w:r>
            <w:r w:rsidR="002328BB" w:rsidRPr="00A21BB6">
              <w:t xml:space="preserve"> </w:t>
            </w:r>
            <w:r w:rsidR="00195E51" w:rsidRPr="00A21BB6">
              <w:t>на</w:t>
            </w:r>
            <w:r w:rsidR="002328BB" w:rsidRPr="00A21BB6">
              <w:t xml:space="preserve"> </w:t>
            </w:r>
            <w:r w:rsidR="00195E51" w:rsidRPr="00A21BB6">
              <w:t>участие</w:t>
            </w:r>
            <w:r w:rsidR="002328BB" w:rsidRPr="00A21BB6">
              <w:t xml:space="preserve"> </w:t>
            </w:r>
            <w:r w:rsidR="00195E51" w:rsidRPr="00A21BB6">
              <w:t>в</w:t>
            </w:r>
            <w:r w:rsidR="002328BB" w:rsidRPr="00A21BB6">
              <w:t xml:space="preserve"> </w:t>
            </w:r>
            <w:r w:rsidR="00195E51" w:rsidRPr="00A21BB6">
              <w:t>запросе</w:t>
            </w:r>
            <w:r w:rsidR="002328BB" w:rsidRPr="00A21BB6">
              <w:t xml:space="preserve"> </w:t>
            </w:r>
            <w:r w:rsidR="00195E51" w:rsidRPr="00A21BB6">
              <w:t>цен</w:t>
            </w:r>
            <w:r w:rsidR="002328BB" w:rsidRPr="00A21BB6">
              <w:t xml:space="preserve"> </w:t>
            </w:r>
            <w:r w:rsidR="00195E51" w:rsidRPr="00A21BB6">
              <w:t>согласно</w:t>
            </w:r>
            <w:r w:rsidR="002328BB" w:rsidRPr="00A21BB6">
              <w:t xml:space="preserve"> </w:t>
            </w:r>
            <w:r w:rsidR="00195E51" w:rsidRPr="00A21BB6">
              <w:rPr>
                <w:u w:val="single"/>
              </w:rPr>
              <w:t>пункту</w:t>
            </w:r>
            <w:r w:rsidR="002328BB" w:rsidRPr="00A21BB6">
              <w:rPr>
                <w:u w:val="single"/>
              </w:rPr>
              <w:t xml:space="preserve"> </w:t>
            </w:r>
            <w:r w:rsidR="00195E51" w:rsidRPr="00A21BB6">
              <w:rPr>
                <w:u w:val="single"/>
              </w:rPr>
              <w:fldChar w:fldCharType="begin"/>
            </w:r>
            <w:r w:rsidR="00195E51" w:rsidRPr="00A21BB6">
              <w:rPr>
                <w:u w:val="single"/>
              </w:rPr>
              <w:instrText xml:space="preserve"> REF _Ref352677363 \r \h </w:instrText>
            </w:r>
            <w:r w:rsidR="00E25B1F" w:rsidRPr="00A21BB6">
              <w:rPr>
                <w:u w:val="single"/>
              </w:rPr>
              <w:instrText xml:space="preserve"> \* MERGEFORMAT </w:instrText>
            </w:r>
            <w:r w:rsidR="00195E51" w:rsidRPr="00A21BB6">
              <w:rPr>
                <w:u w:val="single"/>
              </w:rPr>
            </w:r>
            <w:r w:rsidR="00195E51" w:rsidRPr="00A21BB6">
              <w:rPr>
                <w:u w:val="single"/>
              </w:rPr>
              <w:fldChar w:fldCharType="separate"/>
            </w:r>
            <w:r w:rsidR="001648EB">
              <w:rPr>
                <w:u w:val="single"/>
              </w:rPr>
              <w:t>3.1</w:t>
            </w:r>
            <w:r w:rsidR="00195E51" w:rsidRPr="00A21BB6">
              <w:rPr>
                <w:u w:val="single"/>
              </w:rPr>
              <w:fldChar w:fldCharType="end"/>
            </w:r>
            <w:r w:rsidR="002328BB" w:rsidRPr="00A21BB6">
              <w:t xml:space="preserve"> </w:t>
            </w:r>
            <w:r w:rsidR="00195E51" w:rsidRPr="00A21BB6">
              <w:t>и</w:t>
            </w:r>
            <w:r w:rsidR="002328BB" w:rsidRPr="00A21BB6">
              <w:t xml:space="preserve"> </w:t>
            </w:r>
            <w:r w:rsidR="00195E51" w:rsidRPr="00A21BB6">
              <w:t>(или)</w:t>
            </w:r>
            <w:r w:rsidR="002328BB" w:rsidRPr="00A21BB6">
              <w:t xml:space="preserve"> </w:t>
            </w:r>
            <w:r w:rsidR="00195E51" w:rsidRPr="00A21BB6">
              <w:t>входящие</w:t>
            </w:r>
            <w:r w:rsidR="002328BB" w:rsidRPr="00A21BB6">
              <w:t xml:space="preserve"> </w:t>
            </w:r>
            <w:r w:rsidR="00195E51" w:rsidRPr="00A21BB6">
              <w:t>в</w:t>
            </w:r>
            <w:r w:rsidR="002328BB" w:rsidRPr="00A21BB6">
              <w:t xml:space="preserve"> </w:t>
            </w:r>
            <w:r w:rsidR="00195E51" w:rsidRPr="00A21BB6">
              <w:t>ее</w:t>
            </w:r>
            <w:r w:rsidR="002328BB" w:rsidRPr="00A21BB6">
              <w:t xml:space="preserve"> </w:t>
            </w:r>
            <w:r w:rsidR="00195E51" w:rsidRPr="00A21BB6">
              <w:t>состав</w:t>
            </w:r>
            <w:r w:rsidR="002328BB" w:rsidRPr="00A21BB6">
              <w:t xml:space="preserve"> </w:t>
            </w:r>
            <w:r w:rsidR="00195E51" w:rsidRPr="00A21BB6">
              <w:t>электронные</w:t>
            </w:r>
            <w:r w:rsidR="002328BB" w:rsidRPr="00A21BB6">
              <w:t xml:space="preserve"> </w:t>
            </w:r>
            <w:r w:rsidR="00195E51" w:rsidRPr="00A21BB6">
              <w:t>документы</w:t>
            </w:r>
            <w:r w:rsidR="002328BB" w:rsidRPr="00A21BB6">
              <w:t xml:space="preserve"> </w:t>
            </w:r>
            <w:r w:rsidR="00195E51" w:rsidRPr="00A21BB6">
              <w:t>подписаны</w:t>
            </w:r>
            <w:r w:rsidR="002328BB" w:rsidRPr="00A21BB6">
              <w:t xml:space="preserve"> </w:t>
            </w:r>
            <w:r w:rsidR="00195E51" w:rsidRPr="00A21BB6">
              <w:t>разными</w:t>
            </w:r>
            <w:r w:rsidR="002328BB" w:rsidRPr="00A21BB6">
              <w:t xml:space="preserve"> </w:t>
            </w:r>
            <w:r w:rsidR="00195E51" w:rsidRPr="00A21BB6">
              <w:t>лицами,</w:t>
            </w:r>
            <w:r w:rsidR="002328BB" w:rsidRPr="00A21BB6">
              <w:t xml:space="preserve"> </w:t>
            </w:r>
            <w:r w:rsidR="00195E51" w:rsidRPr="00A21BB6">
              <w:t>то</w:t>
            </w:r>
            <w:r w:rsidR="002328BB" w:rsidRPr="00A21BB6">
              <w:t xml:space="preserve"> </w:t>
            </w:r>
            <w:r w:rsidR="008F35D2" w:rsidRPr="00A21BB6">
              <w:t>документы,</w:t>
            </w:r>
            <w:r w:rsidR="002328BB" w:rsidRPr="00A21BB6">
              <w:t xml:space="preserve"> </w:t>
            </w:r>
            <w:r w:rsidR="008F35D2" w:rsidRPr="00A21BB6">
              <w:t>подтверждающие</w:t>
            </w:r>
            <w:r w:rsidR="002328BB" w:rsidRPr="00A21BB6">
              <w:t xml:space="preserve"> </w:t>
            </w:r>
            <w:r w:rsidR="00195E51" w:rsidRPr="00A21BB6">
              <w:t>полномочия</w:t>
            </w:r>
            <w:r w:rsidR="002328BB" w:rsidRPr="00A21BB6">
              <w:t xml:space="preserve"> </w:t>
            </w:r>
            <w:r w:rsidR="008F35D2" w:rsidRPr="00A21BB6">
              <w:t>лица</w:t>
            </w:r>
            <w:r w:rsidR="002328BB" w:rsidRPr="00A21BB6">
              <w:t xml:space="preserve"> </w:t>
            </w:r>
            <w:r w:rsidR="00195E51" w:rsidRPr="00A21BB6">
              <w:t>на</w:t>
            </w:r>
            <w:r w:rsidR="002328BB" w:rsidRPr="00A21BB6">
              <w:t xml:space="preserve"> </w:t>
            </w:r>
            <w:r w:rsidR="00195E51" w:rsidRPr="00A21BB6">
              <w:t>подписание</w:t>
            </w:r>
            <w:r w:rsidR="002328BB" w:rsidRPr="00A21BB6">
              <w:t xml:space="preserve"> </w:t>
            </w:r>
            <w:r w:rsidR="00195E51" w:rsidRPr="00A21BB6">
              <w:t>заявки</w:t>
            </w:r>
            <w:r w:rsidR="002328BB" w:rsidRPr="00A21BB6">
              <w:t xml:space="preserve"> </w:t>
            </w:r>
            <w:r w:rsidR="00195E51" w:rsidRPr="00A21BB6">
              <w:t>и</w:t>
            </w:r>
            <w:r w:rsidR="002328BB" w:rsidRPr="00A21BB6">
              <w:t xml:space="preserve"> </w:t>
            </w:r>
            <w:r w:rsidR="00195E51" w:rsidRPr="00A21BB6">
              <w:t>(или)</w:t>
            </w:r>
            <w:r w:rsidR="002328BB" w:rsidRPr="00A21BB6">
              <w:t xml:space="preserve"> </w:t>
            </w:r>
            <w:r w:rsidR="008F35D2" w:rsidRPr="00A21BB6">
              <w:t>входящих</w:t>
            </w:r>
            <w:r w:rsidR="002328BB" w:rsidRPr="00A21BB6">
              <w:t xml:space="preserve"> </w:t>
            </w:r>
            <w:r w:rsidR="008F35D2" w:rsidRPr="00A21BB6">
              <w:t>в</w:t>
            </w:r>
            <w:r w:rsidR="002328BB" w:rsidRPr="00A21BB6">
              <w:t xml:space="preserve"> </w:t>
            </w:r>
            <w:r w:rsidR="008F35D2" w:rsidRPr="00A21BB6">
              <w:t>ее</w:t>
            </w:r>
            <w:r w:rsidR="002328BB" w:rsidRPr="00A21BB6">
              <w:t xml:space="preserve"> </w:t>
            </w:r>
            <w:r w:rsidR="008F35D2" w:rsidRPr="00A21BB6">
              <w:t>состав</w:t>
            </w:r>
            <w:r w:rsidR="002328BB" w:rsidRPr="00A21BB6">
              <w:t xml:space="preserve"> </w:t>
            </w:r>
            <w:r w:rsidR="00195E51" w:rsidRPr="00A21BB6">
              <w:t>документов</w:t>
            </w:r>
            <w:r w:rsidR="008F35D2" w:rsidRPr="00A21BB6">
              <w:t>,</w:t>
            </w:r>
            <w:r w:rsidR="002328BB" w:rsidRPr="00A21BB6">
              <w:t xml:space="preserve"> </w:t>
            </w:r>
            <w:r w:rsidR="00195E51" w:rsidRPr="00A21BB6">
              <w:t>должны</w:t>
            </w:r>
            <w:r w:rsidR="002328BB" w:rsidRPr="00A21BB6">
              <w:t xml:space="preserve"> </w:t>
            </w:r>
            <w:r w:rsidR="00195E51" w:rsidRPr="00A21BB6">
              <w:t>быть</w:t>
            </w:r>
            <w:r w:rsidR="002328BB" w:rsidRPr="00A21BB6">
              <w:t xml:space="preserve"> </w:t>
            </w:r>
            <w:r w:rsidR="00195E51" w:rsidRPr="00A21BB6">
              <w:t>представлены</w:t>
            </w:r>
            <w:r w:rsidR="002328BB" w:rsidRPr="00A21BB6">
              <w:t xml:space="preserve"> </w:t>
            </w:r>
            <w:r w:rsidR="00195E51" w:rsidRPr="00A21BB6">
              <w:t>на</w:t>
            </w:r>
            <w:r w:rsidR="002328BB" w:rsidRPr="00A21BB6">
              <w:t xml:space="preserve"> </w:t>
            </w:r>
            <w:r w:rsidR="00195E51" w:rsidRPr="00A21BB6">
              <w:t>каждого</w:t>
            </w:r>
            <w:r w:rsidR="002328BB" w:rsidRPr="00A21BB6">
              <w:t xml:space="preserve"> </w:t>
            </w:r>
            <w:r w:rsidR="00195E51" w:rsidRPr="00A21BB6">
              <w:t>подписавшего</w:t>
            </w:r>
            <w:r w:rsidR="002328BB" w:rsidRPr="00A21BB6">
              <w:t xml:space="preserve"> </w:t>
            </w:r>
            <w:r w:rsidR="00195E51" w:rsidRPr="00A21BB6">
              <w:t>в</w:t>
            </w:r>
            <w:r w:rsidR="002328BB" w:rsidRPr="00A21BB6">
              <w:t xml:space="preserve"> </w:t>
            </w:r>
            <w:r w:rsidR="00195E51" w:rsidRPr="00A21BB6">
              <w:t>соответствии</w:t>
            </w:r>
            <w:r w:rsidR="002328BB" w:rsidRPr="00A21BB6">
              <w:t xml:space="preserve"> </w:t>
            </w:r>
            <w:r w:rsidR="00195E51" w:rsidRPr="00A21BB6">
              <w:t>с</w:t>
            </w:r>
            <w:r w:rsidR="002328BB" w:rsidRPr="00A21BB6">
              <w:t xml:space="preserve"> </w:t>
            </w:r>
            <w:r w:rsidR="00195E51" w:rsidRPr="00A21BB6">
              <w:t>полномочиями</w:t>
            </w:r>
            <w:r w:rsidRPr="00A21BB6">
              <w:t>;</w:t>
            </w:r>
            <w:bookmarkEnd w:id="173"/>
          </w:p>
          <w:p w:rsidR="00183811" w:rsidRPr="00A21BB6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1"/>
            <w:bookmarkStart w:id="175" w:name="_Ref317251956"/>
            <w:bookmarkStart w:id="176" w:name="_Ref317256610"/>
            <w:bookmarkStart w:id="177" w:name="_Ref317256699"/>
            <w:r w:rsidRPr="00A21BB6">
              <w:t>отсканированный</w:t>
            </w:r>
            <w:r w:rsidR="002328BB" w:rsidRPr="00A21BB6">
              <w:t xml:space="preserve"> </w:t>
            </w:r>
            <w:r w:rsidRPr="00A21BB6">
              <w:t>оригинал</w:t>
            </w:r>
            <w:r w:rsidR="002328BB" w:rsidRPr="00A21BB6">
              <w:t xml:space="preserve"> </w:t>
            </w:r>
            <w:r w:rsidRPr="00A21BB6">
              <w:t>решения</w:t>
            </w:r>
            <w:r w:rsidR="002328BB" w:rsidRPr="00A21BB6">
              <w:t xml:space="preserve"> </w:t>
            </w:r>
            <w:r w:rsidRPr="00A21BB6">
              <w:t>об</w:t>
            </w:r>
            <w:r w:rsidR="002328BB" w:rsidRPr="00A21BB6">
              <w:t xml:space="preserve"> </w:t>
            </w:r>
            <w:r w:rsidRPr="00A21BB6">
              <w:t>одобрении</w:t>
            </w:r>
            <w:r w:rsidR="002328BB" w:rsidRPr="00A21BB6">
              <w:t xml:space="preserve"> </w:t>
            </w:r>
            <w:r w:rsidRPr="00A21BB6">
              <w:t>или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совершении</w:t>
            </w:r>
            <w:r w:rsidR="002328BB" w:rsidRPr="00A21BB6">
              <w:t xml:space="preserve"> </w:t>
            </w:r>
            <w:r w:rsidRPr="00A21BB6">
              <w:t>крупной</w:t>
            </w:r>
            <w:r w:rsidR="002328BB" w:rsidRPr="00A21BB6">
              <w:t xml:space="preserve"> </w:t>
            </w:r>
            <w:r w:rsidRPr="00A21BB6">
              <w:t>сделки,</w:t>
            </w:r>
            <w:r w:rsidR="002328BB" w:rsidRPr="00A21BB6">
              <w:t xml:space="preserve"> </w:t>
            </w:r>
            <w:r w:rsidRPr="00A21BB6">
              <w:t>если</w:t>
            </w:r>
            <w:r w:rsidR="002328BB" w:rsidRPr="00A21BB6">
              <w:t xml:space="preserve"> </w:t>
            </w:r>
            <w:r w:rsidRPr="00A21BB6">
              <w:t>требование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необходимости</w:t>
            </w:r>
            <w:r w:rsidR="002328BB" w:rsidRPr="00A21BB6">
              <w:t xml:space="preserve"> </w:t>
            </w:r>
            <w:r w:rsidRPr="00A21BB6">
              <w:t>наличия</w:t>
            </w:r>
            <w:r w:rsidR="002328BB" w:rsidRPr="00A21BB6">
              <w:t xml:space="preserve"> </w:t>
            </w:r>
            <w:r w:rsidRPr="00A21BB6">
              <w:t>такого</w:t>
            </w:r>
            <w:r w:rsidR="002328BB" w:rsidRPr="00A21BB6">
              <w:t xml:space="preserve"> </w:t>
            </w:r>
            <w:r w:rsidRPr="00A21BB6">
              <w:t>решения</w:t>
            </w:r>
            <w:r w:rsidR="002328BB" w:rsidRPr="00A21BB6">
              <w:t xml:space="preserve"> </w:t>
            </w:r>
            <w:r w:rsidRPr="00A21BB6">
              <w:t>для</w:t>
            </w:r>
            <w:r w:rsidR="002328BB" w:rsidRPr="00A21BB6">
              <w:t xml:space="preserve"> </w:t>
            </w:r>
            <w:r w:rsidRPr="00A21BB6">
              <w:t>совершения</w:t>
            </w:r>
            <w:r w:rsidR="002328BB" w:rsidRPr="00A21BB6">
              <w:t xml:space="preserve"> </w:t>
            </w:r>
            <w:r w:rsidRPr="00A21BB6">
              <w:t>крупной</w:t>
            </w:r>
            <w:r w:rsidR="002328BB" w:rsidRPr="00A21BB6">
              <w:t xml:space="preserve"> </w:t>
            </w:r>
            <w:r w:rsidRPr="00A21BB6">
              <w:t>сделки</w:t>
            </w:r>
            <w:r w:rsidR="002328BB" w:rsidRPr="00A21BB6">
              <w:t xml:space="preserve"> </w:t>
            </w:r>
            <w:r w:rsidRPr="00A21BB6">
              <w:t>установлено</w:t>
            </w:r>
            <w:r w:rsidR="002328BB" w:rsidRPr="00A21BB6">
              <w:t xml:space="preserve"> </w:t>
            </w:r>
            <w:r w:rsidRPr="00A21BB6">
              <w:t>законодательством</w:t>
            </w:r>
            <w:r w:rsidR="002328BB" w:rsidRPr="00A21BB6">
              <w:t xml:space="preserve"> </w:t>
            </w:r>
            <w:r w:rsidRPr="00A21BB6">
              <w:t>Российской</w:t>
            </w:r>
            <w:r w:rsidR="002328BB" w:rsidRPr="00A21BB6">
              <w:t xml:space="preserve"> </w:t>
            </w:r>
            <w:r w:rsidRPr="00A21BB6">
              <w:t>Федерации,</w:t>
            </w:r>
            <w:r w:rsidR="002328BB" w:rsidRPr="00A21BB6">
              <w:t xml:space="preserve"> </w:t>
            </w:r>
            <w:r w:rsidRPr="00A21BB6">
              <w:t>учредительными</w:t>
            </w:r>
            <w:r w:rsidR="002328BB" w:rsidRPr="00A21BB6">
              <w:t xml:space="preserve"> </w:t>
            </w:r>
            <w:r w:rsidRPr="00A21BB6">
              <w:t>документами</w:t>
            </w:r>
            <w:r w:rsidR="002328BB" w:rsidRPr="00A21BB6">
              <w:t xml:space="preserve"> </w:t>
            </w:r>
            <w:r w:rsidRPr="00A21BB6">
              <w:t>юридического</w:t>
            </w:r>
            <w:r w:rsidR="002328BB" w:rsidRPr="00A21BB6">
              <w:t xml:space="preserve"> </w:t>
            </w:r>
            <w:r w:rsidRPr="00A21BB6">
              <w:t>лица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если</w:t>
            </w:r>
            <w:r w:rsidR="002328BB" w:rsidRPr="00A21BB6">
              <w:t xml:space="preserve"> </w:t>
            </w:r>
            <w:r w:rsidRPr="00A21BB6">
              <w:t>для</w:t>
            </w:r>
            <w:r w:rsidR="002328BB" w:rsidRPr="00A21BB6">
              <w:t xml:space="preserve"> </w:t>
            </w:r>
            <w:r w:rsidRPr="00A21BB6">
              <w:lastRenderedPageBreak/>
              <w:t>участника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заключение</w:t>
            </w:r>
            <w:r w:rsidR="002328BB" w:rsidRPr="00A21BB6">
              <w:t xml:space="preserve"> </w:t>
            </w:r>
            <w:r w:rsidRPr="00A21BB6">
              <w:t>договора</w:t>
            </w:r>
            <w:r w:rsidR="002328BB" w:rsidRPr="00A21BB6">
              <w:t xml:space="preserve"> </w:t>
            </w:r>
            <w:r w:rsidRPr="00A21BB6">
              <w:t>или</w:t>
            </w:r>
            <w:r w:rsidR="002328BB" w:rsidRPr="00A21BB6">
              <w:t xml:space="preserve"> </w:t>
            </w:r>
            <w:r w:rsidRPr="00A21BB6">
              <w:t>предоставление</w:t>
            </w:r>
            <w:r w:rsidR="002328BB" w:rsidRPr="00A21BB6">
              <w:t xml:space="preserve"> </w:t>
            </w:r>
            <w:r w:rsidRPr="00A21BB6">
              <w:t>обеспечения</w:t>
            </w:r>
            <w:r w:rsidR="002328BB" w:rsidRPr="00A21BB6">
              <w:t xml:space="preserve"> </w:t>
            </w:r>
            <w:r w:rsidRPr="00A21BB6">
              <w:t>заявки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участие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запросе</w:t>
            </w:r>
            <w:r w:rsidR="002328BB" w:rsidRPr="00A21BB6">
              <w:t xml:space="preserve"> </w:t>
            </w:r>
            <w:r w:rsidRPr="00A21BB6">
              <w:t>цен,</w:t>
            </w:r>
            <w:r w:rsidR="002328BB" w:rsidRPr="00A21BB6">
              <w:t xml:space="preserve"> </w:t>
            </w:r>
            <w:r w:rsidRPr="00A21BB6">
              <w:t>обеспечения</w:t>
            </w:r>
            <w:r w:rsidR="002328BB" w:rsidRPr="00A21BB6">
              <w:t xml:space="preserve"> </w:t>
            </w:r>
            <w:r w:rsidRPr="00A21BB6">
              <w:t>договора</w:t>
            </w:r>
            <w:r w:rsidR="002328BB" w:rsidRPr="00A21BB6">
              <w:t xml:space="preserve"> </w:t>
            </w:r>
            <w:r w:rsidRPr="00A21BB6">
              <w:t>являются</w:t>
            </w:r>
            <w:r w:rsidR="002328BB" w:rsidRPr="00A21BB6">
              <w:t xml:space="preserve"> </w:t>
            </w:r>
            <w:r w:rsidRPr="00A21BB6">
              <w:t>крупной</w:t>
            </w:r>
            <w:r w:rsidR="002328BB" w:rsidRPr="00A21BB6">
              <w:t xml:space="preserve"> </w:t>
            </w:r>
            <w:r w:rsidRPr="00A21BB6">
              <w:t>сделкой,</w:t>
            </w:r>
            <w:r w:rsidR="002328BB" w:rsidRPr="00A21BB6">
              <w:t xml:space="preserve"> </w:t>
            </w:r>
            <w:r w:rsidRPr="00A21BB6">
              <w:t>либо</w:t>
            </w:r>
            <w:r w:rsidR="002328BB" w:rsidRPr="00A21BB6">
              <w:t xml:space="preserve"> </w:t>
            </w:r>
            <w:r w:rsidRPr="00A21BB6">
              <w:t>письмо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том,</w:t>
            </w:r>
            <w:r w:rsidR="002328BB" w:rsidRPr="00A21BB6">
              <w:t xml:space="preserve"> </w:t>
            </w:r>
            <w:r w:rsidRPr="00A21BB6">
              <w:t>что</w:t>
            </w:r>
            <w:r w:rsidR="002328BB" w:rsidRPr="00A21BB6">
              <w:t xml:space="preserve"> </w:t>
            </w:r>
            <w:r w:rsidRPr="00A21BB6">
              <w:t>данная</w:t>
            </w:r>
            <w:r w:rsidR="002328BB" w:rsidRPr="00A21BB6">
              <w:t xml:space="preserve"> </w:t>
            </w:r>
            <w:r w:rsidRPr="00A21BB6">
              <w:t>сделка</w:t>
            </w:r>
            <w:r w:rsidR="002328BB" w:rsidRPr="00A21BB6">
              <w:t xml:space="preserve"> </w:t>
            </w:r>
            <w:r w:rsidRPr="00A21BB6">
              <w:t>для</w:t>
            </w:r>
            <w:r w:rsidR="002328BB" w:rsidRPr="00A21BB6">
              <w:t xml:space="preserve"> </w:t>
            </w:r>
            <w:r w:rsidRPr="00A21BB6">
              <w:t>такого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не</w:t>
            </w:r>
            <w:r w:rsidR="002328BB" w:rsidRPr="00A21BB6">
              <w:t xml:space="preserve"> </w:t>
            </w:r>
            <w:r w:rsidRPr="00A21BB6">
              <w:t>является</w:t>
            </w:r>
            <w:r w:rsidR="002328BB" w:rsidRPr="00A21BB6">
              <w:t xml:space="preserve"> </w:t>
            </w:r>
            <w:r w:rsidRPr="00A21BB6">
              <w:t>крупно</w:t>
            </w:r>
            <w:bookmarkEnd w:id="174"/>
            <w:r w:rsidRPr="00A21BB6">
              <w:t>й</w:t>
            </w:r>
            <w:r w:rsidR="002328BB" w:rsidRPr="00A21BB6">
              <w:t xml:space="preserve"> </w:t>
            </w:r>
            <w:r w:rsidR="00314469" w:rsidRPr="00A21BB6">
              <w:t>или</w:t>
            </w:r>
            <w:r w:rsidR="002328BB" w:rsidRPr="00A21BB6">
              <w:t xml:space="preserve"> </w:t>
            </w:r>
            <w:r w:rsidR="00314469" w:rsidRPr="00A21BB6">
              <w:t>письмо</w:t>
            </w:r>
            <w:r w:rsidR="002328BB" w:rsidRPr="00A21BB6">
              <w:t xml:space="preserve"> </w:t>
            </w:r>
            <w:r w:rsidR="00314469" w:rsidRPr="00A21BB6">
              <w:t>о</w:t>
            </w:r>
            <w:r w:rsidR="002328BB" w:rsidRPr="00A21BB6">
              <w:t xml:space="preserve"> </w:t>
            </w:r>
            <w:r w:rsidR="00314469" w:rsidRPr="00A21BB6">
              <w:t>том,</w:t>
            </w:r>
            <w:r w:rsidR="002328BB" w:rsidRPr="00A21BB6">
              <w:t xml:space="preserve"> </w:t>
            </w:r>
            <w:r w:rsidR="00314469" w:rsidRPr="00A21BB6">
              <w:t>что</w:t>
            </w:r>
            <w:r w:rsidR="002328BB" w:rsidRPr="00A21BB6">
              <w:t xml:space="preserve"> </w:t>
            </w:r>
            <w:r w:rsidR="00314469" w:rsidRPr="00A21BB6">
              <w:t>организация</w:t>
            </w:r>
            <w:r w:rsidR="002328BB" w:rsidRPr="00A21BB6">
              <w:t xml:space="preserve"> </w:t>
            </w:r>
            <w:r w:rsidR="00314469" w:rsidRPr="00A21BB6">
              <w:t>не</w:t>
            </w:r>
            <w:r w:rsidR="002328BB" w:rsidRPr="00A21BB6">
              <w:t xml:space="preserve"> </w:t>
            </w:r>
            <w:r w:rsidR="00314469" w:rsidRPr="00A21BB6">
              <w:t>попадает</w:t>
            </w:r>
            <w:r w:rsidR="002328BB" w:rsidRPr="00A21BB6">
              <w:t xml:space="preserve"> </w:t>
            </w:r>
            <w:r w:rsidR="00314469" w:rsidRPr="00A21BB6">
              <w:t>под</w:t>
            </w:r>
            <w:r w:rsidR="002328BB" w:rsidRPr="00A21BB6">
              <w:t xml:space="preserve"> </w:t>
            </w:r>
            <w:r w:rsidR="00314469" w:rsidRPr="00A21BB6">
              <w:t>действие</w:t>
            </w:r>
            <w:r w:rsidR="002328BB" w:rsidRPr="00A21BB6">
              <w:t xml:space="preserve"> </w:t>
            </w:r>
            <w:r w:rsidR="00314469" w:rsidRPr="00A21BB6">
              <w:t>такого</w:t>
            </w:r>
            <w:r w:rsidR="002328BB" w:rsidRPr="00A21BB6">
              <w:t xml:space="preserve"> </w:t>
            </w:r>
            <w:r w:rsidR="00314469" w:rsidRPr="00A21BB6">
              <w:t>требования</w:t>
            </w:r>
            <w:r w:rsidR="002328BB" w:rsidRPr="00A21BB6">
              <w:t xml:space="preserve"> </w:t>
            </w:r>
            <w:r w:rsidR="00314469" w:rsidRPr="00A21BB6">
              <w:t>закона,</w:t>
            </w:r>
            <w:r w:rsidR="002328BB" w:rsidRPr="00A21BB6">
              <w:t xml:space="preserve"> </w:t>
            </w:r>
            <w:r w:rsidR="00314469" w:rsidRPr="00A21BB6">
              <w:t>поскольку</w:t>
            </w:r>
            <w:r w:rsidR="002328BB" w:rsidRPr="00A21BB6">
              <w:t xml:space="preserve"> </w:t>
            </w:r>
            <w:r w:rsidR="00314469" w:rsidRPr="00A21BB6">
              <w:t>единственный</w:t>
            </w:r>
            <w:r w:rsidR="002328BB" w:rsidRPr="00A21BB6">
              <w:t xml:space="preserve"> </w:t>
            </w:r>
            <w:r w:rsidR="00314469" w:rsidRPr="00A21BB6">
              <w:t>участник</w:t>
            </w:r>
            <w:r w:rsidR="002328BB" w:rsidRPr="00A21BB6">
              <w:t xml:space="preserve"> </w:t>
            </w:r>
            <w:r w:rsidR="00314469" w:rsidRPr="00A21BB6">
              <w:t>(акционер)</w:t>
            </w:r>
            <w:r w:rsidR="002328BB" w:rsidRPr="00A21BB6">
              <w:t xml:space="preserve"> </w:t>
            </w:r>
            <w:r w:rsidR="00314469" w:rsidRPr="00A21BB6">
              <w:t>является</w:t>
            </w:r>
            <w:r w:rsidR="002328BB" w:rsidRPr="00A21BB6">
              <w:t xml:space="preserve"> </w:t>
            </w:r>
            <w:r w:rsidR="00314469" w:rsidRPr="00A21BB6">
              <w:t>единоличным</w:t>
            </w:r>
            <w:r w:rsidR="002328BB" w:rsidRPr="00A21BB6">
              <w:t xml:space="preserve"> </w:t>
            </w:r>
            <w:r w:rsidR="00314469" w:rsidRPr="00A21BB6">
              <w:t>исполнительным</w:t>
            </w:r>
            <w:r w:rsidR="002328BB" w:rsidRPr="00A21BB6">
              <w:t xml:space="preserve"> </w:t>
            </w:r>
            <w:r w:rsidR="00314469" w:rsidRPr="00A21BB6">
              <w:t>органом</w:t>
            </w:r>
            <w:r w:rsidRPr="00A21BB6">
              <w:t>;</w:t>
            </w:r>
            <w:bookmarkEnd w:id="175"/>
            <w:r w:rsidR="002328BB" w:rsidRPr="00A21BB6">
              <w:t xml:space="preserve"> </w:t>
            </w:r>
          </w:p>
          <w:p w:rsidR="00183811" w:rsidRPr="00A21BB6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8" w:name="_Ref317251962"/>
            <w:r w:rsidRPr="00A21BB6">
              <w:t>отсканированный</w:t>
            </w:r>
            <w:r w:rsidR="002328BB" w:rsidRPr="00A21BB6">
              <w:t xml:space="preserve"> </w:t>
            </w:r>
            <w:r w:rsidRPr="00A21BB6">
              <w:t>оригинал</w:t>
            </w:r>
            <w:r w:rsidR="002328BB" w:rsidRPr="00A21BB6">
              <w:t xml:space="preserve"> </w:t>
            </w:r>
            <w:r w:rsidRPr="00A21BB6">
              <w:t>решения</w:t>
            </w:r>
            <w:r w:rsidR="002328BB" w:rsidRPr="00A21BB6">
              <w:t xml:space="preserve"> </w:t>
            </w:r>
            <w:r w:rsidRPr="00A21BB6">
              <w:t>об</w:t>
            </w:r>
            <w:r w:rsidR="002328BB" w:rsidRPr="00A21BB6">
              <w:t xml:space="preserve"> </w:t>
            </w:r>
            <w:r w:rsidRPr="00A21BB6">
              <w:t>одобрении</w:t>
            </w:r>
            <w:r w:rsidR="002328BB" w:rsidRPr="00A21BB6">
              <w:t xml:space="preserve"> </w:t>
            </w:r>
            <w:r w:rsidRPr="00A21BB6">
              <w:t>или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совершении</w:t>
            </w:r>
            <w:r w:rsidR="002328BB" w:rsidRPr="00A21BB6">
              <w:t xml:space="preserve"> </w:t>
            </w:r>
            <w:r w:rsidRPr="00A21BB6">
              <w:t>сделки</w:t>
            </w:r>
            <w:r w:rsidR="002328BB" w:rsidRPr="00A21BB6">
              <w:t xml:space="preserve"> </w:t>
            </w:r>
            <w:r w:rsidRPr="00A21BB6">
              <w:t>с</w:t>
            </w:r>
            <w:r w:rsidR="002328BB" w:rsidRPr="00A21BB6">
              <w:t xml:space="preserve"> </w:t>
            </w:r>
            <w:r w:rsidRPr="00A21BB6">
              <w:t>заинтересованностью,</w:t>
            </w:r>
            <w:r w:rsidR="002328BB" w:rsidRPr="00A21BB6">
              <w:t xml:space="preserve"> </w:t>
            </w:r>
            <w:r w:rsidRPr="00A21BB6">
              <w:t>если</w:t>
            </w:r>
            <w:r w:rsidR="002328BB" w:rsidRPr="00A21BB6">
              <w:t xml:space="preserve"> </w:t>
            </w:r>
            <w:r w:rsidRPr="00A21BB6">
              <w:t>требование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наличии</w:t>
            </w:r>
            <w:r w:rsidR="002328BB" w:rsidRPr="00A21BB6">
              <w:t xml:space="preserve"> </w:t>
            </w:r>
            <w:r w:rsidRPr="00A21BB6">
              <w:t>такого</w:t>
            </w:r>
            <w:r w:rsidR="002328BB" w:rsidRPr="00A21BB6">
              <w:t xml:space="preserve"> </w:t>
            </w:r>
            <w:r w:rsidRPr="00A21BB6">
              <w:t>одобрения</w:t>
            </w:r>
            <w:r w:rsidR="002328BB" w:rsidRPr="00A21BB6">
              <w:t xml:space="preserve"> </w:t>
            </w:r>
            <w:r w:rsidRPr="00A21BB6">
              <w:t>установлено</w:t>
            </w:r>
            <w:r w:rsidR="002328BB" w:rsidRPr="00A21BB6">
              <w:t xml:space="preserve"> </w:t>
            </w:r>
            <w:r w:rsidRPr="00A21BB6">
              <w:t>законодательством</w:t>
            </w:r>
            <w:r w:rsidR="002328BB" w:rsidRPr="00A21BB6">
              <w:t xml:space="preserve"> </w:t>
            </w:r>
            <w:r w:rsidRPr="00A21BB6">
              <w:t>Российской</w:t>
            </w:r>
            <w:r w:rsidR="002328BB" w:rsidRPr="00A21BB6">
              <w:t xml:space="preserve"> </w:t>
            </w:r>
            <w:r w:rsidRPr="00A21BB6">
              <w:t>Федерации,</w:t>
            </w:r>
            <w:r w:rsidR="002328BB" w:rsidRPr="00A21BB6">
              <w:t xml:space="preserve"> </w:t>
            </w:r>
            <w:r w:rsidRPr="00A21BB6">
              <w:t>учредительными</w:t>
            </w:r>
            <w:r w:rsidR="002328BB" w:rsidRPr="00A21BB6">
              <w:t xml:space="preserve"> </w:t>
            </w:r>
            <w:r w:rsidRPr="00A21BB6">
              <w:t>документации</w:t>
            </w:r>
            <w:r w:rsidR="002328BB" w:rsidRPr="00A21BB6">
              <w:t xml:space="preserve"> </w:t>
            </w:r>
            <w:r w:rsidRPr="00A21BB6">
              <w:t>юридического</w:t>
            </w:r>
            <w:r w:rsidR="002328BB" w:rsidRPr="00A21BB6">
              <w:t xml:space="preserve"> </w:t>
            </w:r>
            <w:r w:rsidRPr="00A21BB6">
              <w:t>лица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если</w:t>
            </w:r>
            <w:r w:rsidR="002328BB" w:rsidRPr="00A21BB6">
              <w:t xml:space="preserve"> </w:t>
            </w:r>
            <w:r w:rsidRPr="00A21BB6">
              <w:t>для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выполнение</w:t>
            </w:r>
            <w:r w:rsidR="002328BB" w:rsidRPr="00A21BB6">
              <w:t xml:space="preserve"> </w:t>
            </w:r>
            <w:r w:rsidRPr="00A21BB6">
              <w:t>договора</w:t>
            </w:r>
            <w:r w:rsidR="002328BB" w:rsidRPr="00A21BB6">
              <w:t xml:space="preserve"> </w:t>
            </w:r>
            <w:r w:rsidRPr="00A21BB6">
              <w:t>или</w:t>
            </w:r>
            <w:r w:rsidR="002328BB" w:rsidRPr="00A21BB6">
              <w:t xml:space="preserve"> </w:t>
            </w:r>
            <w:r w:rsidRPr="00A21BB6">
              <w:t>предоставление</w:t>
            </w:r>
            <w:r w:rsidR="002328BB" w:rsidRPr="00A21BB6">
              <w:t xml:space="preserve"> </w:t>
            </w:r>
            <w:r w:rsidRPr="00A21BB6">
              <w:t>обеспечения</w:t>
            </w:r>
            <w:r w:rsidR="002328BB" w:rsidRPr="00A21BB6">
              <w:t xml:space="preserve"> </w:t>
            </w:r>
            <w:r w:rsidRPr="00A21BB6">
              <w:t>заявки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участие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запросе</w:t>
            </w:r>
            <w:r w:rsidR="002328BB" w:rsidRPr="00A21BB6">
              <w:t xml:space="preserve"> </w:t>
            </w:r>
            <w:r w:rsidRPr="00A21BB6">
              <w:t>цен,</w:t>
            </w:r>
            <w:r w:rsidR="002328BB" w:rsidRPr="00A21BB6">
              <w:t xml:space="preserve"> </w:t>
            </w:r>
            <w:r w:rsidRPr="00A21BB6">
              <w:t>обеспечение</w:t>
            </w:r>
            <w:r w:rsidR="002328BB" w:rsidRPr="00A21BB6">
              <w:t xml:space="preserve"> </w:t>
            </w:r>
            <w:r w:rsidRPr="00A21BB6">
              <w:t>договора</w:t>
            </w:r>
            <w:r w:rsidR="002328BB" w:rsidRPr="00A21BB6">
              <w:t xml:space="preserve"> </w:t>
            </w:r>
            <w:r w:rsidRPr="00A21BB6">
              <w:t>является</w:t>
            </w:r>
            <w:r w:rsidR="002328BB" w:rsidRPr="00A21BB6">
              <w:t xml:space="preserve"> </w:t>
            </w:r>
            <w:r w:rsidRPr="00A21BB6">
              <w:t>сделкой</w:t>
            </w:r>
            <w:r w:rsidR="002328BB" w:rsidRPr="00A21BB6">
              <w:t xml:space="preserve"> </w:t>
            </w:r>
            <w:r w:rsidRPr="00A21BB6">
              <w:t>с</w:t>
            </w:r>
            <w:r w:rsidR="002328BB" w:rsidRPr="00A21BB6">
              <w:t xml:space="preserve"> </w:t>
            </w:r>
            <w:r w:rsidRPr="00A21BB6">
              <w:t>заинтересованностью,</w:t>
            </w:r>
            <w:r w:rsidR="002328BB" w:rsidRPr="00A21BB6">
              <w:t xml:space="preserve"> </w:t>
            </w:r>
            <w:r w:rsidRPr="00A21BB6">
              <w:t>либо</w:t>
            </w:r>
            <w:r w:rsidR="002328BB" w:rsidRPr="00A21BB6">
              <w:t xml:space="preserve"> </w:t>
            </w:r>
            <w:r w:rsidRPr="00A21BB6">
              <w:t>письмо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том,</w:t>
            </w:r>
            <w:r w:rsidR="002328BB" w:rsidRPr="00A21BB6">
              <w:t xml:space="preserve"> </w:t>
            </w:r>
            <w:r w:rsidRPr="00A21BB6">
              <w:t>что</w:t>
            </w:r>
            <w:r w:rsidR="002328BB" w:rsidRPr="00A21BB6">
              <w:t xml:space="preserve"> </w:t>
            </w:r>
            <w:r w:rsidRPr="00A21BB6">
              <w:t>данная</w:t>
            </w:r>
            <w:r w:rsidR="002328BB" w:rsidRPr="00A21BB6">
              <w:t xml:space="preserve"> </w:t>
            </w:r>
            <w:r w:rsidRPr="00A21BB6">
              <w:t>сделка</w:t>
            </w:r>
            <w:r w:rsidR="002328BB" w:rsidRPr="00A21BB6">
              <w:t xml:space="preserve"> </w:t>
            </w:r>
            <w:r w:rsidRPr="00A21BB6">
              <w:t>для</w:t>
            </w:r>
            <w:r w:rsidR="002328BB" w:rsidRPr="00A21BB6">
              <w:t xml:space="preserve"> </w:t>
            </w:r>
            <w:r w:rsidRPr="00A21BB6">
              <w:t>такого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не</w:t>
            </w:r>
            <w:r w:rsidR="002328BB" w:rsidRPr="00A21BB6">
              <w:t xml:space="preserve"> </w:t>
            </w:r>
            <w:r w:rsidRPr="00A21BB6">
              <w:t>является</w:t>
            </w:r>
            <w:r w:rsidR="002328BB" w:rsidRPr="00A21BB6">
              <w:t xml:space="preserve"> </w:t>
            </w:r>
            <w:r w:rsidRPr="00A21BB6">
              <w:t>сделкой</w:t>
            </w:r>
            <w:r w:rsidR="002328BB" w:rsidRPr="00A21BB6">
              <w:t xml:space="preserve"> </w:t>
            </w:r>
            <w:r w:rsidRPr="00A21BB6">
              <w:t>с</w:t>
            </w:r>
            <w:r w:rsidR="002328BB" w:rsidRPr="00A21BB6">
              <w:t xml:space="preserve"> </w:t>
            </w:r>
            <w:r w:rsidRPr="00A21BB6">
              <w:t>заинтересованностью</w:t>
            </w:r>
            <w:r w:rsidR="002328BB" w:rsidRPr="00A21BB6">
              <w:t xml:space="preserve"> </w:t>
            </w:r>
            <w:r w:rsidR="00314469" w:rsidRPr="00A21BB6">
              <w:t>или</w:t>
            </w:r>
            <w:r w:rsidR="002328BB" w:rsidRPr="00A21BB6">
              <w:t xml:space="preserve"> </w:t>
            </w:r>
            <w:r w:rsidR="00314469" w:rsidRPr="00A21BB6">
              <w:t>письмо</w:t>
            </w:r>
            <w:r w:rsidR="002328BB" w:rsidRPr="00A21BB6">
              <w:t xml:space="preserve"> </w:t>
            </w:r>
            <w:r w:rsidR="00314469" w:rsidRPr="00A21BB6">
              <w:t>о</w:t>
            </w:r>
            <w:r w:rsidR="002328BB" w:rsidRPr="00A21BB6">
              <w:t xml:space="preserve"> </w:t>
            </w:r>
            <w:r w:rsidR="00314469" w:rsidRPr="00A21BB6">
              <w:t>том,</w:t>
            </w:r>
            <w:r w:rsidR="002328BB" w:rsidRPr="00A21BB6">
              <w:t xml:space="preserve"> </w:t>
            </w:r>
            <w:r w:rsidR="00314469" w:rsidRPr="00A21BB6">
              <w:t>что</w:t>
            </w:r>
            <w:r w:rsidR="002328BB" w:rsidRPr="00A21BB6">
              <w:t xml:space="preserve"> </w:t>
            </w:r>
            <w:r w:rsidR="00314469" w:rsidRPr="00A21BB6">
              <w:t>организация</w:t>
            </w:r>
            <w:r w:rsidR="002328BB" w:rsidRPr="00A21BB6">
              <w:t xml:space="preserve"> </w:t>
            </w:r>
            <w:r w:rsidR="00314469" w:rsidRPr="00A21BB6">
              <w:t>не</w:t>
            </w:r>
            <w:r w:rsidR="002328BB" w:rsidRPr="00A21BB6">
              <w:t xml:space="preserve"> </w:t>
            </w:r>
            <w:r w:rsidR="00314469" w:rsidRPr="00A21BB6">
              <w:t>попадает</w:t>
            </w:r>
            <w:r w:rsidR="002328BB" w:rsidRPr="00A21BB6">
              <w:t xml:space="preserve"> </w:t>
            </w:r>
            <w:r w:rsidR="00314469" w:rsidRPr="00A21BB6">
              <w:t>под</w:t>
            </w:r>
            <w:r w:rsidR="002328BB" w:rsidRPr="00A21BB6">
              <w:t xml:space="preserve"> </w:t>
            </w:r>
            <w:r w:rsidR="00314469" w:rsidRPr="00A21BB6">
              <w:t>действие</w:t>
            </w:r>
            <w:r w:rsidR="002328BB" w:rsidRPr="00A21BB6">
              <w:t xml:space="preserve"> </w:t>
            </w:r>
            <w:r w:rsidR="00314469" w:rsidRPr="00A21BB6">
              <w:t>такого</w:t>
            </w:r>
            <w:r w:rsidR="002328BB" w:rsidRPr="00A21BB6">
              <w:t xml:space="preserve"> </w:t>
            </w:r>
            <w:r w:rsidR="00314469" w:rsidRPr="00A21BB6">
              <w:t>требования</w:t>
            </w:r>
            <w:r w:rsidR="002328BB" w:rsidRPr="00A21BB6">
              <w:t xml:space="preserve"> </w:t>
            </w:r>
            <w:r w:rsidR="00314469" w:rsidRPr="00A21BB6">
              <w:t>закона,</w:t>
            </w:r>
            <w:r w:rsidR="002328BB" w:rsidRPr="00A21BB6">
              <w:t xml:space="preserve"> </w:t>
            </w:r>
            <w:r w:rsidR="00314469" w:rsidRPr="00A21BB6">
              <w:t>поскольку</w:t>
            </w:r>
            <w:r w:rsidR="002328BB" w:rsidRPr="00A21BB6">
              <w:t xml:space="preserve"> </w:t>
            </w:r>
            <w:r w:rsidR="00314469" w:rsidRPr="00A21BB6">
              <w:t>единственный</w:t>
            </w:r>
            <w:r w:rsidR="002328BB" w:rsidRPr="00A21BB6">
              <w:t xml:space="preserve"> </w:t>
            </w:r>
            <w:r w:rsidR="00314469" w:rsidRPr="00A21BB6">
              <w:t>участник</w:t>
            </w:r>
            <w:r w:rsidR="002328BB" w:rsidRPr="00A21BB6">
              <w:t xml:space="preserve"> </w:t>
            </w:r>
            <w:r w:rsidR="00314469" w:rsidRPr="00A21BB6">
              <w:t>(акционер)</w:t>
            </w:r>
            <w:r w:rsidR="002328BB" w:rsidRPr="00A21BB6">
              <w:t xml:space="preserve"> </w:t>
            </w:r>
            <w:r w:rsidR="00314469" w:rsidRPr="00A21BB6">
              <w:t>является</w:t>
            </w:r>
            <w:r w:rsidR="002328BB" w:rsidRPr="00A21BB6">
              <w:t xml:space="preserve"> </w:t>
            </w:r>
            <w:r w:rsidR="00314469" w:rsidRPr="00A21BB6">
              <w:t>единоличным</w:t>
            </w:r>
            <w:r w:rsidR="002328BB" w:rsidRPr="00A21BB6">
              <w:t xml:space="preserve"> </w:t>
            </w:r>
            <w:r w:rsidR="00314469" w:rsidRPr="00A21BB6">
              <w:t>исполнительным</w:t>
            </w:r>
            <w:r w:rsidR="002328BB" w:rsidRPr="00A21BB6">
              <w:t xml:space="preserve"> </w:t>
            </w:r>
            <w:r w:rsidR="00314469" w:rsidRPr="00A21BB6">
              <w:t>органом</w:t>
            </w:r>
            <w:r w:rsidRPr="00A21BB6">
              <w:t>.</w:t>
            </w:r>
            <w:bookmarkEnd w:id="178"/>
          </w:p>
          <w:p w:rsidR="00183811" w:rsidRPr="00A21BB6" w:rsidRDefault="00183811" w:rsidP="00237E88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A21BB6">
              <w:t>В</w:t>
            </w:r>
            <w:r w:rsidR="002328BB" w:rsidRPr="00A21BB6">
              <w:t xml:space="preserve"> </w:t>
            </w:r>
            <w:r w:rsidRPr="00A21BB6">
              <w:t>случае,</w:t>
            </w:r>
            <w:r w:rsidR="002328BB" w:rsidRPr="00A21BB6">
              <w:t xml:space="preserve"> </w:t>
            </w:r>
            <w:r w:rsidRPr="00A21BB6">
              <w:t>если</w:t>
            </w:r>
            <w:r w:rsidR="002328BB" w:rsidRPr="00A21BB6">
              <w:t xml:space="preserve"> </w:t>
            </w:r>
            <w:r w:rsidRPr="00A21BB6">
              <w:t>получение</w:t>
            </w:r>
            <w:r w:rsidR="002328BB" w:rsidRPr="00A21BB6">
              <w:t xml:space="preserve"> </w:t>
            </w:r>
            <w:r w:rsidRPr="00A21BB6">
              <w:t>решения</w:t>
            </w:r>
            <w:r w:rsidR="002328BB" w:rsidRPr="00A21BB6">
              <w:t xml:space="preserve"> </w:t>
            </w:r>
            <w:r w:rsidRPr="00A21BB6">
              <w:t>об</w:t>
            </w:r>
            <w:r w:rsidR="002328BB" w:rsidRPr="00A21BB6">
              <w:t xml:space="preserve"> </w:t>
            </w:r>
            <w:r w:rsidRPr="00A21BB6">
              <w:t>одобрении</w:t>
            </w:r>
            <w:r w:rsidR="002328BB" w:rsidRPr="00A21BB6">
              <w:t xml:space="preserve"> </w:t>
            </w:r>
            <w:r w:rsidRPr="00A21BB6">
              <w:t>или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совершении</w:t>
            </w:r>
            <w:r w:rsidR="002328BB" w:rsidRPr="00A21BB6">
              <w:t xml:space="preserve"> </w:t>
            </w:r>
            <w:r w:rsidRPr="00A21BB6">
              <w:t>крупной</w:t>
            </w:r>
            <w:r w:rsidR="002328BB" w:rsidRPr="00A21BB6">
              <w:t xml:space="preserve"> </w:t>
            </w:r>
            <w:r w:rsidRPr="00A21BB6">
              <w:t>сделки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(или)</w:t>
            </w:r>
            <w:r w:rsidR="002328BB" w:rsidRPr="00A21BB6">
              <w:t xml:space="preserve"> </w:t>
            </w:r>
            <w:r w:rsidRPr="00A21BB6">
              <w:t>решения</w:t>
            </w:r>
            <w:r w:rsidR="002328BB" w:rsidRPr="00A21BB6">
              <w:t xml:space="preserve"> </w:t>
            </w:r>
            <w:r w:rsidRPr="00A21BB6">
              <w:t>об</w:t>
            </w:r>
            <w:r w:rsidR="002328BB" w:rsidRPr="00A21BB6">
              <w:t xml:space="preserve"> </w:t>
            </w:r>
            <w:r w:rsidRPr="00A21BB6">
              <w:t>одобрении</w:t>
            </w:r>
            <w:r w:rsidR="002328BB" w:rsidRPr="00A21BB6">
              <w:t xml:space="preserve"> </w:t>
            </w:r>
            <w:r w:rsidRPr="00A21BB6">
              <w:t>или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совершении</w:t>
            </w:r>
            <w:r w:rsidR="002328BB" w:rsidRPr="00A21BB6">
              <w:t xml:space="preserve"> </w:t>
            </w:r>
            <w:r w:rsidRPr="00A21BB6">
              <w:t>сделки</w:t>
            </w:r>
            <w:r w:rsidR="002328BB" w:rsidRPr="00A21BB6">
              <w:t xml:space="preserve"> </w:t>
            </w:r>
            <w:r w:rsidRPr="00A21BB6">
              <w:t>с</w:t>
            </w:r>
            <w:r w:rsidR="002328BB" w:rsidRPr="00A21BB6">
              <w:t xml:space="preserve"> </w:t>
            </w:r>
            <w:r w:rsidRPr="00A21BB6">
              <w:t>заинтересованностью,</w:t>
            </w:r>
            <w:r w:rsidR="002328BB" w:rsidRPr="00A21BB6">
              <w:t xml:space="preserve"> </w:t>
            </w:r>
            <w:r w:rsidRPr="00A21BB6">
              <w:t>указанных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rPr>
                <w:u w:val="single"/>
              </w:rPr>
              <w:t>пунктах</w:t>
            </w:r>
            <w:r w:rsidR="002328BB" w:rsidRPr="00A21BB6">
              <w:rPr>
                <w:u w:val="single"/>
              </w:rPr>
              <w:t xml:space="preserve"> </w:t>
            </w:r>
            <w:r w:rsidRPr="00A21BB6">
              <w:rPr>
                <w:u w:val="single"/>
              </w:rPr>
              <w:fldChar w:fldCharType="begin"/>
            </w:r>
            <w:r w:rsidRPr="00A21BB6">
              <w:rPr>
                <w:u w:val="single"/>
              </w:rPr>
              <w:instrText xml:space="preserve"> REF _Ref317251956 \r \h </w:instrText>
            </w:r>
            <w:r w:rsidR="00A206E3" w:rsidRPr="00A21BB6">
              <w:rPr>
                <w:u w:val="single"/>
              </w:rPr>
              <w:instrText xml:space="preserve"> \* MERGEFORMAT </w:instrText>
            </w:r>
            <w:r w:rsidRPr="00A21BB6">
              <w:rPr>
                <w:u w:val="single"/>
              </w:rPr>
            </w:r>
            <w:r w:rsidRPr="00A21BB6">
              <w:rPr>
                <w:u w:val="single"/>
              </w:rPr>
              <w:fldChar w:fldCharType="separate"/>
            </w:r>
            <w:r w:rsidR="001648EB">
              <w:rPr>
                <w:u w:val="single"/>
              </w:rPr>
              <w:t>13.3</w:t>
            </w:r>
            <w:r w:rsidRPr="00A21BB6">
              <w:rPr>
                <w:u w:val="single"/>
              </w:rPr>
              <w:fldChar w:fldCharType="end"/>
            </w:r>
            <w:r w:rsidR="002328BB" w:rsidRPr="00A21BB6">
              <w:rPr>
                <w:u w:val="single"/>
              </w:rPr>
              <w:t xml:space="preserve"> </w:t>
            </w:r>
            <w:r w:rsidRPr="00A21BB6">
              <w:rPr>
                <w:u w:val="single"/>
              </w:rPr>
              <w:t>и</w:t>
            </w:r>
            <w:r w:rsidR="002328BB" w:rsidRPr="00A21BB6">
              <w:rPr>
                <w:u w:val="single"/>
              </w:rPr>
              <w:t xml:space="preserve"> </w:t>
            </w:r>
            <w:r w:rsidRPr="00A21BB6">
              <w:rPr>
                <w:u w:val="single"/>
              </w:rPr>
              <w:fldChar w:fldCharType="begin"/>
            </w:r>
            <w:r w:rsidRPr="00A21BB6">
              <w:rPr>
                <w:u w:val="single"/>
              </w:rPr>
              <w:instrText xml:space="preserve"> REF _Ref317251962 \r \h </w:instrText>
            </w:r>
            <w:r w:rsidR="00A206E3" w:rsidRPr="00A21BB6">
              <w:rPr>
                <w:u w:val="single"/>
              </w:rPr>
              <w:instrText xml:space="preserve"> \* MERGEFORMAT </w:instrText>
            </w:r>
            <w:r w:rsidRPr="00A21BB6">
              <w:rPr>
                <w:u w:val="single"/>
              </w:rPr>
            </w:r>
            <w:r w:rsidRPr="00A21BB6">
              <w:rPr>
                <w:u w:val="single"/>
              </w:rPr>
              <w:fldChar w:fldCharType="separate"/>
            </w:r>
            <w:r w:rsidR="001648EB">
              <w:rPr>
                <w:u w:val="single"/>
              </w:rPr>
              <w:t>13.4</w:t>
            </w:r>
            <w:r w:rsidRPr="00A21BB6">
              <w:rPr>
                <w:u w:val="single"/>
              </w:rPr>
              <w:fldChar w:fldCharType="end"/>
            </w:r>
            <w:r w:rsidRPr="00A21BB6">
              <w:t>,</w:t>
            </w:r>
            <w:r w:rsidR="002328BB" w:rsidRPr="00A21BB6">
              <w:t xml:space="preserve"> </w:t>
            </w:r>
            <w:r w:rsidRPr="00A21BB6">
              <w:t>до</w:t>
            </w:r>
            <w:r w:rsidR="002328BB" w:rsidRPr="00A21BB6">
              <w:t xml:space="preserve"> </w:t>
            </w:r>
            <w:r w:rsidRPr="00A21BB6">
              <w:t>истечения</w:t>
            </w:r>
            <w:r w:rsidR="002328BB" w:rsidRPr="00A21BB6">
              <w:t xml:space="preserve"> </w:t>
            </w:r>
            <w:r w:rsidRPr="00A21BB6">
              <w:t>срока</w:t>
            </w:r>
            <w:r w:rsidR="002328BB" w:rsidRPr="00A21BB6">
              <w:t xml:space="preserve"> </w:t>
            </w:r>
            <w:r w:rsidRPr="00A21BB6">
              <w:t>подачи</w:t>
            </w:r>
            <w:r w:rsidR="002328BB" w:rsidRPr="00A21BB6">
              <w:t xml:space="preserve"> </w:t>
            </w:r>
            <w:r w:rsidRPr="00A21BB6">
              <w:t>заявок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участие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запросе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для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невозможно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силу</w:t>
            </w:r>
            <w:r w:rsidR="002328BB" w:rsidRPr="00A21BB6">
              <w:t xml:space="preserve"> </w:t>
            </w:r>
            <w:r w:rsidRPr="00A21BB6">
              <w:t>необходимости</w:t>
            </w:r>
            <w:r w:rsidR="002328BB" w:rsidRPr="00A21BB6">
              <w:t xml:space="preserve"> </w:t>
            </w:r>
            <w:r w:rsidRPr="00A21BB6">
              <w:t>соблюдения</w:t>
            </w:r>
            <w:r w:rsidR="002328BB" w:rsidRPr="00A21BB6">
              <w:t xml:space="preserve"> </w:t>
            </w:r>
            <w:r w:rsidRPr="00A21BB6">
              <w:t>установленного</w:t>
            </w:r>
            <w:r w:rsidR="002328BB" w:rsidRPr="00A21BB6">
              <w:t xml:space="preserve"> </w:t>
            </w:r>
            <w:r w:rsidRPr="00A21BB6">
              <w:t>законодательством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учредительными</w:t>
            </w:r>
            <w:r w:rsidR="002328BB" w:rsidRPr="00A21BB6">
              <w:t xml:space="preserve"> </w:t>
            </w:r>
            <w:r w:rsidRPr="00A21BB6">
              <w:t>документами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порядка</w:t>
            </w:r>
            <w:r w:rsidR="002328BB" w:rsidRPr="00A21BB6">
              <w:t xml:space="preserve"> </w:t>
            </w:r>
            <w:r w:rsidRPr="00A21BB6">
              <w:t>созыва</w:t>
            </w:r>
            <w:r w:rsidR="002328BB" w:rsidRPr="00A21BB6">
              <w:t xml:space="preserve"> </w:t>
            </w:r>
            <w:r w:rsidRPr="00A21BB6">
              <w:t>заседания</w:t>
            </w:r>
            <w:r w:rsidR="002328BB" w:rsidRPr="00A21BB6">
              <w:t xml:space="preserve"> </w:t>
            </w:r>
            <w:r w:rsidRPr="00A21BB6">
              <w:t>органа,</w:t>
            </w:r>
            <w:r w:rsidR="002328BB" w:rsidRPr="00A21BB6">
              <w:t xml:space="preserve"> </w:t>
            </w:r>
            <w:r w:rsidRPr="00A21BB6">
              <w:t>к</w:t>
            </w:r>
            <w:r w:rsidR="002328BB" w:rsidRPr="00A21BB6">
              <w:t xml:space="preserve"> </w:t>
            </w:r>
            <w:r w:rsidRPr="00A21BB6">
              <w:t>компетенции</w:t>
            </w:r>
            <w:r w:rsidR="002328BB" w:rsidRPr="00A21BB6">
              <w:t xml:space="preserve"> </w:t>
            </w:r>
            <w:r w:rsidRPr="00A21BB6">
              <w:t>которого</w:t>
            </w:r>
            <w:r w:rsidR="002328BB" w:rsidRPr="00A21BB6">
              <w:t xml:space="preserve"> </w:t>
            </w:r>
            <w:r w:rsidRPr="00A21BB6">
              <w:t>относится</w:t>
            </w:r>
            <w:r w:rsidR="002328BB" w:rsidRPr="00A21BB6">
              <w:t xml:space="preserve"> </w:t>
            </w:r>
            <w:r w:rsidRPr="00A21BB6">
              <w:t>вопрос</w:t>
            </w:r>
            <w:r w:rsidR="002328BB" w:rsidRPr="00A21BB6">
              <w:t xml:space="preserve"> </w:t>
            </w:r>
            <w:r w:rsidRPr="00A21BB6">
              <w:t>об</w:t>
            </w:r>
            <w:r w:rsidR="002328BB" w:rsidRPr="00A21BB6">
              <w:t xml:space="preserve"> </w:t>
            </w:r>
            <w:r w:rsidRPr="00A21BB6">
              <w:t>одобрении</w:t>
            </w:r>
            <w:r w:rsidR="002328BB" w:rsidRPr="00A21BB6">
              <w:t xml:space="preserve"> </w:t>
            </w:r>
            <w:r w:rsidRPr="00A21BB6">
              <w:t>или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совершении</w:t>
            </w:r>
            <w:r w:rsidR="002328BB" w:rsidRPr="00A21BB6">
              <w:t xml:space="preserve"> </w:t>
            </w:r>
            <w:r w:rsidRPr="00A21BB6">
              <w:t>таких</w:t>
            </w:r>
            <w:r w:rsidR="002328BB" w:rsidRPr="00A21BB6">
              <w:t xml:space="preserve"> </w:t>
            </w:r>
            <w:r w:rsidRPr="00A21BB6">
              <w:t>сделок,</w:t>
            </w:r>
            <w:r w:rsidR="002328BB" w:rsidRPr="00A21BB6">
              <w:t xml:space="preserve"> </w:t>
            </w:r>
            <w:r w:rsidRPr="00A21BB6">
              <w:t>участник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обязан</w:t>
            </w:r>
            <w:r w:rsidR="002328BB" w:rsidRPr="00A21BB6">
              <w:t xml:space="preserve"> </w:t>
            </w:r>
            <w:r w:rsidRPr="00A21BB6">
              <w:t>представить</w:t>
            </w:r>
            <w:r w:rsidR="002328BB" w:rsidRPr="00A21BB6">
              <w:t xml:space="preserve"> </w:t>
            </w:r>
            <w:r w:rsidRPr="00A21BB6">
              <w:t>письмо,</w:t>
            </w:r>
            <w:r w:rsidR="002328BB" w:rsidRPr="00A21BB6">
              <w:t xml:space="preserve"> </w:t>
            </w:r>
            <w:r w:rsidRPr="00A21BB6">
              <w:t>содержащее</w:t>
            </w:r>
            <w:r w:rsidR="002328BB" w:rsidRPr="00A21BB6">
              <w:t xml:space="preserve"> </w:t>
            </w:r>
            <w:r w:rsidRPr="00A21BB6">
              <w:t>обязательство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случае</w:t>
            </w:r>
            <w:r w:rsidR="002328BB" w:rsidRPr="00A21BB6">
              <w:t xml:space="preserve"> </w:t>
            </w:r>
            <w:r w:rsidRPr="00A21BB6">
              <w:t>признания</w:t>
            </w:r>
            <w:r w:rsidR="002328BB" w:rsidRPr="00A21BB6">
              <w:t xml:space="preserve"> </w:t>
            </w:r>
            <w:r w:rsidRPr="00A21BB6">
              <w:t>его</w:t>
            </w:r>
            <w:r w:rsidR="002328BB" w:rsidRPr="00A21BB6">
              <w:t xml:space="preserve"> </w:t>
            </w:r>
            <w:r w:rsidRPr="00A21BB6">
              <w:t>победителем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представить</w:t>
            </w:r>
            <w:r w:rsidR="002328BB" w:rsidRPr="00A21BB6">
              <w:t xml:space="preserve"> </w:t>
            </w:r>
            <w:r w:rsidRPr="00A21BB6">
              <w:t>вышеуказанные</w:t>
            </w:r>
            <w:r w:rsidR="002328BB" w:rsidRPr="00A21BB6">
              <w:t xml:space="preserve"> </w:t>
            </w:r>
            <w:r w:rsidRPr="00A21BB6">
              <w:t>решения</w:t>
            </w:r>
            <w:r w:rsidR="002328BB" w:rsidRPr="00A21BB6">
              <w:t xml:space="preserve"> </w:t>
            </w:r>
            <w:r w:rsidRPr="00A21BB6">
              <w:t>до</w:t>
            </w:r>
            <w:r w:rsidR="002328BB" w:rsidRPr="00A21BB6">
              <w:t xml:space="preserve"> </w:t>
            </w:r>
            <w:r w:rsidRPr="00A21BB6">
              <w:t>момента</w:t>
            </w:r>
            <w:r w:rsidR="002328BB" w:rsidRPr="00A21BB6">
              <w:t xml:space="preserve"> </w:t>
            </w:r>
            <w:r w:rsidRPr="00A21BB6">
              <w:t>заключения</w:t>
            </w:r>
            <w:r w:rsidR="002328BB" w:rsidRPr="00A21BB6">
              <w:t xml:space="preserve"> </w:t>
            </w:r>
            <w:r w:rsidRPr="00A21BB6">
              <w:t>договора.</w:t>
            </w:r>
          </w:p>
          <w:p w:rsidR="00183811" w:rsidRPr="00A21BB6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299570035"/>
            <w:proofErr w:type="gramStart"/>
            <w:r w:rsidRPr="00A21BB6">
              <w:t>отсканированный</w:t>
            </w:r>
            <w:proofErr w:type="gramEnd"/>
            <w:r w:rsidR="002328BB" w:rsidRPr="00A21BB6">
              <w:t xml:space="preserve"> </w:t>
            </w:r>
            <w:r w:rsidRPr="00A21BB6">
              <w:t>оригинал</w:t>
            </w:r>
            <w:r w:rsidR="002328BB" w:rsidRPr="00A21BB6">
              <w:t xml:space="preserve"> </w:t>
            </w:r>
            <w:r w:rsidRPr="00A21BB6">
              <w:t>уведомления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возможности</w:t>
            </w:r>
            <w:r w:rsidR="002328BB" w:rsidRPr="00A21BB6">
              <w:t xml:space="preserve"> </w:t>
            </w:r>
            <w:r w:rsidRPr="00A21BB6">
              <w:t>применения</w:t>
            </w:r>
            <w:r w:rsidR="002328BB" w:rsidRPr="00A21BB6">
              <w:t xml:space="preserve"> </w:t>
            </w:r>
            <w:r w:rsidRPr="00A21BB6">
              <w:t>участником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упрощенной</w:t>
            </w:r>
            <w:r w:rsidR="002328BB" w:rsidRPr="00A21BB6">
              <w:t xml:space="preserve"> </w:t>
            </w:r>
            <w:r w:rsidRPr="00A21BB6">
              <w:t>системы</w:t>
            </w:r>
            <w:r w:rsidR="002328BB" w:rsidRPr="00A21BB6">
              <w:t xml:space="preserve"> </w:t>
            </w:r>
            <w:r w:rsidRPr="00A21BB6">
              <w:t>налогообложения</w:t>
            </w:r>
            <w:r w:rsidR="002328BB" w:rsidRPr="00A21BB6">
              <w:t xml:space="preserve"> </w:t>
            </w:r>
            <w:r w:rsidRPr="00A21BB6">
              <w:t>(для</w:t>
            </w:r>
            <w:r w:rsidR="002328BB" w:rsidRPr="00A21BB6">
              <w:t xml:space="preserve"> </w:t>
            </w:r>
            <w:r w:rsidRPr="00A21BB6">
              <w:t>участников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цен,</w:t>
            </w:r>
            <w:r w:rsidR="002328BB" w:rsidRPr="00A21BB6">
              <w:t xml:space="preserve"> </w:t>
            </w:r>
            <w:r w:rsidRPr="00A21BB6">
              <w:t>применяющих</w:t>
            </w:r>
            <w:r w:rsidR="002328BB" w:rsidRPr="00A21BB6">
              <w:t xml:space="preserve"> </w:t>
            </w:r>
            <w:r w:rsidRPr="00A21BB6">
              <w:t>ее)</w:t>
            </w:r>
            <w:bookmarkEnd w:id="179"/>
            <w:r w:rsidRPr="00A21BB6">
              <w:t>.</w:t>
            </w:r>
          </w:p>
          <w:p w:rsidR="00183811" w:rsidRPr="00A21BB6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325034202"/>
            <w:proofErr w:type="gramStart"/>
            <w:r w:rsidRPr="00A21BB6">
              <w:t>документы</w:t>
            </w:r>
            <w:proofErr w:type="gramEnd"/>
            <w:r w:rsidRPr="00A21BB6">
              <w:t>,</w:t>
            </w:r>
            <w:r w:rsidR="002328BB" w:rsidRPr="00A21BB6">
              <w:t xml:space="preserve"> </w:t>
            </w:r>
            <w:r w:rsidRPr="00A21BB6">
              <w:t>подтверждающие</w:t>
            </w:r>
            <w:r w:rsidR="002328BB" w:rsidRPr="00A21BB6">
              <w:t xml:space="preserve"> </w:t>
            </w:r>
            <w:r w:rsidRPr="00A21BB6">
              <w:t>сведения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цепочке</w:t>
            </w:r>
            <w:r w:rsidR="002328BB" w:rsidRPr="00A21BB6">
              <w:t xml:space="preserve"> </w:t>
            </w:r>
            <w:r w:rsidRPr="00A21BB6">
              <w:t>собственников,</w:t>
            </w:r>
            <w:r w:rsidR="002328BB" w:rsidRPr="00A21BB6">
              <w:t xml:space="preserve"> </w:t>
            </w:r>
            <w:r w:rsidRPr="00A21BB6">
              <w:t>включая</w:t>
            </w:r>
            <w:r w:rsidR="002328BB" w:rsidRPr="00A21BB6">
              <w:t xml:space="preserve"> </w:t>
            </w:r>
            <w:r w:rsidRPr="00A21BB6">
              <w:t>бенефициаров</w:t>
            </w:r>
            <w:r w:rsidR="002328BB" w:rsidRPr="00A21BB6">
              <w:t xml:space="preserve"> </w:t>
            </w:r>
            <w:r w:rsidRPr="00A21BB6">
              <w:t>(в</w:t>
            </w:r>
            <w:r w:rsidR="002328BB" w:rsidRPr="00A21BB6">
              <w:t xml:space="preserve"> </w:t>
            </w:r>
            <w:r w:rsidRPr="00A21BB6">
              <w:t>том</w:t>
            </w:r>
            <w:r w:rsidR="002328BB" w:rsidRPr="00A21BB6">
              <w:t xml:space="preserve"> </w:t>
            </w:r>
            <w:r w:rsidRPr="00A21BB6">
              <w:t>числе</w:t>
            </w:r>
            <w:r w:rsidR="002328BB" w:rsidRPr="00A21BB6">
              <w:t xml:space="preserve"> </w:t>
            </w:r>
            <w:r w:rsidRPr="00A21BB6">
              <w:t>конечных)</w:t>
            </w:r>
            <w:bookmarkEnd w:id="176"/>
            <w:r w:rsidRPr="00A21BB6">
              <w:t>.</w:t>
            </w:r>
            <w:bookmarkEnd w:id="180"/>
          </w:p>
          <w:p w:rsidR="00183811" w:rsidRPr="00A21BB6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A21BB6">
              <w:t>отсканированный</w:t>
            </w:r>
            <w:proofErr w:type="gramEnd"/>
            <w:r w:rsidR="002328BB" w:rsidRPr="00A21BB6">
              <w:t xml:space="preserve"> </w:t>
            </w:r>
            <w:r w:rsidRPr="00A21BB6">
              <w:t>оригинал</w:t>
            </w:r>
            <w:r w:rsidR="002328BB" w:rsidRPr="00A21BB6">
              <w:t xml:space="preserve"> </w:t>
            </w:r>
            <w:r w:rsidRPr="00A21BB6">
              <w:t>полученной</w:t>
            </w:r>
            <w:r w:rsidR="002328BB" w:rsidRPr="00A21BB6">
              <w:t xml:space="preserve"> </w:t>
            </w:r>
            <w:r w:rsidRPr="00A21BB6">
              <w:t>не</w:t>
            </w:r>
            <w:r w:rsidR="002328BB" w:rsidRPr="00A21BB6">
              <w:t xml:space="preserve"> </w:t>
            </w:r>
            <w:r w:rsidRPr="00A21BB6">
              <w:t>ранее</w:t>
            </w:r>
            <w:r w:rsidR="002328BB" w:rsidRPr="00A21BB6">
              <w:t xml:space="preserve"> </w:t>
            </w:r>
            <w:r w:rsidRPr="00A21BB6">
              <w:t>чем</w:t>
            </w:r>
            <w:r w:rsidR="002328BB" w:rsidRPr="00A21BB6">
              <w:t xml:space="preserve"> </w:t>
            </w:r>
            <w:r w:rsidRPr="00A21BB6">
              <w:t>за</w:t>
            </w:r>
            <w:r w:rsidR="002328BB" w:rsidRPr="00A21BB6">
              <w:t xml:space="preserve"> </w:t>
            </w:r>
            <w:r w:rsidRPr="00A21BB6">
              <w:t>6</w:t>
            </w:r>
            <w:r w:rsidR="002328BB" w:rsidRPr="00A21BB6">
              <w:t xml:space="preserve"> </w:t>
            </w:r>
            <w:r w:rsidRPr="00A21BB6">
              <w:t>месяцев</w:t>
            </w:r>
            <w:r w:rsidR="002328BB" w:rsidRPr="00A21BB6">
              <w:t xml:space="preserve"> </w:t>
            </w:r>
            <w:r w:rsidRPr="00A21BB6">
              <w:t>(а</w:t>
            </w:r>
            <w:r w:rsidR="002328BB" w:rsidRPr="00A21BB6">
              <w:t xml:space="preserve"> </w:t>
            </w:r>
            <w:r w:rsidRPr="00A21BB6">
              <w:t>если</w:t>
            </w:r>
            <w:r w:rsidR="002328BB" w:rsidRPr="00A21BB6">
              <w:t xml:space="preserve"> </w:t>
            </w:r>
            <w:r w:rsidRPr="00A21BB6">
              <w:t>были</w:t>
            </w:r>
            <w:r w:rsidR="002328BB" w:rsidRPr="00A21BB6">
              <w:t xml:space="preserve"> </w:t>
            </w:r>
            <w:r w:rsidRPr="00A21BB6">
              <w:t>изменения</w:t>
            </w:r>
            <w:r w:rsidR="002328BB" w:rsidRPr="00A21BB6">
              <w:t xml:space="preserve"> </w:t>
            </w:r>
            <w:r w:rsidRPr="00A21BB6">
              <w:t>—</w:t>
            </w:r>
            <w:r w:rsidR="002328BB" w:rsidRPr="00A21BB6">
              <w:t xml:space="preserve"> </w:t>
            </w:r>
            <w:r w:rsidRPr="00A21BB6">
              <w:t>то</w:t>
            </w:r>
            <w:r w:rsidR="002328BB" w:rsidRPr="00A21BB6">
              <w:t xml:space="preserve"> </w:t>
            </w:r>
            <w:r w:rsidRPr="00A21BB6">
              <w:t>не</w:t>
            </w:r>
            <w:r w:rsidR="002328BB" w:rsidRPr="00A21BB6">
              <w:t xml:space="preserve"> </w:t>
            </w:r>
            <w:r w:rsidRPr="00A21BB6">
              <w:t>ранее</w:t>
            </w:r>
            <w:r w:rsidR="002328BB" w:rsidRPr="00A21BB6">
              <w:t xml:space="preserve"> </w:t>
            </w:r>
            <w:r w:rsidRPr="00A21BB6">
              <w:t>внесения</w:t>
            </w:r>
            <w:r w:rsidR="002328BB" w:rsidRPr="00A21BB6">
              <w:t xml:space="preserve"> </w:t>
            </w:r>
            <w:r w:rsidRPr="00A21BB6">
              <w:t>таких</w:t>
            </w:r>
            <w:r w:rsidR="002328BB" w:rsidRPr="00A21BB6">
              <w:t xml:space="preserve"> </w:t>
            </w:r>
            <w:r w:rsidRPr="00A21BB6">
              <w:t>изменений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соответствующий</w:t>
            </w:r>
            <w:r w:rsidR="002328BB" w:rsidRPr="00A21BB6">
              <w:t xml:space="preserve"> </w:t>
            </w:r>
            <w:r w:rsidRPr="00A21BB6">
              <w:t>реестр)</w:t>
            </w:r>
            <w:r w:rsidR="002328BB" w:rsidRPr="00A21BB6">
              <w:t xml:space="preserve"> </w:t>
            </w:r>
            <w:r w:rsidRPr="00A21BB6">
              <w:t>до</w:t>
            </w:r>
            <w:r w:rsidR="002328BB" w:rsidRPr="00A21BB6">
              <w:t xml:space="preserve"> </w:t>
            </w:r>
            <w:r w:rsidRPr="00A21BB6">
              <w:t>дня</w:t>
            </w:r>
            <w:r w:rsidR="002328BB" w:rsidRPr="00A21BB6">
              <w:t xml:space="preserve"> </w:t>
            </w:r>
            <w:r w:rsidRPr="00A21BB6">
              <w:t>размещения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официальном</w:t>
            </w:r>
            <w:r w:rsidR="002328BB" w:rsidRPr="00A21BB6">
              <w:t xml:space="preserve"> </w:t>
            </w:r>
            <w:r w:rsidRPr="00A21BB6">
              <w:t>сайте</w:t>
            </w:r>
            <w:r w:rsidR="002328BB" w:rsidRPr="00A21BB6">
              <w:t xml:space="preserve"> </w:t>
            </w:r>
            <w:r w:rsidRPr="00A21BB6">
              <w:t>извещения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проведении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выписки</w:t>
            </w:r>
            <w:r w:rsidR="002328BB" w:rsidRPr="00A21BB6">
              <w:t xml:space="preserve"> </w:t>
            </w:r>
            <w:r w:rsidRPr="00A21BB6">
              <w:t>из</w:t>
            </w:r>
            <w:r w:rsidR="002328BB" w:rsidRPr="00A21BB6">
              <w:t xml:space="preserve"> </w:t>
            </w:r>
            <w:r w:rsidRPr="00A21BB6">
              <w:t>единого</w:t>
            </w:r>
            <w:r w:rsidR="002328BB" w:rsidRPr="00A21BB6">
              <w:t xml:space="preserve"> </w:t>
            </w:r>
            <w:r w:rsidRPr="00A21BB6">
              <w:t>государственного</w:t>
            </w:r>
            <w:r w:rsidR="002328BB" w:rsidRPr="00A21BB6">
              <w:t xml:space="preserve"> </w:t>
            </w:r>
            <w:r w:rsidRPr="00A21BB6">
              <w:t>реестра</w:t>
            </w:r>
            <w:r w:rsidR="002328BB" w:rsidRPr="00A21BB6">
              <w:t xml:space="preserve"> </w:t>
            </w:r>
            <w:r w:rsidRPr="00A21BB6">
              <w:t>юридических</w:t>
            </w:r>
            <w:r w:rsidR="002328BB" w:rsidRPr="00A21BB6">
              <w:t xml:space="preserve"> </w:t>
            </w:r>
            <w:r w:rsidRPr="00A21BB6">
              <w:t>лиц</w:t>
            </w:r>
            <w:r w:rsidR="002328BB" w:rsidRPr="00A21BB6">
              <w:t xml:space="preserve"> </w:t>
            </w:r>
            <w:r w:rsidRPr="00A21BB6">
              <w:t>(для</w:t>
            </w:r>
            <w:r w:rsidR="002328BB" w:rsidRPr="00A21BB6">
              <w:t xml:space="preserve"> </w:t>
            </w:r>
            <w:r w:rsidRPr="00A21BB6">
              <w:t>юридических</w:t>
            </w:r>
            <w:r w:rsidR="002328BB" w:rsidRPr="00A21BB6">
              <w:t xml:space="preserve"> </w:t>
            </w:r>
            <w:r w:rsidRPr="00A21BB6">
              <w:t>лиц)</w:t>
            </w:r>
            <w:r w:rsidR="002328BB" w:rsidRPr="00A21BB6">
              <w:t xml:space="preserve"> </w:t>
            </w:r>
            <w:r w:rsidRPr="00A21BB6">
              <w:t>либо</w:t>
            </w:r>
            <w:r w:rsidR="002328BB" w:rsidRPr="00A21BB6">
              <w:t xml:space="preserve"> </w:t>
            </w:r>
            <w:r w:rsidRPr="00A21BB6">
              <w:t>выписки</w:t>
            </w:r>
            <w:r w:rsidR="002328BB" w:rsidRPr="00A21BB6">
              <w:t xml:space="preserve"> </w:t>
            </w:r>
            <w:r w:rsidRPr="00A21BB6">
              <w:t>из</w:t>
            </w:r>
            <w:r w:rsidR="002328BB" w:rsidRPr="00A21BB6">
              <w:t xml:space="preserve"> </w:t>
            </w:r>
            <w:r w:rsidRPr="00A21BB6">
              <w:t>единого</w:t>
            </w:r>
            <w:r w:rsidR="002328BB" w:rsidRPr="00A21BB6">
              <w:t xml:space="preserve"> </w:t>
            </w:r>
            <w:r w:rsidRPr="00A21BB6">
              <w:t>государственного</w:t>
            </w:r>
            <w:r w:rsidR="002328BB" w:rsidRPr="00A21BB6">
              <w:t xml:space="preserve"> </w:t>
            </w:r>
            <w:r w:rsidRPr="00A21BB6">
              <w:t>реестра</w:t>
            </w:r>
            <w:r w:rsidR="002328BB" w:rsidRPr="00A21BB6">
              <w:t xml:space="preserve"> </w:t>
            </w:r>
            <w:r w:rsidRPr="00A21BB6">
              <w:t>индивидуальных</w:t>
            </w:r>
            <w:r w:rsidR="002328BB" w:rsidRPr="00A21BB6">
              <w:t xml:space="preserve"> </w:t>
            </w:r>
            <w:r w:rsidRPr="00A21BB6">
              <w:t>предпринимателей</w:t>
            </w:r>
            <w:r w:rsidR="002328BB" w:rsidRPr="00A21BB6">
              <w:t xml:space="preserve"> </w:t>
            </w:r>
            <w:r w:rsidRPr="00A21BB6">
              <w:t>(для</w:t>
            </w:r>
            <w:r w:rsidR="002328BB" w:rsidRPr="00A21BB6">
              <w:t xml:space="preserve"> </w:t>
            </w:r>
            <w:r w:rsidRPr="00A21BB6">
              <w:t>индивидуальных</w:t>
            </w:r>
            <w:r w:rsidR="002328BB" w:rsidRPr="00A21BB6">
              <w:t xml:space="preserve"> </w:t>
            </w:r>
            <w:r w:rsidRPr="00A21BB6">
              <w:t>предпринимателей),</w:t>
            </w:r>
            <w:r w:rsidR="002328BB" w:rsidRPr="00A21BB6">
              <w:t xml:space="preserve"> </w:t>
            </w:r>
            <w:r w:rsidRPr="00A21BB6">
              <w:t>копии</w:t>
            </w:r>
            <w:r w:rsidR="002328BB" w:rsidRPr="00A21BB6">
              <w:t xml:space="preserve"> </w:t>
            </w:r>
            <w:r w:rsidRPr="00A21BB6">
              <w:t>документов,</w:t>
            </w:r>
            <w:r w:rsidR="002328BB" w:rsidRPr="00A21BB6">
              <w:t xml:space="preserve"> </w:t>
            </w:r>
            <w:r w:rsidRPr="00A21BB6">
              <w:t>удостоверяющих</w:t>
            </w:r>
            <w:r w:rsidR="002328BB" w:rsidRPr="00A21BB6">
              <w:t xml:space="preserve"> </w:t>
            </w:r>
            <w:r w:rsidRPr="00A21BB6">
              <w:t>личность</w:t>
            </w:r>
            <w:r w:rsidR="002328BB" w:rsidRPr="00A21BB6">
              <w:t xml:space="preserve"> </w:t>
            </w:r>
            <w:r w:rsidRPr="00A21BB6">
              <w:t>(для</w:t>
            </w:r>
            <w:r w:rsidR="002328BB" w:rsidRPr="00A21BB6">
              <w:t xml:space="preserve"> </w:t>
            </w:r>
            <w:r w:rsidRPr="00A21BB6">
              <w:t>иных</w:t>
            </w:r>
            <w:r w:rsidR="002328BB" w:rsidRPr="00A21BB6">
              <w:t xml:space="preserve"> </w:t>
            </w:r>
            <w:r w:rsidRPr="00A21BB6">
              <w:t>физических</w:t>
            </w:r>
            <w:r w:rsidR="002328BB" w:rsidRPr="00A21BB6">
              <w:t xml:space="preserve"> </w:t>
            </w:r>
            <w:r w:rsidRPr="00A21BB6">
              <w:t>лиц);</w:t>
            </w:r>
          </w:p>
          <w:p w:rsidR="00183811" w:rsidRPr="00A21BB6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A21BB6">
              <w:t>отсканированные</w:t>
            </w:r>
            <w:proofErr w:type="gramEnd"/>
            <w:r w:rsidR="002328BB" w:rsidRPr="00A21BB6">
              <w:t xml:space="preserve"> </w:t>
            </w:r>
            <w:r w:rsidRPr="00A21BB6">
              <w:t>оригиналы</w:t>
            </w:r>
            <w:r w:rsidR="002328BB" w:rsidRPr="00A21BB6">
              <w:t xml:space="preserve"> </w:t>
            </w:r>
            <w:r w:rsidRPr="00A21BB6">
              <w:t>учредительных</w:t>
            </w:r>
            <w:r w:rsidR="002328BB" w:rsidRPr="00A21BB6">
              <w:t xml:space="preserve"> </w:t>
            </w:r>
            <w:r w:rsidRPr="00A21BB6">
              <w:t>документов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действующей</w:t>
            </w:r>
            <w:r w:rsidR="002328BB" w:rsidRPr="00A21BB6">
              <w:t xml:space="preserve"> </w:t>
            </w:r>
            <w:r w:rsidRPr="00A21BB6">
              <w:t>редакции</w:t>
            </w:r>
            <w:r w:rsidR="002328BB" w:rsidRPr="00A21BB6">
              <w:t xml:space="preserve"> </w:t>
            </w:r>
            <w:r w:rsidRPr="00A21BB6">
              <w:t>(для</w:t>
            </w:r>
            <w:r w:rsidR="002328BB" w:rsidRPr="00A21BB6">
              <w:t xml:space="preserve"> </w:t>
            </w:r>
            <w:r w:rsidRPr="00A21BB6">
              <w:t>юридических</w:t>
            </w:r>
            <w:r w:rsidR="002328BB" w:rsidRPr="00A21BB6">
              <w:t xml:space="preserve"> </w:t>
            </w:r>
            <w:r w:rsidRPr="00A21BB6">
              <w:t>лиц);</w:t>
            </w:r>
          </w:p>
          <w:p w:rsidR="00A02782" w:rsidRPr="00A21BB6" w:rsidRDefault="00A02782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A21BB6">
              <w:lastRenderedPageBreak/>
              <w:t>подтверждение</w:t>
            </w:r>
            <w:proofErr w:type="gramEnd"/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форме</w:t>
            </w:r>
            <w:r w:rsidR="002328BB" w:rsidRPr="00A21BB6">
              <w:t xml:space="preserve"> </w:t>
            </w:r>
            <w:r w:rsidRPr="00A21BB6">
              <w:t>1</w:t>
            </w:r>
            <w:r w:rsidR="002328BB" w:rsidRPr="00A21BB6">
              <w:t xml:space="preserve"> </w:t>
            </w:r>
            <w:r w:rsidRPr="00A21BB6">
              <w:t>«Заявка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участие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запросе</w:t>
            </w:r>
            <w:r w:rsidR="002328BB" w:rsidRPr="00A21BB6">
              <w:t xml:space="preserve"> </w:t>
            </w:r>
            <w:r w:rsidRPr="00A21BB6">
              <w:t>цен»</w:t>
            </w:r>
            <w:r w:rsidR="002328BB" w:rsidRPr="00A21BB6">
              <w:t xml:space="preserve"> </w:t>
            </w:r>
            <w:r w:rsidRPr="00A21BB6">
              <w:t>об</w:t>
            </w:r>
            <w:r w:rsidR="002328BB" w:rsidRPr="00A21BB6">
              <w:t xml:space="preserve"> </w:t>
            </w:r>
            <w:r w:rsidRPr="00A21BB6">
              <w:t>отсутствии</w:t>
            </w:r>
            <w:r w:rsidR="002328BB" w:rsidRPr="00A21BB6">
              <w:t xml:space="preserve"> </w:t>
            </w:r>
            <w:r w:rsidRPr="00A21BB6">
              <w:t>задолженности</w:t>
            </w:r>
            <w:r w:rsidR="002328BB" w:rsidRPr="00A21BB6">
              <w:t xml:space="preserve"> </w:t>
            </w:r>
            <w:r w:rsidRPr="00A21BB6">
              <w:t>у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уплате</w:t>
            </w:r>
            <w:r w:rsidR="002328BB" w:rsidRPr="00A21BB6">
              <w:t xml:space="preserve"> </w:t>
            </w:r>
            <w:r w:rsidRPr="00A21BB6">
              <w:t>налогов,</w:t>
            </w:r>
            <w:r w:rsidR="002328BB" w:rsidRPr="00A21BB6">
              <w:t xml:space="preserve"> </w:t>
            </w:r>
            <w:r w:rsidRPr="00A21BB6">
              <w:t>сборов,</w:t>
            </w:r>
            <w:r w:rsidR="002328BB" w:rsidRPr="00A21BB6">
              <w:t xml:space="preserve"> </w:t>
            </w:r>
            <w:r w:rsidRPr="00A21BB6">
              <w:t>пеней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штрафов</w:t>
            </w:r>
            <w:r w:rsidR="001B58CD" w:rsidRPr="00A21BB6">
              <w:t>,</w:t>
            </w:r>
            <w:r w:rsidR="002328BB" w:rsidRPr="00A21BB6">
              <w:t xml:space="preserve"> </w:t>
            </w:r>
            <w:r w:rsidR="001B58CD" w:rsidRPr="00A21BB6">
              <w:t>превышающей</w:t>
            </w:r>
            <w:r w:rsidR="002328BB" w:rsidRPr="00A21BB6">
              <w:t xml:space="preserve"> </w:t>
            </w:r>
            <w:r w:rsidR="001B58CD" w:rsidRPr="00A21BB6">
              <w:t>двадцать</w:t>
            </w:r>
            <w:r w:rsidR="002328BB" w:rsidRPr="00A21BB6">
              <w:t xml:space="preserve"> </w:t>
            </w:r>
            <w:r w:rsidR="001B58CD" w:rsidRPr="00A21BB6">
              <w:t>пять</w:t>
            </w:r>
            <w:r w:rsidR="002328BB" w:rsidRPr="00A21BB6">
              <w:t xml:space="preserve"> </w:t>
            </w:r>
            <w:r w:rsidR="001B58CD" w:rsidRPr="00A21BB6">
              <w:t>процентов</w:t>
            </w:r>
            <w:r w:rsidR="002328BB" w:rsidRPr="00A21BB6">
              <w:t xml:space="preserve"> </w:t>
            </w:r>
            <w:r w:rsidR="001B58CD" w:rsidRPr="00A21BB6">
              <w:t>балансовой</w:t>
            </w:r>
            <w:r w:rsidR="002328BB" w:rsidRPr="00A21BB6">
              <w:t xml:space="preserve"> </w:t>
            </w:r>
            <w:r w:rsidR="001B58CD" w:rsidRPr="00A21BB6">
              <w:t>стоимости</w:t>
            </w:r>
            <w:r w:rsidR="002328BB" w:rsidRPr="00A21BB6">
              <w:t xml:space="preserve"> </w:t>
            </w:r>
            <w:r w:rsidR="001B58CD" w:rsidRPr="00A21BB6">
              <w:t>активов</w:t>
            </w:r>
            <w:r w:rsidR="002328BB" w:rsidRPr="00A21BB6">
              <w:t xml:space="preserve"> </w:t>
            </w:r>
            <w:r w:rsidR="001B58CD" w:rsidRPr="00A21BB6">
              <w:t>участника</w:t>
            </w:r>
            <w:r w:rsidR="002328BB" w:rsidRPr="00A21BB6">
              <w:t xml:space="preserve"> </w:t>
            </w:r>
            <w:r w:rsidR="001B58CD" w:rsidRPr="00A21BB6">
              <w:t>запроса</w:t>
            </w:r>
            <w:r w:rsidR="002328BB" w:rsidRPr="00A21BB6">
              <w:t xml:space="preserve"> </w:t>
            </w:r>
            <w:r w:rsidR="001B58CD" w:rsidRPr="00A21BB6">
              <w:t>цен</w:t>
            </w:r>
            <w:r w:rsidRPr="00A21BB6">
              <w:t>;</w:t>
            </w:r>
          </w:p>
          <w:p w:rsidR="00724441" w:rsidRPr="00A21BB6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A21BB6">
              <w:t>подтверждение</w:t>
            </w:r>
            <w:proofErr w:type="gramEnd"/>
            <w:r w:rsidR="002328BB" w:rsidRPr="00A21BB6">
              <w:t xml:space="preserve"> </w:t>
            </w:r>
            <w:r w:rsidR="000B2F08" w:rsidRPr="00A21BB6">
              <w:t>в</w:t>
            </w:r>
            <w:r w:rsidR="002328BB" w:rsidRPr="00A21BB6">
              <w:t xml:space="preserve"> </w:t>
            </w:r>
            <w:r w:rsidRPr="00A21BB6">
              <w:t>форме</w:t>
            </w:r>
            <w:r w:rsidR="002328BB" w:rsidRPr="00A21BB6">
              <w:t xml:space="preserve"> </w:t>
            </w:r>
            <w:r w:rsidR="000B2F08" w:rsidRPr="00A21BB6">
              <w:t>1</w:t>
            </w:r>
            <w:r w:rsidR="002328BB" w:rsidRPr="00A21BB6">
              <w:t xml:space="preserve"> </w:t>
            </w:r>
            <w:r w:rsidR="000B2F08" w:rsidRPr="00A21BB6">
              <w:t>«Заявка</w:t>
            </w:r>
            <w:r w:rsidR="002328BB" w:rsidRPr="00A21BB6">
              <w:t xml:space="preserve"> </w:t>
            </w:r>
            <w:r w:rsidR="000B2F08" w:rsidRPr="00A21BB6">
              <w:t>на</w:t>
            </w:r>
            <w:r w:rsidR="002328BB" w:rsidRPr="00A21BB6">
              <w:t xml:space="preserve"> </w:t>
            </w:r>
            <w:r w:rsidR="000B2F08" w:rsidRPr="00A21BB6">
              <w:t>участие</w:t>
            </w:r>
            <w:r w:rsidR="002328BB" w:rsidRPr="00A21BB6">
              <w:t xml:space="preserve"> </w:t>
            </w:r>
            <w:r w:rsidR="000B2F08" w:rsidRPr="00A21BB6">
              <w:t>в</w:t>
            </w:r>
            <w:r w:rsidR="002328BB" w:rsidRPr="00A21BB6">
              <w:t xml:space="preserve"> </w:t>
            </w:r>
            <w:r w:rsidR="000B2F08" w:rsidRPr="00A21BB6">
              <w:t>запросе</w:t>
            </w:r>
            <w:r w:rsidR="002328BB" w:rsidRPr="00A21BB6">
              <w:t xml:space="preserve"> </w:t>
            </w:r>
            <w:r w:rsidR="0001108C" w:rsidRPr="00A21BB6">
              <w:t>цен</w:t>
            </w:r>
            <w:r w:rsidR="000B2F08" w:rsidRPr="00A21BB6">
              <w:t>»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proofErr w:type="spellStart"/>
            <w:r w:rsidRPr="00A21BB6">
              <w:t>ненахождении</w:t>
            </w:r>
            <w:proofErr w:type="spellEnd"/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процессе</w:t>
            </w:r>
            <w:r w:rsidR="002328BB" w:rsidRPr="00A21BB6">
              <w:t xml:space="preserve"> </w:t>
            </w:r>
            <w:r w:rsidRPr="00A21BB6">
              <w:t>ликвидации</w:t>
            </w:r>
            <w:r w:rsidR="002328BB" w:rsidRPr="00A21BB6">
              <w:t xml:space="preserve"> </w:t>
            </w:r>
            <w:r w:rsidRPr="00A21BB6">
              <w:t>(для</w:t>
            </w:r>
            <w:r w:rsidR="002328BB" w:rsidRPr="00A21BB6">
              <w:t xml:space="preserve"> </w:t>
            </w:r>
            <w:r w:rsidRPr="00A21BB6">
              <w:t>юридического</w:t>
            </w:r>
            <w:r w:rsidR="002328BB" w:rsidRPr="00A21BB6">
              <w:t xml:space="preserve"> </w:t>
            </w:r>
            <w:r w:rsidRPr="00A21BB6">
              <w:t>лица),</w:t>
            </w:r>
            <w:r w:rsidR="002328BB" w:rsidRPr="00A21BB6">
              <w:t xml:space="preserve"> </w:t>
            </w:r>
            <w:r w:rsidRPr="00A21BB6">
              <w:t>об</w:t>
            </w:r>
            <w:r w:rsidR="002328BB" w:rsidRPr="00A21BB6">
              <w:t xml:space="preserve"> </w:t>
            </w:r>
            <w:r w:rsidRPr="00A21BB6">
              <w:t>отсутствии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отношении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решения</w:t>
            </w:r>
            <w:r w:rsidR="002328BB" w:rsidRPr="00A21BB6">
              <w:t xml:space="preserve"> </w:t>
            </w:r>
            <w:r w:rsidRPr="00A21BB6">
              <w:t>арбитражного</w:t>
            </w:r>
            <w:r w:rsidR="002328BB" w:rsidRPr="00A21BB6">
              <w:t xml:space="preserve"> </w:t>
            </w:r>
            <w:r w:rsidRPr="00A21BB6">
              <w:t>суда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признании</w:t>
            </w:r>
            <w:r w:rsidR="002328BB" w:rsidRPr="00A21BB6">
              <w:t xml:space="preserve"> </w:t>
            </w:r>
            <w:r w:rsidRPr="00A21BB6">
              <w:t>его</w:t>
            </w:r>
            <w:r w:rsidR="002328BB" w:rsidRPr="00A21BB6">
              <w:t xml:space="preserve"> </w:t>
            </w:r>
            <w:r w:rsidRPr="00A21BB6">
              <w:t>несостоятельным</w:t>
            </w:r>
            <w:r w:rsidR="002328BB" w:rsidRPr="00A21BB6">
              <w:t xml:space="preserve"> </w:t>
            </w:r>
            <w:r w:rsidRPr="00A21BB6">
              <w:t>(банкротом),</w:t>
            </w:r>
            <w:r w:rsidR="002328BB" w:rsidRPr="00A21BB6">
              <w:t xml:space="preserve"> </w:t>
            </w:r>
            <w:r w:rsidRPr="00A21BB6">
              <w:t>об</w:t>
            </w:r>
            <w:r w:rsidR="002328BB" w:rsidRPr="00A21BB6">
              <w:t xml:space="preserve"> </w:t>
            </w:r>
            <w:r w:rsidRPr="00A21BB6">
              <w:t>отсутствии</w:t>
            </w:r>
            <w:r w:rsidR="002328BB" w:rsidRPr="00A21BB6">
              <w:t xml:space="preserve"> </w:t>
            </w:r>
            <w:r w:rsidRPr="00A21BB6">
              <w:t>ареста</w:t>
            </w:r>
            <w:r w:rsidR="002328BB" w:rsidRPr="00A21BB6">
              <w:t xml:space="preserve"> </w:t>
            </w:r>
            <w:r w:rsidRPr="00A21BB6">
              <w:t>имущества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цен,</w:t>
            </w:r>
            <w:r w:rsidR="002328BB" w:rsidRPr="00A21BB6">
              <w:t xml:space="preserve"> </w:t>
            </w:r>
            <w:r w:rsidRPr="00A21BB6">
              <w:t>наложенного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решению</w:t>
            </w:r>
            <w:r w:rsidR="002328BB" w:rsidRPr="00A21BB6">
              <w:t xml:space="preserve"> </w:t>
            </w:r>
            <w:r w:rsidRPr="00A21BB6">
              <w:t>суда,</w:t>
            </w:r>
            <w:r w:rsidR="002328BB" w:rsidRPr="00A21BB6">
              <w:t xml:space="preserve"> </w:t>
            </w:r>
            <w:r w:rsidRPr="00A21BB6">
              <w:t>административного</w:t>
            </w:r>
            <w:r w:rsidR="002328BB" w:rsidRPr="00A21BB6">
              <w:t xml:space="preserve"> </w:t>
            </w:r>
            <w:r w:rsidRPr="00A21BB6">
              <w:t>органа,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proofErr w:type="spellStart"/>
            <w:r w:rsidRPr="00A21BB6">
              <w:t>неприостановлении</w:t>
            </w:r>
            <w:proofErr w:type="spellEnd"/>
            <w:r w:rsidR="002328BB" w:rsidRPr="00A21BB6">
              <w:t xml:space="preserve"> </w:t>
            </w:r>
            <w:r w:rsidRPr="00A21BB6">
              <w:t>экономической</w:t>
            </w:r>
            <w:r w:rsidR="002328BB" w:rsidRPr="00A21BB6">
              <w:t xml:space="preserve"> </w:t>
            </w:r>
            <w:r w:rsidRPr="00A21BB6">
              <w:t>деятельности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цен.</w:t>
            </w:r>
          </w:p>
          <w:p w:rsidR="00183811" w:rsidRPr="00A21BB6" w:rsidRDefault="00183811" w:rsidP="00724441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7"/>
          <w:p w:rsidR="00815182" w:rsidRPr="00A21BB6" w:rsidRDefault="00815182" w:rsidP="00237E8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A21BB6">
              <w:t>Участник</w:t>
            </w:r>
            <w:r w:rsidR="002328BB" w:rsidRPr="00A21BB6">
              <w:t xml:space="preserve"> </w:t>
            </w:r>
            <w:r w:rsidR="00466F9E" w:rsidRPr="00A21BB6">
              <w:t>запроса</w:t>
            </w:r>
            <w:r w:rsidR="002328BB" w:rsidRPr="00A21BB6">
              <w:t xml:space="preserve"> </w:t>
            </w:r>
            <w:r w:rsidR="00466F9E" w:rsidRPr="00A21BB6">
              <w:t>цен</w:t>
            </w:r>
            <w:r w:rsidR="002328BB" w:rsidRPr="00A21BB6">
              <w:t xml:space="preserve"> </w:t>
            </w:r>
            <w:r w:rsidRPr="00A21BB6">
              <w:t>вправе</w:t>
            </w:r>
            <w:r w:rsidR="002328BB" w:rsidRPr="00A21BB6">
              <w:t xml:space="preserve"> </w:t>
            </w:r>
            <w:r w:rsidRPr="00A21BB6">
              <w:t>приложить</w:t>
            </w:r>
            <w:r w:rsidR="002328BB" w:rsidRPr="00A21BB6">
              <w:t xml:space="preserve"> </w:t>
            </w:r>
            <w:r w:rsidRPr="00A21BB6">
              <w:t>к</w:t>
            </w:r>
            <w:r w:rsidR="002328BB" w:rsidRPr="00A21BB6">
              <w:t xml:space="preserve"> </w:t>
            </w:r>
            <w:r w:rsidRPr="00A21BB6">
              <w:t>заявке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участие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="004560F3" w:rsidRPr="00A21BB6">
              <w:t>запросе</w:t>
            </w:r>
            <w:r w:rsidR="002328BB" w:rsidRPr="00A21BB6">
              <w:t xml:space="preserve"> </w:t>
            </w:r>
            <w:r w:rsidR="004560F3" w:rsidRPr="00A21BB6">
              <w:t>цен</w:t>
            </w:r>
            <w:r w:rsidR="002328BB" w:rsidRPr="00A21BB6">
              <w:t xml:space="preserve"> </w:t>
            </w:r>
            <w:r w:rsidRPr="00A21BB6">
              <w:t>иные</w:t>
            </w:r>
            <w:r w:rsidR="002328BB" w:rsidRPr="00A21BB6">
              <w:t xml:space="preserve"> </w:t>
            </w:r>
            <w:r w:rsidRPr="00A21BB6">
              <w:t>документы,</w:t>
            </w:r>
            <w:r w:rsidR="002328BB" w:rsidRPr="00A21BB6">
              <w:t xml:space="preserve"> </w:t>
            </w:r>
            <w:r w:rsidRPr="00A21BB6">
              <w:t>которые,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мнению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="00466F9E" w:rsidRPr="00A21BB6">
              <w:t>запроса</w:t>
            </w:r>
            <w:r w:rsidR="002328BB" w:rsidRPr="00A21BB6">
              <w:t xml:space="preserve"> </w:t>
            </w:r>
            <w:r w:rsidR="00466F9E" w:rsidRPr="00A21BB6">
              <w:t>цен</w:t>
            </w:r>
            <w:r w:rsidRPr="00A21BB6">
              <w:t>,</w:t>
            </w:r>
            <w:r w:rsidR="002328BB" w:rsidRPr="00A21BB6">
              <w:t xml:space="preserve"> </w:t>
            </w:r>
            <w:r w:rsidRPr="00A21BB6">
              <w:t>подтверждают</w:t>
            </w:r>
            <w:r w:rsidR="002328BB" w:rsidRPr="00A21BB6">
              <w:t xml:space="preserve"> </w:t>
            </w:r>
            <w:r w:rsidRPr="00A21BB6">
              <w:t>соответствие</w:t>
            </w:r>
            <w:r w:rsidR="002328BB" w:rsidRPr="00A21BB6">
              <w:t xml:space="preserve"> </w:t>
            </w:r>
            <w:r w:rsidRPr="00A21BB6">
              <w:t>установленным</w:t>
            </w:r>
            <w:r w:rsidR="002328BB" w:rsidRPr="00A21BB6">
              <w:t xml:space="preserve"> </w:t>
            </w:r>
            <w:r w:rsidRPr="00A21BB6">
              <w:t>требованиям,</w:t>
            </w:r>
            <w:r w:rsidR="002328BB" w:rsidRPr="00A21BB6">
              <w:t xml:space="preserve"> </w:t>
            </w:r>
            <w:r w:rsidRPr="00A21BB6">
              <w:t>с</w:t>
            </w:r>
            <w:r w:rsidR="002328BB" w:rsidRPr="00A21BB6">
              <w:t xml:space="preserve"> </w:t>
            </w:r>
            <w:r w:rsidRPr="00A21BB6">
              <w:t>соответствующими</w:t>
            </w:r>
            <w:r w:rsidR="002328BB" w:rsidRPr="00A21BB6">
              <w:t xml:space="preserve"> </w:t>
            </w:r>
            <w:r w:rsidRPr="00A21BB6">
              <w:t>комментариями,</w:t>
            </w:r>
            <w:r w:rsidR="002328BB" w:rsidRPr="00A21BB6">
              <w:t xml:space="preserve"> </w:t>
            </w:r>
            <w:r w:rsidRPr="00A21BB6">
              <w:t>разъясняющими</w:t>
            </w:r>
            <w:r w:rsidR="002328BB" w:rsidRPr="00A21BB6">
              <w:t xml:space="preserve"> </w:t>
            </w:r>
            <w:r w:rsidRPr="00A21BB6">
              <w:t>цель</w:t>
            </w:r>
            <w:r w:rsidR="002328BB" w:rsidRPr="00A21BB6">
              <w:t xml:space="preserve"> </w:t>
            </w:r>
            <w:r w:rsidRPr="00A21BB6">
              <w:t>предоставления</w:t>
            </w:r>
            <w:r w:rsidR="002328BB" w:rsidRPr="00A21BB6">
              <w:t xml:space="preserve"> </w:t>
            </w:r>
            <w:r w:rsidRPr="00A21BB6">
              <w:t>этих</w:t>
            </w:r>
            <w:r w:rsidR="002328BB" w:rsidRPr="00A21BB6">
              <w:t xml:space="preserve"> </w:t>
            </w:r>
            <w:r w:rsidRPr="00A21BB6">
              <w:t>документов.</w:t>
            </w:r>
          </w:p>
          <w:p w:rsidR="00815182" w:rsidRPr="00A21BB6" w:rsidRDefault="00815182" w:rsidP="00237E8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A21BB6">
              <w:t>Все</w:t>
            </w:r>
            <w:r w:rsidR="002328BB" w:rsidRPr="00A21BB6">
              <w:t xml:space="preserve"> </w:t>
            </w:r>
            <w:r w:rsidRPr="00A21BB6">
              <w:t>указанные</w:t>
            </w:r>
            <w:r w:rsidR="002328BB" w:rsidRPr="00A21BB6">
              <w:t xml:space="preserve"> </w:t>
            </w:r>
            <w:r w:rsidRPr="00A21BB6">
              <w:t>документы</w:t>
            </w:r>
            <w:r w:rsidR="002328BB" w:rsidRPr="00A21BB6">
              <w:t xml:space="preserve"> </w:t>
            </w:r>
            <w:r w:rsidRPr="00A21BB6">
              <w:t>прилагаются</w:t>
            </w:r>
            <w:r w:rsidR="002328BB" w:rsidRPr="00A21BB6">
              <w:t xml:space="preserve"> </w:t>
            </w:r>
            <w:r w:rsidRPr="00A21BB6">
              <w:t>участником</w:t>
            </w:r>
            <w:r w:rsidR="002328BB" w:rsidRPr="00A21BB6">
              <w:t xml:space="preserve"> </w:t>
            </w:r>
            <w:r w:rsidRPr="00A21BB6">
              <w:t>к</w:t>
            </w:r>
            <w:r w:rsidR="002328BB" w:rsidRPr="00A21BB6">
              <w:t xml:space="preserve"> </w:t>
            </w:r>
            <w:r w:rsidRPr="00A21BB6">
              <w:t>заявке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участие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="004560F3" w:rsidRPr="00A21BB6">
              <w:t>запросе</w:t>
            </w:r>
            <w:r w:rsidR="002328BB" w:rsidRPr="00A21BB6">
              <w:t xml:space="preserve"> </w:t>
            </w:r>
            <w:r w:rsidR="004560F3" w:rsidRPr="00A21BB6">
              <w:t>цен</w:t>
            </w:r>
            <w:r w:rsidRPr="00A21BB6">
              <w:t>.</w:t>
            </w:r>
          </w:p>
        </w:tc>
      </w:tr>
      <w:tr w:rsidR="0086246F" w:rsidRPr="00A21BB6" w:rsidTr="00237E88">
        <w:trPr>
          <w:trHeight w:val="20"/>
        </w:trPr>
        <w:tc>
          <w:tcPr>
            <w:tcW w:w="781" w:type="dxa"/>
          </w:tcPr>
          <w:p w:rsidR="0086246F" w:rsidRPr="00A21BB6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1" w:name="_Ref317252608"/>
          </w:p>
        </w:tc>
        <w:bookmarkEnd w:id="181"/>
        <w:tc>
          <w:tcPr>
            <w:tcW w:w="2268" w:type="dxa"/>
          </w:tcPr>
          <w:p w:rsidR="0086246F" w:rsidRPr="00A21BB6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A21BB6">
              <w:rPr>
                <w:szCs w:val="24"/>
              </w:rPr>
              <w:t>Состав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заявки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="004560F3" w:rsidRPr="00A21BB6">
              <w:rPr>
                <w:szCs w:val="24"/>
              </w:rPr>
              <w:t>запросе</w:t>
            </w:r>
            <w:r w:rsidR="002328BB" w:rsidRPr="00A21BB6">
              <w:rPr>
                <w:szCs w:val="24"/>
              </w:rPr>
              <w:t xml:space="preserve"> </w:t>
            </w:r>
            <w:r w:rsidR="004560F3" w:rsidRPr="00A21BB6">
              <w:rPr>
                <w:szCs w:val="24"/>
              </w:rPr>
              <w:t>цен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порядок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размещения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документов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составе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заявки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="004560F3" w:rsidRPr="00A21BB6">
              <w:rPr>
                <w:szCs w:val="24"/>
              </w:rPr>
              <w:t>запросе</w:t>
            </w:r>
            <w:r w:rsidR="002328BB" w:rsidRPr="00A21BB6">
              <w:rPr>
                <w:szCs w:val="24"/>
              </w:rPr>
              <w:t xml:space="preserve"> </w:t>
            </w:r>
            <w:r w:rsidR="004560F3" w:rsidRPr="00A21BB6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86246F" w:rsidRPr="00A21BB6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A21BB6">
              <w:rPr>
                <w:szCs w:val="24"/>
              </w:rPr>
              <w:t>заявка</w:t>
            </w:r>
            <w:proofErr w:type="gramEnd"/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="004560F3" w:rsidRPr="00A21BB6">
              <w:rPr>
                <w:szCs w:val="24"/>
              </w:rPr>
              <w:t>запросе</w:t>
            </w:r>
            <w:r w:rsidR="002328BB" w:rsidRPr="00A21BB6">
              <w:rPr>
                <w:szCs w:val="24"/>
              </w:rPr>
              <w:t xml:space="preserve"> </w:t>
            </w:r>
            <w:r w:rsidR="004560F3" w:rsidRPr="00A21BB6">
              <w:rPr>
                <w:szCs w:val="24"/>
              </w:rPr>
              <w:t>цен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по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форме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соответствии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инструкциями,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приведенными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настоящей</w:t>
            </w:r>
            <w:r w:rsidR="002328BB" w:rsidRPr="00A21BB6">
              <w:rPr>
                <w:szCs w:val="24"/>
              </w:rPr>
              <w:t xml:space="preserve"> </w:t>
            </w:r>
            <w:r w:rsidR="003E0066" w:rsidRPr="00A21BB6">
              <w:rPr>
                <w:szCs w:val="24"/>
              </w:rPr>
              <w:t>документации</w:t>
            </w:r>
            <w:r w:rsidR="002328BB" w:rsidRPr="00A21BB6">
              <w:rPr>
                <w:szCs w:val="24"/>
              </w:rPr>
              <w:t xml:space="preserve"> </w:t>
            </w:r>
            <w:r w:rsidR="003E0066" w:rsidRPr="00A21BB6">
              <w:rPr>
                <w:szCs w:val="24"/>
              </w:rPr>
              <w:t>по</w:t>
            </w:r>
            <w:r w:rsidR="002328BB" w:rsidRPr="00A21BB6">
              <w:rPr>
                <w:szCs w:val="24"/>
              </w:rPr>
              <w:t xml:space="preserve"> </w:t>
            </w:r>
            <w:r w:rsidR="00466F9E" w:rsidRPr="00A21BB6">
              <w:rPr>
                <w:szCs w:val="24"/>
              </w:rPr>
              <w:t>запросу</w:t>
            </w:r>
            <w:r w:rsidR="002328BB" w:rsidRPr="00A21BB6">
              <w:rPr>
                <w:szCs w:val="24"/>
              </w:rPr>
              <w:t xml:space="preserve"> </w:t>
            </w:r>
            <w:r w:rsidR="00466F9E" w:rsidRPr="00A21BB6">
              <w:rPr>
                <w:szCs w:val="24"/>
              </w:rPr>
              <w:t>цен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(</w:t>
            </w:r>
            <w:r w:rsidRPr="00A21BB6">
              <w:rPr>
                <w:szCs w:val="24"/>
                <w:u w:val="single"/>
              </w:rPr>
              <w:t>раздел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1E70F7" w:rsidRPr="00A21BB6">
              <w:rPr>
                <w:szCs w:val="24"/>
                <w:u w:val="single"/>
              </w:rPr>
              <w:fldChar w:fldCharType="begin"/>
            </w:r>
            <w:r w:rsidR="001E70F7" w:rsidRPr="00A21BB6">
              <w:rPr>
                <w:szCs w:val="24"/>
                <w:u w:val="single"/>
              </w:rPr>
              <w:instrText xml:space="preserve"> REF _Ref317259138 \r \h </w:instrText>
            </w:r>
            <w:r w:rsidR="00A206E3" w:rsidRPr="00A21BB6">
              <w:rPr>
                <w:szCs w:val="24"/>
                <w:u w:val="single"/>
              </w:rPr>
              <w:instrText xml:space="preserve"> \* MERGEFORMAT </w:instrText>
            </w:r>
            <w:r w:rsidR="001E70F7" w:rsidRPr="00A21BB6">
              <w:rPr>
                <w:szCs w:val="24"/>
                <w:u w:val="single"/>
              </w:rPr>
            </w:r>
            <w:r w:rsidR="001E70F7" w:rsidRPr="00A21BB6">
              <w:rPr>
                <w:szCs w:val="24"/>
                <w:u w:val="single"/>
              </w:rPr>
              <w:fldChar w:fldCharType="separate"/>
            </w:r>
            <w:r w:rsidR="001648EB">
              <w:rPr>
                <w:szCs w:val="24"/>
                <w:u w:val="single"/>
              </w:rPr>
              <w:t>5</w:t>
            </w:r>
            <w:r w:rsidR="001E70F7" w:rsidRPr="00A21BB6">
              <w:rPr>
                <w:szCs w:val="24"/>
                <w:u w:val="single"/>
              </w:rPr>
              <w:fldChar w:fldCharType="end"/>
            </w:r>
            <w:r w:rsidRPr="00A21BB6">
              <w:rPr>
                <w:szCs w:val="24"/>
                <w:u w:val="single"/>
              </w:rPr>
              <w:t>,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A21BB6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A21BB6">
                <w:rPr>
                  <w:rStyle w:val="afa"/>
                  <w:color w:val="auto"/>
                  <w:szCs w:val="24"/>
                </w:rPr>
                <w:t xml:space="preserve"> </w:t>
              </w:r>
              <w:r w:rsidRPr="00A21BB6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A21BB6">
              <w:rPr>
                <w:szCs w:val="24"/>
              </w:rPr>
              <w:t>);</w:t>
            </w:r>
          </w:p>
          <w:p w:rsidR="005E691F" w:rsidRPr="00A21BB6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A21BB6">
              <w:rPr>
                <w:szCs w:val="24"/>
              </w:rPr>
              <w:t>анкета</w:t>
            </w:r>
            <w:proofErr w:type="gramEnd"/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(</w:t>
            </w:r>
            <w:r w:rsidRPr="00A21BB6">
              <w:rPr>
                <w:szCs w:val="24"/>
                <w:u w:val="single"/>
              </w:rPr>
              <w:t>раздел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1E70F7" w:rsidRPr="00A21BB6">
              <w:rPr>
                <w:szCs w:val="24"/>
                <w:u w:val="single"/>
              </w:rPr>
              <w:fldChar w:fldCharType="begin"/>
            </w:r>
            <w:r w:rsidR="001E70F7" w:rsidRPr="00A21BB6">
              <w:rPr>
                <w:szCs w:val="24"/>
                <w:u w:val="single"/>
              </w:rPr>
              <w:instrText xml:space="preserve"> REF _Ref317259149 \r \h </w:instrText>
            </w:r>
            <w:r w:rsidR="00A206E3" w:rsidRPr="00A21BB6">
              <w:rPr>
                <w:szCs w:val="24"/>
                <w:u w:val="single"/>
              </w:rPr>
              <w:instrText xml:space="preserve"> \* MERGEFORMAT </w:instrText>
            </w:r>
            <w:r w:rsidR="001E70F7" w:rsidRPr="00A21BB6">
              <w:rPr>
                <w:szCs w:val="24"/>
                <w:u w:val="single"/>
              </w:rPr>
            </w:r>
            <w:r w:rsidR="001E70F7" w:rsidRPr="00A21BB6">
              <w:rPr>
                <w:szCs w:val="24"/>
                <w:u w:val="single"/>
              </w:rPr>
              <w:fldChar w:fldCharType="separate"/>
            </w:r>
            <w:r w:rsidR="001648EB">
              <w:rPr>
                <w:szCs w:val="24"/>
                <w:u w:val="single"/>
              </w:rPr>
              <w:t>5</w:t>
            </w:r>
            <w:r w:rsidR="001E70F7" w:rsidRPr="00A21BB6">
              <w:rPr>
                <w:szCs w:val="24"/>
                <w:u w:val="single"/>
              </w:rPr>
              <w:fldChar w:fldCharType="end"/>
            </w:r>
            <w:r w:rsidRPr="00A21BB6">
              <w:rPr>
                <w:szCs w:val="24"/>
                <w:u w:val="single"/>
              </w:rPr>
              <w:t>,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A21BB6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A21BB6">
                <w:rPr>
                  <w:rStyle w:val="afa"/>
                  <w:color w:val="auto"/>
                  <w:szCs w:val="24"/>
                </w:rPr>
                <w:t xml:space="preserve"> </w:t>
              </w:r>
              <w:r w:rsidRPr="00A21BB6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A21BB6">
              <w:rPr>
                <w:szCs w:val="24"/>
              </w:rPr>
              <w:t>)</w:t>
            </w:r>
            <w:r w:rsidR="005E691F" w:rsidRPr="00A21BB6">
              <w:rPr>
                <w:szCs w:val="24"/>
              </w:rPr>
              <w:t>:</w:t>
            </w:r>
            <w:r w:rsidR="002328BB" w:rsidRPr="00A21BB6">
              <w:rPr>
                <w:szCs w:val="24"/>
              </w:rPr>
              <w:t xml:space="preserve"> </w:t>
            </w:r>
            <w:r w:rsidR="005E691F" w:rsidRPr="00A21BB6">
              <w:rPr>
                <w:szCs w:val="24"/>
                <w:u w:val="single"/>
              </w:rPr>
              <w:t>Таблица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5E691F" w:rsidRPr="00A21BB6">
              <w:rPr>
                <w:szCs w:val="24"/>
                <w:u w:val="single"/>
              </w:rPr>
              <w:t>1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5E691F" w:rsidRPr="00A21BB6">
              <w:rPr>
                <w:szCs w:val="24"/>
                <w:u w:val="single"/>
              </w:rPr>
              <w:t>«Сведения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5E691F" w:rsidRPr="00A21BB6">
              <w:rPr>
                <w:szCs w:val="24"/>
                <w:u w:val="single"/>
              </w:rPr>
              <w:t>об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5E691F" w:rsidRPr="00A21BB6">
              <w:rPr>
                <w:szCs w:val="24"/>
                <w:u w:val="single"/>
              </w:rPr>
              <w:t>участнике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5E691F" w:rsidRPr="00A21BB6">
              <w:rPr>
                <w:szCs w:val="24"/>
                <w:u w:val="single"/>
              </w:rPr>
              <w:t>запроса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5E691F" w:rsidRPr="00A21BB6">
              <w:rPr>
                <w:szCs w:val="24"/>
                <w:u w:val="single"/>
              </w:rPr>
              <w:t>цен»</w:t>
            </w:r>
            <w:r w:rsidR="005E691F" w:rsidRPr="00A21BB6">
              <w:rPr>
                <w:szCs w:val="24"/>
              </w:rPr>
              <w:t>,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  <w:u w:val="single"/>
              </w:rPr>
              <w:t>Таблица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142709" w:rsidRPr="00A21BB6">
              <w:rPr>
                <w:szCs w:val="24"/>
                <w:u w:val="single"/>
              </w:rPr>
              <w:t>2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142709" w:rsidRPr="00A21BB6">
              <w:rPr>
                <w:szCs w:val="24"/>
                <w:u w:val="single"/>
              </w:rPr>
              <w:t>«Сведения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142709" w:rsidRPr="00A21BB6">
              <w:rPr>
                <w:szCs w:val="24"/>
                <w:u w:val="single"/>
              </w:rPr>
              <w:t>о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142709" w:rsidRPr="00A21BB6">
              <w:rPr>
                <w:szCs w:val="24"/>
                <w:u w:val="single"/>
              </w:rPr>
              <w:t>цепочке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142709" w:rsidRPr="00A21BB6">
              <w:rPr>
                <w:szCs w:val="24"/>
                <w:u w:val="single"/>
              </w:rPr>
              <w:t>собственников,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142709" w:rsidRPr="00A21BB6">
              <w:rPr>
                <w:szCs w:val="24"/>
                <w:u w:val="single"/>
              </w:rPr>
              <w:t>включая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142709" w:rsidRPr="00A21BB6">
              <w:rPr>
                <w:szCs w:val="24"/>
                <w:u w:val="single"/>
              </w:rPr>
              <w:t>бенеф</w:t>
            </w:r>
            <w:r w:rsidR="005E691F" w:rsidRPr="00A21BB6">
              <w:rPr>
                <w:szCs w:val="24"/>
                <w:u w:val="single"/>
              </w:rPr>
              <w:t>ициаров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5E691F" w:rsidRPr="00A21BB6">
              <w:rPr>
                <w:szCs w:val="24"/>
                <w:u w:val="single"/>
              </w:rPr>
              <w:t>(в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5E691F" w:rsidRPr="00A21BB6">
              <w:rPr>
                <w:szCs w:val="24"/>
                <w:u w:val="single"/>
              </w:rPr>
              <w:t>том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5E691F" w:rsidRPr="00A21BB6">
              <w:rPr>
                <w:szCs w:val="24"/>
                <w:u w:val="single"/>
              </w:rPr>
              <w:t>числе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5E691F" w:rsidRPr="00A21BB6">
              <w:rPr>
                <w:szCs w:val="24"/>
                <w:u w:val="single"/>
              </w:rPr>
              <w:t>конечных)»</w:t>
            </w:r>
            <w:r w:rsidR="005E691F" w:rsidRPr="00A21BB6">
              <w:rPr>
                <w:szCs w:val="24"/>
              </w:rPr>
              <w:t>.</w:t>
            </w:r>
          </w:p>
          <w:p w:rsidR="005E691F" w:rsidRPr="00A21BB6" w:rsidRDefault="005E691F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A21BB6">
              <w:rPr>
                <w:szCs w:val="24"/>
              </w:rPr>
              <w:t>Таблица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2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должна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быть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оформлена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по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форме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и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соответствии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с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инструкциями,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приведенными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настоящей</w:t>
            </w:r>
            <w:r w:rsidR="002328BB" w:rsidRPr="00A21BB6">
              <w:rPr>
                <w:szCs w:val="24"/>
              </w:rPr>
              <w:t xml:space="preserve"> </w:t>
            </w:r>
            <w:r w:rsidR="003E0066" w:rsidRPr="00A21BB6">
              <w:rPr>
                <w:szCs w:val="24"/>
              </w:rPr>
              <w:t>документации</w:t>
            </w:r>
            <w:r w:rsidR="002328BB" w:rsidRPr="00A21BB6">
              <w:rPr>
                <w:szCs w:val="24"/>
              </w:rPr>
              <w:t xml:space="preserve"> </w:t>
            </w:r>
            <w:r w:rsidR="003E0066" w:rsidRPr="00A21BB6">
              <w:rPr>
                <w:szCs w:val="24"/>
              </w:rPr>
              <w:t>по</w:t>
            </w:r>
            <w:r w:rsidR="002328BB" w:rsidRPr="00A21BB6">
              <w:rPr>
                <w:szCs w:val="24"/>
              </w:rPr>
              <w:t xml:space="preserve"> </w:t>
            </w:r>
            <w:r w:rsidR="00466F9E" w:rsidRPr="00A21BB6">
              <w:rPr>
                <w:szCs w:val="24"/>
              </w:rPr>
              <w:t>запросу</w:t>
            </w:r>
            <w:r w:rsidR="002328BB" w:rsidRPr="00A21BB6">
              <w:rPr>
                <w:szCs w:val="24"/>
              </w:rPr>
              <w:t xml:space="preserve"> </w:t>
            </w:r>
            <w:r w:rsidR="00466F9E" w:rsidRPr="00A21BB6">
              <w:rPr>
                <w:szCs w:val="24"/>
              </w:rPr>
              <w:t>цен</w:t>
            </w:r>
            <w:r w:rsidR="00142709" w:rsidRPr="00A21BB6">
              <w:rPr>
                <w:szCs w:val="24"/>
              </w:rPr>
              <w:t>.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Все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сведения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и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документы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обязат</w:t>
            </w:r>
            <w:r w:rsidR="009513A0" w:rsidRPr="00A21BB6">
              <w:rPr>
                <w:szCs w:val="24"/>
              </w:rPr>
              <w:t>ельны</w:t>
            </w:r>
            <w:r w:rsidR="002328BB" w:rsidRPr="00A21BB6">
              <w:rPr>
                <w:szCs w:val="24"/>
              </w:rPr>
              <w:t xml:space="preserve"> </w:t>
            </w:r>
            <w:r w:rsidR="009513A0" w:rsidRPr="00A21BB6">
              <w:rPr>
                <w:szCs w:val="24"/>
              </w:rPr>
              <w:t>к</w:t>
            </w:r>
            <w:r w:rsidR="002328BB" w:rsidRPr="00A21BB6">
              <w:rPr>
                <w:szCs w:val="24"/>
              </w:rPr>
              <w:t xml:space="preserve"> </w:t>
            </w:r>
            <w:r w:rsidR="009513A0" w:rsidRPr="00A21BB6">
              <w:rPr>
                <w:szCs w:val="24"/>
              </w:rPr>
              <w:t>предоставлению</w:t>
            </w:r>
            <w:r w:rsidR="00C500A3" w:rsidRPr="00A21BB6">
              <w:rPr>
                <w:szCs w:val="24"/>
              </w:rPr>
              <w:t>.</w:t>
            </w:r>
            <w:r w:rsidR="002328BB" w:rsidRPr="00A21BB6">
              <w:rPr>
                <w:szCs w:val="24"/>
              </w:rPr>
              <w:t xml:space="preserve"> </w:t>
            </w:r>
          </w:p>
          <w:p w:rsidR="0086246F" w:rsidRPr="00A21BB6" w:rsidRDefault="00C500A3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A21BB6">
              <w:rPr>
                <w:szCs w:val="24"/>
              </w:rPr>
              <w:t>Таблица</w:t>
            </w:r>
            <w:r w:rsidR="002328BB" w:rsidRPr="00A21BB6">
              <w:rPr>
                <w:szCs w:val="24"/>
              </w:rPr>
              <w:t xml:space="preserve"> </w:t>
            </w:r>
            <w:r w:rsidR="005E691F" w:rsidRPr="00A21BB6">
              <w:rPr>
                <w:szCs w:val="24"/>
              </w:rPr>
              <w:t>2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должна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быть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представлена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составе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заявки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запросе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цен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двух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форматах</w:t>
            </w:r>
            <w:r w:rsidR="005E691F" w:rsidRPr="00A21BB6">
              <w:rPr>
                <w:szCs w:val="24"/>
              </w:rPr>
              <w:t>: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*.</w:t>
            </w:r>
            <w:r w:rsidRPr="00A21BB6">
              <w:rPr>
                <w:szCs w:val="24"/>
                <w:lang w:val="en-US"/>
              </w:rPr>
              <w:t>pdf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*.</w:t>
            </w:r>
            <w:proofErr w:type="spellStart"/>
            <w:r w:rsidRPr="00A21BB6">
              <w:rPr>
                <w:szCs w:val="24"/>
              </w:rPr>
              <w:t>xls</w:t>
            </w:r>
            <w:proofErr w:type="spellEnd"/>
            <w:r w:rsidR="0086246F" w:rsidRPr="00A21BB6">
              <w:rPr>
                <w:szCs w:val="24"/>
              </w:rPr>
              <w:t>;</w:t>
            </w:r>
          </w:p>
          <w:p w:rsidR="0086246F" w:rsidRPr="00A21BB6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A21BB6">
              <w:rPr>
                <w:szCs w:val="24"/>
              </w:rPr>
              <w:t>документы</w:t>
            </w:r>
            <w:proofErr w:type="gramEnd"/>
            <w:r w:rsidRPr="00A21BB6">
              <w:rPr>
                <w:szCs w:val="24"/>
              </w:rPr>
              <w:t>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указанные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  <w:u w:val="single"/>
              </w:rPr>
              <w:t>пункт</w:t>
            </w:r>
            <w:r w:rsidR="009513A0" w:rsidRPr="00A21BB6">
              <w:rPr>
                <w:szCs w:val="24"/>
                <w:u w:val="single"/>
              </w:rPr>
              <w:t>е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9513A0" w:rsidRPr="00A21BB6">
              <w:rPr>
                <w:szCs w:val="24"/>
                <w:u w:val="single"/>
              </w:rPr>
              <w:fldChar w:fldCharType="begin"/>
            </w:r>
            <w:r w:rsidR="009513A0" w:rsidRPr="00A21BB6">
              <w:rPr>
                <w:szCs w:val="24"/>
                <w:u w:val="single"/>
              </w:rPr>
              <w:instrText xml:space="preserve"> REF _Ref317257698 \r \h </w:instrText>
            </w:r>
            <w:r w:rsidR="00A206E3" w:rsidRPr="00A21BB6">
              <w:rPr>
                <w:szCs w:val="24"/>
                <w:u w:val="single"/>
              </w:rPr>
              <w:instrText xml:space="preserve"> \* MERGEFORMAT </w:instrText>
            </w:r>
            <w:r w:rsidR="009513A0" w:rsidRPr="00A21BB6">
              <w:rPr>
                <w:szCs w:val="24"/>
                <w:u w:val="single"/>
              </w:rPr>
            </w:r>
            <w:r w:rsidR="009513A0" w:rsidRPr="00A21BB6">
              <w:rPr>
                <w:szCs w:val="24"/>
                <w:u w:val="single"/>
              </w:rPr>
              <w:fldChar w:fldCharType="separate"/>
            </w:r>
            <w:r w:rsidR="001648EB">
              <w:rPr>
                <w:szCs w:val="24"/>
                <w:u w:val="single"/>
              </w:rPr>
              <w:t>13</w:t>
            </w:r>
            <w:r w:rsidR="009513A0" w:rsidRPr="00A21BB6">
              <w:rPr>
                <w:szCs w:val="24"/>
                <w:u w:val="single"/>
              </w:rPr>
              <w:fldChar w:fldCharType="end"/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7540C3" w:rsidRPr="00A21BB6">
              <w:rPr>
                <w:szCs w:val="24"/>
                <w:u w:val="single"/>
              </w:rPr>
              <w:t>раздела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7540C3" w:rsidRPr="00A21BB6">
              <w:rPr>
                <w:szCs w:val="24"/>
                <w:u w:val="single"/>
              </w:rPr>
              <w:fldChar w:fldCharType="begin"/>
            </w:r>
            <w:r w:rsidR="007540C3" w:rsidRPr="00A21BB6">
              <w:rPr>
                <w:szCs w:val="24"/>
                <w:u w:val="single"/>
              </w:rPr>
              <w:instrText xml:space="preserve"> REF _Ref317256731 \r \h </w:instrText>
            </w:r>
            <w:r w:rsidR="00A206E3" w:rsidRPr="00A21BB6">
              <w:rPr>
                <w:szCs w:val="24"/>
                <w:u w:val="single"/>
              </w:rPr>
              <w:instrText xml:space="preserve"> \* MERGEFORMAT </w:instrText>
            </w:r>
            <w:r w:rsidR="007540C3" w:rsidRPr="00A21BB6">
              <w:rPr>
                <w:szCs w:val="24"/>
                <w:u w:val="single"/>
              </w:rPr>
            </w:r>
            <w:r w:rsidR="007540C3" w:rsidRPr="00A21BB6">
              <w:rPr>
                <w:szCs w:val="24"/>
                <w:u w:val="single"/>
              </w:rPr>
              <w:fldChar w:fldCharType="separate"/>
            </w:r>
            <w:r w:rsidR="001648EB">
              <w:rPr>
                <w:szCs w:val="24"/>
                <w:u w:val="single"/>
              </w:rPr>
              <w:t>4</w:t>
            </w:r>
            <w:r w:rsidR="007540C3" w:rsidRPr="00A21BB6">
              <w:rPr>
                <w:szCs w:val="24"/>
                <w:u w:val="single"/>
              </w:rPr>
              <w:fldChar w:fldCharType="end"/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Pr="00A21BB6">
              <w:rPr>
                <w:szCs w:val="24"/>
                <w:u w:val="single"/>
              </w:rPr>
              <w:t>«Информационная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Pr="00A21BB6">
              <w:rPr>
                <w:szCs w:val="24"/>
                <w:u w:val="single"/>
              </w:rPr>
              <w:t>карта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466F9E" w:rsidRPr="00A21BB6">
              <w:rPr>
                <w:szCs w:val="24"/>
                <w:u w:val="single"/>
              </w:rPr>
              <w:t>запроса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466F9E" w:rsidRPr="00A21BB6">
              <w:rPr>
                <w:szCs w:val="24"/>
                <w:u w:val="single"/>
              </w:rPr>
              <w:t>цен</w:t>
            </w:r>
            <w:r w:rsidRPr="00A21BB6">
              <w:rPr>
                <w:szCs w:val="24"/>
                <w:u w:val="single"/>
              </w:rPr>
              <w:t>»</w:t>
            </w:r>
            <w:r w:rsidRPr="00A21BB6">
              <w:rPr>
                <w:szCs w:val="24"/>
              </w:rPr>
              <w:t>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подтверждающие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соответствие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участника</w:t>
            </w:r>
            <w:r w:rsidR="002328BB" w:rsidRPr="00A21BB6">
              <w:rPr>
                <w:szCs w:val="24"/>
              </w:rPr>
              <w:t xml:space="preserve"> </w:t>
            </w:r>
            <w:r w:rsidR="00466F9E" w:rsidRPr="00A21BB6">
              <w:rPr>
                <w:szCs w:val="24"/>
              </w:rPr>
              <w:t>запроса</w:t>
            </w:r>
            <w:r w:rsidR="002328BB" w:rsidRPr="00A21BB6">
              <w:rPr>
                <w:szCs w:val="24"/>
              </w:rPr>
              <w:t xml:space="preserve"> </w:t>
            </w:r>
            <w:r w:rsidR="00466F9E" w:rsidRPr="00A21BB6">
              <w:rPr>
                <w:szCs w:val="24"/>
              </w:rPr>
              <w:t>цен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установленным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требованиям;</w:t>
            </w:r>
          </w:p>
          <w:p w:rsidR="0086246F" w:rsidRPr="00A21BB6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A21BB6">
              <w:rPr>
                <w:rFonts w:eastAsia="Arial Unicode MS"/>
                <w:szCs w:val="24"/>
              </w:rPr>
              <w:t>техническое</w:t>
            </w:r>
            <w:proofErr w:type="gramEnd"/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предложение</w:t>
            </w:r>
            <w:r w:rsidR="00AC6B13" w:rsidRPr="00A21BB6">
              <w:rPr>
                <w:szCs w:val="24"/>
              </w:rPr>
              <w:t>,</w:t>
            </w:r>
            <w:r w:rsidR="002328BB" w:rsidRPr="00A21BB6">
              <w:rPr>
                <w:szCs w:val="24"/>
              </w:rPr>
              <w:t xml:space="preserve"> </w:t>
            </w:r>
            <w:r w:rsidR="00AC6B13" w:rsidRPr="00A21BB6">
              <w:rPr>
                <w:rFonts w:eastAsia="Calibri"/>
                <w:szCs w:val="24"/>
              </w:rPr>
              <w:t>подтверждающее</w:t>
            </w:r>
            <w:r w:rsidR="002328BB" w:rsidRPr="00A21BB6">
              <w:rPr>
                <w:rFonts w:eastAsia="Calibri"/>
                <w:szCs w:val="24"/>
              </w:rPr>
              <w:t xml:space="preserve"> </w:t>
            </w:r>
            <w:r w:rsidR="00AC6B13" w:rsidRPr="00A21BB6">
              <w:rPr>
                <w:rFonts w:eastAsia="Calibri"/>
                <w:szCs w:val="24"/>
              </w:rPr>
              <w:t>выполнение</w:t>
            </w:r>
            <w:r w:rsidR="002328BB" w:rsidRPr="00A21BB6">
              <w:rPr>
                <w:rFonts w:eastAsia="Calibri"/>
                <w:szCs w:val="24"/>
              </w:rPr>
              <w:t xml:space="preserve"> </w:t>
            </w:r>
            <w:r w:rsidR="00AC6B13" w:rsidRPr="00A21BB6">
              <w:rPr>
                <w:rFonts w:eastAsia="Calibri"/>
                <w:szCs w:val="24"/>
              </w:rPr>
              <w:t>каждого</w:t>
            </w:r>
            <w:r w:rsidR="002328BB" w:rsidRPr="00A21BB6">
              <w:rPr>
                <w:rFonts w:eastAsia="Calibri"/>
                <w:szCs w:val="24"/>
              </w:rPr>
              <w:t xml:space="preserve"> </w:t>
            </w:r>
            <w:r w:rsidR="00AC6B13" w:rsidRPr="00A21BB6">
              <w:rPr>
                <w:rFonts w:eastAsia="Calibri"/>
                <w:szCs w:val="24"/>
              </w:rPr>
              <w:t>технического</w:t>
            </w:r>
            <w:r w:rsidR="002328BB" w:rsidRPr="00A21BB6">
              <w:rPr>
                <w:rFonts w:eastAsia="Calibri"/>
                <w:szCs w:val="24"/>
              </w:rPr>
              <w:t xml:space="preserve"> </w:t>
            </w:r>
            <w:r w:rsidR="00AC6B13" w:rsidRPr="00A21BB6">
              <w:rPr>
                <w:rFonts w:eastAsia="Calibri"/>
                <w:szCs w:val="24"/>
              </w:rPr>
              <w:t>требования</w:t>
            </w:r>
            <w:r w:rsidR="002328BB" w:rsidRPr="00A21BB6">
              <w:rPr>
                <w:rFonts w:eastAsia="Calibri"/>
                <w:szCs w:val="24"/>
              </w:rPr>
              <w:t xml:space="preserve"> </w:t>
            </w:r>
            <w:r w:rsidR="00AC6B13" w:rsidRPr="00A21BB6">
              <w:rPr>
                <w:rFonts w:eastAsia="Calibri"/>
                <w:szCs w:val="24"/>
              </w:rPr>
              <w:t>(</w:t>
            </w:r>
            <w:r w:rsidR="00250FFF" w:rsidRPr="00A21BB6">
              <w:rPr>
                <w:szCs w:val="24"/>
                <w:u w:val="single"/>
              </w:rPr>
              <w:t>Том 2 «ТЕХНИЧЕСКАЯ ЧАСТЬ»</w:t>
            </w:r>
            <w:r w:rsidR="00AC6B13" w:rsidRPr="00A21BB6">
              <w:rPr>
                <w:rFonts w:eastAsia="Calibri"/>
                <w:szCs w:val="24"/>
              </w:rPr>
              <w:t>),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соответствии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инструкциями,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приведенными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настоящей</w:t>
            </w:r>
            <w:r w:rsidR="002328BB" w:rsidRPr="00A21BB6">
              <w:rPr>
                <w:szCs w:val="24"/>
              </w:rPr>
              <w:t xml:space="preserve"> </w:t>
            </w:r>
            <w:r w:rsidR="003E0066" w:rsidRPr="00A21BB6">
              <w:rPr>
                <w:szCs w:val="24"/>
              </w:rPr>
              <w:t>документации</w:t>
            </w:r>
            <w:r w:rsidR="002328BB" w:rsidRPr="00A21BB6">
              <w:rPr>
                <w:szCs w:val="24"/>
              </w:rPr>
              <w:t xml:space="preserve"> </w:t>
            </w:r>
            <w:r w:rsidR="003E0066" w:rsidRPr="00A21BB6">
              <w:rPr>
                <w:szCs w:val="24"/>
              </w:rPr>
              <w:t>по</w:t>
            </w:r>
            <w:r w:rsidR="002328BB" w:rsidRPr="00A21BB6">
              <w:rPr>
                <w:szCs w:val="24"/>
              </w:rPr>
              <w:t xml:space="preserve"> </w:t>
            </w:r>
            <w:r w:rsidR="00466F9E" w:rsidRPr="00A21BB6">
              <w:rPr>
                <w:szCs w:val="24"/>
              </w:rPr>
              <w:t>запросу</w:t>
            </w:r>
            <w:r w:rsidR="002328BB" w:rsidRPr="00A21BB6">
              <w:rPr>
                <w:szCs w:val="24"/>
              </w:rPr>
              <w:t xml:space="preserve"> </w:t>
            </w:r>
            <w:r w:rsidR="00466F9E" w:rsidRPr="00A21BB6">
              <w:rPr>
                <w:szCs w:val="24"/>
              </w:rPr>
              <w:t>цен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(</w:t>
            </w:r>
            <w:r w:rsidRPr="00A21BB6">
              <w:rPr>
                <w:szCs w:val="24"/>
                <w:u w:val="single"/>
              </w:rPr>
              <w:t>раздел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1E70F7" w:rsidRPr="00A21BB6">
              <w:rPr>
                <w:szCs w:val="24"/>
                <w:u w:val="single"/>
              </w:rPr>
              <w:fldChar w:fldCharType="begin"/>
            </w:r>
            <w:r w:rsidR="001E70F7" w:rsidRPr="00A21BB6">
              <w:rPr>
                <w:szCs w:val="24"/>
                <w:u w:val="single"/>
              </w:rPr>
              <w:instrText xml:space="preserve"> REF _Ref317259217 \r \h </w:instrText>
            </w:r>
            <w:r w:rsidR="00A206E3" w:rsidRPr="00A21BB6">
              <w:rPr>
                <w:szCs w:val="24"/>
                <w:u w:val="single"/>
              </w:rPr>
              <w:instrText xml:space="preserve"> \* MERGEFORMAT </w:instrText>
            </w:r>
            <w:r w:rsidR="001E70F7" w:rsidRPr="00A21BB6">
              <w:rPr>
                <w:szCs w:val="24"/>
                <w:u w:val="single"/>
              </w:rPr>
            </w:r>
            <w:r w:rsidR="001E70F7" w:rsidRPr="00A21BB6">
              <w:rPr>
                <w:szCs w:val="24"/>
                <w:u w:val="single"/>
              </w:rPr>
              <w:fldChar w:fldCharType="separate"/>
            </w:r>
            <w:r w:rsidR="001648EB">
              <w:rPr>
                <w:szCs w:val="24"/>
                <w:u w:val="single"/>
              </w:rPr>
              <w:t>5</w:t>
            </w:r>
            <w:r w:rsidR="001E70F7" w:rsidRPr="00A21BB6">
              <w:rPr>
                <w:szCs w:val="24"/>
                <w:u w:val="single"/>
              </w:rPr>
              <w:fldChar w:fldCharType="end"/>
            </w:r>
            <w:r w:rsidRPr="00A21BB6">
              <w:rPr>
                <w:szCs w:val="24"/>
                <w:u w:val="single"/>
              </w:rPr>
              <w:t>,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A21BB6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A21BB6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A21BB6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A21BB6">
              <w:rPr>
                <w:szCs w:val="24"/>
              </w:rPr>
              <w:t>)</w:t>
            </w:r>
            <w:r w:rsidR="00275B2E" w:rsidRPr="00A21BB6">
              <w:rPr>
                <w:szCs w:val="24"/>
              </w:rPr>
              <w:t>,</w:t>
            </w:r>
            <w:r w:rsidR="002328BB" w:rsidRPr="00A21BB6">
              <w:rPr>
                <w:szCs w:val="24"/>
              </w:rPr>
              <w:t xml:space="preserve"> </w:t>
            </w:r>
            <w:r w:rsidR="00275B2E"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="00275B2E" w:rsidRPr="00A21BB6">
              <w:rPr>
                <w:szCs w:val="24"/>
              </w:rPr>
              <w:t>том</w:t>
            </w:r>
            <w:r w:rsidR="002328BB" w:rsidRPr="00A21BB6">
              <w:rPr>
                <w:szCs w:val="24"/>
              </w:rPr>
              <w:t xml:space="preserve"> </w:t>
            </w:r>
            <w:r w:rsidR="00275B2E" w:rsidRPr="00A21BB6">
              <w:rPr>
                <w:szCs w:val="24"/>
              </w:rPr>
              <w:t>числе</w:t>
            </w:r>
            <w:r w:rsidR="002328BB" w:rsidRPr="00A21BB6">
              <w:rPr>
                <w:szCs w:val="24"/>
              </w:rPr>
              <w:t xml:space="preserve"> </w:t>
            </w:r>
            <w:r w:rsidR="00275B2E" w:rsidRPr="00A21BB6">
              <w:rPr>
                <w:szCs w:val="24"/>
              </w:rPr>
              <w:t>содержащее:</w:t>
            </w:r>
          </w:p>
          <w:p w:rsidR="00AC6B13" w:rsidRPr="00A21BB6" w:rsidRDefault="00AC6B13" w:rsidP="00A029B8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4"/>
                <w:szCs w:val="24"/>
              </w:rPr>
            </w:pPr>
            <w:proofErr w:type="gramStart"/>
            <w:r w:rsidRPr="00A21BB6">
              <w:rPr>
                <w:sz w:val="24"/>
                <w:szCs w:val="24"/>
              </w:rPr>
              <w:t>наименование</w:t>
            </w:r>
            <w:proofErr w:type="gramEnd"/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головного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разработчика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(в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соответствии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с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Р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50-605-80-93),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головного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изготовителя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(в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соответствии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с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Р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50-605-80-93)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и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страны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происхождения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оборудования;</w:t>
            </w:r>
          </w:p>
          <w:p w:rsidR="00AC6B13" w:rsidRPr="00A21BB6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4"/>
                <w:szCs w:val="24"/>
              </w:rPr>
            </w:pPr>
            <w:proofErr w:type="gramStart"/>
            <w:r w:rsidRPr="00A21BB6">
              <w:rPr>
                <w:sz w:val="24"/>
                <w:szCs w:val="24"/>
              </w:rPr>
              <w:t>описание</w:t>
            </w:r>
            <w:proofErr w:type="gramEnd"/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функциональных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характеристик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(потребительских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свойств)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товара,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его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количественных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и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качественных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характеристик;</w:t>
            </w:r>
          </w:p>
          <w:p w:rsidR="00AC6B13" w:rsidRPr="00A21BB6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4"/>
                <w:szCs w:val="24"/>
              </w:rPr>
            </w:pPr>
            <w:proofErr w:type="gramStart"/>
            <w:r w:rsidRPr="00A21BB6">
              <w:rPr>
                <w:sz w:val="24"/>
                <w:szCs w:val="24"/>
              </w:rPr>
              <w:t>указание</w:t>
            </w:r>
            <w:proofErr w:type="gramEnd"/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на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зарегистрированные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товарные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знаки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и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(или)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знаки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обслуживания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товара,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патенты,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полезные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модели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или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промышленные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образцы,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которым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будет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соответствовать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товар;</w:t>
            </w:r>
          </w:p>
          <w:p w:rsidR="00AC6B13" w:rsidRPr="00A21BB6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4"/>
                <w:szCs w:val="24"/>
              </w:rPr>
            </w:pPr>
            <w:proofErr w:type="gramStart"/>
            <w:r w:rsidRPr="00A21BB6">
              <w:rPr>
                <w:sz w:val="24"/>
                <w:szCs w:val="24"/>
              </w:rPr>
              <w:lastRenderedPageBreak/>
              <w:t>описание</w:t>
            </w:r>
            <w:proofErr w:type="gramEnd"/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комплектации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товара;</w:t>
            </w:r>
          </w:p>
          <w:p w:rsidR="00AC6B13" w:rsidRPr="00A21BB6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4"/>
                <w:szCs w:val="24"/>
              </w:rPr>
            </w:pPr>
            <w:proofErr w:type="gramStart"/>
            <w:r w:rsidRPr="00A21BB6">
              <w:rPr>
                <w:sz w:val="24"/>
                <w:szCs w:val="24"/>
              </w:rPr>
              <w:t>указание</w:t>
            </w:r>
            <w:proofErr w:type="gramEnd"/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количества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товаров.</w:t>
            </w:r>
          </w:p>
          <w:p w:rsidR="00D413CC" w:rsidRPr="00A21BB6" w:rsidRDefault="00250FFF" w:rsidP="00F621A8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A21BB6">
              <w:rPr>
                <w:rFonts w:eastAsia="Arial Unicode MS"/>
                <w:szCs w:val="24"/>
              </w:rPr>
              <w:t>документы</w:t>
            </w:r>
            <w:proofErr w:type="gramEnd"/>
            <w:r w:rsidRPr="00A21BB6">
              <w:rPr>
                <w:szCs w:val="24"/>
              </w:rPr>
              <w:t xml:space="preserve">, указанные в </w:t>
            </w:r>
            <w:r w:rsidRPr="00A21BB6">
              <w:rPr>
                <w:szCs w:val="24"/>
                <w:u w:val="single"/>
              </w:rPr>
              <w:t>пункте 11-</w:t>
            </w:r>
            <w:r w:rsidRPr="00A21BB6">
              <w:rPr>
                <w:szCs w:val="24"/>
                <w:u w:val="single"/>
              </w:rPr>
              <w:fldChar w:fldCharType="begin"/>
            </w:r>
            <w:r w:rsidRPr="00A21BB6">
              <w:rPr>
                <w:szCs w:val="24"/>
                <w:u w:val="single"/>
              </w:rPr>
              <w:instrText xml:space="preserve"> REF _Ref317257394 \r \h  \* MERGEFORMAT </w:instrText>
            </w:r>
            <w:r w:rsidRPr="00A21BB6">
              <w:rPr>
                <w:szCs w:val="24"/>
                <w:u w:val="single"/>
              </w:rPr>
            </w:r>
            <w:r w:rsidRPr="00A21BB6">
              <w:rPr>
                <w:szCs w:val="24"/>
                <w:u w:val="single"/>
              </w:rPr>
              <w:fldChar w:fldCharType="separate"/>
            </w:r>
            <w:r w:rsidR="001648EB">
              <w:rPr>
                <w:szCs w:val="24"/>
                <w:u w:val="single"/>
              </w:rPr>
              <w:t>12</w:t>
            </w:r>
            <w:r w:rsidRPr="00A21BB6">
              <w:rPr>
                <w:szCs w:val="24"/>
                <w:u w:val="single"/>
              </w:rPr>
              <w:fldChar w:fldCharType="end"/>
            </w:r>
            <w:r w:rsidRPr="00A21BB6">
              <w:rPr>
                <w:szCs w:val="24"/>
                <w:u w:val="single"/>
              </w:rPr>
              <w:t xml:space="preserve"> раздела </w:t>
            </w:r>
            <w:r w:rsidRPr="00A21BB6">
              <w:rPr>
                <w:szCs w:val="24"/>
                <w:u w:val="single"/>
              </w:rPr>
              <w:fldChar w:fldCharType="begin"/>
            </w:r>
            <w:r w:rsidRPr="00A21BB6">
              <w:rPr>
                <w:szCs w:val="24"/>
                <w:u w:val="single"/>
              </w:rPr>
              <w:instrText xml:space="preserve"> REF _Ref317257380 \r \h  \* MERGEFORMAT </w:instrText>
            </w:r>
            <w:r w:rsidRPr="00A21BB6">
              <w:rPr>
                <w:szCs w:val="24"/>
                <w:u w:val="single"/>
              </w:rPr>
            </w:r>
            <w:r w:rsidRPr="00A21BB6">
              <w:rPr>
                <w:szCs w:val="24"/>
                <w:u w:val="single"/>
              </w:rPr>
              <w:fldChar w:fldCharType="separate"/>
            </w:r>
            <w:r w:rsidR="001648EB">
              <w:rPr>
                <w:szCs w:val="24"/>
                <w:u w:val="single"/>
              </w:rPr>
              <w:t>4</w:t>
            </w:r>
            <w:r w:rsidRPr="00A21BB6">
              <w:rPr>
                <w:szCs w:val="24"/>
                <w:u w:val="single"/>
              </w:rPr>
              <w:fldChar w:fldCharType="end"/>
            </w:r>
            <w:r w:rsidRPr="00A21BB6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A21BB6">
              <w:rPr>
                <w:szCs w:val="24"/>
              </w:rPr>
              <w:t>, подтверждающие соответствие участника запрос</w:t>
            </w:r>
            <w:r w:rsidR="00F621A8" w:rsidRPr="00A21BB6">
              <w:rPr>
                <w:szCs w:val="24"/>
              </w:rPr>
              <w:t>а цен установленным требованиям.</w:t>
            </w:r>
          </w:p>
          <w:p w:rsidR="00961E02" w:rsidRPr="00A21BB6" w:rsidRDefault="00FA5D22" w:rsidP="009F5B09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A21BB6">
              <w:rPr>
                <w:szCs w:val="24"/>
              </w:rPr>
              <w:t>Если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разрешающие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документы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(любой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из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разрешающих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документов)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осуществление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видов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деятельности,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связанных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выполнением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договора,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право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заключение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которого,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является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предметом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настоящего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запроса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цен,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указанные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  <w:u w:val="single"/>
              </w:rPr>
              <w:t>пункт</w:t>
            </w:r>
            <w:r w:rsidR="00F621A8" w:rsidRPr="00A21BB6">
              <w:rPr>
                <w:szCs w:val="24"/>
                <w:u w:val="single"/>
              </w:rPr>
              <w:t>е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Pr="00A21BB6">
              <w:rPr>
                <w:szCs w:val="24"/>
                <w:u w:val="single"/>
              </w:rPr>
              <w:fldChar w:fldCharType="begin"/>
            </w:r>
            <w:r w:rsidRPr="00A21BB6">
              <w:rPr>
                <w:szCs w:val="24"/>
                <w:u w:val="single"/>
              </w:rPr>
              <w:instrText xml:space="preserve"> REF _Ref317252608 \r \h  \* MERGEFORMAT </w:instrText>
            </w:r>
            <w:r w:rsidRPr="00A21BB6">
              <w:rPr>
                <w:szCs w:val="24"/>
                <w:u w:val="single"/>
              </w:rPr>
            </w:r>
            <w:r w:rsidRPr="00A21BB6">
              <w:rPr>
                <w:szCs w:val="24"/>
                <w:u w:val="single"/>
              </w:rPr>
              <w:fldChar w:fldCharType="separate"/>
            </w:r>
            <w:r w:rsidR="001648EB">
              <w:rPr>
                <w:szCs w:val="24"/>
                <w:u w:val="single"/>
              </w:rPr>
              <w:t>14</w:t>
            </w:r>
            <w:r w:rsidRPr="00A21BB6">
              <w:rPr>
                <w:szCs w:val="24"/>
                <w:u w:val="single"/>
              </w:rPr>
              <w:fldChar w:fldCharType="end"/>
            </w:r>
            <w:r w:rsidR="00F621A8" w:rsidRPr="00A21BB6">
              <w:rPr>
                <w:szCs w:val="24"/>
                <w:u w:val="single"/>
              </w:rPr>
              <w:t>1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Pr="00A21BB6">
              <w:rPr>
                <w:szCs w:val="24"/>
                <w:u w:val="single"/>
              </w:rPr>
              <w:t>раздела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Pr="00A21BB6">
              <w:rPr>
                <w:szCs w:val="24"/>
                <w:u w:val="single"/>
              </w:rPr>
              <w:fldChar w:fldCharType="begin"/>
            </w:r>
            <w:r w:rsidRPr="00A21BB6">
              <w:rPr>
                <w:szCs w:val="24"/>
                <w:u w:val="single"/>
              </w:rPr>
              <w:instrText xml:space="preserve"> REF _Ref317257480 \r \h  \* MERGEFORMAT </w:instrText>
            </w:r>
            <w:r w:rsidRPr="00A21BB6">
              <w:rPr>
                <w:szCs w:val="24"/>
                <w:u w:val="single"/>
              </w:rPr>
            </w:r>
            <w:r w:rsidRPr="00A21BB6">
              <w:rPr>
                <w:szCs w:val="24"/>
                <w:u w:val="single"/>
              </w:rPr>
              <w:fldChar w:fldCharType="separate"/>
            </w:r>
            <w:r w:rsidR="001648EB">
              <w:rPr>
                <w:szCs w:val="24"/>
                <w:u w:val="single"/>
              </w:rPr>
              <w:t>4</w:t>
            </w:r>
            <w:r w:rsidRPr="00A21BB6">
              <w:rPr>
                <w:szCs w:val="24"/>
                <w:u w:val="single"/>
              </w:rPr>
              <w:fldChar w:fldCharType="end"/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Pr="00A21BB6">
              <w:rPr>
                <w:szCs w:val="24"/>
                <w:u w:val="single"/>
              </w:rPr>
              <w:t>«Информационная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Pr="00A21BB6">
              <w:rPr>
                <w:szCs w:val="24"/>
                <w:u w:val="single"/>
              </w:rPr>
              <w:t>карта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Pr="00A21BB6">
              <w:rPr>
                <w:szCs w:val="24"/>
                <w:u w:val="single"/>
              </w:rPr>
              <w:t>запроса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Pr="00A21BB6">
              <w:rPr>
                <w:szCs w:val="24"/>
                <w:u w:val="single"/>
              </w:rPr>
              <w:t>цен»</w:t>
            </w:r>
            <w:r w:rsidRPr="00A21BB6">
              <w:rPr>
                <w:szCs w:val="24"/>
              </w:rPr>
              <w:t>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заканчивают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свое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действие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период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момента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изначально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установленного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срока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окончания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подачи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заявок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до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момента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выбора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победителя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запроса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цен,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новый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разрешающий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документ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представлен,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то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состав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заявки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запросе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цен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включаются: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ранее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действовавшее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разрешение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документы,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подтверждающие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запрос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нового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разрешающего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документа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подтверждением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о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приеме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такого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запроса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от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соответствующего</w:t>
            </w:r>
            <w:r w:rsidR="002328BB" w:rsidRPr="00A21BB6">
              <w:rPr>
                <w:szCs w:val="24"/>
              </w:rPr>
              <w:t xml:space="preserve"> </w:t>
            </w:r>
            <w:r w:rsidR="00250FFF" w:rsidRPr="00A21BB6">
              <w:rPr>
                <w:szCs w:val="24"/>
              </w:rPr>
              <w:t>органа.</w:t>
            </w:r>
          </w:p>
        </w:tc>
      </w:tr>
      <w:tr w:rsidR="00C87330" w:rsidRPr="00A21BB6" w:rsidTr="00237E88">
        <w:trPr>
          <w:trHeight w:val="20"/>
        </w:trPr>
        <w:tc>
          <w:tcPr>
            <w:tcW w:w="781" w:type="dxa"/>
          </w:tcPr>
          <w:p w:rsidR="00C87330" w:rsidRPr="00A21BB6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2" w:name="_Ref317254826"/>
          </w:p>
        </w:tc>
        <w:bookmarkEnd w:id="182"/>
        <w:tc>
          <w:tcPr>
            <w:tcW w:w="2268" w:type="dxa"/>
          </w:tcPr>
          <w:p w:rsidR="00647F8D" w:rsidRPr="00A21BB6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A21BB6">
              <w:rPr>
                <w:spacing w:val="-6"/>
                <w:szCs w:val="24"/>
              </w:rPr>
              <w:t>Возможность</w:t>
            </w:r>
            <w:r w:rsidR="002328BB" w:rsidRPr="00A21BB6">
              <w:rPr>
                <w:spacing w:val="-6"/>
                <w:szCs w:val="24"/>
              </w:rPr>
              <w:t xml:space="preserve"> </w:t>
            </w:r>
            <w:r w:rsidRPr="00A21BB6">
              <w:rPr>
                <w:spacing w:val="-6"/>
                <w:szCs w:val="24"/>
              </w:rPr>
              <w:t>проведения</w:t>
            </w:r>
            <w:r w:rsidR="002328BB" w:rsidRPr="00A21BB6">
              <w:rPr>
                <w:spacing w:val="-6"/>
                <w:szCs w:val="24"/>
              </w:rPr>
              <w:t xml:space="preserve"> </w:t>
            </w:r>
            <w:r w:rsidRPr="00A21BB6">
              <w:rPr>
                <w:spacing w:val="-6"/>
                <w:szCs w:val="24"/>
              </w:rPr>
              <w:t>процедуры</w:t>
            </w:r>
            <w:r w:rsidR="002328BB" w:rsidRPr="00A21BB6">
              <w:rPr>
                <w:spacing w:val="-6"/>
                <w:szCs w:val="24"/>
              </w:rPr>
              <w:t xml:space="preserve"> </w:t>
            </w:r>
            <w:r w:rsidRPr="00A21BB6">
              <w:rPr>
                <w:spacing w:val="-6"/>
                <w:szCs w:val="24"/>
              </w:rPr>
              <w:t>переторжки</w:t>
            </w:r>
            <w:r w:rsidR="002328BB" w:rsidRPr="00A21BB6">
              <w:rPr>
                <w:spacing w:val="-6"/>
                <w:szCs w:val="24"/>
              </w:rPr>
              <w:t xml:space="preserve"> </w:t>
            </w:r>
            <w:r w:rsidR="00270981" w:rsidRPr="00A21BB6">
              <w:rPr>
                <w:spacing w:val="-6"/>
                <w:szCs w:val="24"/>
              </w:rPr>
              <w:t>по</w:t>
            </w:r>
            <w:r w:rsidR="002328BB" w:rsidRPr="00A21BB6">
              <w:rPr>
                <w:spacing w:val="-6"/>
                <w:szCs w:val="24"/>
              </w:rPr>
              <w:t xml:space="preserve"> </w:t>
            </w:r>
            <w:r w:rsidR="00270981" w:rsidRPr="00A21BB6">
              <w:rPr>
                <w:spacing w:val="-6"/>
                <w:szCs w:val="24"/>
              </w:rPr>
              <w:t>снижению</w:t>
            </w:r>
            <w:r w:rsidR="002328BB" w:rsidRPr="00A21BB6">
              <w:rPr>
                <w:spacing w:val="-6"/>
                <w:szCs w:val="24"/>
              </w:rPr>
              <w:t xml:space="preserve"> </w:t>
            </w:r>
            <w:r w:rsidR="00270981" w:rsidRPr="00A21BB6">
              <w:rPr>
                <w:spacing w:val="-6"/>
                <w:szCs w:val="24"/>
              </w:rPr>
              <w:t>первоначально</w:t>
            </w:r>
            <w:r w:rsidR="002328BB" w:rsidRPr="00A21BB6">
              <w:rPr>
                <w:spacing w:val="-6"/>
                <w:szCs w:val="24"/>
              </w:rPr>
              <w:t xml:space="preserve"> </w:t>
            </w:r>
            <w:r w:rsidR="00270981" w:rsidRPr="00A21BB6">
              <w:rPr>
                <w:spacing w:val="-6"/>
                <w:szCs w:val="24"/>
              </w:rPr>
              <w:t>указанной</w:t>
            </w:r>
            <w:r w:rsidR="002328BB" w:rsidRPr="00A21BB6">
              <w:rPr>
                <w:spacing w:val="-6"/>
                <w:szCs w:val="24"/>
              </w:rPr>
              <w:t xml:space="preserve"> </w:t>
            </w:r>
            <w:r w:rsidR="00270981" w:rsidRPr="00A21BB6">
              <w:rPr>
                <w:spacing w:val="-6"/>
                <w:szCs w:val="24"/>
              </w:rPr>
              <w:t>в</w:t>
            </w:r>
            <w:r w:rsidR="002328BB" w:rsidRPr="00A21BB6">
              <w:rPr>
                <w:spacing w:val="-6"/>
                <w:szCs w:val="24"/>
              </w:rPr>
              <w:t xml:space="preserve"> </w:t>
            </w:r>
            <w:r w:rsidR="00270981" w:rsidRPr="00A21BB6">
              <w:rPr>
                <w:spacing w:val="-6"/>
                <w:szCs w:val="24"/>
              </w:rPr>
              <w:t>заявке</w:t>
            </w:r>
            <w:r w:rsidR="002328BB" w:rsidRPr="00A21BB6">
              <w:rPr>
                <w:spacing w:val="-6"/>
                <w:szCs w:val="24"/>
              </w:rPr>
              <w:t xml:space="preserve"> </w:t>
            </w:r>
            <w:r w:rsidR="00270981" w:rsidRPr="00A21BB6">
              <w:rPr>
                <w:spacing w:val="-6"/>
                <w:szCs w:val="24"/>
              </w:rPr>
              <w:t>цены</w:t>
            </w:r>
            <w:r w:rsidR="002328BB" w:rsidRPr="00A21BB6">
              <w:rPr>
                <w:spacing w:val="-6"/>
                <w:szCs w:val="24"/>
              </w:rPr>
              <w:t xml:space="preserve"> </w:t>
            </w:r>
            <w:r w:rsidR="001558C3" w:rsidRPr="00A21BB6">
              <w:rPr>
                <w:spacing w:val="-6"/>
                <w:szCs w:val="24"/>
              </w:rPr>
              <w:t>договора</w:t>
            </w:r>
          </w:p>
        </w:tc>
        <w:tc>
          <w:tcPr>
            <w:tcW w:w="11624" w:type="dxa"/>
          </w:tcPr>
          <w:p w:rsidR="00C87330" w:rsidRPr="00A21BB6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A21BB6">
              <w:rPr>
                <w:szCs w:val="24"/>
              </w:rPr>
              <w:t>В</w:t>
            </w:r>
            <w:r w:rsidR="00C87330" w:rsidRPr="00A21BB6">
              <w:rPr>
                <w:szCs w:val="24"/>
              </w:rPr>
              <w:t>озможна</w:t>
            </w:r>
            <w:r w:rsidR="002328BB" w:rsidRPr="00A21BB6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A21BB6" w:rsidTr="00237E88">
        <w:trPr>
          <w:trHeight w:val="20"/>
        </w:trPr>
        <w:tc>
          <w:tcPr>
            <w:tcW w:w="781" w:type="dxa"/>
          </w:tcPr>
          <w:p w:rsidR="001F7063" w:rsidRPr="00A21BB6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3" w:name="_Ref317250778"/>
          </w:p>
        </w:tc>
        <w:bookmarkEnd w:id="183"/>
        <w:tc>
          <w:tcPr>
            <w:tcW w:w="2268" w:type="dxa"/>
          </w:tcPr>
          <w:p w:rsidR="001F7063" w:rsidRPr="00A21BB6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A21BB6">
              <w:rPr>
                <w:szCs w:val="24"/>
              </w:rPr>
              <w:t>Место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срок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окончания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подачи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заявок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="004560F3" w:rsidRPr="00A21BB6">
              <w:rPr>
                <w:szCs w:val="24"/>
              </w:rPr>
              <w:t>запросе</w:t>
            </w:r>
            <w:r w:rsidR="002328BB" w:rsidRPr="00A21BB6">
              <w:rPr>
                <w:szCs w:val="24"/>
              </w:rPr>
              <w:t xml:space="preserve"> </w:t>
            </w:r>
            <w:r w:rsidR="004560F3" w:rsidRPr="00A21BB6">
              <w:rPr>
                <w:szCs w:val="24"/>
              </w:rPr>
              <w:t>цен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(открытия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доступа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к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поданным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заявкам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="004560F3" w:rsidRPr="00A21BB6">
              <w:rPr>
                <w:szCs w:val="24"/>
              </w:rPr>
              <w:t>запросе</w:t>
            </w:r>
            <w:r w:rsidR="002328BB" w:rsidRPr="00A21BB6">
              <w:rPr>
                <w:szCs w:val="24"/>
              </w:rPr>
              <w:t xml:space="preserve"> </w:t>
            </w:r>
            <w:r w:rsidR="004560F3" w:rsidRPr="00A21BB6">
              <w:rPr>
                <w:szCs w:val="24"/>
              </w:rPr>
              <w:t>цен</w:t>
            </w:r>
            <w:r w:rsidRPr="00A21BB6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250FFF" w:rsidRPr="00A21BB6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A21BB6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A21BB6">
                <w:rPr>
                  <w:rStyle w:val="afa"/>
                  <w:szCs w:val="24"/>
                </w:rPr>
                <w:t>www.a-k-d.ru</w:t>
              </w:r>
            </w:hyperlink>
            <w:r w:rsidRPr="00A21BB6">
              <w:rPr>
                <w:szCs w:val="24"/>
              </w:rPr>
              <w:t>.</w:t>
            </w:r>
          </w:p>
          <w:p w:rsidR="001F7063" w:rsidRPr="00A21BB6" w:rsidRDefault="00250FFF" w:rsidP="00E63D0E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A21BB6">
              <w:rPr>
                <w:szCs w:val="24"/>
              </w:rPr>
              <w:t>11:00 (время московское) «</w:t>
            </w:r>
            <w:r w:rsidR="00F621A8" w:rsidRPr="00A21BB6">
              <w:rPr>
                <w:szCs w:val="24"/>
              </w:rPr>
              <w:t>1</w:t>
            </w:r>
            <w:r w:rsidR="00E63D0E">
              <w:rPr>
                <w:szCs w:val="24"/>
              </w:rPr>
              <w:t>7</w:t>
            </w:r>
            <w:r w:rsidRPr="00A21BB6">
              <w:rPr>
                <w:szCs w:val="24"/>
              </w:rPr>
              <w:t>» Декабря 2013 г.</w:t>
            </w:r>
          </w:p>
        </w:tc>
      </w:tr>
      <w:tr w:rsidR="00686193" w:rsidRPr="00A21BB6" w:rsidTr="00237E88">
        <w:trPr>
          <w:trHeight w:val="20"/>
        </w:trPr>
        <w:tc>
          <w:tcPr>
            <w:tcW w:w="781" w:type="dxa"/>
          </w:tcPr>
          <w:p w:rsidR="00686193" w:rsidRPr="00A21BB6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4" w:name="_Ref317254136"/>
          </w:p>
        </w:tc>
        <w:bookmarkEnd w:id="184"/>
        <w:tc>
          <w:tcPr>
            <w:tcW w:w="2268" w:type="dxa"/>
          </w:tcPr>
          <w:p w:rsidR="00686193" w:rsidRPr="00A21BB6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A21BB6">
              <w:rPr>
                <w:szCs w:val="24"/>
              </w:rPr>
              <w:t>Срок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проведения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отборочной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оценочной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стадии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рассмотрения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заявок</w:t>
            </w:r>
          </w:p>
        </w:tc>
        <w:tc>
          <w:tcPr>
            <w:tcW w:w="11624" w:type="dxa"/>
          </w:tcPr>
          <w:p w:rsidR="00250FFF" w:rsidRPr="00A21BB6" w:rsidRDefault="00250FFF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A21BB6">
              <w:rPr>
                <w:szCs w:val="24"/>
              </w:rPr>
              <w:t xml:space="preserve">119017, г. Москва, </w:t>
            </w:r>
            <w:proofErr w:type="spellStart"/>
            <w:r w:rsidRPr="00A21BB6">
              <w:rPr>
                <w:szCs w:val="24"/>
              </w:rPr>
              <w:t>Пыжевский</w:t>
            </w:r>
            <w:proofErr w:type="spellEnd"/>
            <w:r w:rsidRPr="00A21BB6">
              <w:rPr>
                <w:szCs w:val="24"/>
              </w:rPr>
              <w:t xml:space="preserve"> пер., д. 6, Департамент организации закупок. </w:t>
            </w:r>
          </w:p>
          <w:p w:rsidR="00250FFF" w:rsidRPr="00A21BB6" w:rsidRDefault="00250FFF" w:rsidP="00250FFF">
            <w:pPr>
              <w:pStyle w:val="Times12"/>
              <w:widowControl w:val="0"/>
              <w:ind w:firstLine="0"/>
              <w:rPr>
                <w:szCs w:val="24"/>
              </w:rPr>
            </w:pPr>
            <w:r w:rsidRPr="00A21BB6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F621A8" w:rsidRPr="00A21BB6">
              <w:rPr>
                <w:szCs w:val="24"/>
              </w:rPr>
              <w:t>1</w:t>
            </w:r>
            <w:r w:rsidR="00E63D0E">
              <w:rPr>
                <w:szCs w:val="24"/>
              </w:rPr>
              <w:t>8</w:t>
            </w:r>
            <w:r w:rsidRPr="00A21BB6">
              <w:rPr>
                <w:szCs w:val="24"/>
              </w:rPr>
              <w:t>» Декабря 2013 г.</w:t>
            </w:r>
          </w:p>
          <w:p w:rsidR="00375486" w:rsidRPr="00A21BB6" w:rsidRDefault="00250FFF" w:rsidP="00E63D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A21BB6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D04565" w:rsidRPr="00A21BB6">
              <w:rPr>
                <w:szCs w:val="24"/>
              </w:rPr>
              <w:t>«</w:t>
            </w:r>
            <w:r w:rsidR="00F621A8" w:rsidRPr="00A21BB6">
              <w:rPr>
                <w:szCs w:val="24"/>
              </w:rPr>
              <w:t>1</w:t>
            </w:r>
            <w:r w:rsidR="00E63D0E">
              <w:rPr>
                <w:szCs w:val="24"/>
              </w:rPr>
              <w:t>8</w:t>
            </w:r>
            <w:bookmarkStart w:id="185" w:name="_GoBack"/>
            <w:bookmarkEnd w:id="185"/>
            <w:r w:rsidR="00D04565" w:rsidRPr="00A21BB6">
              <w:rPr>
                <w:szCs w:val="24"/>
              </w:rPr>
              <w:t>» Декабря 2013 г</w:t>
            </w:r>
            <w:r w:rsidRPr="00A21BB6">
              <w:rPr>
                <w:szCs w:val="24"/>
              </w:rPr>
              <w:t>.</w:t>
            </w:r>
          </w:p>
        </w:tc>
      </w:tr>
      <w:tr w:rsidR="00375486" w:rsidRPr="00A21BB6" w:rsidTr="00237E88">
        <w:trPr>
          <w:trHeight w:val="20"/>
        </w:trPr>
        <w:tc>
          <w:tcPr>
            <w:tcW w:w="781" w:type="dxa"/>
          </w:tcPr>
          <w:p w:rsidR="00375486" w:rsidRPr="00A21BB6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75486" w:rsidRPr="00A21BB6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A21BB6">
              <w:rPr>
                <w:szCs w:val="24"/>
              </w:rPr>
              <w:t>Оценка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заявок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lastRenderedPageBreak/>
              <w:t>участие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запросе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405FB7" w:rsidRPr="00A21BB6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A21BB6">
              <w:rPr>
                <w:szCs w:val="24"/>
              </w:rPr>
              <w:lastRenderedPageBreak/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качестве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единого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базиса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сравнения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ценовых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предложений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используются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цены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предложений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участников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lastRenderedPageBreak/>
              <w:t>учетом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всех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налогов,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сборов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прочих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расходов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соответствии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законодательством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Российской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Федер</w:t>
            </w:r>
            <w:r w:rsidR="000B34A2" w:rsidRPr="00A21BB6">
              <w:rPr>
                <w:szCs w:val="24"/>
              </w:rPr>
              <w:t>ации.</w:t>
            </w:r>
          </w:p>
        </w:tc>
      </w:tr>
      <w:tr w:rsidR="000316C6" w:rsidRPr="00A21BB6" w:rsidTr="00237E88">
        <w:trPr>
          <w:trHeight w:val="20"/>
        </w:trPr>
        <w:tc>
          <w:tcPr>
            <w:tcW w:w="781" w:type="dxa"/>
          </w:tcPr>
          <w:p w:rsidR="000316C6" w:rsidRPr="00A21BB6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6" w:name="_Ref317254659"/>
          </w:p>
        </w:tc>
        <w:bookmarkEnd w:id="186"/>
        <w:tc>
          <w:tcPr>
            <w:tcW w:w="2268" w:type="dxa"/>
          </w:tcPr>
          <w:p w:rsidR="000316C6" w:rsidRPr="00A21BB6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A21BB6">
              <w:rPr>
                <w:spacing w:val="-6"/>
              </w:rPr>
              <w:t>Срок</w:t>
            </w:r>
            <w:r w:rsidR="002328BB" w:rsidRPr="00A21BB6">
              <w:rPr>
                <w:spacing w:val="-6"/>
              </w:rPr>
              <w:t xml:space="preserve"> </w:t>
            </w:r>
            <w:r w:rsidR="000316C6" w:rsidRPr="00A21BB6">
              <w:rPr>
                <w:spacing w:val="-6"/>
              </w:rPr>
              <w:t>заключения</w:t>
            </w:r>
            <w:r w:rsidR="002328BB" w:rsidRPr="00A21BB6">
              <w:rPr>
                <w:spacing w:val="-6"/>
              </w:rPr>
              <w:t xml:space="preserve"> </w:t>
            </w:r>
            <w:r w:rsidR="000316C6" w:rsidRPr="00A21BB6">
              <w:rPr>
                <w:spacing w:val="-6"/>
              </w:rPr>
              <w:t>договора/</w:t>
            </w:r>
            <w:proofErr w:type="spellStart"/>
            <w:r w:rsidR="000316C6" w:rsidRPr="00A21BB6">
              <w:rPr>
                <w:bCs/>
                <w:i/>
              </w:rPr>
              <w:t>ов</w:t>
            </w:r>
            <w:proofErr w:type="spellEnd"/>
            <w:r w:rsidR="002328BB" w:rsidRPr="00A21BB6">
              <w:rPr>
                <w:bCs/>
                <w:i/>
              </w:rPr>
              <w:t xml:space="preserve"> </w:t>
            </w:r>
            <w:r w:rsidR="000316C6" w:rsidRPr="00A21BB6">
              <w:rPr>
                <w:bCs/>
                <w:i/>
              </w:rPr>
              <w:t>[в</w:t>
            </w:r>
            <w:r w:rsidR="002328BB" w:rsidRPr="00A21BB6">
              <w:rPr>
                <w:bCs/>
                <w:i/>
              </w:rPr>
              <w:t xml:space="preserve"> </w:t>
            </w:r>
            <w:r w:rsidR="000316C6" w:rsidRPr="00A21BB6">
              <w:rPr>
                <w:bCs/>
                <w:i/>
              </w:rPr>
              <w:t>отношении</w:t>
            </w:r>
            <w:r w:rsidR="002328BB" w:rsidRPr="00A21BB6">
              <w:rPr>
                <w:bCs/>
                <w:i/>
              </w:rPr>
              <w:t xml:space="preserve"> </w:t>
            </w:r>
            <w:r w:rsidR="000316C6" w:rsidRPr="00A21BB6">
              <w:rPr>
                <w:bCs/>
                <w:i/>
              </w:rPr>
              <w:t>каждого</w:t>
            </w:r>
            <w:r w:rsidR="002328BB" w:rsidRPr="00A21BB6">
              <w:rPr>
                <w:bCs/>
                <w:i/>
              </w:rPr>
              <w:t xml:space="preserve"> </w:t>
            </w:r>
            <w:r w:rsidR="000316C6" w:rsidRPr="00A21BB6">
              <w:rPr>
                <w:bCs/>
                <w:i/>
              </w:rPr>
              <w:t>лота]</w:t>
            </w:r>
            <w:r w:rsidR="000316C6" w:rsidRPr="00A21BB6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C4293B" w:rsidRPr="00A21BB6" w:rsidRDefault="00C4293B" w:rsidP="00237E88">
            <w:pPr>
              <w:widowControl w:val="0"/>
              <w:ind w:right="153" w:firstLine="637"/>
              <w:jc w:val="both"/>
              <w:rPr>
                <w:b/>
                <w:bCs/>
                <w:i/>
              </w:rPr>
            </w:pPr>
            <w:r w:rsidRPr="00A21BB6">
              <w:t>Заказчик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течение</w:t>
            </w:r>
            <w:r w:rsidR="002328BB" w:rsidRPr="00A21BB6">
              <w:t xml:space="preserve"> </w:t>
            </w:r>
            <w:r w:rsidR="00A07CB9" w:rsidRPr="00A21BB6">
              <w:t>10 (десяти) дней</w:t>
            </w:r>
            <w:r w:rsidR="002328BB" w:rsidRPr="00A21BB6">
              <w:t xml:space="preserve"> </w:t>
            </w:r>
            <w:r w:rsidRPr="00A21BB6">
              <w:t>со</w:t>
            </w:r>
            <w:r w:rsidR="002328BB" w:rsidRPr="00A21BB6">
              <w:t xml:space="preserve"> </w:t>
            </w:r>
            <w:r w:rsidRPr="00A21BB6">
              <w:t>дня</w:t>
            </w:r>
            <w:r w:rsidR="002328BB" w:rsidRPr="00A21BB6">
              <w:t xml:space="preserve"> </w:t>
            </w:r>
            <w:r w:rsidRPr="00A21BB6">
              <w:t>размещения</w:t>
            </w:r>
            <w:r w:rsidR="002328BB" w:rsidRPr="00A21BB6">
              <w:t xml:space="preserve"> </w:t>
            </w:r>
            <w:r w:rsidRPr="00A21BB6">
              <w:t>протокола</w:t>
            </w:r>
            <w:r w:rsidR="002328BB" w:rsidRPr="00A21BB6">
              <w:t xml:space="preserve"> </w:t>
            </w:r>
            <w:r w:rsidRPr="00A21BB6">
              <w:t>заседания</w:t>
            </w:r>
            <w:r w:rsidR="002328BB" w:rsidRPr="00A21BB6">
              <w:t xml:space="preserve"> </w:t>
            </w:r>
            <w:r w:rsidRPr="00A21BB6">
              <w:t>закупочной</w:t>
            </w:r>
            <w:r w:rsidR="002328BB" w:rsidRPr="00A21BB6">
              <w:t xml:space="preserve"> </w:t>
            </w:r>
            <w:r w:rsidRPr="00A21BB6">
              <w:t>комиссии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подведению</w:t>
            </w:r>
            <w:r w:rsidR="002328BB" w:rsidRPr="00A21BB6">
              <w:t xml:space="preserve"> </w:t>
            </w:r>
            <w:r w:rsidRPr="00A21BB6">
              <w:t>итогов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официальном</w:t>
            </w:r>
            <w:r w:rsidR="002328BB" w:rsidRPr="00A21BB6">
              <w:t xml:space="preserve"> </w:t>
            </w:r>
            <w:r w:rsidRPr="00A21BB6">
              <w:t>сайте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ЭТП</w:t>
            </w:r>
            <w:r w:rsidR="002328BB" w:rsidRPr="00A21BB6">
              <w:t xml:space="preserve"> </w:t>
            </w:r>
            <w:r w:rsidRPr="00A21BB6">
              <w:t>передает</w:t>
            </w:r>
            <w:r w:rsidR="002328BB" w:rsidRPr="00A21BB6">
              <w:t xml:space="preserve"> </w:t>
            </w:r>
            <w:r w:rsidRPr="00A21BB6">
              <w:t>победителю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проект</w:t>
            </w:r>
            <w:r w:rsidR="002328BB" w:rsidRPr="00A21BB6">
              <w:t xml:space="preserve"> </w:t>
            </w:r>
            <w:r w:rsidRPr="00A21BB6">
              <w:t>договора,</w:t>
            </w:r>
            <w:r w:rsidR="002328BB" w:rsidRPr="00A21BB6">
              <w:t xml:space="preserve"> </w:t>
            </w:r>
            <w:r w:rsidRPr="00A21BB6">
              <w:t>который</w:t>
            </w:r>
            <w:r w:rsidR="002328BB" w:rsidRPr="00A21BB6">
              <w:t xml:space="preserve"> </w:t>
            </w:r>
            <w:r w:rsidRPr="00A21BB6">
              <w:t>составляется</w:t>
            </w:r>
            <w:r w:rsidR="002328BB" w:rsidRPr="00A21BB6">
              <w:t xml:space="preserve"> </w:t>
            </w:r>
            <w:r w:rsidRPr="00A21BB6">
              <w:t>путем</w:t>
            </w:r>
            <w:r w:rsidR="002328BB" w:rsidRPr="00A21BB6">
              <w:t xml:space="preserve"> </w:t>
            </w:r>
            <w:r w:rsidRPr="00A21BB6">
              <w:t>включения</w:t>
            </w:r>
            <w:r w:rsidR="002328BB" w:rsidRPr="00A21BB6">
              <w:t xml:space="preserve"> </w:t>
            </w:r>
            <w:r w:rsidRPr="00A21BB6">
              <w:t>условий</w:t>
            </w:r>
            <w:r w:rsidR="002328BB" w:rsidRPr="00A21BB6">
              <w:t xml:space="preserve"> </w:t>
            </w:r>
            <w:r w:rsidRPr="00A21BB6">
              <w:t>исполнения</w:t>
            </w:r>
            <w:r w:rsidR="002328BB" w:rsidRPr="00A21BB6">
              <w:t xml:space="preserve"> </w:t>
            </w:r>
            <w:r w:rsidRPr="00A21BB6">
              <w:t>договора,</w:t>
            </w:r>
            <w:r w:rsidR="002328BB" w:rsidRPr="00A21BB6">
              <w:t xml:space="preserve"> </w:t>
            </w:r>
            <w:r w:rsidRPr="00A21BB6">
              <w:t>предложенных</w:t>
            </w:r>
            <w:r w:rsidR="002328BB" w:rsidRPr="00A21BB6">
              <w:t xml:space="preserve"> </w:t>
            </w:r>
            <w:r w:rsidRPr="00A21BB6">
              <w:t>победителем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заявке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участие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запросе</w:t>
            </w:r>
            <w:r w:rsidR="002328BB" w:rsidRPr="00A21BB6">
              <w:t xml:space="preserve"> </w:t>
            </w:r>
            <w:r w:rsidRPr="00A21BB6">
              <w:t>цен,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проект</w:t>
            </w:r>
            <w:r w:rsidR="002328BB" w:rsidRPr="00A21BB6">
              <w:t xml:space="preserve"> </w:t>
            </w:r>
            <w:r w:rsidRPr="00A21BB6">
              <w:t>договора,</w:t>
            </w:r>
            <w:r w:rsidR="002328BB" w:rsidRPr="00A21BB6">
              <w:t xml:space="preserve"> </w:t>
            </w:r>
            <w:r w:rsidRPr="00A21BB6">
              <w:t>прилагаемый</w:t>
            </w:r>
            <w:r w:rsidR="002328BB" w:rsidRPr="00A21BB6">
              <w:t xml:space="preserve"> </w:t>
            </w:r>
            <w:r w:rsidRPr="00A21BB6">
              <w:t>к</w:t>
            </w:r>
            <w:r w:rsidR="002328BB" w:rsidRPr="00A21BB6">
              <w:t xml:space="preserve"> </w:t>
            </w:r>
            <w:r w:rsidRPr="00A21BB6">
              <w:t>документации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запросу</w:t>
            </w:r>
            <w:r w:rsidR="002328BB" w:rsidRPr="00A21BB6">
              <w:t xml:space="preserve"> </w:t>
            </w:r>
            <w:r w:rsidRPr="00A21BB6">
              <w:t>цен.</w:t>
            </w:r>
            <w:r w:rsidR="002328BB" w:rsidRPr="00A21BB6">
              <w:t xml:space="preserve"> </w:t>
            </w:r>
            <w:r w:rsidRPr="00A21BB6">
              <w:t>Победитель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обязан</w:t>
            </w:r>
            <w:r w:rsidR="002328BB" w:rsidRPr="00A21BB6">
              <w:t xml:space="preserve"> </w:t>
            </w:r>
            <w:r w:rsidRPr="00A21BB6">
              <w:t>предоставить</w:t>
            </w:r>
            <w:r w:rsidR="002328BB" w:rsidRPr="00A21BB6">
              <w:t xml:space="preserve"> </w:t>
            </w:r>
            <w:r w:rsidRPr="00A21BB6">
              <w:t>заказчику</w:t>
            </w:r>
            <w:r w:rsidR="002328BB" w:rsidRPr="00A21BB6">
              <w:t xml:space="preserve"> </w:t>
            </w:r>
            <w:r w:rsidRPr="00A21BB6">
              <w:t>подписанный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заверенный</w:t>
            </w:r>
            <w:r w:rsidR="002328BB" w:rsidRPr="00A21BB6">
              <w:t xml:space="preserve"> </w:t>
            </w:r>
            <w:r w:rsidRPr="00A21BB6">
              <w:t>печатью</w:t>
            </w:r>
            <w:r w:rsidR="002328BB" w:rsidRPr="00A21BB6">
              <w:t xml:space="preserve"> </w:t>
            </w:r>
            <w:r w:rsidRPr="00A21BB6">
              <w:t>со</w:t>
            </w:r>
            <w:r w:rsidR="002328BB" w:rsidRPr="00A21BB6">
              <w:t xml:space="preserve"> </w:t>
            </w:r>
            <w:r w:rsidRPr="00A21BB6">
              <w:t>стороны</w:t>
            </w:r>
            <w:r w:rsidR="002328BB" w:rsidRPr="00A21BB6">
              <w:t xml:space="preserve"> </w:t>
            </w:r>
            <w:r w:rsidRPr="00A21BB6">
              <w:t>победителя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договор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течение</w:t>
            </w:r>
            <w:r w:rsidR="002328BB" w:rsidRPr="00A21BB6">
              <w:t xml:space="preserve"> </w:t>
            </w:r>
            <w:r w:rsidRPr="00A21BB6">
              <w:t>10</w:t>
            </w:r>
            <w:r w:rsidR="002328BB" w:rsidRPr="00A21BB6">
              <w:t xml:space="preserve"> </w:t>
            </w:r>
            <w:r w:rsidRPr="00A21BB6">
              <w:t>(десяти)</w:t>
            </w:r>
            <w:r w:rsidR="002328BB" w:rsidRPr="00A21BB6">
              <w:t xml:space="preserve"> </w:t>
            </w:r>
            <w:r w:rsidRPr="00A21BB6">
              <w:t>дней</w:t>
            </w:r>
            <w:r w:rsidR="002328BB" w:rsidRPr="00A21BB6">
              <w:t xml:space="preserve"> </w:t>
            </w:r>
            <w:r w:rsidRPr="00A21BB6">
              <w:t>со</w:t>
            </w:r>
            <w:r w:rsidR="002328BB" w:rsidRPr="00A21BB6">
              <w:t xml:space="preserve"> </w:t>
            </w:r>
            <w:r w:rsidRPr="00A21BB6">
              <w:t>дня</w:t>
            </w:r>
            <w:r w:rsidR="002328BB" w:rsidRPr="00A21BB6">
              <w:t xml:space="preserve"> </w:t>
            </w:r>
            <w:r w:rsidRPr="00A21BB6">
              <w:t>направления</w:t>
            </w:r>
            <w:r w:rsidR="002328BB" w:rsidRPr="00A21BB6">
              <w:t xml:space="preserve"> </w:t>
            </w:r>
            <w:r w:rsidRPr="00A21BB6">
              <w:t>указанного</w:t>
            </w:r>
            <w:r w:rsidR="002328BB" w:rsidRPr="00A21BB6">
              <w:t xml:space="preserve"> </w:t>
            </w:r>
            <w:r w:rsidRPr="00A21BB6">
              <w:t>договора.</w:t>
            </w:r>
            <w:r w:rsidR="002328BB" w:rsidRPr="00A21BB6">
              <w:rPr>
                <w:b/>
                <w:bCs/>
                <w:i/>
              </w:rPr>
              <w:t xml:space="preserve"> </w:t>
            </w:r>
          </w:p>
          <w:p w:rsidR="000316C6" w:rsidRPr="00A21BB6" w:rsidRDefault="00C353C8" w:rsidP="00237E88">
            <w:pPr>
              <w:widowControl w:val="0"/>
              <w:ind w:right="153" w:firstLine="637"/>
              <w:jc w:val="both"/>
            </w:pPr>
            <w:r w:rsidRPr="00A21BB6">
              <w:rPr>
                <w:bCs/>
              </w:rPr>
              <w:t>Д</w:t>
            </w:r>
            <w:r w:rsidR="00C4293B" w:rsidRPr="00A21BB6">
              <w:t>оговор</w:t>
            </w:r>
            <w:r w:rsidR="002328BB" w:rsidRPr="00A21BB6">
              <w:t xml:space="preserve"> </w:t>
            </w:r>
            <w:r w:rsidR="00C4293B" w:rsidRPr="00A21BB6">
              <w:t>заключается</w:t>
            </w:r>
            <w:r w:rsidR="002328BB" w:rsidRPr="00A21BB6">
              <w:t xml:space="preserve"> </w:t>
            </w:r>
            <w:r w:rsidR="000316C6" w:rsidRPr="00A21BB6">
              <w:t>в</w:t>
            </w:r>
            <w:r w:rsidR="002328BB" w:rsidRPr="00A21BB6">
              <w:t xml:space="preserve"> </w:t>
            </w:r>
            <w:r w:rsidR="000316C6" w:rsidRPr="00A21BB6">
              <w:t>течение</w:t>
            </w:r>
            <w:r w:rsidR="002328BB" w:rsidRPr="00A21BB6">
              <w:t xml:space="preserve"> </w:t>
            </w:r>
            <w:r w:rsidR="000316C6" w:rsidRPr="00A21BB6">
              <w:rPr>
                <w:bCs/>
              </w:rPr>
              <w:t>20</w:t>
            </w:r>
            <w:r w:rsidR="002328BB" w:rsidRPr="00A21BB6">
              <w:rPr>
                <w:bCs/>
              </w:rPr>
              <w:t xml:space="preserve"> </w:t>
            </w:r>
            <w:r w:rsidR="000316C6" w:rsidRPr="00A21BB6">
              <w:t>дней,</w:t>
            </w:r>
            <w:r w:rsidR="002328BB" w:rsidRPr="00A21BB6">
              <w:t xml:space="preserve"> </w:t>
            </w:r>
            <w:r w:rsidR="000316C6" w:rsidRPr="00A21BB6">
              <w:t>но</w:t>
            </w:r>
            <w:r w:rsidR="002328BB" w:rsidRPr="00A21BB6">
              <w:t xml:space="preserve"> </w:t>
            </w:r>
            <w:r w:rsidR="000316C6" w:rsidRPr="00A21BB6">
              <w:t>не</w:t>
            </w:r>
            <w:r w:rsidR="002328BB" w:rsidRPr="00A21BB6">
              <w:t xml:space="preserve"> </w:t>
            </w:r>
            <w:r w:rsidR="000316C6" w:rsidRPr="00A21BB6">
              <w:t>ранее</w:t>
            </w:r>
            <w:r w:rsidR="002328BB" w:rsidRPr="00A21BB6">
              <w:t xml:space="preserve"> </w:t>
            </w:r>
            <w:r w:rsidR="000316C6" w:rsidRPr="00A21BB6">
              <w:t>10</w:t>
            </w:r>
            <w:r w:rsidR="002328BB" w:rsidRPr="00A21BB6">
              <w:t xml:space="preserve"> </w:t>
            </w:r>
            <w:r w:rsidR="000316C6" w:rsidRPr="00A21BB6">
              <w:t>дней</w:t>
            </w:r>
            <w:r w:rsidR="002328BB" w:rsidRPr="00A21BB6">
              <w:t xml:space="preserve"> </w:t>
            </w:r>
            <w:r w:rsidR="000316C6" w:rsidRPr="00A21BB6">
              <w:t>со</w:t>
            </w:r>
            <w:r w:rsidR="002328BB" w:rsidRPr="00A21BB6">
              <w:t xml:space="preserve"> </w:t>
            </w:r>
            <w:r w:rsidR="000316C6" w:rsidRPr="00A21BB6">
              <w:t>дня</w:t>
            </w:r>
            <w:r w:rsidR="002328BB" w:rsidRPr="00A21BB6">
              <w:t xml:space="preserve"> </w:t>
            </w:r>
            <w:r w:rsidR="000316C6" w:rsidRPr="00A21BB6">
              <w:t>размещения</w:t>
            </w:r>
            <w:r w:rsidR="002328BB" w:rsidRPr="00A21BB6">
              <w:t xml:space="preserve"> </w:t>
            </w:r>
            <w:r w:rsidR="00454B58" w:rsidRPr="00A21BB6">
              <w:t>на</w:t>
            </w:r>
            <w:r w:rsidR="002328BB" w:rsidRPr="00A21BB6">
              <w:t xml:space="preserve"> </w:t>
            </w:r>
            <w:r w:rsidR="00454B58" w:rsidRPr="00A21BB6">
              <w:t>официальном</w:t>
            </w:r>
            <w:r w:rsidR="002328BB" w:rsidRPr="00A21BB6">
              <w:t xml:space="preserve"> </w:t>
            </w:r>
            <w:r w:rsidR="00454B58" w:rsidRPr="00A21BB6">
              <w:t>сайте</w:t>
            </w:r>
            <w:r w:rsidR="002328BB" w:rsidRPr="00A21BB6">
              <w:t xml:space="preserve"> </w:t>
            </w:r>
            <w:r w:rsidR="00454B58" w:rsidRPr="00A21BB6">
              <w:t>и</w:t>
            </w:r>
            <w:r w:rsidR="002328BB" w:rsidRPr="00A21BB6">
              <w:t xml:space="preserve"> </w:t>
            </w:r>
            <w:r w:rsidR="00454B58" w:rsidRPr="00A21BB6">
              <w:t>на</w:t>
            </w:r>
            <w:r w:rsidR="002328BB" w:rsidRPr="00A21BB6">
              <w:t xml:space="preserve"> </w:t>
            </w:r>
            <w:r w:rsidR="00454B58" w:rsidRPr="00A21BB6">
              <w:t>ЭТП</w:t>
            </w:r>
            <w:r w:rsidR="002328BB" w:rsidRPr="00A21BB6">
              <w:t xml:space="preserve"> </w:t>
            </w:r>
            <w:r w:rsidR="00454B58" w:rsidRPr="00A21BB6">
              <w:t>протокола,</w:t>
            </w:r>
            <w:r w:rsidR="002328BB" w:rsidRPr="00A21BB6">
              <w:t xml:space="preserve"> </w:t>
            </w:r>
            <w:r w:rsidR="00454B58" w:rsidRPr="00A21BB6">
              <w:t>на</w:t>
            </w:r>
            <w:r w:rsidR="002328BB" w:rsidRPr="00A21BB6">
              <w:t xml:space="preserve"> </w:t>
            </w:r>
            <w:r w:rsidR="00454B58" w:rsidRPr="00A21BB6">
              <w:t>основании</w:t>
            </w:r>
            <w:r w:rsidR="002328BB" w:rsidRPr="00A21BB6">
              <w:t xml:space="preserve"> </w:t>
            </w:r>
            <w:r w:rsidR="00454B58" w:rsidRPr="00A21BB6">
              <w:t>которого</w:t>
            </w:r>
            <w:r w:rsidR="002328BB" w:rsidRPr="00A21BB6">
              <w:t xml:space="preserve"> </w:t>
            </w:r>
            <w:r w:rsidR="00454B58" w:rsidRPr="00A21BB6">
              <w:t>заключается</w:t>
            </w:r>
            <w:r w:rsidR="002328BB" w:rsidRPr="00A21BB6">
              <w:t xml:space="preserve"> </w:t>
            </w:r>
            <w:r w:rsidR="00454B58" w:rsidRPr="00A21BB6">
              <w:t>договор</w:t>
            </w:r>
            <w:r w:rsidR="006D126A" w:rsidRPr="00A21BB6">
              <w:t>.</w:t>
            </w:r>
          </w:p>
          <w:p w:rsidR="006D126A" w:rsidRPr="00A21BB6" w:rsidRDefault="006D126A" w:rsidP="00237E88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A21BB6">
              <w:rPr>
                <w:spacing w:val="-6"/>
              </w:rPr>
              <w:t>До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заключения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договора,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победитель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запроса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цен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представляет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обновленную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таблицу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сведений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о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цепочке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собственников,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включая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бенефициаров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(в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том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числе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конечных),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в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случае,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если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в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такие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сведения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были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внесены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изменения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либо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справку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об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отсутствии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изменений.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Срок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подписания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победителем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запроса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цен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справки,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подтверждающей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актуальность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информации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–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не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ранее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5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(пяти)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дней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до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заключения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договора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(с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двух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сторон)</w:t>
            </w:r>
            <w:r w:rsidR="00454B58" w:rsidRPr="00A21BB6">
              <w:rPr>
                <w:spacing w:val="-6"/>
              </w:rPr>
              <w:t>.</w:t>
            </w:r>
          </w:p>
        </w:tc>
      </w:tr>
      <w:tr w:rsidR="00380FA3" w:rsidRPr="00A21BB6" w:rsidTr="00237E88">
        <w:trPr>
          <w:trHeight w:val="20"/>
        </w:trPr>
        <w:tc>
          <w:tcPr>
            <w:tcW w:w="781" w:type="dxa"/>
          </w:tcPr>
          <w:p w:rsidR="00380FA3" w:rsidRPr="00A21BB6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A21BB6" w:rsidRDefault="00380FA3" w:rsidP="00237E88">
            <w:pPr>
              <w:widowControl w:val="0"/>
              <w:ind w:right="153"/>
              <w:rPr>
                <w:spacing w:val="-6"/>
              </w:rPr>
            </w:pPr>
            <w:r w:rsidRPr="00A21BB6">
              <w:rPr>
                <w:spacing w:val="-6"/>
              </w:rPr>
              <w:t>Обеспечение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исполнения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обязательств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по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договору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bCs/>
                <w:i/>
              </w:rPr>
              <w:t>[в</w:t>
            </w:r>
            <w:r w:rsidR="002328BB" w:rsidRPr="00A21BB6">
              <w:rPr>
                <w:bCs/>
                <w:i/>
              </w:rPr>
              <w:t xml:space="preserve"> </w:t>
            </w:r>
            <w:r w:rsidRPr="00A21BB6">
              <w:rPr>
                <w:bCs/>
                <w:i/>
              </w:rPr>
              <w:t>отношении</w:t>
            </w:r>
            <w:r w:rsidR="002328BB" w:rsidRPr="00A21BB6">
              <w:rPr>
                <w:bCs/>
                <w:i/>
              </w:rPr>
              <w:t xml:space="preserve"> </w:t>
            </w:r>
            <w:r w:rsidRPr="00A21BB6">
              <w:rPr>
                <w:bCs/>
                <w:i/>
              </w:rPr>
              <w:t>каждого</w:t>
            </w:r>
            <w:r w:rsidR="002328BB" w:rsidRPr="00A21BB6">
              <w:rPr>
                <w:bCs/>
                <w:i/>
              </w:rPr>
              <w:t xml:space="preserve"> </w:t>
            </w:r>
            <w:r w:rsidRPr="00A21BB6">
              <w:rPr>
                <w:bCs/>
                <w:i/>
              </w:rPr>
              <w:t>лота]</w:t>
            </w:r>
            <w:r w:rsidRPr="00A21BB6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A21BB6" w:rsidRDefault="00A07CB9" w:rsidP="00A07CB9">
            <w:pPr>
              <w:pStyle w:val="Times12"/>
              <w:widowControl w:val="0"/>
              <w:ind w:firstLine="0"/>
              <w:rPr>
                <w:szCs w:val="24"/>
              </w:rPr>
            </w:pPr>
            <w:r w:rsidRPr="00A21BB6">
              <w:rPr>
                <w:szCs w:val="24"/>
              </w:rPr>
              <w:t>Не предусмотрено.</w:t>
            </w:r>
          </w:p>
        </w:tc>
      </w:tr>
      <w:tr w:rsidR="007A678F" w:rsidRPr="00A21BB6" w:rsidTr="00237E88">
        <w:trPr>
          <w:trHeight w:val="20"/>
        </w:trPr>
        <w:tc>
          <w:tcPr>
            <w:tcW w:w="781" w:type="dxa"/>
          </w:tcPr>
          <w:p w:rsidR="007A678F" w:rsidRPr="00A21BB6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A21BB6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A21BB6">
              <w:t>Реквизиты</w:t>
            </w:r>
            <w:r w:rsidR="002328BB" w:rsidRPr="00A21BB6">
              <w:t xml:space="preserve"> </w:t>
            </w:r>
            <w:r w:rsidRPr="00A21BB6">
              <w:t>для</w:t>
            </w:r>
            <w:r w:rsidR="002328BB" w:rsidRPr="00A21BB6">
              <w:t xml:space="preserve"> </w:t>
            </w:r>
            <w:r w:rsidRPr="00A21BB6">
              <w:t>перечисления</w:t>
            </w:r>
            <w:r w:rsidR="002328BB" w:rsidRPr="00A21BB6">
              <w:t xml:space="preserve"> </w:t>
            </w:r>
            <w:r w:rsidRPr="00A21BB6">
              <w:t>обеспечения</w:t>
            </w:r>
            <w:r w:rsidR="002328BB" w:rsidRPr="00A21BB6">
              <w:t xml:space="preserve"> </w:t>
            </w:r>
            <w:r w:rsidRPr="00A21BB6">
              <w:t>исполнения</w:t>
            </w:r>
            <w:r w:rsidR="002328BB" w:rsidRPr="00A21BB6">
              <w:t xml:space="preserve"> </w:t>
            </w:r>
            <w:r w:rsidRPr="00A21BB6">
              <w:t>договора</w:t>
            </w:r>
            <w:r w:rsidR="002328BB" w:rsidRPr="00A21BB6">
              <w:t xml:space="preserve"> </w:t>
            </w:r>
            <w:r w:rsidRPr="00A21BB6">
              <w:t>и/или</w:t>
            </w:r>
            <w:r w:rsidR="002328BB" w:rsidRPr="00A21BB6">
              <w:t xml:space="preserve"> </w:t>
            </w:r>
            <w:r w:rsidRPr="00A21BB6">
              <w:t>обеспечения</w:t>
            </w:r>
            <w:r w:rsidR="002328BB" w:rsidRPr="00A21BB6">
              <w:t xml:space="preserve"> </w:t>
            </w:r>
            <w:r w:rsidRPr="00A21BB6">
              <w:t>возврата</w:t>
            </w:r>
            <w:r w:rsidR="002328BB" w:rsidRPr="00A21BB6">
              <w:t xml:space="preserve"> </w:t>
            </w:r>
            <w:r w:rsidRPr="00A21BB6">
              <w:t>аванса</w:t>
            </w:r>
            <w:r w:rsidR="002328BB" w:rsidRPr="00A21BB6">
              <w:t xml:space="preserve"> </w:t>
            </w:r>
            <w:r w:rsidRPr="00A21BB6">
              <w:t>и/или</w:t>
            </w:r>
            <w:r w:rsidR="002328BB" w:rsidRPr="00A21BB6">
              <w:t xml:space="preserve"> </w:t>
            </w:r>
            <w:r w:rsidRPr="00A21BB6">
              <w:t>обеспечения</w:t>
            </w:r>
            <w:r w:rsidR="002328BB" w:rsidRPr="00A21BB6">
              <w:t xml:space="preserve"> </w:t>
            </w:r>
            <w:r w:rsidRPr="00A21BB6">
              <w:t>гарантийных</w:t>
            </w:r>
            <w:r w:rsidR="002328BB" w:rsidRPr="00A21BB6">
              <w:t xml:space="preserve"> </w:t>
            </w:r>
            <w:r w:rsidRPr="00A21BB6">
              <w:t>обязательств</w:t>
            </w:r>
          </w:p>
        </w:tc>
        <w:tc>
          <w:tcPr>
            <w:tcW w:w="11624" w:type="dxa"/>
          </w:tcPr>
          <w:p w:rsidR="007A678F" w:rsidRPr="00A21BB6" w:rsidRDefault="007A678F" w:rsidP="00A07CB9">
            <w:pPr>
              <w:pStyle w:val="af2"/>
              <w:widowControl w:val="0"/>
              <w:spacing w:before="0" w:beforeAutospacing="0" w:after="0" w:afterAutospacing="0"/>
              <w:ind w:right="153"/>
              <w:rPr>
                <w:b/>
                <w:bCs/>
                <w:i/>
              </w:rPr>
            </w:pPr>
          </w:p>
        </w:tc>
      </w:tr>
      <w:tr w:rsidR="009D350D" w:rsidRPr="00A21BB6" w:rsidTr="00237E88">
        <w:trPr>
          <w:trHeight w:val="20"/>
        </w:trPr>
        <w:tc>
          <w:tcPr>
            <w:tcW w:w="781" w:type="dxa"/>
          </w:tcPr>
          <w:p w:rsidR="009D350D" w:rsidRPr="00A21BB6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A21BB6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A21BB6">
              <w:t>Порядок</w:t>
            </w:r>
            <w:r w:rsidR="002328BB" w:rsidRPr="00A21BB6">
              <w:t xml:space="preserve"> </w:t>
            </w:r>
            <w:r w:rsidRPr="00A21BB6">
              <w:t>обжалования</w:t>
            </w:r>
            <w:r w:rsidR="002328BB" w:rsidRPr="00A21BB6">
              <w:t xml:space="preserve"> </w:t>
            </w:r>
            <w:r w:rsidRPr="00A21BB6">
              <w:lastRenderedPageBreak/>
              <w:t>действий</w:t>
            </w:r>
            <w:r w:rsidR="002328BB" w:rsidRPr="00A21BB6">
              <w:t xml:space="preserve"> </w:t>
            </w:r>
            <w:r w:rsidRPr="00A21BB6">
              <w:t>заказчика,</w:t>
            </w:r>
            <w:r w:rsidR="002328BB" w:rsidRPr="00A21BB6">
              <w:t xml:space="preserve"> </w:t>
            </w:r>
            <w:r w:rsidRPr="00A21BB6">
              <w:t>организатора</w:t>
            </w:r>
            <w:r w:rsidR="002328BB" w:rsidRPr="00A21BB6">
              <w:t xml:space="preserve"> </w:t>
            </w:r>
            <w:r w:rsidR="00466F9E" w:rsidRPr="00A21BB6">
              <w:t>запроса</w:t>
            </w:r>
            <w:r w:rsidR="002328BB" w:rsidRPr="00A21BB6">
              <w:t xml:space="preserve"> </w:t>
            </w:r>
            <w:r w:rsidR="00466F9E" w:rsidRPr="00A21BB6">
              <w:t>цен</w:t>
            </w:r>
            <w:r w:rsidRPr="00A21BB6">
              <w:t>,</w:t>
            </w:r>
            <w:r w:rsidR="002328BB" w:rsidRPr="00A21BB6">
              <w:t xml:space="preserve"> </w:t>
            </w:r>
            <w:r w:rsidR="002E77A5" w:rsidRPr="00A21BB6">
              <w:t>закупочной</w:t>
            </w:r>
            <w:r w:rsidR="002328BB" w:rsidRPr="00A21BB6">
              <w:t xml:space="preserve"> </w:t>
            </w:r>
            <w:r w:rsidR="002E77A5" w:rsidRPr="00A21BB6">
              <w:t>комиссии</w:t>
            </w:r>
          </w:p>
        </w:tc>
        <w:tc>
          <w:tcPr>
            <w:tcW w:w="11624" w:type="dxa"/>
          </w:tcPr>
          <w:p w:rsidR="009D350D" w:rsidRPr="00A21BB6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A21BB6">
              <w:lastRenderedPageBreak/>
              <w:t>Жалобы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действия</w:t>
            </w:r>
            <w:r w:rsidR="002328BB" w:rsidRPr="00A21BB6">
              <w:t xml:space="preserve"> </w:t>
            </w:r>
            <w:r w:rsidRPr="00A21BB6">
              <w:t>(бездействие)</w:t>
            </w:r>
            <w:r w:rsidR="002328BB" w:rsidRPr="00A21BB6">
              <w:t xml:space="preserve"> </w:t>
            </w:r>
            <w:r w:rsidRPr="00A21BB6">
              <w:t>заказчика,</w:t>
            </w:r>
            <w:r w:rsidR="002328BB" w:rsidRPr="00A21BB6">
              <w:t xml:space="preserve"> </w:t>
            </w:r>
            <w:r w:rsidRPr="00A21BB6">
              <w:t>организатора</w:t>
            </w:r>
            <w:r w:rsidR="002328BB" w:rsidRPr="00A21BB6">
              <w:t xml:space="preserve"> </w:t>
            </w:r>
            <w:r w:rsidR="00466F9E" w:rsidRPr="00A21BB6">
              <w:rPr>
                <w:lang w:val="ru-RU"/>
              </w:rPr>
              <w:t>запроса</w:t>
            </w:r>
            <w:r w:rsidR="002328BB" w:rsidRPr="00A21BB6">
              <w:rPr>
                <w:lang w:val="ru-RU"/>
              </w:rPr>
              <w:t xml:space="preserve"> </w:t>
            </w:r>
            <w:r w:rsidR="00466F9E" w:rsidRPr="00A21BB6">
              <w:rPr>
                <w:lang w:val="ru-RU"/>
              </w:rPr>
              <w:t>цен</w:t>
            </w:r>
            <w:r w:rsidRPr="00A21BB6">
              <w:t>,</w:t>
            </w:r>
            <w:r w:rsidR="002328BB" w:rsidRPr="00A21BB6">
              <w:t xml:space="preserve"> </w:t>
            </w:r>
            <w:r w:rsidR="002E77A5" w:rsidRPr="00A21BB6">
              <w:rPr>
                <w:lang w:val="ru-RU"/>
              </w:rPr>
              <w:t>закупочной</w:t>
            </w:r>
            <w:r w:rsidR="002328BB" w:rsidRPr="00A21BB6">
              <w:rPr>
                <w:lang w:val="ru-RU"/>
              </w:rPr>
              <w:t xml:space="preserve"> </w:t>
            </w:r>
            <w:r w:rsidR="002E77A5" w:rsidRPr="00A21BB6">
              <w:rPr>
                <w:lang w:val="ru-RU"/>
              </w:rPr>
              <w:t>комиссии</w:t>
            </w:r>
            <w:r w:rsidR="002328BB" w:rsidRPr="00A21BB6">
              <w:t xml:space="preserve"> </w:t>
            </w:r>
            <w:r w:rsidR="00563A6D" w:rsidRPr="00A21BB6">
              <w:rPr>
                <w:lang w:val="ru-RU"/>
              </w:rPr>
              <w:t>при</w:t>
            </w:r>
            <w:r w:rsidR="002328BB" w:rsidRPr="00A21BB6">
              <w:rPr>
                <w:lang w:val="ru-RU"/>
              </w:rPr>
              <w:t xml:space="preserve"> </w:t>
            </w:r>
            <w:r w:rsidR="00563A6D" w:rsidRPr="00A21BB6">
              <w:rPr>
                <w:lang w:val="ru-RU"/>
              </w:rPr>
              <w:t>проведении</w:t>
            </w:r>
            <w:r w:rsidR="002328BB" w:rsidRPr="00A21BB6">
              <w:rPr>
                <w:lang w:val="ru-RU"/>
              </w:rPr>
              <w:t xml:space="preserve"> </w:t>
            </w:r>
            <w:r w:rsidR="00563A6D" w:rsidRPr="00A21BB6">
              <w:rPr>
                <w:lang w:val="ru-RU"/>
              </w:rPr>
              <w:t>запроса</w:t>
            </w:r>
            <w:r w:rsidR="002328BB" w:rsidRPr="00A21BB6">
              <w:rPr>
                <w:lang w:val="ru-RU"/>
              </w:rPr>
              <w:t xml:space="preserve"> </w:t>
            </w:r>
            <w:r w:rsidR="00563A6D" w:rsidRPr="00A21BB6">
              <w:rPr>
                <w:lang w:val="ru-RU"/>
              </w:rPr>
              <w:t>цен</w:t>
            </w:r>
            <w:r w:rsidR="002328BB" w:rsidRPr="00A21BB6">
              <w:rPr>
                <w:lang w:val="ru-RU"/>
              </w:rPr>
              <w:t xml:space="preserve"> </w:t>
            </w:r>
            <w:r w:rsidRPr="00A21BB6">
              <w:t>могут</w:t>
            </w:r>
            <w:r w:rsidR="002328BB" w:rsidRPr="00A21BB6">
              <w:t xml:space="preserve"> </w:t>
            </w:r>
            <w:r w:rsidRPr="00A21BB6">
              <w:t>быть</w:t>
            </w:r>
            <w:r w:rsidR="002328BB" w:rsidRPr="00A21BB6">
              <w:t xml:space="preserve"> </w:t>
            </w:r>
            <w:r w:rsidRPr="00A21BB6">
              <w:t>направлены</w:t>
            </w:r>
            <w:r w:rsidR="002328BB" w:rsidRPr="00A21BB6">
              <w:t xml:space="preserve"> </w:t>
            </w:r>
            <w:r w:rsidR="00563A6D" w:rsidRPr="00A21BB6">
              <w:rPr>
                <w:lang w:val="ru-RU"/>
              </w:rPr>
              <w:t>в</w:t>
            </w:r>
            <w:r w:rsidR="002328BB" w:rsidRPr="00A21BB6">
              <w:rPr>
                <w:lang w:val="ru-RU"/>
              </w:rPr>
              <w:t xml:space="preserve"> </w:t>
            </w:r>
            <w:r w:rsidR="00380FA3" w:rsidRPr="00A21BB6">
              <w:rPr>
                <w:lang w:val="ru-RU"/>
              </w:rPr>
              <w:t>Центральный</w:t>
            </w:r>
            <w:r w:rsidR="002328BB" w:rsidRPr="00A21BB6">
              <w:rPr>
                <w:lang w:val="ru-RU"/>
              </w:rPr>
              <w:t xml:space="preserve"> </w:t>
            </w:r>
            <w:r w:rsidR="00380FA3" w:rsidRPr="00A21BB6">
              <w:rPr>
                <w:lang w:val="ru-RU"/>
              </w:rPr>
              <w:t>арбитражный</w:t>
            </w:r>
            <w:r w:rsidR="002328BB" w:rsidRPr="00A21BB6">
              <w:rPr>
                <w:lang w:val="ru-RU"/>
              </w:rPr>
              <w:t xml:space="preserve"> </w:t>
            </w:r>
            <w:r w:rsidR="00380FA3" w:rsidRPr="00A21BB6">
              <w:rPr>
                <w:lang w:val="ru-RU"/>
              </w:rPr>
              <w:t>комитет</w:t>
            </w:r>
            <w:r w:rsidR="002328BB" w:rsidRPr="00A21BB6">
              <w:rPr>
                <w:lang w:val="ru-RU"/>
              </w:rPr>
              <w:t xml:space="preserve"> </w:t>
            </w:r>
            <w:r w:rsidR="00380FA3" w:rsidRPr="00A21BB6">
              <w:rPr>
                <w:lang w:val="ru-RU"/>
              </w:rPr>
              <w:t>(ЦАК)</w:t>
            </w:r>
            <w:r w:rsidR="002328BB" w:rsidRPr="00A21BB6">
              <w:rPr>
                <w:lang w:val="ru-RU"/>
              </w:rPr>
              <w:t xml:space="preserve"> </w:t>
            </w:r>
            <w:r w:rsidR="00563A6D" w:rsidRPr="00A21BB6">
              <w:rPr>
                <w:lang w:val="ru-RU"/>
              </w:rPr>
              <w:t>в</w:t>
            </w:r>
            <w:r w:rsidR="002328BB" w:rsidRPr="00A21BB6">
              <w:rPr>
                <w:lang w:val="ru-RU"/>
              </w:rPr>
              <w:t xml:space="preserve"> </w:t>
            </w:r>
            <w:r w:rsidR="00563A6D" w:rsidRPr="00A21BB6">
              <w:rPr>
                <w:lang w:val="ru-RU"/>
              </w:rPr>
              <w:t>отсканированном</w:t>
            </w:r>
            <w:r w:rsidR="002328BB" w:rsidRPr="00A21BB6">
              <w:rPr>
                <w:lang w:val="ru-RU"/>
              </w:rPr>
              <w:t xml:space="preserve"> </w:t>
            </w:r>
            <w:r w:rsidR="00563A6D" w:rsidRPr="00A21BB6">
              <w:rPr>
                <w:lang w:val="ru-RU"/>
              </w:rPr>
              <w:t>виде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lastRenderedPageBreak/>
              <w:t>электронному</w:t>
            </w:r>
            <w:r w:rsidR="002328BB" w:rsidRPr="00A21BB6">
              <w:t xml:space="preserve"> </w:t>
            </w:r>
            <w:hyperlink r:id="rId29" w:history="1">
              <w:r w:rsidRPr="00A21BB6">
                <w:rPr>
                  <w:rStyle w:val="afa"/>
                  <w:color w:val="auto"/>
                </w:rPr>
                <w:t>arbitration@rosatom.ru</w:t>
              </w:r>
            </w:hyperlink>
            <w:r w:rsidRPr="00A21BB6">
              <w:rPr>
                <w:lang w:val="ru-RU"/>
              </w:rPr>
              <w:t>.</w:t>
            </w:r>
          </w:p>
          <w:p w:rsidR="009D350D" w:rsidRPr="00A21BB6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A21BB6">
              <w:t>Направление</w:t>
            </w:r>
            <w:r w:rsidR="002328BB" w:rsidRPr="00A21BB6">
              <w:t xml:space="preserve"> </w:t>
            </w:r>
            <w:r w:rsidRPr="00A21BB6">
              <w:t>жалоб</w:t>
            </w:r>
            <w:r w:rsidR="002328BB" w:rsidRPr="00A21BB6">
              <w:t xml:space="preserve"> </w:t>
            </w:r>
            <w:r w:rsidRPr="00A21BB6">
              <w:t>допускается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любое</w:t>
            </w:r>
            <w:r w:rsidR="002328BB" w:rsidRPr="00A21BB6">
              <w:t xml:space="preserve"> </w:t>
            </w:r>
            <w:r w:rsidRPr="00A21BB6">
              <w:t>время</w:t>
            </w:r>
            <w:r w:rsidR="002328BB" w:rsidRPr="00A21BB6">
              <w:t xml:space="preserve"> </w:t>
            </w:r>
            <w:r w:rsidRPr="00A21BB6">
              <w:t>проведения</w:t>
            </w:r>
            <w:r w:rsidR="002328BB" w:rsidRPr="00A21BB6">
              <w:t xml:space="preserve"> </w:t>
            </w:r>
            <w:r w:rsidR="00466F9E" w:rsidRPr="00A21BB6">
              <w:rPr>
                <w:lang w:val="ru-RU"/>
              </w:rPr>
              <w:t>запроса</w:t>
            </w:r>
            <w:r w:rsidR="002328BB" w:rsidRPr="00A21BB6">
              <w:rPr>
                <w:lang w:val="ru-RU"/>
              </w:rPr>
              <w:t xml:space="preserve"> </w:t>
            </w:r>
            <w:r w:rsidR="00466F9E" w:rsidRPr="00A21BB6">
              <w:rPr>
                <w:lang w:val="ru-RU"/>
              </w:rPr>
              <w:t>цен</w:t>
            </w:r>
            <w:r w:rsidRPr="00A21BB6">
              <w:t>,</w:t>
            </w:r>
            <w:r w:rsidR="002328BB" w:rsidRPr="00A21BB6">
              <w:t xml:space="preserve"> </w:t>
            </w:r>
            <w:r w:rsidRPr="00A21BB6">
              <w:t>но</w:t>
            </w:r>
            <w:r w:rsidR="002328BB" w:rsidRPr="00A21BB6">
              <w:t xml:space="preserve"> </w:t>
            </w:r>
            <w:r w:rsidRPr="00A21BB6">
              <w:t>не</w:t>
            </w:r>
            <w:r w:rsidR="002328BB" w:rsidRPr="00A21BB6">
              <w:t xml:space="preserve"> </w:t>
            </w:r>
            <w:r w:rsidRPr="00A21BB6">
              <w:t>позднее</w:t>
            </w:r>
            <w:r w:rsidR="002328BB" w:rsidRPr="00A21BB6">
              <w:t xml:space="preserve"> </w:t>
            </w:r>
            <w:r w:rsidRPr="00A21BB6">
              <w:t>десяти</w:t>
            </w:r>
            <w:r w:rsidR="002328BB" w:rsidRPr="00A21BB6">
              <w:t xml:space="preserve"> </w:t>
            </w:r>
            <w:r w:rsidRPr="00A21BB6">
              <w:t>дней</w:t>
            </w:r>
            <w:r w:rsidR="002328BB" w:rsidRPr="00A21BB6">
              <w:t xml:space="preserve"> </w:t>
            </w:r>
            <w:r w:rsidRPr="00A21BB6">
              <w:t>со</w:t>
            </w:r>
            <w:r w:rsidR="002328BB" w:rsidRPr="00A21BB6">
              <w:t xml:space="preserve"> </w:t>
            </w:r>
            <w:r w:rsidRPr="00A21BB6">
              <w:t>дня</w:t>
            </w:r>
            <w:r w:rsidR="002328BB" w:rsidRPr="00A21BB6">
              <w:t xml:space="preserve"> </w:t>
            </w:r>
            <w:r w:rsidRPr="00A21BB6">
              <w:t>размещения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официальном</w:t>
            </w:r>
            <w:r w:rsidR="002328BB" w:rsidRPr="00A21BB6">
              <w:t xml:space="preserve"> </w:t>
            </w:r>
            <w:r w:rsidRPr="00A21BB6">
              <w:t>сайте</w:t>
            </w:r>
            <w:r w:rsidR="002328BB" w:rsidRPr="00A21BB6">
              <w:t xml:space="preserve"> </w:t>
            </w:r>
            <w:r w:rsidRPr="00A21BB6">
              <w:t>протокола</w:t>
            </w:r>
            <w:r w:rsidR="002328BB" w:rsidRPr="00A21BB6">
              <w:t xml:space="preserve"> </w:t>
            </w:r>
            <w:r w:rsidR="00A7053D" w:rsidRPr="00A21BB6">
              <w:t>подведения</w:t>
            </w:r>
            <w:r w:rsidR="002328BB" w:rsidRPr="00A21BB6">
              <w:t xml:space="preserve"> </w:t>
            </w:r>
            <w:r w:rsidR="00A7053D" w:rsidRPr="00A21BB6">
              <w:t>итогов</w:t>
            </w:r>
            <w:r w:rsidR="002328BB" w:rsidRPr="00A21BB6">
              <w:t xml:space="preserve"> </w:t>
            </w:r>
            <w:r w:rsidR="00466F9E" w:rsidRPr="00A21BB6">
              <w:rPr>
                <w:lang w:val="ru-RU"/>
              </w:rPr>
              <w:t>запроса</w:t>
            </w:r>
            <w:r w:rsidR="002328BB" w:rsidRPr="00A21BB6">
              <w:rPr>
                <w:lang w:val="ru-RU"/>
              </w:rPr>
              <w:t xml:space="preserve"> </w:t>
            </w:r>
            <w:r w:rsidR="00466F9E" w:rsidRPr="00A21BB6">
              <w:rPr>
                <w:lang w:val="ru-RU"/>
              </w:rPr>
              <w:t>цен</w:t>
            </w:r>
            <w:r w:rsidR="00A7053D" w:rsidRPr="00A21BB6">
              <w:t>,</w:t>
            </w:r>
            <w:r w:rsidR="002328BB" w:rsidRPr="00A21BB6">
              <w:t xml:space="preserve"> </w:t>
            </w:r>
            <w:r w:rsidR="00A7053D" w:rsidRPr="00A21BB6">
              <w:t>протокола</w:t>
            </w:r>
            <w:r w:rsidR="002328BB" w:rsidRPr="00A21BB6">
              <w:t xml:space="preserve"> </w:t>
            </w:r>
            <w:r w:rsidR="00A7053D" w:rsidRPr="00A21BB6">
              <w:t>о</w:t>
            </w:r>
            <w:r w:rsidR="002328BB" w:rsidRPr="00A21BB6">
              <w:t xml:space="preserve"> </w:t>
            </w:r>
            <w:r w:rsidR="00A7053D" w:rsidRPr="00A21BB6">
              <w:t>признании</w:t>
            </w:r>
            <w:r w:rsidR="002328BB" w:rsidRPr="00A21BB6">
              <w:t xml:space="preserve"> </w:t>
            </w:r>
            <w:r w:rsidR="00466F9E" w:rsidRPr="00A21BB6">
              <w:rPr>
                <w:lang w:val="ru-RU"/>
              </w:rPr>
              <w:t>запроса</w:t>
            </w:r>
            <w:r w:rsidR="002328BB" w:rsidRPr="00A21BB6">
              <w:rPr>
                <w:lang w:val="ru-RU"/>
              </w:rPr>
              <w:t xml:space="preserve"> </w:t>
            </w:r>
            <w:r w:rsidR="00466F9E" w:rsidRPr="00A21BB6">
              <w:rPr>
                <w:lang w:val="ru-RU"/>
              </w:rPr>
              <w:t>цен</w:t>
            </w:r>
            <w:r w:rsidR="002328BB" w:rsidRPr="00A21BB6">
              <w:t xml:space="preserve"> </w:t>
            </w:r>
            <w:r w:rsidR="00A7053D" w:rsidRPr="00A21BB6">
              <w:t>не</w:t>
            </w:r>
            <w:r w:rsidR="002328BB" w:rsidRPr="00A21BB6">
              <w:rPr>
                <w:lang w:val="ru-RU"/>
              </w:rPr>
              <w:t xml:space="preserve"> </w:t>
            </w:r>
            <w:r w:rsidR="00A7053D" w:rsidRPr="00A21BB6">
              <w:t>состоявш</w:t>
            </w:r>
            <w:r w:rsidR="00A7053D" w:rsidRPr="00A21BB6">
              <w:rPr>
                <w:lang w:val="ru-RU"/>
              </w:rPr>
              <w:t>имся</w:t>
            </w:r>
            <w:r w:rsidR="002328BB" w:rsidRPr="00A21BB6">
              <w:t xml:space="preserve"> </w:t>
            </w:r>
            <w:r w:rsidR="00A7053D" w:rsidRPr="00A21BB6">
              <w:t>или</w:t>
            </w:r>
            <w:r w:rsidR="002328BB" w:rsidRPr="00A21BB6">
              <w:t xml:space="preserve"> </w:t>
            </w:r>
            <w:r w:rsidR="00A7053D" w:rsidRPr="00A21BB6">
              <w:t>принятия</w:t>
            </w:r>
            <w:r w:rsidR="002328BB" w:rsidRPr="00A21BB6">
              <w:t xml:space="preserve"> </w:t>
            </w:r>
            <w:r w:rsidR="00A7053D" w:rsidRPr="00A21BB6">
              <w:t>заказчиком</w:t>
            </w:r>
            <w:r w:rsidR="002328BB" w:rsidRPr="00A21BB6">
              <w:t xml:space="preserve"> </w:t>
            </w:r>
            <w:r w:rsidR="00A7053D" w:rsidRPr="00A21BB6">
              <w:t>решения</w:t>
            </w:r>
            <w:r w:rsidR="002328BB" w:rsidRPr="00A21BB6">
              <w:t xml:space="preserve"> </w:t>
            </w:r>
            <w:r w:rsidR="00A7053D" w:rsidRPr="00A21BB6">
              <w:t>об</w:t>
            </w:r>
            <w:r w:rsidR="002328BB" w:rsidRPr="00A21BB6">
              <w:t xml:space="preserve"> </w:t>
            </w:r>
            <w:r w:rsidR="00A7053D" w:rsidRPr="00A21BB6">
              <w:t>отказе</w:t>
            </w:r>
            <w:r w:rsidR="002328BB" w:rsidRPr="00A21BB6">
              <w:t xml:space="preserve"> </w:t>
            </w:r>
            <w:r w:rsidR="00A7053D" w:rsidRPr="00A21BB6">
              <w:t>от</w:t>
            </w:r>
            <w:r w:rsidR="002328BB" w:rsidRPr="00A21BB6">
              <w:t xml:space="preserve"> </w:t>
            </w:r>
            <w:r w:rsidR="00A7053D" w:rsidRPr="00A21BB6">
              <w:t>проведения</w:t>
            </w:r>
            <w:r w:rsidR="002328BB" w:rsidRPr="00A21BB6">
              <w:t xml:space="preserve"> </w:t>
            </w:r>
            <w:r w:rsidR="00466F9E" w:rsidRPr="00A21BB6">
              <w:rPr>
                <w:lang w:val="ru-RU"/>
              </w:rPr>
              <w:t>запроса</w:t>
            </w:r>
            <w:r w:rsidR="002328BB" w:rsidRPr="00A21BB6">
              <w:rPr>
                <w:lang w:val="ru-RU"/>
              </w:rPr>
              <w:t xml:space="preserve"> </w:t>
            </w:r>
            <w:r w:rsidR="00466F9E" w:rsidRPr="00A21BB6">
              <w:rPr>
                <w:lang w:val="ru-RU"/>
              </w:rPr>
              <w:t>цен</w:t>
            </w:r>
            <w:r w:rsidRPr="00A21BB6">
              <w:t>.</w:t>
            </w:r>
          </w:p>
          <w:p w:rsidR="009D350D" w:rsidRPr="00A21BB6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A21BB6">
              <w:t>Условия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положения</w:t>
            </w:r>
            <w:r w:rsidR="002328BB" w:rsidRPr="00A21BB6">
              <w:t xml:space="preserve"> </w:t>
            </w:r>
            <w:r w:rsidR="003E0066" w:rsidRPr="00A21BB6">
              <w:rPr>
                <w:lang w:val="ru-RU"/>
              </w:rPr>
              <w:t>документации</w:t>
            </w:r>
            <w:r w:rsidR="002328BB" w:rsidRPr="00A21BB6">
              <w:rPr>
                <w:lang w:val="ru-RU"/>
              </w:rPr>
              <w:t xml:space="preserve"> </w:t>
            </w:r>
            <w:r w:rsidR="003E0066" w:rsidRPr="00A21BB6">
              <w:rPr>
                <w:lang w:val="ru-RU"/>
              </w:rPr>
              <w:t>по</w:t>
            </w:r>
            <w:r w:rsidR="002328BB" w:rsidRPr="00A21BB6">
              <w:rPr>
                <w:lang w:val="ru-RU"/>
              </w:rPr>
              <w:t xml:space="preserve"> </w:t>
            </w:r>
            <w:r w:rsidR="00466F9E" w:rsidRPr="00A21BB6">
              <w:rPr>
                <w:lang w:val="ru-RU"/>
              </w:rPr>
              <w:t>запросу</w:t>
            </w:r>
            <w:r w:rsidR="002328BB" w:rsidRPr="00A21BB6">
              <w:rPr>
                <w:lang w:val="ru-RU"/>
              </w:rPr>
              <w:t xml:space="preserve"> </w:t>
            </w:r>
            <w:r w:rsidR="00466F9E" w:rsidRPr="00A21BB6">
              <w:rPr>
                <w:lang w:val="ru-RU"/>
              </w:rPr>
              <w:t>цен</w:t>
            </w:r>
            <w:r w:rsidR="002328BB" w:rsidRPr="00A21BB6">
              <w:t xml:space="preserve"> </w:t>
            </w:r>
            <w:r w:rsidRPr="00A21BB6">
              <w:t>могут</w:t>
            </w:r>
            <w:r w:rsidR="002328BB" w:rsidRPr="00A21BB6">
              <w:t xml:space="preserve"> </w:t>
            </w:r>
            <w:r w:rsidRPr="00A21BB6">
              <w:t>быть</w:t>
            </w:r>
            <w:r w:rsidR="002328BB" w:rsidRPr="00A21BB6">
              <w:t xml:space="preserve"> </w:t>
            </w:r>
            <w:r w:rsidRPr="00A21BB6">
              <w:t>обжалованы</w:t>
            </w:r>
            <w:r w:rsidR="002328BB" w:rsidRPr="00A21BB6">
              <w:t xml:space="preserve"> </w:t>
            </w:r>
            <w:r w:rsidRPr="00A21BB6">
              <w:t>исключительно</w:t>
            </w:r>
            <w:r w:rsidR="002328BB" w:rsidRPr="00A21BB6">
              <w:t xml:space="preserve"> </w:t>
            </w:r>
            <w:r w:rsidRPr="00A21BB6">
              <w:t>до</w:t>
            </w:r>
            <w:r w:rsidR="002328BB" w:rsidRPr="00A21BB6">
              <w:t xml:space="preserve"> </w:t>
            </w:r>
            <w:r w:rsidRPr="00A21BB6">
              <w:t>окончания</w:t>
            </w:r>
            <w:r w:rsidR="002328BB" w:rsidRPr="00A21BB6">
              <w:t xml:space="preserve"> </w:t>
            </w:r>
            <w:r w:rsidRPr="00A21BB6">
              <w:t>срока</w:t>
            </w:r>
            <w:r w:rsidR="002328BB" w:rsidRPr="00A21BB6">
              <w:t xml:space="preserve"> </w:t>
            </w:r>
            <w:r w:rsidRPr="00A21BB6">
              <w:t>подачи</w:t>
            </w:r>
            <w:r w:rsidR="002328BB" w:rsidRPr="00A21BB6">
              <w:t xml:space="preserve"> </w:t>
            </w:r>
            <w:r w:rsidRPr="00A21BB6">
              <w:t>заявок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участие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="004560F3" w:rsidRPr="00A21BB6">
              <w:rPr>
                <w:lang w:val="ru-RU"/>
              </w:rPr>
              <w:t>запросе</w:t>
            </w:r>
            <w:r w:rsidR="002328BB" w:rsidRPr="00A21BB6">
              <w:rPr>
                <w:lang w:val="ru-RU"/>
              </w:rPr>
              <w:t xml:space="preserve"> </w:t>
            </w:r>
            <w:r w:rsidR="004560F3" w:rsidRPr="00A21BB6">
              <w:rPr>
                <w:lang w:val="ru-RU"/>
              </w:rPr>
              <w:t>цен</w:t>
            </w:r>
            <w:r w:rsidRPr="00A21BB6">
              <w:t>.</w:t>
            </w:r>
          </w:p>
          <w:p w:rsidR="009D350D" w:rsidRPr="00A21BB6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A21BB6">
              <w:t>На</w:t>
            </w:r>
            <w:r w:rsidR="002328BB" w:rsidRPr="00A21BB6">
              <w:t xml:space="preserve"> </w:t>
            </w:r>
            <w:r w:rsidRPr="00A21BB6">
              <w:t>сайте</w:t>
            </w:r>
            <w:r w:rsidR="002328BB" w:rsidRPr="00A21BB6">
              <w:t xml:space="preserve"> </w:t>
            </w:r>
            <w:r w:rsidRPr="00A21BB6">
              <w:t>http://zakupki.rosatom.ru/</w:t>
            </w:r>
            <w:r w:rsidR="002328BB" w:rsidRPr="00A21BB6">
              <w:t xml:space="preserve"> </w:t>
            </w:r>
            <w:r w:rsidRPr="00A21BB6">
              <w:t>(раздел</w:t>
            </w:r>
            <w:r w:rsidR="002328BB" w:rsidRPr="00A21BB6">
              <w:t xml:space="preserve"> </w:t>
            </w:r>
            <w:r w:rsidRPr="00A21BB6">
              <w:t>Контроль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арбитраж/Нормативные</w:t>
            </w:r>
            <w:r w:rsidR="002328BB" w:rsidRPr="00A21BB6">
              <w:t xml:space="preserve"> </w:t>
            </w:r>
            <w:r w:rsidRPr="00A21BB6">
              <w:t>документы)</w:t>
            </w:r>
            <w:r w:rsidR="002328BB" w:rsidRPr="00A21BB6">
              <w:t xml:space="preserve"> </w:t>
            </w:r>
            <w:r w:rsidRPr="00A21BB6">
              <w:t>представлены</w:t>
            </w:r>
            <w:r w:rsidR="002328BB" w:rsidRPr="00A21BB6">
              <w:t xml:space="preserve"> </w:t>
            </w:r>
            <w:r w:rsidRPr="00A21BB6">
              <w:t>Методические</w:t>
            </w:r>
            <w:r w:rsidR="002328BB" w:rsidRPr="00A21BB6">
              <w:t xml:space="preserve"> </w:t>
            </w:r>
            <w:r w:rsidRPr="00A21BB6">
              <w:t>рекомендации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порядке</w:t>
            </w:r>
            <w:r w:rsidR="002328BB" w:rsidRPr="00A21BB6">
              <w:t xml:space="preserve"> </w:t>
            </w:r>
            <w:r w:rsidRPr="00A21BB6">
              <w:t>рассмотрения</w:t>
            </w:r>
            <w:r w:rsidR="002328BB" w:rsidRPr="00A21BB6">
              <w:t xml:space="preserve"> </w:t>
            </w:r>
            <w:r w:rsidRPr="00A21BB6">
              <w:t>жалоб.</w:t>
            </w:r>
            <w:r w:rsidR="002328BB" w:rsidRPr="00A21BB6">
              <w:t xml:space="preserve"> </w:t>
            </w:r>
          </w:p>
          <w:p w:rsidR="009D350D" w:rsidRPr="00A21BB6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A21BB6">
              <w:t>Информация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состоянии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итогах</w:t>
            </w:r>
            <w:r w:rsidR="002328BB" w:rsidRPr="00A21BB6">
              <w:t xml:space="preserve"> </w:t>
            </w:r>
            <w:r w:rsidRPr="00A21BB6">
              <w:t>рассмотрения</w:t>
            </w:r>
            <w:r w:rsidR="002328BB" w:rsidRPr="00A21BB6">
              <w:t xml:space="preserve"> </w:t>
            </w:r>
            <w:r w:rsidRPr="00A21BB6">
              <w:t>жалобы</w:t>
            </w:r>
            <w:r w:rsidR="002328BB" w:rsidRPr="00A21BB6">
              <w:t xml:space="preserve"> </w:t>
            </w:r>
            <w:r w:rsidRPr="00A21BB6">
              <w:t>отражается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сайте</w:t>
            </w:r>
            <w:r w:rsidR="002328BB" w:rsidRPr="00A21BB6">
              <w:t xml:space="preserve"> </w:t>
            </w:r>
            <w:r w:rsidRPr="00A21BB6">
              <w:t>закупок</w:t>
            </w:r>
            <w:r w:rsidR="002328BB" w:rsidRPr="00A21BB6">
              <w:t xml:space="preserve"> </w:t>
            </w:r>
            <w:proofErr w:type="spellStart"/>
            <w:r w:rsidRPr="00A21BB6">
              <w:t>Госкорпорации</w:t>
            </w:r>
            <w:proofErr w:type="spellEnd"/>
            <w:r w:rsidR="002328BB" w:rsidRPr="00A21BB6">
              <w:t xml:space="preserve"> </w:t>
            </w:r>
            <w:r w:rsidRPr="00A21BB6">
              <w:t>«</w:t>
            </w:r>
            <w:proofErr w:type="spellStart"/>
            <w:r w:rsidRPr="00A21BB6">
              <w:t>Росатом</w:t>
            </w:r>
            <w:proofErr w:type="spellEnd"/>
            <w:r w:rsidRPr="00A21BB6">
              <w:t>»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странице</w:t>
            </w:r>
            <w:r w:rsidR="002328BB" w:rsidRPr="00A21BB6">
              <w:t xml:space="preserve"> </w:t>
            </w:r>
            <w:r w:rsidRPr="00A21BB6">
              <w:t>соответствующей</w:t>
            </w:r>
            <w:r w:rsidR="002328BB" w:rsidRPr="00A21BB6">
              <w:t xml:space="preserve"> </w:t>
            </w:r>
            <w:r w:rsidRPr="00A21BB6">
              <w:t>закупки.</w:t>
            </w:r>
          </w:p>
          <w:p w:rsidR="00563A6D" w:rsidRPr="00A21BB6" w:rsidRDefault="00380FA3" w:rsidP="00E62D4F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A21BB6">
              <w:t>Решени</w:t>
            </w:r>
            <w:r w:rsidRPr="00A21BB6">
              <w:rPr>
                <w:lang w:val="ru-RU"/>
              </w:rPr>
              <w:t>я</w:t>
            </w:r>
            <w:r w:rsidR="002328BB" w:rsidRPr="00A21BB6">
              <w:t xml:space="preserve"> </w:t>
            </w:r>
            <w:r w:rsidRPr="00A21BB6">
              <w:t>ЦАК</w:t>
            </w:r>
            <w:r w:rsidR="002328BB" w:rsidRPr="00A21BB6">
              <w:rPr>
                <w:lang w:val="ru-RU"/>
              </w:rPr>
              <w:t xml:space="preserve"> </w:t>
            </w:r>
            <w:r w:rsidRPr="00A21BB6">
              <w:rPr>
                <w:lang w:val="ru-RU"/>
              </w:rPr>
              <w:t>могут</w:t>
            </w:r>
            <w:r w:rsidR="002328BB" w:rsidRPr="00A21BB6">
              <w:rPr>
                <w:lang w:val="ru-RU"/>
              </w:rPr>
              <w:t xml:space="preserve"> </w:t>
            </w:r>
            <w:r w:rsidRPr="00A21BB6">
              <w:rPr>
                <w:lang w:val="ru-RU"/>
              </w:rPr>
              <w:t>быть</w:t>
            </w:r>
            <w:r w:rsidR="002328BB" w:rsidRPr="00A21BB6">
              <w:rPr>
                <w:lang w:val="ru-RU"/>
              </w:rPr>
              <w:t xml:space="preserve"> </w:t>
            </w:r>
            <w:r w:rsidRPr="00A21BB6">
              <w:rPr>
                <w:lang w:val="ru-RU"/>
              </w:rPr>
              <w:t>обжалованы</w:t>
            </w:r>
            <w:r w:rsidR="002328BB" w:rsidRPr="00A21BB6">
              <w:t xml:space="preserve"> </w:t>
            </w:r>
            <w:r w:rsidRPr="00A21BB6">
              <w:t>—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Контрольно</w:t>
            </w:r>
            <w:r w:rsidRPr="00A21BB6">
              <w:rPr>
                <w:lang w:val="ru-RU"/>
              </w:rPr>
              <w:t>м</w:t>
            </w:r>
            <w:r w:rsidR="002328BB" w:rsidRPr="00A21BB6">
              <w:t xml:space="preserve"> </w:t>
            </w:r>
            <w:r w:rsidRPr="00A21BB6">
              <w:t>коми</w:t>
            </w:r>
            <w:r w:rsidRPr="00A21BB6">
              <w:rPr>
                <w:lang w:val="ru-RU"/>
              </w:rPr>
              <w:t>тете</w:t>
            </w:r>
            <w:r w:rsidR="002328BB" w:rsidRPr="00A21BB6">
              <w:t xml:space="preserve"> </w:t>
            </w:r>
            <w:proofErr w:type="spellStart"/>
            <w:r w:rsidR="00563A6D" w:rsidRPr="00A21BB6">
              <w:rPr>
                <w:lang w:val="ru-RU"/>
              </w:rPr>
              <w:t>Госкорпорации</w:t>
            </w:r>
            <w:proofErr w:type="spellEnd"/>
            <w:r w:rsidR="002328BB" w:rsidRPr="00A21BB6">
              <w:rPr>
                <w:lang w:val="ru-RU"/>
              </w:rPr>
              <w:t xml:space="preserve"> </w:t>
            </w:r>
            <w:r w:rsidR="00563A6D" w:rsidRPr="00A21BB6">
              <w:rPr>
                <w:lang w:val="ru-RU"/>
              </w:rPr>
              <w:t>«</w:t>
            </w:r>
            <w:proofErr w:type="spellStart"/>
            <w:r w:rsidR="00563A6D" w:rsidRPr="00A21BB6">
              <w:rPr>
                <w:lang w:val="ru-RU"/>
              </w:rPr>
              <w:t>Росатом</w:t>
            </w:r>
            <w:proofErr w:type="spellEnd"/>
            <w:r w:rsidR="00563A6D" w:rsidRPr="00A21BB6">
              <w:rPr>
                <w:lang w:val="ru-RU"/>
              </w:rPr>
              <w:t>»</w:t>
            </w:r>
            <w:r w:rsidR="002328BB" w:rsidRPr="00A21BB6">
              <w:t xml:space="preserve"> </w:t>
            </w:r>
            <w:r w:rsidR="00563A6D" w:rsidRPr="00A21BB6">
              <w:t>не</w:t>
            </w:r>
            <w:r w:rsidR="002328BB" w:rsidRPr="00A21BB6">
              <w:t xml:space="preserve"> </w:t>
            </w:r>
            <w:r w:rsidR="00563A6D" w:rsidRPr="00A21BB6">
              <w:t>позднее</w:t>
            </w:r>
            <w:r w:rsidR="002328BB" w:rsidRPr="00A21BB6">
              <w:t xml:space="preserve"> </w:t>
            </w:r>
            <w:r w:rsidR="00563A6D" w:rsidRPr="00A21BB6">
              <w:t>1</w:t>
            </w:r>
            <w:r w:rsidR="002328BB" w:rsidRPr="00A21BB6">
              <w:rPr>
                <w:lang w:val="ru-RU"/>
              </w:rPr>
              <w:t xml:space="preserve"> </w:t>
            </w:r>
            <w:r w:rsidR="00563A6D" w:rsidRPr="00A21BB6">
              <w:rPr>
                <w:lang w:val="ru-RU"/>
              </w:rPr>
              <w:t>(одного)</w:t>
            </w:r>
            <w:r w:rsidR="002328BB" w:rsidRPr="00A21BB6">
              <w:t xml:space="preserve"> </w:t>
            </w:r>
            <w:r w:rsidR="00563A6D" w:rsidRPr="00A21BB6">
              <w:t>месяца</w:t>
            </w:r>
            <w:r w:rsidR="002328BB" w:rsidRPr="00A21BB6">
              <w:t xml:space="preserve"> </w:t>
            </w:r>
            <w:r w:rsidR="00563A6D" w:rsidRPr="00A21BB6">
              <w:t>с</w:t>
            </w:r>
            <w:r w:rsidR="002328BB" w:rsidRPr="00A21BB6">
              <w:t xml:space="preserve"> </w:t>
            </w:r>
            <w:r w:rsidR="00563A6D" w:rsidRPr="00A21BB6">
              <w:t>даты</w:t>
            </w:r>
            <w:r w:rsidR="002328BB" w:rsidRPr="00A21BB6">
              <w:t xml:space="preserve"> </w:t>
            </w:r>
            <w:r w:rsidR="00563A6D" w:rsidRPr="00A21BB6">
              <w:t>размещения</w:t>
            </w:r>
            <w:r w:rsidR="002328BB" w:rsidRPr="00A21BB6">
              <w:t xml:space="preserve"> </w:t>
            </w:r>
            <w:r w:rsidR="00563A6D" w:rsidRPr="00A21BB6">
              <w:t>на</w:t>
            </w:r>
            <w:r w:rsidR="002328BB" w:rsidRPr="00A21BB6">
              <w:t xml:space="preserve"> </w:t>
            </w:r>
            <w:r w:rsidR="00563A6D" w:rsidRPr="00A21BB6">
              <w:t>официальном</w:t>
            </w:r>
            <w:r w:rsidR="002328BB" w:rsidRPr="00A21BB6">
              <w:t xml:space="preserve"> </w:t>
            </w:r>
            <w:r w:rsidR="00563A6D" w:rsidRPr="00A21BB6">
              <w:t>сайте</w:t>
            </w:r>
            <w:r w:rsidR="002328BB" w:rsidRPr="00A21BB6">
              <w:t xml:space="preserve"> </w:t>
            </w:r>
            <w:r w:rsidR="00563A6D" w:rsidRPr="00A21BB6">
              <w:t>результата</w:t>
            </w:r>
            <w:r w:rsidR="002328BB" w:rsidRPr="00A21BB6">
              <w:t xml:space="preserve"> </w:t>
            </w:r>
            <w:r w:rsidR="00563A6D" w:rsidRPr="00A21BB6">
              <w:t>рассмотрения</w:t>
            </w:r>
            <w:r w:rsidR="002328BB" w:rsidRPr="00A21BB6">
              <w:t xml:space="preserve"> </w:t>
            </w:r>
            <w:r w:rsidR="00563A6D" w:rsidRPr="00A21BB6">
              <w:t>жалобы</w:t>
            </w:r>
            <w:r w:rsidR="00563A6D" w:rsidRPr="00A21BB6">
              <w:rPr>
                <w:lang w:val="ru-RU"/>
              </w:rPr>
              <w:t>.</w:t>
            </w:r>
          </w:p>
        </w:tc>
      </w:tr>
      <w:tr w:rsidR="009D350D" w:rsidRPr="00A21BB6" w:rsidTr="00237E88">
        <w:trPr>
          <w:trHeight w:val="20"/>
        </w:trPr>
        <w:tc>
          <w:tcPr>
            <w:tcW w:w="781" w:type="dxa"/>
          </w:tcPr>
          <w:p w:rsidR="009D350D" w:rsidRPr="00A21BB6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A21BB6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A21BB6">
              <w:t>Каналы</w:t>
            </w:r>
            <w:r w:rsidR="002328BB" w:rsidRPr="00A21BB6">
              <w:t xml:space="preserve"> </w:t>
            </w:r>
            <w:r w:rsidRPr="00A21BB6">
              <w:t>связи,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которым</w:t>
            </w:r>
            <w:r w:rsidR="002328BB" w:rsidRPr="00A21BB6">
              <w:t xml:space="preserve"> </w:t>
            </w:r>
            <w:r w:rsidRPr="00A21BB6">
              <w:t>можно</w:t>
            </w:r>
            <w:r w:rsidR="002328BB" w:rsidRPr="00A21BB6">
              <w:t xml:space="preserve"> </w:t>
            </w:r>
            <w:r w:rsidRPr="00A21BB6">
              <w:t>сообщить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фактах</w:t>
            </w:r>
            <w:r w:rsidR="002328BB" w:rsidRPr="00A21BB6">
              <w:t xml:space="preserve"> </w:t>
            </w:r>
            <w:r w:rsidRPr="00A21BB6">
              <w:t>злоупотребления</w:t>
            </w:r>
            <w:r w:rsidR="002328BB" w:rsidRPr="00A21BB6">
              <w:t xml:space="preserve"> </w:t>
            </w:r>
            <w:r w:rsidRPr="00A21BB6">
              <w:t>при</w:t>
            </w:r>
            <w:r w:rsidR="002328BB" w:rsidRPr="00A21BB6">
              <w:t xml:space="preserve"> </w:t>
            </w:r>
            <w:r w:rsidRPr="00A21BB6">
              <w:t>проведении</w:t>
            </w:r>
            <w:r w:rsidR="002328BB" w:rsidRPr="00A21BB6">
              <w:t xml:space="preserve"> </w:t>
            </w:r>
            <w:r w:rsidR="00466F9E" w:rsidRPr="00A21BB6">
              <w:t>запроса</w:t>
            </w:r>
            <w:r w:rsidR="002328BB" w:rsidRPr="00A21BB6">
              <w:t xml:space="preserve"> </w:t>
            </w:r>
            <w:r w:rsidR="00466F9E" w:rsidRPr="00A21BB6">
              <w:t>цен</w:t>
            </w:r>
          </w:p>
        </w:tc>
        <w:tc>
          <w:tcPr>
            <w:tcW w:w="11624" w:type="dxa"/>
          </w:tcPr>
          <w:p w:rsidR="009D350D" w:rsidRPr="00A21BB6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A21BB6">
              <w:t>О</w:t>
            </w:r>
            <w:r w:rsidR="002328BB" w:rsidRPr="00A21BB6">
              <w:t xml:space="preserve"> </w:t>
            </w:r>
            <w:r w:rsidRPr="00A21BB6">
              <w:t>фактах</w:t>
            </w:r>
            <w:r w:rsidR="002328BB" w:rsidRPr="00A21BB6">
              <w:t xml:space="preserve"> </w:t>
            </w:r>
            <w:r w:rsidRPr="00A21BB6">
              <w:t>злоупотреблений</w:t>
            </w:r>
            <w:r w:rsidR="002328BB" w:rsidRPr="00A21BB6">
              <w:t xml:space="preserve"> </w:t>
            </w:r>
            <w:r w:rsidRPr="00A21BB6">
              <w:t>участник</w:t>
            </w:r>
            <w:r w:rsidR="002328BB" w:rsidRPr="00A21BB6">
              <w:t xml:space="preserve"> </w:t>
            </w:r>
            <w:r w:rsidR="00466F9E" w:rsidRPr="00A21BB6">
              <w:rPr>
                <w:lang w:val="ru-RU"/>
              </w:rPr>
              <w:t>запроса</w:t>
            </w:r>
            <w:r w:rsidR="002328BB" w:rsidRPr="00A21BB6">
              <w:rPr>
                <w:lang w:val="ru-RU"/>
              </w:rPr>
              <w:t xml:space="preserve"> </w:t>
            </w:r>
            <w:r w:rsidR="00466F9E" w:rsidRPr="00A21BB6">
              <w:rPr>
                <w:lang w:val="ru-RU"/>
              </w:rPr>
              <w:t>цен</w:t>
            </w:r>
            <w:r w:rsidR="002328BB" w:rsidRPr="00A21BB6">
              <w:t xml:space="preserve"> </w:t>
            </w:r>
            <w:r w:rsidRPr="00A21BB6">
              <w:t>может</w:t>
            </w:r>
            <w:r w:rsidR="002328BB" w:rsidRPr="00A21BB6">
              <w:t xml:space="preserve"> </w:t>
            </w:r>
            <w:r w:rsidRPr="00A21BB6">
              <w:t>заявить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proofErr w:type="spellStart"/>
            <w:r w:rsidR="00563A6D" w:rsidRPr="00A21BB6">
              <w:rPr>
                <w:lang w:val="ru-RU"/>
              </w:rPr>
              <w:t>Госкорпорацию</w:t>
            </w:r>
            <w:proofErr w:type="spellEnd"/>
            <w:r w:rsidR="002328BB" w:rsidRPr="00A21BB6">
              <w:rPr>
                <w:lang w:val="ru-RU"/>
              </w:rPr>
              <w:t xml:space="preserve"> </w:t>
            </w:r>
            <w:r w:rsidR="00563A6D" w:rsidRPr="00A21BB6">
              <w:rPr>
                <w:lang w:val="ru-RU"/>
              </w:rPr>
              <w:t>«</w:t>
            </w:r>
            <w:proofErr w:type="spellStart"/>
            <w:r w:rsidR="00563A6D" w:rsidRPr="00A21BB6">
              <w:rPr>
                <w:lang w:val="ru-RU"/>
              </w:rPr>
              <w:t>Росатом</w:t>
            </w:r>
            <w:proofErr w:type="spellEnd"/>
            <w:r w:rsidR="00563A6D" w:rsidRPr="00A21BB6">
              <w:rPr>
                <w:lang w:val="ru-RU"/>
              </w:rPr>
              <w:t>»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rPr>
                <w:lang w:val="ru-RU"/>
              </w:rPr>
              <w:t xml:space="preserve"> </w:t>
            </w:r>
            <w:r w:rsidRPr="00A21BB6">
              <w:t>сообщить</w:t>
            </w:r>
            <w:r w:rsidR="002328BB" w:rsidRPr="00A21BB6">
              <w:t xml:space="preserve"> </w:t>
            </w:r>
            <w:r w:rsidRPr="00A21BB6">
              <w:t>об</w:t>
            </w:r>
            <w:r w:rsidR="002328BB" w:rsidRPr="00A21BB6">
              <w:t xml:space="preserve"> </w:t>
            </w:r>
            <w:r w:rsidRPr="00A21BB6">
              <w:t>этом</w:t>
            </w:r>
            <w:r w:rsidR="002328BB" w:rsidRPr="00A21BB6">
              <w:t xml:space="preserve"> </w:t>
            </w:r>
            <w:r w:rsidRPr="00A21BB6">
              <w:t>гласно</w:t>
            </w:r>
            <w:r w:rsidR="002328BB" w:rsidRPr="00A21BB6">
              <w:t xml:space="preserve"> </w:t>
            </w:r>
            <w:r w:rsidRPr="00A21BB6">
              <w:t>или</w:t>
            </w:r>
            <w:r w:rsidR="002328BB" w:rsidRPr="00A21BB6">
              <w:t xml:space="preserve"> </w:t>
            </w:r>
            <w:r w:rsidRPr="00A21BB6">
              <w:t>анонимно,</w:t>
            </w:r>
            <w:r w:rsidR="002328BB" w:rsidRPr="00A21BB6">
              <w:t xml:space="preserve"> </w:t>
            </w:r>
            <w:r w:rsidRPr="00A21BB6">
              <w:t>воспользовавшись</w:t>
            </w:r>
            <w:r w:rsidR="002328BB" w:rsidRPr="00A21BB6">
              <w:t xml:space="preserve"> </w:t>
            </w:r>
            <w:r w:rsidRPr="00A21BB6">
              <w:t>следующими</w:t>
            </w:r>
            <w:r w:rsidR="002328BB" w:rsidRPr="00A21BB6">
              <w:t xml:space="preserve"> </w:t>
            </w:r>
            <w:r w:rsidRPr="00A21BB6">
              <w:t>каналами</w:t>
            </w:r>
            <w:r w:rsidR="002328BB" w:rsidRPr="00A21BB6">
              <w:t xml:space="preserve"> </w:t>
            </w:r>
            <w:r w:rsidRPr="00A21BB6">
              <w:t>связи:</w:t>
            </w:r>
            <w:r w:rsidR="002328BB" w:rsidRPr="00A21BB6">
              <w:t xml:space="preserve"> </w:t>
            </w:r>
          </w:p>
          <w:p w:rsidR="009D350D" w:rsidRPr="00A21BB6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21BB6">
              <w:t>1.</w:t>
            </w:r>
            <w:r w:rsidRPr="00A21BB6">
              <w:tab/>
              <w:t>Телефон</w:t>
            </w:r>
            <w:r w:rsidR="002328BB" w:rsidRPr="00A21BB6">
              <w:t xml:space="preserve"> </w:t>
            </w:r>
            <w:r w:rsidRPr="00A21BB6">
              <w:t>«горячей</w:t>
            </w:r>
            <w:r w:rsidR="002328BB" w:rsidRPr="00A21BB6">
              <w:t xml:space="preserve"> </w:t>
            </w:r>
            <w:r w:rsidRPr="00A21BB6">
              <w:t>линии»:</w:t>
            </w:r>
            <w:r w:rsidR="002328BB" w:rsidRPr="00A21BB6">
              <w:t xml:space="preserve"> </w:t>
            </w:r>
            <w:r w:rsidRPr="00A21BB6">
              <w:t>8-800-100-07-07</w:t>
            </w:r>
            <w:r w:rsidR="002328BB" w:rsidRPr="00A21BB6">
              <w:t xml:space="preserve"> </w:t>
            </w:r>
            <w:r w:rsidRPr="00A21BB6">
              <w:t>(многоканальный,</w:t>
            </w:r>
            <w:r w:rsidR="002328BB" w:rsidRPr="00A21BB6">
              <w:t xml:space="preserve"> </w:t>
            </w:r>
            <w:r w:rsidRPr="00A21BB6">
              <w:t>круглосуточно,</w:t>
            </w:r>
            <w:r w:rsidR="002328BB" w:rsidRPr="00A21BB6">
              <w:t xml:space="preserve"> </w:t>
            </w:r>
            <w:r w:rsidRPr="00A21BB6">
              <w:t>бесплатно</w:t>
            </w:r>
            <w:r w:rsidR="002328BB" w:rsidRPr="00A21BB6">
              <w:t xml:space="preserve"> </w:t>
            </w:r>
            <w:r w:rsidRPr="00A21BB6">
              <w:t>из</w:t>
            </w:r>
            <w:r w:rsidR="002328BB" w:rsidRPr="00A21BB6">
              <w:t xml:space="preserve"> </w:t>
            </w:r>
            <w:r w:rsidRPr="00A21BB6">
              <w:t>любой</w:t>
            </w:r>
            <w:r w:rsidR="002328BB" w:rsidRPr="00A21BB6">
              <w:t xml:space="preserve"> </w:t>
            </w:r>
            <w:r w:rsidRPr="00A21BB6">
              <w:t>точки</w:t>
            </w:r>
            <w:r w:rsidR="002328BB" w:rsidRPr="00A21BB6">
              <w:t xml:space="preserve"> </w:t>
            </w:r>
            <w:r w:rsidRPr="00A21BB6">
              <w:t>страны);</w:t>
            </w:r>
          </w:p>
          <w:p w:rsidR="009D350D" w:rsidRPr="00A21BB6" w:rsidRDefault="009D350D" w:rsidP="00237E88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A21BB6">
              <w:t>2.</w:t>
            </w:r>
            <w:r w:rsidRPr="00A21BB6">
              <w:tab/>
              <w:t>Адрес</w:t>
            </w:r>
            <w:r w:rsidR="002328BB" w:rsidRPr="00A21BB6">
              <w:t xml:space="preserve"> </w:t>
            </w:r>
            <w:r w:rsidRPr="00A21BB6">
              <w:t>электронной</w:t>
            </w:r>
            <w:r w:rsidR="002328BB" w:rsidRPr="00A21BB6">
              <w:t xml:space="preserve"> </w:t>
            </w:r>
            <w:r w:rsidRPr="00A21BB6">
              <w:t>почты:</w:t>
            </w:r>
            <w:r w:rsidR="002328BB" w:rsidRPr="00A21BB6">
              <w:t xml:space="preserve"> </w:t>
            </w:r>
            <w:r w:rsidRPr="00A21BB6">
              <w:t>0707@rosatom.ru;</w:t>
            </w:r>
          </w:p>
          <w:p w:rsidR="009D350D" w:rsidRPr="00A21BB6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21BB6">
              <w:t>3.</w:t>
            </w:r>
            <w:r w:rsidRPr="00A21BB6">
              <w:tab/>
              <w:t>Адрес</w:t>
            </w:r>
            <w:r w:rsidR="002328BB" w:rsidRPr="00A21BB6">
              <w:t xml:space="preserve"> </w:t>
            </w:r>
            <w:r w:rsidRPr="00A21BB6">
              <w:t>для</w:t>
            </w:r>
            <w:r w:rsidR="002328BB" w:rsidRPr="00A21BB6">
              <w:t xml:space="preserve"> </w:t>
            </w:r>
            <w:r w:rsidRPr="00A21BB6">
              <w:t>почтовых</w:t>
            </w:r>
            <w:r w:rsidR="002328BB" w:rsidRPr="00A21BB6">
              <w:t xml:space="preserve"> </w:t>
            </w:r>
            <w:r w:rsidRPr="00A21BB6">
              <w:t>отправлений:</w:t>
            </w:r>
            <w:r w:rsidR="002328BB" w:rsidRPr="00A21BB6">
              <w:t xml:space="preserve"> </w:t>
            </w:r>
            <w:r w:rsidRPr="00A21BB6">
              <w:t>119017,</w:t>
            </w:r>
            <w:r w:rsidR="002328BB" w:rsidRPr="00A21BB6">
              <w:t xml:space="preserve"> </w:t>
            </w:r>
            <w:r w:rsidRPr="00A21BB6">
              <w:t>Москва,</w:t>
            </w:r>
            <w:r w:rsidR="002328BB" w:rsidRPr="00A21BB6">
              <w:t xml:space="preserve"> </w:t>
            </w:r>
            <w:r w:rsidRPr="00A21BB6">
              <w:t>а/я</w:t>
            </w:r>
            <w:r w:rsidR="002328BB" w:rsidRPr="00A21BB6">
              <w:rPr>
                <w:lang w:val="ru-RU"/>
              </w:rPr>
              <w:t xml:space="preserve"> </w:t>
            </w:r>
            <w:r w:rsidRPr="00A21BB6">
              <w:t>226,</w:t>
            </w:r>
            <w:r w:rsidR="002328BB" w:rsidRPr="00A21BB6">
              <w:t xml:space="preserve"> </w:t>
            </w:r>
            <w:r w:rsidR="00FB70DC" w:rsidRPr="00A21BB6">
              <w:rPr>
                <w:lang w:val="ru-RU"/>
              </w:rPr>
              <w:t>Департамент</w:t>
            </w:r>
            <w:r w:rsidR="002328BB" w:rsidRPr="00A21BB6">
              <w:rPr>
                <w:lang w:val="ru-RU"/>
              </w:rPr>
              <w:t xml:space="preserve"> </w:t>
            </w:r>
            <w:r w:rsidR="00FB70DC" w:rsidRPr="00A21BB6">
              <w:rPr>
                <w:lang w:val="ru-RU"/>
              </w:rPr>
              <w:t>защиты</w:t>
            </w:r>
            <w:r w:rsidR="002328BB" w:rsidRPr="00A21BB6">
              <w:rPr>
                <w:lang w:val="ru-RU"/>
              </w:rPr>
              <w:t xml:space="preserve"> </w:t>
            </w:r>
            <w:r w:rsidR="00FB70DC" w:rsidRPr="00A21BB6">
              <w:rPr>
                <w:lang w:val="ru-RU"/>
              </w:rPr>
              <w:t>активов</w:t>
            </w:r>
            <w:r w:rsidR="002328BB" w:rsidRPr="00A21BB6">
              <w:t xml:space="preserve"> </w:t>
            </w:r>
            <w:proofErr w:type="spellStart"/>
            <w:r w:rsidR="00FB70DC" w:rsidRPr="00A21BB6">
              <w:t>Госкорпорации</w:t>
            </w:r>
            <w:proofErr w:type="spellEnd"/>
            <w:r w:rsidR="002328BB" w:rsidRPr="00A21BB6">
              <w:t xml:space="preserve"> </w:t>
            </w:r>
            <w:r w:rsidR="00FB70DC" w:rsidRPr="00A21BB6">
              <w:t>«</w:t>
            </w:r>
            <w:proofErr w:type="spellStart"/>
            <w:r w:rsidR="00FB70DC" w:rsidRPr="00A21BB6">
              <w:t>Росатом</w:t>
            </w:r>
            <w:proofErr w:type="spellEnd"/>
            <w:r w:rsidR="00FB70DC" w:rsidRPr="00A21BB6">
              <w:t>»</w:t>
            </w:r>
            <w:r w:rsidRPr="00A21BB6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E62D4F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4369490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4369491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</w:t>
      </w:r>
      <w:proofErr w:type="gramStart"/>
      <w:r w:rsidRPr="00E62D4F">
        <w:rPr>
          <w:b/>
          <w:i/>
          <w:szCs w:val="24"/>
          <w:vertAlign w:val="superscript"/>
        </w:rPr>
        <w:t>полное</w:t>
      </w:r>
      <w:proofErr w:type="gramEnd"/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proofErr w:type="gramStart"/>
      <w:r w:rsidRPr="00E62D4F">
        <w:rPr>
          <w:szCs w:val="24"/>
        </w:rPr>
        <w:t>зарегистрированное</w:t>
      </w:r>
      <w:proofErr w:type="gramEnd"/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proofErr w:type="gramStart"/>
      <w:r w:rsidRPr="00E62D4F">
        <w:rPr>
          <w:b/>
          <w:i/>
          <w:szCs w:val="24"/>
          <w:vertAlign w:val="superscript"/>
        </w:rPr>
        <w:t>юридический</w:t>
      </w:r>
      <w:proofErr w:type="gramEnd"/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proofErr w:type="gramStart"/>
      <w:r w:rsidRPr="00E62D4F">
        <w:rPr>
          <w:szCs w:val="24"/>
        </w:rPr>
        <w:t>фактический</w:t>
      </w:r>
      <w:proofErr w:type="gramEnd"/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proofErr w:type="gramStart"/>
      <w:r w:rsidR="00142709" w:rsidRPr="00E62D4F">
        <w:rPr>
          <w:b/>
          <w:i/>
          <w:szCs w:val="24"/>
          <w:vertAlign w:val="superscript"/>
        </w:rPr>
        <w:t>фактический</w:t>
      </w:r>
      <w:proofErr w:type="gramEnd"/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proofErr w:type="gramStart"/>
      <w:r w:rsidRPr="00E62D4F">
        <w:t>выражае</w:t>
      </w:r>
      <w:r w:rsidR="003D3C51" w:rsidRPr="00E62D4F">
        <w:t>т</w:t>
      </w:r>
      <w:proofErr w:type="gramEnd"/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1648EB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proofErr w:type="gramStart"/>
            <w:r w:rsidRPr="00E62D4F">
              <w:t>п</w:t>
            </w:r>
            <w:proofErr w:type="gramEnd"/>
            <w:r w:rsidRPr="00E62D4F"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</w:t>
            </w:r>
            <w:proofErr w:type="gramStart"/>
            <w:r w:rsidRPr="00E62D4F">
              <w:rPr>
                <w:b/>
                <w:bCs/>
                <w:i/>
              </w:rPr>
              <w:t>товара</w:t>
            </w:r>
            <w:proofErr w:type="gramEnd"/>
            <w:r w:rsidRPr="00E62D4F">
              <w:rPr>
                <w:b/>
                <w:bCs/>
                <w:i/>
              </w:rPr>
              <w:t>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</w:t>
      </w:r>
      <w:proofErr w:type="gramStart"/>
      <w:r w:rsidR="00822CB9" w:rsidRPr="00E62D4F">
        <w:rPr>
          <w:b/>
          <w:i/>
          <w:lang w:val="ru-RU"/>
        </w:rPr>
        <w:t>участнику</w:t>
      </w:r>
      <w:proofErr w:type="gramEnd"/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E62D4F">
        <w:rPr>
          <w:b/>
          <w:i/>
          <w:lang w:val="ru-RU"/>
        </w:rPr>
        <w:t>задолженность</w:t>
      </w:r>
      <w:proofErr w:type="gramEnd"/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E62D4F">
        <w:rPr>
          <w:b/>
          <w:i/>
          <w:lang w:val="ru-RU"/>
        </w:rPr>
        <w:t>либо</w:t>
      </w:r>
      <w:proofErr w:type="gramEnd"/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E62D4F">
        <w:rPr>
          <w:b/>
          <w:i/>
          <w:lang w:val="ru-RU"/>
        </w:rPr>
        <w:t>задолженность</w:t>
      </w:r>
      <w:proofErr w:type="gramEnd"/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</w:t>
      </w:r>
      <w:proofErr w:type="gramStart"/>
      <w:r w:rsidRPr="00E62D4F">
        <w:rPr>
          <w:b/>
          <w:i/>
          <w:lang w:val="ru-RU" w:eastAsia="ru-RU"/>
        </w:rPr>
        <w:t>указывается</w:t>
      </w:r>
      <w:proofErr w:type="gramEnd"/>
      <w:r w:rsidRPr="00E62D4F">
        <w:rPr>
          <w:b/>
          <w:i/>
          <w:lang w:val="ru-RU" w:eastAsia="ru-RU"/>
        </w:rPr>
        <w:t>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1648EB">
        <w:rPr>
          <w:b/>
          <w:i/>
          <w:lang w:val="ru-RU" w:eastAsia="ru-RU"/>
        </w:rPr>
        <w:t>11.8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1648EB">
        <w:rPr>
          <w:b/>
          <w:i/>
          <w:lang w:val="ru-RU" w:eastAsia="ru-RU"/>
        </w:rPr>
        <w:t>11.9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1648EB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proofErr w:type="gramStart"/>
      <w:r w:rsidRPr="00E62D4F">
        <w:rPr>
          <w:lang w:val="ru-RU"/>
        </w:rPr>
        <w:t>представить</w:t>
      </w:r>
      <w:proofErr w:type="gramEnd"/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648EB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648EB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lastRenderedPageBreak/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648EB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648EB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648EB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648EB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1648EB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</w:t>
      </w:r>
      <w:proofErr w:type="gramStart"/>
      <w:r w:rsidR="00C87330" w:rsidRPr="00E62D4F">
        <w:rPr>
          <w:b/>
          <w:i/>
          <w:szCs w:val="24"/>
          <w:vertAlign w:val="superscript"/>
        </w:rPr>
        <w:t>наименование</w:t>
      </w:r>
      <w:proofErr w:type="gramEnd"/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proofErr w:type="gramStart"/>
      <w:r w:rsidRPr="00E62D4F">
        <w:rPr>
          <w:szCs w:val="24"/>
        </w:rPr>
        <w:t>осведомлены</w:t>
      </w:r>
      <w:proofErr w:type="gramEnd"/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1648EB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1648EB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1648EB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E62D4F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E62D4F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  <w:proofErr w:type="gramEnd"/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lastRenderedPageBreak/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1648EB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1648EB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1648EB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1648EB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proofErr w:type="gramStart"/>
      <w:r w:rsidRPr="00723913">
        <w:rPr>
          <w:iCs/>
          <w:szCs w:val="24"/>
        </w:rPr>
        <w:t>от</w:t>
      </w:r>
      <w:proofErr w:type="gramEnd"/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4369492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proofErr w:type="gramStart"/>
      <w:r w:rsidR="0085523F" w:rsidRPr="00592876">
        <w:t>наименование</w:t>
      </w:r>
      <w:proofErr w:type="gramEnd"/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proofErr w:type="gramStart"/>
      <w:r w:rsidRPr="00723913">
        <w:rPr>
          <w:i/>
          <w:szCs w:val="24"/>
        </w:rPr>
        <w:t>начало</w:t>
      </w:r>
      <w:proofErr w:type="gramEnd"/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proofErr w:type="gramStart"/>
      <w:r w:rsidRPr="00723913">
        <w:rPr>
          <w:i/>
          <w:szCs w:val="24"/>
        </w:rPr>
        <w:lastRenderedPageBreak/>
        <w:t>окончание</w:t>
      </w:r>
      <w:proofErr w:type="gramEnd"/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proofErr w:type="gramStart"/>
      <w:r w:rsidRPr="00723913">
        <w:rPr>
          <w:iCs/>
          <w:szCs w:val="24"/>
        </w:rPr>
        <w:t>от</w:t>
      </w:r>
      <w:proofErr w:type="gramEnd"/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4369493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описание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</w:t>
      </w:r>
      <w:proofErr w:type="gramStart"/>
      <w:r w:rsidRPr="00723913">
        <w:rPr>
          <w:b/>
          <w:i/>
          <w:sz w:val="24"/>
          <w:szCs w:val="24"/>
        </w:rPr>
        <w:t>при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1648EB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1648EB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</w:t>
      </w:r>
      <w:proofErr w:type="gramStart"/>
      <w:r w:rsidRPr="00723913">
        <w:rPr>
          <w:b/>
          <w:i/>
          <w:szCs w:val="24"/>
        </w:rPr>
        <w:t>для</w:t>
      </w:r>
      <w:proofErr w:type="gramEnd"/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наименование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описание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описание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C353C8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napToGrid w:val="0"/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353C8" w:rsidRDefault="00C353C8">
      <w:pPr>
        <w:rPr>
          <w:bCs/>
          <w:snapToGrid w:val="0"/>
        </w:rPr>
      </w:pPr>
      <w:r>
        <w:rPr>
          <w:snapToGrid w:val="0"/>
        </w:rPr>
        <w:br w:type="page"/>
      </w:r>
    </w:p>
    <w:p w:rsidR="00C87330" w:rsidRPr="00723913" w:rsidRDefault="00C87330" w:rsidP="008E1F83">
      <w:pPr>
        <w:widowControl w:val="0"/>
        <w:shd w:val="clear" w:color="auto" w:fill="FFFFFF"/>
        <w:tabs>
          <w:tab w:val="left" w:pos="1080"/>
        </w:tabs>
        <w:suppressAutoHyphens/>
        <w:sectPr w:rsidR="00C87330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4369494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73C0" w:rsidRDefault="00D173C0">
      <w:r>
        <w:separator/>
      </w:r>
    </w:p>
  </w:endnote>
  <w:endnote w:type="continuationSeparator" w:id="0">
    <w:p w:rsidR="00D173C0" w:rsidRDefault="00D17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73C0" w:rsidRDefault="00D173C0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D173C0" w:rsidRDefault="00D173C0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73C0" w:rsidRDefault="00D173C0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D173C0" w:rsidRPr="00270579" w:rsidRDefault="00D173C0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73C0" w:rsidRPr="00C030AA" w:rsidRDefault="00D173C0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281141394"/>
        <w:docPartObj>
          <w:docPartGallery w:val="Page Numbers (Top of Page)"/>
          <w:docPartUnique/>
        </w:docPartObj>
      </w:sdtPr>
      <w:sdtContent>
        <w:r w:rsidRPr="00C030AA">
          <w:rPr>
            <w:rFonts w:ascii="Times New Roman" w:hAnsi="Times New Roman"/>
          </w:rPr>
          <w:t xml:space="preserve">Страница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PAGE</w:instrText>
        </w:r>
        <w:r w:rsidRPr="00C030AA">
          <w:rPr>
            <w:rFonts w:ascii="Times New Roman" w:hAnsi="Times New Roman"/>
          </w:rPr>
          <w:fldChar w:fldCharType="separate"/>
        </w:r>
        <w:r w:rsidR="00E63D0E">
          <w:rPr>
            <w:rFonts w:ascii="Times New Roman" w:hAnsi="Times New Roman"/>
            <w:noProof/>
          </w:rPr>
          <w:t>27</w:t>
        </w:r>
        <w:r w:rsidRPr="00C030AA">
          <w:rPr>
            <w:rFonts w:ascii="Times New Roman" w:hAnsi="Times New Roman"/>
          </w:rPr>
          <w:fldChar w:fldCharType="end"/>
        </w:r>
        <w:r w:rsidRPr="00C030AA">
          <w:rPr>
            <w:rFonts w:ascii="Times New Roman" w:hAnsi="Times New Roman"/>
          </w:rPr>
          <w:t xml:space="preserve"> из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NUMPAGES</w:instrText>
        </w:r>
        <w:r w:rsidRPr="00C030AA">
          <w:rPr>
            <w:rFonts w:ascii="Times New Roman" w:hAnsi="Times New Roman"/>
          </w:rPr>
          <w:fldChar w:fldCharType="separate"/>
        </w:r>
        <w:r w:rsidR="00E63D0E">
          <w:rPr>
            <w:rFonts w:ascii="Times New Roman" w:hAnsi="Times New Roman"/>
            <w:noProof/>
          </w:rPr>
          <w:t>37</w:t>
        </w:r>
        <w:r w:rsidRPr="00C030AA">
          <w:rPr>
            <w:rFonts w:ascii="Times New Roman" w:hAnsi="Times New Roman"/>
          </w:rPr>
          <w:fldChar w:fldCharType="end"/>
        </w:r>
      </w:sdtContent>
    </w:sdt>
    <w:r w:rsidRPr="00C030AA">
      <w:rPr>
        <w:rFonts w:ascii="Times New Roman" w:hAnsi="Times New Roman" w:cs="Times New Roman"/>
      </w:rPr>
      <w:t xml:space="preserve"> </w:t>
    </w:r>
  </w:p>
  <w:p w:rsidR="00D173C0" w:rsidRPr="00C030AA" w:rsidRDefault="00D173C0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D173C0" w:rsidRPr="00354058" w:rsidRDefault="00D173C0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</w:t>
    </w:r>
    <w:r w:rsidRPr="00895513">
      <w:rPr>
        <w:rFonts w:ascii="Times New Roman" w:hAnsi="Times New Roman" w:cs="Times New Roman"/>
      </w:rPr>
      <w:t xml:space="preserve">на </w:t>
    </w:r>
    <w:r w:rsidRPr="00390D8E">
      <w:rPr>
        <w:rFonts w:ascii="Times New Roman" w:hAnsi="Times New Roman" w:cs="Times New Roman"/>
      </w:rPr>
      <w:t>поставку к</w:t>
    </w:r>
    <w:r w:rsidRPr="00390D8E">
      <w:rPr>
        <w:rFonts w:ascii="Times New Roman" w:hAnsi="Times New Roman" w:cs="Times New Roman"/>
        <w:bCs/>
        <w:color w:val="000000"/>
      </w:rPr>
      <w:t>онтейнеров для РАО для нужд Саратовского отделения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73C0" w:rsidRDefault="00D173C0">
      <w:r>
        <w:separator/>
      </w:r>
    </w:p>
  </w:footnote>
  <w:footnote w:type="continuationSeparator" w:id="0">
    <w:p w:rsidR="00D173C0" w:rsidRDefault="00D173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73C0" w:rsidRPr="00723913" w:rsidRDefault="00D173C0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D173C0" w:rsidRPr="00723913" w:rsidRDefault="00D173C0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D173C0" w:rsidRPr="00723913" w:rsidRDefault="00D173C0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73C0" w:rsidRPr="00723913" w:rsidRDefault="00D173C0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B66B5"/>
    <w:multiLevelType w:val="hybridMultilevel"/>
    <w:tmpl w:val="4E5C7E7A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0C43C6E"/>
    <w:multiLevelType w:val="hybridMultilevel"/>
    <w:tmpl w:val="95A0A692"/>
    <w:lvl w:ilvl="0" w:tplc="72BAC558">
      <w:start w:val="1"/>
      <w:numFmt w:val="bullet"/>
      <w:lvlText w:val=""/>
      <w:lvlJc w:val="left"/>
      <w:pPr>
        <w:ind w:left="16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DA66C2"/>
    <w:multiLevelType w:val="hybridMultilevel"/>
    <w:tmpl w:val="BC744904"/>
    <w:lvl w:ilvl="0" w:tplc="041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13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CA00538"/>
    <w:multiLevelType w:val="hybridMultilevel"/>
    <w:tmpl w:val="BB5A023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7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8"/>
  </w:num>
  <w:num w:numId="3">
    <w:abstractNumId w:val="35"/>
  </w:num>
  <w:num w:numId="4">
    <w:abstractNumId w:val="1"/>
  </w:num>
  <w:num w:numId="5">
    <w:abstractNumId w:val="0"/>
  </w:num>
  <w:num w:numId="6">
    <w:abstractNumId w:val="14"/>
  </w:num>
  <w:num w:numId="7">
    <w:abstractNumId w:val="39"/>
  </w:num>
  <w:num w:numId="8">
    <w:abstractNumId w:val="32"/>
  </w:num>
  <w:num w:numId="9">
    <w:abstractNumId w:val="3"/>
  </w:num>
  <w:num w:numId="10">
    <w:abstractNumId w:val="24"/>
  </w:num>
  <w:num w:numId="11">
    <w:abstractNumId w:val="23"/>
  </w:num>
  <w:num w:numId="12">
    <w:abstractNumId w:val="11"/>
  </w:num>
  <w:num w:numId="13">
    <w:abstractNumId w:val="25"/>
  </w:num>
  <w:num w:numId="14">
    <w:abstractNumId w:val="2"/>
  </w:num>
  <w:num w:numId="15">
    <w:abstractNumId w:val="40"/>
  </w:num>
  <w:num w:numId="16">
    <w:abstractNumId w:val="50"/>
  </w:num>
  <w:num w:numId="17">
    <w:abstractNumId w:val="42"/>
  </w:num>
  <w:num w:numId="18">
    <w:abstractNumId w:val="19"/>
  </w:num>
  <w:num w:numId="19">
    <w:abstractNumId w:val="28"/>
  </w:num>
  <w:num w:numId="20">
    <w:abstractNumId w:val="44"/>
  </w:num>
  <w:num w:numId="21">
    <w:abstractNumId w:val="46"/>
  </w:num>
  <w:num w:numId="22">
    <w:abstractNumId w:val="43"/>
  </w:num>
  <w:num w:numId="23">
    <w:abstractNumId w:val="5"/>
  </w:num>
  <w:num w:numId="24">
    <w:abstractNumId w:val="18"/>
  </w:num>
  <w:num w:numId="25">
    <w:abstractNumId w:val="21"/>
  </w:num>
  <w:num w:numId="26">
    <w:abstractNumId w:val="9"/>
  </w:num>
  <w:num w:numId="27">
    <w:abstractNumId w:val="49"/>
  </w:num>
  <w:num w:numId="28">
    <w:abstractNumId w:val="27"/>
  </w:num>
  <w:num w:numId="29">
    <w:abstractNumId w:val="41"/>
  </w:num>
  <w:num w:numId="30">
    <w:abstractNumId w:val="17"/>
  </w:num>
  <w:num w:numId="31">
    <w:abstractNumId w:val="6"/>
  </w:num>
  <w:num w:numId="32">
    <w:abstractNumId w:val="36"/>
  </w:num>
  <w:num w:numId="33">
    <w:abstractNumId w:val="22"/>
  </w:num>
  <w:num w:numId="34">
    <w:abstractNumId w:val="48"/>
  </w:num>
  <w:num w:numId="35">
    <w:abstractNumId w:val="33"/>
  </w:num>
  <w:num w:numId="36">
    <w:abstractNumId w:val="16"/>
  </w:num>
  <w:num w:numId="37">
    <w:abstractNumId w:val="26"/>
  </w:num>
  <w:num w:numId="38">
    <w:abstractNumId w:val="34"/>
  </w:num>
  <w:num w:numId="39">
    <w:abstractNumId w:val="30"/>
  </w:num>
  <w:num w:numId="40">
    <w:abstractNumId w:val="37"/>
  </w:num>
  <w:num w:numId="41">
    <w:abstractNumId w:val="45"/>
  </w:num>
  <w:num w:numId="42">
    <w:abstractNumId w:val="7"/>
  </w:num>
  <w:num w:numId="43">
    <w:abstractNumId w:val="8"/>
  </w:num>
  <w:num w:numId="44">
    <w:abstractNumId w:val="31"/>
  </w:num>
  <w:num w:numId="45">
    <w:abstractNumId w:val="4"/>
  </w:num>
  <w:num w:numId="46">
    <w:abstractNumId w:val="13"/>
  </w:num>
  <w:num w:numId="47">
    <w:abstractNumId w:val="24"/>
  </w:num>
  <w:num w:numId="48">
    <w:abstractNumId w:val="20"/>
  </w:num>
  <w:num w:numId="49">
    <w:abstractNumId w:val="15"/>
  </w:num>
  <w:num w:numId="50">
    <w:abstractNumId w:val="29"/>
  </w:num>
  <w:num w:numId="51">
    <w:abstractNumId w:val="10"/>
  </w:num>
  <w:num w:numId="52">
    <w:abstractNumId w:val="12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C2C71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8EB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86B30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058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0D8E"/>
    <w:rsid w:val="00392911"/>
    <w:rsid w:val="00392A22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28BC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09A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5514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181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360A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5513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09E3"/>
    <w:rsid w:val="009513A0"/>
    <w:rsid w:val="009611F7"/>
    <w:rsid w:val="00961762"/>
    <w:rsid w:val="00961E02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B688D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B09"/>
    <w:rsid w:val="009F5CA3"/>
    <w:rsid w:val="009F6797"/>
    <w:rsid w:val="009F7673"/>
    <w:rsid w:val="009F7E01"/>
    <w:rsid w:val="00A004EB"/>
    <w:rsid w:val="00A02782"/>
    <w:rsid w:val="00A029B8"/>
    <w:rsid w:val="00A039EF"/>
    <w:rsid w:val="00A0446F"/>
    <w:rsid w:val="00A07CB9"/>
    <w:rsid w:val="00A14120"/>
    <w:rsid w:val="00A206E3"/>
    <w:rsid w:val="00A20865"/>
    <w:rsid w:val="00A21BB6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19FC"/>
    <w:rsid w:val="00AB2229"/>
    <w:rsid w:val="00AB2697"/>
    <w:rsid w:val="00AB2EE0"/>
    <w:rsid w:val="00AB6434"/>
    <w:rsid w:val="00AC0486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3C8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6ABB"/>
    <w:rsid w:val="00D11620"/>
    <w:rsid w:val="00D1173F"/>
    <w:rsid w:val="00D13A2E"/>
    <w:rsid w:val="00D141D5"/>
    <w:rsid w:val="00D14675"/>
    <w:rsid w:val="00D173C0"/>
    <w:rsid w:val="00D20010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1624"/>
    <w:rsid w:val="00DB36AE"/>
    <w:rsid w:val="00DB4635"/>
    <w:rsid w:val="00DC151C"/>
    <w:rsid w:val="00DC546D"/>
    <w:rsid w:val="00DC666F"/>
    <w:rsid w:val="00DD0201"/>
    <w:rsid w:val="00DD3294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D0E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32F9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8727F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  <w:tabs>
        <w:tab w:val="clear" w:pos="1134"/>
      </w:tabs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9031374-C0B1-4F34-AFB9-5CD336E39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387</TotalTime>
  <Pages>37</Pages>
  <Words>11898</Words>
  <Characters>86117</Characters>
  <Application>Microsoft Office Word</Application>
  <DocSecurity>0</DocSecurity>
  <Lines>717</Lines>
  <Paragraphs>195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97820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17</cp:revision>
  <cp:lastPrinted>2013-12-10T12:44:00Z</cp:lastPrinted>
  <dcterms:created xsi:type="dcterms:W3CDTF">2013-12-04T11:17:00Z</dcterms:created>
  <dcterms:modified xsi:type="dcterms:W3CDTF">2013-12-11T13:33:00Z</dcterms:modified>
</cp:coreProperties>
</file>