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</w:t>
      </w:r>
      <w:r w:rsidR="004632B4">
        <w:rPr>
          <w:sz w:val="20"/>
        </w:rPr>
        <w:t>50256788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4632B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15</w:t>
      </w:r>
      <w:r w:rsidR="00950B31">
        <w:rPr>
          <w:sz w:val="20"/>
        </w:rPr>
        <w:t>0</w:t>
      </w:r>
      <w:r>
        <w:rPr>
          <w:sz w:val="20"/>
        </w:rPr>
        <w:t>708/0476/267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4632B4">
        <w:rPr>
          <w:spacing w:val="-6"/>
          <w:sz w:val="20"/>
        </w:rPr>
        <w:t>9439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B33FA2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B33FA2">
        <w:rPr>
          <w:sz w:val="28"/>
          <w:szCs w:val="28"/>
        </w:rPr>
        <w:t>Уважаемы</w:t>
      </w:r>
      <w:r w:rsidR="002637BD" w:rsidRPr="00B33FA2">
        <w:rPr>
          <w:sz w:val="28"/>
          <w:szCs w:val="28"/>
        </w:rPr>
        <w:t xml:space="preserve">е </w:t>
      </w:r>
      <w:r w:rsidR="00584A15" w:rsidRPr="00B33FA2">
        <w:rPr>
          <w:sz w:val="28"/>
          <w:szCs w:val="28"/>
        </w:rPr>
        <w:t>г</w:t>
      </w:r>
      <w:r w:rsidR="002637BD" w:rsidRPr="00B33FA2">
        <w:rPr>
          <w:sz w:val="28"/>
          <w:szCs w:val="28"/>
        </w:rPr>
        <w:t>оспода</w:t>
      </w:r>
      <w:r w:rsidRPr="00B33FA2">
        <w:rPr>
          <w:sz w:val="28"/>
          <w:szCs w:val="28"/>
        </w:rPr>
        <w:t>!</w:t>
      </w:r>
    </w:p>
    <w:p w:rsidR="007000DF" w:rsidRPr="00B33FA2" w:rsidRDefault="002637BD" w:rsidP="007000DF">
      <w:pPr>
        <w:rPr>
          <w:sz w:val="28"/>
          <w:szCs w:val="28"/>
        </w:rPr>
      </w:pPr>
      <w:r w:rsidRPr="00B33FA2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B33FA2">
        <w:rPr>
          <w:sz w:val="28"/>
          <w:szCs w:val="28"/>
        </w:rPr>
        <w:t xml:space="preserve"> (П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ложения о закупках) ГК «Росатом» ФГУП «НИТИ им. А.П. Александрова», я</w:t>
      </w:r>
      <w:r w:rsidR="00584A15" w:rsidRPr="00B33FA2">
        <w:rPr>
          <w:sz w:val="28"/>
          <w:szCs w:val="28"/>
        </w:rPr>
        <w:t>в</w:t>
      </w:r>
      <w:r w:rsidR="00584A15" w:rsidRPr="00B33FA2">
        <w:rPr>
          <w:sz w:val="28"/>
          <w:szCs w:val="28"/>
        </w:rPr>
        <w:t xml:space="preserve">ляющееся организатором открытого запроса цен в электронной форме на право заключения договора на поставку </w:t>
      </w:r>
      <w:r w:rsidR="004632B4">
        <w:rPr>
          <w:sz w:val="28"/>
        </w:rPr>
        <w:t>поковок</w:t>
      </w:r>
      <w:r w:rsidR="00584A15" w:rsidRPr="00B33FA2">
        <w:rPr>
          <w:sz w:val="28"/>
          <w:szCs w:val="28"/>
        </w:rPr>
        <w:t>, в ответ на запрос</w:t>
      </w:r>
      <w:r w:rsidR="00B33FA2" w:rsidRPr="00B33FA2">
        <w:rPr>
          <w:sz w:val="28"/>
          <w:szCs w:val="28"/>
        </w:rPr>
        <w:t>ы</w:t>
      </w:r>
      <w:r w:rsidR="00584A15" w:rsidRPr="00B33FA2">
        <w:rPr>
          <w:sz w:val="28"/>
          <w:szCs w:val="28"/>
        </w:rPr>
        <w:t xml:space="preserve"> участник</w:t>
      </w:r>
      <w:r w:rsidR="00B33FA2" w:rsidRPr="00B33FA2">
        <w:rPr>
          <w:sz w:val="28"/>
          <w:szCs w:val="28"/>
        </w:rPr>
        <w:t>ов</w:t>
      </w:r>
      <w:r w:rsidR="00584A15" w:rsidRPr="00B33FA2">
        <w:rPr>
          <w:sz w:val="28"/>
          <w:szCs w:val="28"/>
        </w:rPr>
        <w:t xml:space="preserve"> запроса цен согласно информации, полученной от Заказчика</w:t>
      </w:r>
      <w:r w:rsidR="007940F9">
        <w:rPr>
          <w:sz w:val="28"/>
          <w:szCs w:val="28"/>
        </w:rPr>
        <w:t>,</w:t>
      </w:r>
      <w:r w:rsidR="00584A15" w:rsidRPr="00B33FA2">
        <w:rPr>
          <w:sz w:val="28"/>
          <w:szCs w:val="28"/>
        </w:rPr>
        <w:t xml:space="preserve"> сообщает следующее:</w:t>
      </w:r>
    </w:p>
    <w:p w:rsidR="00584A15" w:rsidRPr="00B33FA2" w:rsidRDefault="00584A15" w:rsidP="004632B4">
      <w:pPr>
        <w:spacing w:after="0"/>
        <w:ind w:firstLine="0"/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Вопрос 1:</w:t>
      </w:r>
    </w:p>
    <w:p w:rsidR="0048135F" w:rsidRPr="0048135F" w:rsidRDefault="00AE2D82" w:rsidP="004632B4">
      <w:pPr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>Это чистовые размеры или поковочные?</w:t>
      </w:r>
    </w:p>
    <w:p w:rsidR="00AE2D82" w:rsidRDefault="00AE2D82" w:rsidP="004632B4">
      <w:pPr>
        <w:spacing w:after="0"/>
        <w:ind w:firstLine="0"/>
        <w:rPr>
          <w:b/>
          <w:sz w:val="28"/>
          <w:szCs w:val="28"/>
        </w:rPr>
      </w:pPr>
    </w:p>
    <w:p w:rsidR="00365774" w:rsidRDefault="00456A48" w:rsidP="004632B4">
      <w:pPr>
        <w:spacing w:after="0"/>
        <w:ind w:firstLine="0"/>
        <w:rPr>
          <w:b/>
          <w:sz w:val="28"/>
          <w:szCs w:val="28"/>
        </w:rPr>
      </w:pPr>
      <w:r w:rsidRPr="00456A48">
        <w:rPr>
          <w:b/>
          <w:sz w:val="28"/>
          <w:szCs w:val="28"/>
        </w:rPr>
        <w:t xml:space="preserve">Ответ </w:t>
      </w:r>
      <w:r w:rsidR="00AE2D82" w:rsidRPr="00B33FA2">
        <w:rPr>
          <w:b/>
          <w:sz w:val="28"/>
          <w:szCs w:val="28"/>
        </w:rPr>
        <w:t xml:space="preserve">на вопрос </w:t>
      </w:r>
      <w:r w:rsidRPr="00456A4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:</w:t>
      </w:r>
    </w:p>
    <w:p w:rsidR="00456A48" w:rsidRPr="00BA38FF" w:rsidRDefault="00AE2D82" w:rsidP="004632B4">
      <w:pPr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>Размеры поковочные.</w:t>
      </w:r>
    </w:p>
    <w:p w:rsidR="00365774" w:rsidRDefault="00365774" w:rsidP="004632B4">
      <w:pPr>
        <w:spacing w:after="0"/>
        <w:ind w:firstLine="0"/>
        <w:rPr>
          <w:sz w:val="28"/>
          <w:szCs w:val="28"/>
        </w:rPr>
      </w:pPr>
    </w:p>
    <w:p w:rsidR="00AE2D82" w:rsidRPr="00B33FA2" w:rsidRDefault="00AE2D82" w:rsidP="004632B4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Вопрос 2</w:t>
      </w:r>
      <w:r w:rsidRPr="00B33FA2">
        <w:rPr>
          <w:b/>
          <w:sz w:val="28"/>
          <w:szCs w:val="28"/>
        </w:rPr>
        <w:t>:</w:t>
      </w:r>
    </w:p>
    <w:p w:rsidR="00BA38FF" w:rsidRDefault="00AE2D82" w:rsidP="004632B4">
      <w:pPr>
        <w:spacing w:after="0"/>
        <w:ind w:firstLine="0"/>
        <w:rPr>
          <w:sz w:val="28"/>
          <w:szCs w:val="28"/>
        </w:rPr>
      </w:pPr>
      <w:r>
        <w:rPr>
          <w:sz w:val="28"/>
          <w:szCs w:val="28"/>
        </w:rPr>
        <w:t>Количество штук?</w:t>
      </w:r>
    </w:p>
    <w:p w:rsidR="00AE2D82" w:rsidRDefault="00AE2D82" w:rsidP="004632B4">
      <w:pPr>
        <w:spacing w:after="0"/>
        <w:ind w:firstLine="0"/>
        <w:rPr>
          <w:b/>
          <w:sz w:val="28"/>
          <w:szCs w:val="28"/>
        </w:rPr>
      </w:pPr>
    </w:p>
    <w:p w:rsidR="00AE2D82" w:rsidRDefault="00AE2D82" w:rsidP="004632B4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Ответ </w:t>
      </w:r>
      <w:r w:rsidRPr="00B33FA2">
        <w:rPr>
          <w:b/>
          <w:sz w:val="28"/>
          <w:szCs w:val="28"/>
        </w:rPr>
        <w:t xml:space="preserve">на вопрос </w:t>
      </w:r>
      <w:r>
        <w:rPr>
          <w:b/>
          <w:sz w:val="28"/>
          <w:szCs w:val="28"/>
        </w:rPr>
        <w:t>2:</w:t>
      </w:r>
    </w:p>
    <w:p w:rsidR="00AE2D82" w:rsidRPr="00AE2D82" w:rsidRDefault="00AE2D82" w:rsidP="004632B4">
      <w:pPr>
        <w:spacing w:after="0"/>
        <w:ind w:firstLine="0"/>
        <w:rPr>
          <w:sz w:val="28"/>
          <w:szCs w:val="28"/>
        </w:rPr>
      </w:pPr>
      <w:r w:rsidRPr="00AE2D82">
        <w:rPr>
          <w:sz w:val="28"/>
          <w:szCs w:val="28"/>
        </w:rPr>
        <w:t>Количество- 1 штука</w:t>
      </w:r>
    </w:p>
    <w:p w:rsidR="00BA38FF" w:rsidRDefault="00BA38FF" w:rsidP="00AE2D82">
      <w:pPr>
        <w:ind w:firstLine="0"/>
        <w:rPr>
          <w:sz w:val="28"/>
          <w:szCs w:val="28"/>
        </w:rPr>
      </w:pPr>
    </w:p>
    <w:p w:rsidR="00E40516" w:rsidRDefault="00E40516" w:rsidP="00AE2D82">
      <w:pPr>
        <w:ind w:firstLine="0"/>
        <w:rPr>
          <w:sz w:val="28"/>
          <w:szCs w:val="28"/>
        </w:rPr>
      </w:pPr>
    </w:p>
    <w:p w:rsidR="007000DF" w:rsidRDefault="007000DF" w:rsidP="00AE2D82">
      <w:pPr>
        <w:ind w:firstLine="0"/>
        <w:rPr>
          <w:sz w:val="28"/>
          <w:szCs w:val="28"/>
        </w:rPr>
      </w:pPr>
      <w:r w:rsidRPr="00DE4029"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 w:rsidR="00111FAE">
        <w:rPr>
          <w:sz w:val="28"/>
          <w:szCs w:val="28"/>
        </w:rPr>
        <w:t xml:space="preserve">  </w:t>
      </w:r>
      <w:r w:rsidR="00E35E1E">
        <w:rPr>
          <w:sz w:val="28"/>
          <w:szCs w:val="28"/>
        </w:rPr>
        <w:tab/>
      </w:r>
      <w:r w:rsidR="00E35E1E">
        <w:rPr>
          <w:sz w:val="28"/>
          <w:szCs w:val="28"/>
        </w:rPr>
        <w:tab/>
      </w:r>
      <w:r>
        <w:rPr>
          <w:sz w:val="28"/>
          <w:szCs w:val="28"/>
        </w:rPr>
        <w:t>В.А. Василенко</w:t>
      </w:r>
    </w:p>
    <w:p w:rsidR="007000DF" w:rsidRDefault="007000DF" w:rsidP="0019069E">
      <w:pPr>
        <w:pStyle w:val="a8"/>
      </w:pPr>
    </w:p>
    <w:p w:rsidR="004632B4" w:rsidRDefault="004632B4" w:rsidP="0019069E">
      <w:pPr>
        <w:pStyle w:val="a8"/>
      </w:pPr>
    </w:p>
    <w:p w:rsidR="004632B4" w:rsidRDefault="004632B4" w:rsidP="0019069E">
      <w:pPr>
        <w:pStyle w:val="a8"/>
      </w:pPr>
    </w:p>
    <w:p w:rsidR="00E35E1E" w:rsidRDefault="00E35E1E" w:rsidP="004632B4">
      <w:pPr>
        <w:pStyle w:val="a8"/>
        <w:ind w:firstLine="0"/>
      </w:pPr>
    </w:p>
    <w:p w:rsidR="00E35E1E" w:rsidRPr="0019069E" w:rsidRDefault="00E35E1E" w:rsidP="004632B4">
      <w:pPr>
        <w:pStyle w:val="aff9"/>
        <w:framePr w:w="0" w:wrap="auto" w:hAnchor="text" w:yAlign="inline"/>
        <w:pBdr>
          <w:top w:val="single" w:sz="4" w:space="0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</w:t>
      </w:r>
      <w:r w:rsidR="00434C46">
        <w:rPr>
          <w:i/>
          <w:noProof w:val="0"/>
        </w:rPr>
        <w:t xml:space="preserve">А.Г. </w:t>
      </w:r>
      <w:proofErr w:type="spellStart"/>
      <w:r w:rsidR="00434C46">
        <w:rPr>
          <w:i/>
          <w:noProof w:val="0"/>
        </w:rPr>
        <w:t>Долотёнкова</w:t>
      </w:r>
      <w:proofErr w:type="spellEnd"/>
      <w:r w:rsidR="00434C46">
        <w:rPr>
          <w:i/>
          <w:noProof w:val="0"/>
        </w:rPr>
        <w:t xml:space="preserve">  (81369) 6-03-09</w:t>
      </w:r>
      <w:r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508" w:rsidRPr="00403A4F" w:rsidRDefault="00345508" w:rsidP="00403A4F">
      <w:r>
        <w:separator/>
      </w:r>
    </w:p>
  </w:endnote>
  <w:endnote w:type="continuationSeparator" w:id="1">
    <w:p w:rsidR="00345508" w:rsidRPr="00403A4F" w:rsidRDefault="00345508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508" w:rsidRPr="00403A4F" w:rsidRDefault="00345508" w:rsidP="00403A4F">
      <w:r>
        <w:separator/>
      </w:r>
    </w:p>
  </w:footnote>
  <w:footnote w:type="continuationSeparator" w:id="1">
    <w:p w:rsidR="00345508" w:rsidRPr="00403A4F" w:rsidRDefault="00345508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9569"/>
  </w:hdrShapeDefaults>
  <w:footnotePr>
    <w:footnote w:id="0"/>
    <w:footnote w:id="1"/>
  </w:footnotePr>
  <w:endnotePr>
    <w:endnote w:id="0"/>
    <w:endnote w:id="1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4C46"/>
    <w:rsid w:val="00436221"/>
    <w:rsid w:val="0044695E"/>
    <w:rsid w:val="00456A48"/>
    <w:rsid w:val="004632B4"/>
    <w:rsid w:val="00465888"/>
    <w:rsid w:val="00476200"/>
    <w:rsid w:val="0048135F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000DF"/>
    <w:rsid w:val="00702F73"/>
    <w:rsid w:val="00714FC8"/>
    <w:rsid w:val="00734C4B"/>
    <w:rsid w:val="00736C73"/>
    <w:rsid w:val="007730D4"/>
    <w:rsid w:val="007813A9"/>
    <w:rsid w:val="007940F9"/>
    <w:rsid w:val="007A293B"/>
    <w:rsid w:val="007A6416"/>
    <w:rsid w:val="007A660A"/>
    <w:rsid w:val="007D2C02"/>
    <w:rsid w:val="007F48A6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C43D9"/>
    <w:rsid w:val="00AE2D82"/>
    <w:rsid w:val="00AF4102"/>
    <w:rsid w:val="00B33FA2"/>
    <w:rsid w:val="00B43C64"/>
    <w:rsid w:val="00B54B0F"/>
    <w:rsid w:val="00B84F18"/>
    <w:rsid w:val="00B950F4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848B1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40516"/>
    <w:rsid w:val="00E66A1D"/>
    <w:rsid w:val="00E76227"/>
    <w:rsid w:val="00E90B20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D3B0B"/>
    <w:rsid w:val="00FD65EC"/>
    <w:rsid w:val="00FE181C"/>
    <w:rsid w:val="00FE76FA"/>
    <w:rsid w:val="00FF1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4CC6567-9212-4F1B-B9C3-D1D421096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0</TotalTime>
  <Pages>1</Pages>
  <Words>106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1</cp:lastModifiedBy>
  <cp:revision>4</cp:revision>
  <cp:lastPrinted>2014-06-03T06:48:00Z</cp:lastPrinted>
  <dcterms:created xsi:type="dcterms:W3CDTF">2015-07-09T12:42:00Z</dcterms:created>
  <dcterms:modified xsi:type="dcterms:W3CDTF">2015-07-09T12:46:00Z</dcterms:modified>
  <cp:category>ИТ НИТИ</cp:category>
  <cp:contentStatus>Окончательное</cp:contentStatus>
</cp:coreProperties>
</file>