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6D3" w:rsidRPr="008067DA" w:rsidRDefault="004636D3" w:rsidP="00CD55B8">
      <w:pPr>
        <w:pStyle w:val="1c"/>
        <w:ind w:firstLine="0"/>
        <w:jc w:val="center"/>
        <w:outlineLvl w:val="0"/>
        <w:rPr>
          <w:rFonts w:ascii="Times New Roman" w:hAnsi="Times New Roman"/>
          <w:b w:val="0"/>
          <w:bCs/>
          <w:szCs w:val="24"/>
        </w:rPr>
      </w:pPr>
      <w:bookmarkStart w:id="0" w:name="_Toc347315016"/>
      <w:bookmarkStart w:id="1" w:name="_Toc353899992"/>
      <w:bookmarkStart w:id="2" w:name="_Toc190595526"/>
      <w:bookmarkStart w:id="3" w:name="_Toc197920455"/>
      <w:bookmarkStart w:id="4" w:name="_Ref119427269"/>
      <w:bookmarkStart w:id="5" w:name="_Toc122404097"/>
      <w:bookmarkStart w:id="6" w:name="_Toc197920454"/>
      <w:bookmarkStart w:id="7" w:name="_Toc190595525"/>
      <w:bookmarkStart w:id="8" w:name="_Toc122404101"/>
      <w:r w:rsidRPr="008067DA">
        <w:rPr>
          <w:rFonts w:ascii="Times New Roman" w:hAnsi="Times New Roman"/>
          <w:b w:val="0"/>
          <w:bCs/>
          <w:szCs w:val="24"/>
        </w:rPr>
        <w:t>ИЗВЕЩЕНИЕ О ПРОВЕДЕНИИ ЗАПРОСА ЦЕН</w:t>
      </w:r>
      <w:bookmarkEnd w:id="0"/>
      <w:bookmarkEnd w:id="1"/>
    </w:p>
    <w:p w:rsidR="004636D3" w:rsidRPr="008067DA" w:rsidRDefault="004636D3" w:rsidP="00966ABD"/>
    <w:tbl>
      <w:tblPr>
        <w:tblW w:w="10728" w:type="dxa"/>
        <w:tblLook w:val="01E0"/>
      </w:tblPr>
      <w:tblGrid>
        <w:gridCol w:w="10728"/>
      </w:tblGrid>
      <w:tr w:rsidR="004636D3" w:rsidRPr="008067DA" w:rsidTr="00966ABD">
        <w:tc>
          <w:tcPr>
            <w:tcW w:w="10728" w:type="dxa"/>
            <w:shd w:val="clear" w:color="auto" w:fill="E6E6E6"/>
          </w:tcPr>
          <w:p w:rsidR="004636D3" w:rsidRPr="008067DA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7DA">
              <w:rPr>
                <w:b/>
                <w:i/>
                <w:sz w:val="22"/>
                <w:szCs w:val="22"/>
              </w:rPr>
              <w:br w:type="page"/>
            </w:r>
            <w:r w:rsidRPr="008067DA">
              <w:rPr>
                <w:b/>
                <w:i/>
                <w:sz w:val="22"/>
                <w:szCs w:val="22"/>
              </w:rPr>
              <w:br w:type="page"/>
            </w:r>
            <w:r w:rsidRPr="008067DA">
              <w:rPr>
                <w:b/>
                <w:i/>
                <w:sz w:val="22"/>
                <w:szCs w:val="22"/>
              </w:rPr>
              <w:br w:type="page"/>
            </w:r>
            <w:r w:rsidRPr="008067DA">
              <w:rPr>
                <w:sz w:val="22"/>
                <w:szCs w:val="22"/>
              </w:rPr>
              <w:br w:type="page"/>
            </w:r>
            <w:r w:rsidRPr="008067DA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636D3" w:rsidRPr="008067DA" w:rsidTr="00E74D5E">
        <w:tc>
          <w:tcPr>
            <w:tcW w:w="10728" w:type="dxa"/>
          </w:tcPr>
          <w:p w:rsidR="004636D3" w:rsidRPr="008067DA" w:rsidRDefault="004636D3" w:rsidP="00966ABD">
            <w:pPr>
              <w:jc w:val="both"/>
            </w:pPr>
            <w:r w:rsidRPr="008067DA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636D3" w:rsidRPr="008067DA" w:rsidTr="00966ABD">
        <w:tc>
          <w:tcPr>
            <w:tcW w:w="10728" w:type="dxa"/>
          </w:tcPr>
          <w:p w:rsidR="004636D3" w:rsidRPr="008067DA" w:rsidRDefault="004636D3" w:rsidP="00966ABD">
            <w:pPr>
              <w:jc w:val="both"/>
            </w:pPr>
          </w:p>
        </w:tc>
      </w:tr>
      <w:tr w:rsidR="004636D3" w:rsidRPr="008067DA" w:rsidTr="00966ABD">
        <w:tc>
          <w:tcPr>
            <w:tcW w:w="10728" w:type="dxa"/>
            <w:shd w:val="clear" w:color="auto" w:fill="E6E6E6"/>
          </w:tcPr>
          <w:p w:rsidR="004636D3" w:rsidRPr="008067DA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636D3" w:rsidRPr="008067DA" w:rsidTr="00E74D5E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snapToGrid w:val="0"/>
            </w:pPr>
            <w:r w:rsidRPr="008067DA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636D3" w:rsidRPr="008067DA" w:rsidTr="00E74D5E">
        <w:tc>
          <w:tcPr>
            <w:tcW w:w="10728" w:type="dxa"/>
          </w:tcPr>
          <w:p w:rsidR="004636D3" w:rsidRPr="008067DA" w:rsidRDefault="004636D3" w:rsidP="00966ABD">
            <w:pPr>
              <w:jc w:val="both"/>
            </w:pPr>
            <w:r w:rsidRPr="008067DA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8067DA">
                <w:rPr>
                  <w:sz w:val="22"/>
                  <w:szCs w:val="22"/>
                </w:rPr>
                <w:t>127055, г</w:t>
              </w:r>
            </w:smartTag>
            <w:r w:rsidRPr="008067DA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4636D3" w:rsidRPr="008067DA" w:rsidTr="00E74D5E">
        <w:tc>
          <w:tcPr>
            <w:tcW w:w="10728" w:type="dxa"/>
          </w:tcPr>
          <w:p w:rsidR="004636D3" w:rsidRPr="008067DA" w:rsidRDefault="004636D3" w:rsidP="00966ABD">
            <w:pPr>
              <w:jc w:val="both"/>
            </w:pPr>
            <w:r w:rsidRPr="008067DA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8067DA">
                <w:rPr>
                  <w:sz w:val="22"/>
                  <w:szCs w:val="22"/>
                </w:rPr>
                <w:t>101000, г</w:t>
              </w:r>
            </w:smartTag>
            <w:r w:rsidRPr="008067DA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636D3" w:rsidRPr="008067DA" w:rsidTr="00E74D5E">
        <w:tc>
          <w:tcPr>
            <w:tcW w:w="10728" w:type="dxa"/>
          </w:tcPr>
          <w:p w:rsidR="004636D3" w:rsidRPr="008067DA" w:rsidRDefault="004636D3" w:rsidP="00966ABD">
            <w:pPr>
              <w:jc w:val="both"/>
            </w:pPr>
            <w:r w:rsidRPr="008067DA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8067DA">
              <w:rPr>
                <w:sz w:val="22"/>
                <w:szCs w:val="22"/>
                <w:lang w:val="en-US"/>
              </w:rPr>
              <w:t>e</w:t>
            </w:r>
            <w:r w:rsidRPr="008067DA">
              <w:rPr>
                <w:sz w:val="22"/>
                <w:szCs w:val="22"/>
              </w:rPr>
              <w:t>-</w:t>
            </w:r>
            <w:r w:rsidRPr="008067DA">
              <w:rPr>
                <w:sz w:val="22"/>
                <w:szCs w:val="22"/>
                <w:lang w:val="en-US"/>
              </w:rPr>
              <w:t>mail</w:t>
            </w:r>
            <w:r w:rsidRPr="008067DA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8067DA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zakupki</w:t>
              </w:r>
              <w:r w:rsidRPr="008067DA">
                <w:rPr>
                  <w:rStyle w:val="Hyperlink"/>
                  <w:color w:val="auto"/>
                  <w:sz w:val="22"/>
                  <w:szCs w:val="22"/>
                </w:rPr>
                <w:t>@</w:t>
              </w:r>
              <w:r w:rsidRPr="008067DA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vniia</w:t>
              </w:r>
              <w:r w:rsidRPr="008067DA">
                <w:rPr>
                  <w:rStyle w:val="Hyperlink"/>
                  <w:color w:val="auto"/>
                  <w:sz w:val="22"/>
                  <w:szCs w:val="22"/>
                </w:rPr>
                <w:t>.</w:t>
              </w:r>
              <w:r w:rsidRPr="008067DA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4636D3" w:rsidRPr="008067DA" w:rsidTr="00E74D5E">
        <w:tc>
          <w:tcPr>
            <w:tcW w:w="10728" w:type="dxa"/>
          </w:tcPr>
          <w:p w:rsidR="004636D3" w:rsidRPr="008067DA" w:rsidRDefault="004636D3" w:rsidP="000C2293">
            <w:pPr>
              <w:jc w:val="both"/>
            </w:pPr>
            <w:r w:rsidRPr="008067DA">
              <w:rPr>
                <w:sz w:val="22"/>
                <w:szCs w:val="22"/>
              </w:rPr>
              <w:t xml:space="preserve">Контактное лицо по техническим вопросам, тел.: </w:t>
            </w:r>
            <w:r w:rsidRPr="008067DA">
              <w:rPr>
                <w:bCs/>
                <w:sz w:val="22"/>
                <w:szCs w:val="22"/>
              </w:rPr>
              <w:t>Белоусова Ольга Сергеевна</w:t>
            </w:r>
            <w:r w:rsidRPr="008067DA">
              <w:rPr>
                <w:sz w:val="22"/>
                <w:szCs w:val="22"/>
              </w:rPr>
              <w:t xml:space="preserve"> (499) 972-57-68  </w:t>
            </w:r>
          </w:p>
        </w:tc>
      </w:tr>
      <w:tr w:rsidR="004636D3" w:rsidRPr="008067DA" w:rsidTr="00966ABD">
        <w:tc>
          <w:tcPr>
            <w:tcW w:w="10728" w:type="dxa"/>
          </w:tcPr>
          <w:p w:rsidR="004636D3" w:rsidRPr="008067DA" w:rsidRDefault="004636D3" w:rsidP="00966ABD">
            <w:pPr>
              <w:jc w:val="both"/>
            </w:pPr>
          </w:p>
        </w:tc>
      </w:tr>
      <w:tr w:rsidR="004636D3" w:rsidRPr="008067DA" w:rsidTr="00966ABD">
        <w:tc>
          <w:tcPr>
            <w:tcW w:w="10728" w:type="dxa"/>
            <w:shd w:val="clear" w:color="auto" w:fill="E6E6E6"/>
            <w:vAlign w:val="center"/>
          </w:tcPr>
          <w:p w:rsidR="004636D3" w:rsidRPr="008067DA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4636D3" w:rsidRPr="008067DA" w:rsidTr="00E74D5E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snapToGrid w:val="0"/>
            </w:pPr>
            <w:r w:rsidRPr="008067DA">
              <w:rPr>
                <w:b/>
                <w:sz w:val="22"/>
                <w:szCs w:val="22"/>
              </w:rPr>
              <w:t xml:space="preserve">Поставка цветов </w:t>
            </w:r>
            <w:r w:rsidRPr="008067DA">
              <w:rPr>
                <w:sz w:val="22"/>
                <w:szCs w:val="22"/>
              </w:rPr>
              <w:t>(Далее «Товар»). Состав, объем поставки товара приведены в Части 3 «Техническая часть» документации по запросу цен.</w:t>
            </w:r>
          </w:p>
          <w:p w:rsidR="004636D3" w:rsidRPr="008067DA" w:rsidRDefault="004636D3" w:rsidP="00611771">
            <w:pPr>
              <w:snapToGrid w:val="0"/>
            </w:pPr>
            <w:r w:rsidRPr="008067DA">
              <w:rPr>
                <w:sz w:val="22"/>
                <w:szCs w:val="22"/>
              </w:rPr>
              <w:t>Сроки поставки товаров: в течение 3-х лет с момента подписания договора. Поставка осуществляется по предварительным заявкам в течение 2-х часов с момента получения соответствующей заявки.</w:t>
            </w:r>
          </w:p>
        </w:tc>
      </w:tr>
      <w:tr w:rsidR="004636D3" w:rsidRPr="008067DA" w:rsidTr="00966ABD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snapToGrid w:val="0"/>
            </w:pPr>
          </w:p>
        </w:tc>
      </w:tr>
      <w:tr w:rsidR="004636D3" w:rsidRPr="008067DA" w:rsidTr="00966ABD">
        <w:tc>
          <w:tcPr>
            <w:tcW w:w="10728" w:type="dxa"/>
            <w:shd w:val="clear" w:color="auto" w:fill="E6E6E6"/>
            <w:vAlign w:val="center"/>
          </w:tcPr>
          <w:p w:rsidR="004636D3" w:rsidRPr="008067DA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>Место поставки товаров:</w:t>
            </w:r>
          </w:p>
        </w:tc>
      </w:tr>
      <w:tr w:rsidR="004636D3" w:rsidRPr="008067DA" w:rsidTr="00E74D5E">
        <w:tc>
          <w:tcPr>
            <w:tcW w:w="10728" w:type="dxa"/>
            <w:vAlign w:val="center"/>
          </w:tcPr>
          <w:p w:rsidR="004636D3" w:rsidRPr="008067DA" w:rsidRDefault="004636D3" w:rsidP="003E0062">
            <w:pPr>
              <w:snapToGrid w:val="0"/>
            </w:pPr>
            <w:r w:rsidRPr="008067DA">
              <w:rPr>
                <w:sz w:val="22"/>
                <w:szCs w:val="22"/>
              </w:rPr>
              <w:t>г. Москва, ул. Сущевская, д. 22.</w:t>
            </w:r>
          </w:p>
        </w:tc>
      </w:tr>
      <w:tr w:rsidR="004636D3" w:rsidRPr="008067DA" w:rsidTr="00966ABD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snapToGrid w:val="0"/>
            </w:pPr>
          </w:p>
        </w:tc>
      </w:tr>
      <w:tr w:rsidR="004636D3" w:rsidRPr="008067DA" w:rsidTr="00966ABD">
        <w:tc>
          <w:tcPr>
            <w:tcW w:w="10728" w:type="dxa"/>
            <w:shd w:val="clear" w:color="auto" w:fill="E6E6E6"/>
            <w:vAlign w:val="center"/>
          </w:tcPr>
          <w:p w:rsidR="004636D3" w:rsidRPr="008067DA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636D3" w:rsidRPr="008067DA" w:rsidTr="00E74D5E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jc w:val="both"/>
            </w:pPr>
            <w:r w:rsidRPr="008067DA">
              <w:rPr>
                <w:sz w:val="22"/>
                <w:szCs w:val="22"/>
              </w:rPr>
              <w:t xml:space="preserve">Запрос цен проводится на электронной торговой площадке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8067DA">
              <w:rPr>
                <w:sz w:val="22"/>
                <w:szCs w:val="22"/>
              </w:rPr>
              <w:t xml:space="preserve">  в сети «Интернет» по адресу: </w:t>
            </w:r>
            <w:r w:rsidRPr="008067DA">
              <w:rPr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8067DA">
              <w:rPr>
                <w:color w:val="0000FF"/>
                <w:sz w:val="22"/>
                <w:szCs w:val="22"/>
                <w:u w:val="single"/>
              </w:rPr>
              <w:t>.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8003F0">
              <w:rPr>
                <w:color w:val="0000FF"/>
                <w:sz w:val="22"/>
                <w:szCs w:val="22"/>
                <w:u w:val="single"/>
              </w:rPr>
              <w:t>-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8003F0">
              <w:rPr>
                <w:color w:val="0000FF"/>
                <w:sz w:val="22"/>
                <w:szCs w:val="22"/>
                <w:u w:val="single"/>
              </w:rPr>
              <w:t>-</w:t>
            </w:r>
            <w:r>
              <w:rPr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8067DA">
              <w:rPr>
                <w:color w:val="0000FF"/>
                <w:sz w:val="22"/>
                <w:szCs w:val="22"/>
                <w:u w:val="single"/>
              </w:rPr>
              <w:t>.</w:t>
            </w:r>
            <w:r w:rsidRPr="008067DA">
              <w:rPr>
                <w:color w:val="0000FF"/>
                <w:sz w:val="22"/>
                <w:szCs w:val="22"/>
                <w:u w:val="single"/>
                <w:lang w:val="en-US"/>
              </w:rPr>
              <w:t>ru</w:t>
            </w:r>
            <w:r w:rsidRPr="008067DA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4636D3" w:rsidRPr="008067DA" w:rsidRDefault="004636D3" w:rsidP="00966ABD">
            <w:pPr>
              <w:jc w:val="both"/>
            </w:pPr>
            <w:r w:rsidRPr="008067DA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4636D3" w:rsidRPr="008067DA" w:rsidRDefault="004636D3" w:rsidP="00966ABD">
            <w:pPr>
              <w:jc w:val="both"/>
            </w:pPr>
            <w:r w:rsidRPr="008067DA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4636D3" w:rsidRPr="008067DA" w:rsidTr="00966ABD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jc w:val="both"/>
            </w:pPr>
          </w:p>
        </w:tc>
      </w:tr>
      <w:tr w:rsidR="004636D3" w:rsidRPr="008067DA" w:rsidTr="00966ABD">
        <w:tc>
          <w:tcPr>
            <w:tcW w:w="10728" w:type="dxa"/>
            <w:shd w:val="clear" w:color="auto" w:fill="E6E6E6"/>
            <w:vAlign w:val="center"/>
          </w:tcPr>
          <w:p w:rsidR="004636D3" w:rsidRPr="008067DA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636D3" w:rsidRPr="008067DA" w:rsidTr="00E9623D">
        <w:trPr>
          <w:trHeight w:val="90"/>
        </w:trPr>
        <w:tc>
          <w:tcPr>
            <w:tcW w:w="10728" w:type="dxa"/>
            <w:vAlign w:val="center"/>
          </w:tcPr>
          <w:p w:rsidR="004636D3" w:rsidRPr="008067DA" w:rsidRDefault="004636D3" w:rsidP="003E0062">
            <w:pPr>
              <w:snapToGrid w:val="0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 xml:space="preserve">С НДС (18%) – </w:t>
            </w:r>
            <w:r>
              <w:rPr>
                <w:b/>
                <w:sz w:val="22"/>
                <w:szCs w:val="22"/>
              </w:rPr>
              <w:t>2 273 666,16</w:t>
            </w:r>
            <w:r w:rsidRPr="008067DA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два миллиона двести семьдесят три тысячи шестьсот шестьдесят шесть</w:t>
            </w:r>
            <w:r w:rsidRPr="008067DA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16</w:t>
            </w:r>
            <w:r w:rsidRPr="008067DA">
              <w:rPr>
                <w:sz w:val="22"/>
                <w:szCs w:val="22"/>
              </w:rPr>
              <w:t xml:space="preserve"> коп.</w:t>
            </w:r>
          </w:p>
        </w:tc>
      </w:tr>
      <w:tr w:rsidR="004636D3" w:rsidRPr="008067DA" w:rsidTr="00E74D5E">
        <w:tc>
          <w:tcPr>
            <w:tcW w:w="10728" w:type="dxa"/>
            <w:vAlign w:val="center"/>
          </w:tcPr>
          <w:p w:rsidR="004636D3" w:rsidRPr="008067DA" w:rsidRDefault="004636D3" w:rsidP="003B55D3">
            <w:pPr>
              <w:snapToGrid w:val="0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 xml:space="preserve">Без учета НДС – </w:t>
            </w:r>
            <w:r w:rsidRPr="007941D1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 </w:t>
            </w:r>
            <w:r w:rsidRPr="007941D1">
              <w:rPr>
                <w:b/>
                <w:sz w:val="22"/>
                <w:szCs w:val="22"/>
              </w:rPr>
              <w:t>926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941D1">
              <w:rPr>
                <w:b/>
                <w:sz w:val="22"/>
                <w:szCs w:val="22"/>
              </w:rPr>
              <w:t>835,7</w:t>
            </w:r>
            <w:r>
              <w:rPr>
                <w:b/>
                <w:sz w:val="22"/>
                <w:szCs w:val="22"/>
              </w:rPr>
              <w:t xml:space="preserve">3 </w:t>
            </w:r>
            <w:r w:rsidRPr="008067D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один миллион девятьсот двадцать шесть тысяч восемьсот тридцать пять</w:t>
            </w:r>
            <w:r w:rsidRPr="008067DA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73</w:t>
            </w:r>
            <w:r w:rsidRPr="008067DA">
              <w:rPr>
                <w:sz w:val="22"/>
                <w:szCs w:val="22"/>
              </w:rPr>
              <w:t xml:space="preserve"> коп.</w:t>
            </w:r>
          </w:p>
        </w:tc>
      </w:tr>
      <w:tr w:rsidR="004636D3" w:rsidRPr="008067DA" w:rsidTr="00E74D5E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snapToGrid w:val="0"/>
              <w:jc w:val="both"/>
            </w:pPr>
            <w:r w:rsidRPr="008067DA">
              <w:rPr>
                <w:sz w:val="22"/>
                <w:szCs w:val="22"/>
              </w:rPr>
              <w:t xml:space="preserve">Цена Договора включает в себя: стоимость Товара, упаковку Товара, составление букетов и корзин, хранение Товара на складе Поставщика, доставку Товара на склад Заказчика, </w:t>
            </w:r>
            <w:r w:rsidRPr="00F5696E">
              <w:rPr>
                <w:sz w:val="22"/>
                <w:szCs w:val="22"/>
              </w:rPr>
              <w:t xml:space="preserve">погрузочно-разгрузочные работы, </w:t>
            </w:r>
            <w:r w:rsidRPr="008067DA">
              <w:rPr>
                <w:sz w:val="22"/>
                <w:szCs w:val="22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636D3" w:rsidRPr="008067DA" w:rsidTr="00E74D5E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snapToGrid w:val="0"/>
              <w:jc w:val="both"/>
            </w:pPr>
          </w:p>
        </w:tc>
      </w:tr>
      <w:tr w:rsidR="004636D3" w:rsidRPr="008067DA" w:rsidTr="00966ABD">
        <w:tc>
          <w:tcPr>
            <w:tcW w:w="10728" w:type="dxa"/>
            <w:shd w:val="clear" w:color="auto" w:fill="E6E6E6"/>
            <w:vAlign w:val="center"/>
          </w:tcPr>
          <w:p w:rsidR="004636D3" w:rsidRPr="008067DA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4636D3" w:rsidRPr="008067DA" w:rsidTr="00E74D5E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snapToGrid w:val="0"/>
              <w:jc w:val="both"/>
            </w:pPr>
            <w:r w:rsidRPr="008067DA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Pr="008067DA">
                <w:rPr>
                  <w:rStyle w:val="Hyperlink"/>
                  <w:sz w:val="22"/>
                  <w:szCs w:val="22"/>
                </w:rPr>
                <w:t>http://www.zakupki.gov.ru</w:t>
              </w:r>
            </w:hyperlink>
            <w:r w:rsidRPr="008067DA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9" w:history="1">
              <w:r w:rsidRPr="008067DA">
                <w:rPr>
                  <w:sz w:val="22"/>
                  <w:szCs w:val="22"/>
                </w:rPr>
                <w:t>http://zakupki.rosatom.ru</w:t>
              </w:r>
            </w:hyperlink>
            <w:r w:rsidRPr="008067DA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8067DA">
              <w:rPr>
                <w:sz w:val="22"/>
                <w:szCs w:val="22"/>
              </w:rPr>
              <w:t xml:space="preserve"> (</w:t>
            </w:r>
            <w:hyperlink r:id="rId10" w:history="1">
              <w:r w:rsidRPr="008067DA">
                <w:rPr>
                  <w:rStyle w:val="Hyperlink"/>
                  <w:sz w:val="22"/>
                  <w:szCs w:val="22"/>
                </w:rPr>
                <w:t>www.</w:t>
              </w:r>
              <w:r>
                <w:rPr>
                  <w:rStyle w:val="Hyperlink"/>
                  <w:sz w:val="22"/>
                  <w:szCs w:val="22"/>
                </w:rPr>
                <w:t>a-k-d</w:t>
              </w:r>
              <w:r w:rsidRPr="008067DA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8067DA">
              <w:rPr>
                <w:sz w:val="22"/>
                <w:szCs w:val="22"/>
              </w:rPr>
              <w:t>)</w:t>
            </w:r>
            <w:r w:rsidRPr="008067DA">
              <w:rPr>
                <w:color w:val="0000FF"/>
                <w:sz w:val="22"/>
                <w:szCs w:val="22"/>
              </w:rPr>
              <w:t xml:space="preserve"> </w:t>
            </w:r>
            <w:r w:rsidRPr="008067DA">
              <w:rPr>
                <w:sz w:val="22"/>
                <w:szCs w:val="22"/>
              </w:rPr>
              <w:t>определяется правилами данной электронной торговой площадки.</w:t>
            </w:r>
          </w:p>
        </w:tc>
      </w:tr>
      <w:tr w:rsidR="004636D3" w:rsidRPr="008067DA" w:rsidTr="00966ABD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snapToGrid w:val="0"/>
              <w:jc w:val="both"/>
            </w:pPr>
          </w:p>
        </w:tc>
      </w:tr>
      <w:tr w:rsidR="004636D3" w:rsidRPr="008067DA" w:rsidTr="00966ABD">
        <w:tc>
          <w:tcPr>
            <w:tcW w:w="10728" w:type="dxa"/>
            <w:shd w:val="clear" w:color="auto" w:fill="E6E6E6"/>
            <w:vAlign w:val="center"/>
          </w:tcPr>
          <w:p w:rsidR="004636D3" w:rsidRPr="008067DA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636D3" w:rsidRPr="008067DA" w:rsidTr="00E74D5E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jc w:val="both"/>
              <w:rPr>
                <w:b/>
              </w:rPr>
            </w:pPr>
            <w:r w:rsidRPr="008067DA">
              <w:rPr>
                <w:sz w:val="22"/>
                <w:szCs w:val="22"/>
              </w:rPr>
              <w:t>Возможна</w:t>
            </w:r>
            <w:r w:rsidRPr="008067DA">
              <w:rPr>
                <w:sz w:val="22"/>
                <w:szCs w:val="22"/>
                <w:lang w:val="en-US"/>
              </w:rPr>
              <w:t>.</w:t>
            </w:r>
          </w:p>
        </w:tc>
      </w:tr>
      <w:tr w:rsidR="004636D3" w:rsidRPr="008067DA" w:rsidTr="00966ABD">
        <w:tc>
          <w:tcPr>
            <w:tcW w:w="10728" w:type="dxa"/>
            <w:vAlign w:val="center"/>
          </w:tcPr>
          <w:p w:rsidR="004636D3" w:rsidRPr="008067DA" w:rsidRDefault="004636D3" w:rsidP="00966ABD">
            <w:pPr>
              <w:jc w:val="both"/>
            </w:pPr>
          </w:p>
        </w:tc>
      </w:tr>
      <w:tr w:rsidR="004636D3" w:rsidRPr="008067DA" w:rsidTr="00966ABD">
        <w:tc>
          <w:tcPr>
            <w:tcW w:w="10728" w:type="dxa"/>
            <w:shd w:val="clear" w:color="auto" w:fill="E6E6E6"/>
            <w:vAlign w:val="center"/>
          </w:tcPr>
          <w:p w:rsidR="004636D3" w:rsidRPr="008067DA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067DA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636D3" w:rsidRPr="00055BFF" w:rsidTr="00E74D5E">
        <w:tc>
          <w:tcPr>
            <w:tcW w:w="10728" w:type="dxa"/>
            <w:vAlign w:val="center"/>
          </w:tcPr>
          <w:p w:rsidR="004636D3" w:rsidRPr="00E05488" w:rsidRDefault="004636D3" w:rsidP="00426D01">
            <w:pPr>
              <w:snapToGrid w:val="0"/>
              <w:jc w:val="both"/>
            </w:pPr>
            <w:r w:rsidRPr="008067DA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площадку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8067DA">
              <w:rPr>
                <w:sz w:val="22"/>
                <w:szCs w:val="22"/>
              </w:rPr>
              <w:t xml:space="preserve"> (</w:t>
            </w:r>
            <w:hyperlink r:id="rId11" w:history="1">
              <w:r w:rsidRPr="008067DA">
                <w:rPr>
                  <w:rStyle w:val="Hyperlink"/>
                  <w:sz w:val="22"/>
                  <w:szCs w:val="22"/>
                </w:rPr>
                <w:t>www.</w:t>
              </w:r>
              <w:r>
                <w:rPr>
                  <w:rStyle w:val="Hyperlink"/>
                  <w:sz w:val="22"/>
                  <w:szCs w:val="22"/>
                </w:rPr>
                <w:t>a-k-d</w:t>
              </w:r>
              <w:r w:rsidRPr="008067DA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8067DA">
              <w:rPr>
                <w:color w:val="0000FF"/>
                <w:sz w:val="22"/>
                <w:szCs w:val="22"/>
                <w:u w:val="single"/>
              </w:rPr>
              <w:t>)</w:t>
            </w:r>
            <w:r w:rsidRPr="008067DA">
              <w:rPr>
                <w:sz w:val="22"/>
                <w:szCs w:val="22"/>
              </w:rPr>
      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11-00 (время московское) «</w:t>
            </w:r>
            <w:r>
              <w:rPr>
                <w:sz w:val="22"/>
                <w:szCs w:val="22"/>
              </w:rPr>
              <w:t>16</w:t>
            </w:r>
            <w:r w:rsidRPr="008067DA">
              <w:rPr>
                <w:sz w:val="22"/>
                <w:szCs w:val="22"/>
              </w:rPr>
              <w:t xml:space="preserve">» сентября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8067DA">
                <w:rPr>
                  <w:sz w:val="22"/>
                  <w:szCs w:val="22"/>
                </w:rPr>
                <w:t>2013 г</w:t>
              </w:r>
            </w:smartTag>
            <w:r w:rsidRPr="008067DA">
              <w:rPr>
                <w:sz w:val="22"/>
                <w:szCs w:val="22"/>
              </w:rPr>
              <w:t>.</w:t>
            </w:r>
          </w:p>
        </w:tc>
      </w:tr>
      <w:tr w:rsidR="004636D3" w:rsidRPr="00055BFF" w:rsidTr="00966ABD">
        <w:tc>
          <w:tcPr>
            <w:tcW w:w="10728" w:type="dxa"/>
            <w:vAlign w:val="center"/>
          </w:tcPr>
          <w:p w:rsidR="004636D3" w:rsidRPr="00E05488" w:rsidRDefault="004636D3" w:rsidP="00966ABD">
            <w:pPr>
              <w:snapToGrid w:val="0"/>
              <w:jc w:val="both"/>
            </w:pPr>
          </w:p>
        </w:tc>
      </w:tr>
      <w:tr w:rsidR="004636D3" w:rsidRPr="00055BFF" w:rsidTr="00966ABD">
        <w:tc>
          <w:tcPr>
            <w:tcW w:w="10728" w:type="dxa"/>
            <w:shd w:val="clear" w:color="auto" w:fill="E6E6E6"/>
            <w:vAlign w:val="center"/>
          </w:tcPr>
          <w:p w:rsidR="004636D3" w:rsidRPr="00E05488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E05488">
              <w:rPr>
                <w:b/>
                <w:sz w:val="22"/>
                <w:szCs w:val="22"/>
              </w:rPr>
              <w:t>Место и дата проведения отборочной стадии и подведения итогов запроса цен:</w:t>
            </w:r>
          </w:p>
        </w:tc>
      </w:tr>
      <w:tr w:rsidR="004636D3" w:rsidRPr="00055BFF" w:rsidTr="00966ABD">
        <w:tc>
          <w:tcPr>
            <w:tcW w:w="10728" w:type="dxa"/>
            <w:vAlign w:val="center"/>
          </w:tcPr>
          <w:p w:rsidR="004636D3" w:rsidRPr="00E05488" w:rsidRDefault="004636D3" w:rsidP="00426D01">
            <w:pPr>
              <w:snapToGrid w:val="0"/>
            </w:pPr>
            <w:r w:rsidRPr="000264CE">
              <w:rPr>
                <w:sz w:val="22"/>
                <w:szCs w:val="22"/>
              </w:rPr>
              <w:t xml:space="preserve">не </w:t>
            </w:r>
            <w:r w:rsidRPr="00BC594B">
              <w:rPr>
                <w:sz w:val="22"/>
                <w:szCs w:val="22"/>
              </w:rPr>
              <w:t xml:space="preserve">позднее «23» сентября 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BC594B">
                <w:rPr>
                  <w:sz w:val="22"/>
                  <w:szCs w:val="22"/>
                </w:rPr>
                <w:t>2013 г</w:t>
              </w:r>
            </w:smartTag>
            <w:r w:rsidRPr="00BC594B">
              <w:rPr>
                <w:sz w:val="22"/>
                <w:szCs w:val="22"/>
              </w:rPr>
              <w:t xml:space="preserve">., </w:t>
            </w:r>
            <w:bookmarkStart w:id="9" w:name="OLE_LINK1"/>
            <w:bookmarkStart w:id="10" w:name="OLE_LINK2"/>
            <w:r w:rsidRPr="00BC594B">
              <w:rPr>
                <w:sz w:val="22"/>
                <w:szCs w:val="22"/>
              </w:rPr>
              <w:t>ФГУП «</w:t>
            </w:r>
            <w:r w:rsidRPr="00366C91">
              <w:rPr>
                <w:sz w:val="22"/>
                <w:szCs w:val="22"/>
              </w:rPr>
              <w:t xml:space="preserve">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66C91">
                <w:rPr>
                  <w:sz w:val="22"/>
                  <w:szCs w:val="22"/>
                </w:rPr>
                <w:t>127055, г</w:t>
              </w:r>
            </w:smartTag>
            <w:r w:rsidRPr="00366C91">
              <w:rPr>
                <w:sz w:val="22"/>
                <w:szCs w:val="22"/>
              </w:rPr>
              <w:t>. Москва, ул. Сущевская д. 22.</w:t>
            </w:r>
            <w:bookmarkEnd w:id="9"/>
            <w:bookmarkEnd w:id="10"/>
          </w:p>
        </w:tc>
      </w:tr>
      <w:tr w:rsidR="004636D3" w:rsidRPr="00055BFF" w:rsidTr="00966ABD">
        <w:tc>
          <w:tcPr>
            <w:tcW w:w="10728" w:type="dxa"/>
            <w:vAlign w:val="center"/>
          </w:tcPr>
          <w:p w:rsidR="004636D3" w:rsidRPr="00055BFF" w:rsidRDefault="004636D3" w:rsidP="00966ABD">
            <w:pPr>
              <w:snapToGrid w:val="0"/>
            </w:pPr>
          </w:p>
        </w:tc>
      </w:tr>
      <w:tr w:rsidR="004636D3" w:rsidRPr="00055BFF" w:rsidTr="00966ABD">
        <w:tc>
          <w:tcPr>
            <w:tcW w:w="10728" w:type="dxa"/>
            <w:shd w:val="clear" w:color="auto" w:fill="E6E6E6"/>
            <w:vAlign w:val="center"/>
          </w:tcPr>
          <w:p w:rsidR="004636D3" w:rsidRPr="00055BFF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4636D3" w:rsidRPr="00055BFF" w:rsidTr="00E74D5E">
        <w:tc>
          <w:tcPr>
            <w:tcW w:w="10728" w:type="dxa"/>
            <w:vAlign w:val="center"/>
          </w:tcPr>
          <w:p w:rsidR="004636D3" w:rsidRPr="00055BFF" w:rsidRDefault="004636D3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636D3" w:rsidRPr="00055BFF" w:rsidRDefault="004636D3" w:rsidP="00966ABD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4636D3" w:rsidRPr="00055BFF" w:rsidTr="00966ABD">
        <w:tc>
          <w:tcPr>
            <w:tcW w:w="10728" w:type="dxa"/>
            <w:vAlign w:val="center"/>
          </w:tcPr>
          <w:p w:rsidR="004636D3" w:rsidRPr="00055BFF" w:rsidRDefault="004636D3" w:rsidP="00966ABD">
            <w:pPr>
              <w:jc w:val="both"/>
              <w:rPr>
                <w:b/>
              </w:rPr>
            </w:pPr>
          </w:p>
        </w:tc>
      </w:tr>
      <w:tr w:rsidR="004636D3" w:rsidRPr="00055BFF" w:rsidTr="00966ABD">
        <w:tc>
          <w:tcPr>
            <w:tcW w:w="10728" w:type="dxa"/>
            <w:shd w:val="clear" w:color="auto" w:fill="E6E6E6"/>
            <w:vAlign w:val="center"/>
          </w:tcPr>
          <w:p w:rsidR="004636D3" w:rsidRPr="00055BFF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55BFF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4636D3" w:rsidRPr="00055BFF" w:rsidTr="00E74D5E">
        <w:tc>
          <w:tcPr>
            <w:tcW w:w="10728" w:type="dxa"/>
            <w:vAlign w:val="center"/>
          </w:tcPr>
          <w:p w:rsidR="004636D3" w:rsidRPr="00055BFF" w:rsidRDefault="004636D3" w:rsidP="00966ABD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требуется</w:t>
            </w:r>
          </w:p>
        </w:tc>
      </w:tr>
      <w:tr w:rsidR="004636D3" w:rsidRPr="00055BFF" w:rsidTr="00E74D5E">
        <w:tc>
          <w:tcPr>
            <w:tcW w:w="10728" w:type="dxa"/>
            <w:vAlign w:val="center"/>
          </w:tcPr>
          <w:p w:rsidR="004636D3" w:rsidRPr="00055BFF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4636D3" w:rsidRPr="00055BFF" w:rsidTr="00E74D5E">
        <w:tc>
          <w:tcPr>
            <w:tcW w:w="10728" w:type="dxa"/>
            <w:vAlign w:val="center"/>
          </w:tcPr>
          <w:p w:rsidR="004636D3" w:rsidRPr="00055BFF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4636D3" w:rsidRPr="00055BFF" w:rsidTr="00E74D5E">
        <w:tc>
          <w:tcPr>
            <w:tcW w:w="10728" w:type="dxa"/>
            <w:vAlign w:val="center"/>
          </w:tcPr>
          <w:p w:rsidR="004636D3" w:rsidRPr="00055BFF" w:rsidRDefault="004636D3" w:rsidP="007941D1">
            <w:pPr>
              <w:numPr>
                <w:ilvl w:val="0"/>
                <w:numId w:val="35"/>
              </w:numPr>
              <w:tabs>
                <w:tab w:val="clear" w:pos="720"/>
                <w:tab w:val="num" w:pos="360"/>
              </w:tabs>
              <w:ind w:left="360"/>
              <w:jc w:val="both"/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</w:tbl>
    <w:p w:rsidR="004636D3" w:rsidRPr="00055BFF" w:rsidRDefault="004636D3" w:rsidP="00966ABD"/>
    <w:bookmarkEnd w:id="2"/>
    <w:bookmarkEnd w:id="3"/>
    <w:bookmarkEnd w:id="4"/>
    <w:bookmarkEnd w:id="5"/>
    <w:bookmarkEnd w:id="6"/>
    <w:bookmarkEnd w:id="7"/>
    <w:bookmarkEnd w:id="8"/>
    <w:p w:rsidR="004636D3" w:rsidRPr="00DC5F57" w:rsidRDefault="004636D3" w:rsidP="00776221">
      <w:pPr>
        <w:pStyle w:val="-"/>
        <w:numPr>
          <w:ilvl w:val="0"/>
          <w:numId w:val="0"/>
        </w:numPr>
        <w:tabs>
          <w:tab w:val="num" w:pos="0"/>
          <w:tab w:val="left" w:pos="1080"/>
        </w:tabs>
        <w:rPr>
          <w:sz w:val="22"/>
          <w:szCs w:val="22"/>
        </w:rPr>
      </w:pPr>
    </w:p>
    <w:sectPr w:rsidR="004636D3" w:rsidRPr="00DC5F57" w:rsidSect="001E38D1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692" w:right="567" w:bottom="539" w:left="900" w:header="360" w:footer="20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6D3" w:rsidRDefault="004636D3">
      <w:r>
        <w:separator/>
      </w:r>
    </w:p>
  </w:endnote>
  <w:endnote w:type="continuationSeparator" w:id="0">
    <w:p w:rsidR="004636D3" w:rsidRDefault="00463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6D3" w:rsidRDefault="004636D3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4636D3" w:rsidRDefault="004636D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6D3" w:rsidRDefault="004636D3">
      <w:r>
        <w:separator/>
      </w:r>
    </w:p>
  </w:footnote>
  <w:footnote w:type="continuationSeparator" w:id="0">
    <w:p w:rsidR="004636D3" w:rsidRDefault="004636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6D3" w:rsidRDefault="004636D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6D3" w:rsidRDefault="004636D3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36D3" w:rsidRDefault="004636D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E5CD4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55664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C0861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5A49A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1489D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E7E0C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5A40D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D89E9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5741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57E2A2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2ABF2AEA"/>
    <w:multiLevelType w:val="multilevel"/>
    <w:tmpl w:val="3D7AF676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>
      <w:start w:val="35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C2223E"/>
    <w:multiLevelType w:val="hybridMultilevel"/>
    <w:tmpl w:val="C70CD35C"/>
    <w:lvl w:ilvl="0" w:tplc="041030E4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6DA5B2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A043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3087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2F22192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F0F4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DEA55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FEC7B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EAACC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3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5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9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F6A4311"/>
    <w:multiLevelType w:val="hybridMultilevel"/>
    <w:tmpl w:val="60C4B370"/>
    <w:lvl w:ilvl="0" w:tplc="A6F0B110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BED3D1F"/>
    <w:multiLevelType w:val="hybridMultilevel"/>
    <w:tmpl w:val="2D44FD72"/>
    <w:lvl w:ilvl="0" w:tplc="D6F88B5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852A15F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C758FFC0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DE453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51E64ED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97C2758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474AE0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DA2E25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CAC6A4BA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2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113708"/>
    <w:multiLevelType w:val="hybridMultilevel"/>
    <w:tmpl w:val="EFECE6CC"/>
    <w:lvl w:ilvl="0" w:tplc="6854BD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FA49C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7FEFD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5FEC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0C440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5D69C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C7030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64E45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DE21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8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9"/>
  </w:num>
  <w:num w:numId="22">
    <w:abstractNumId w:val="8"/>
  </w:num>
  <w:num w:numId="23">
    <w:abstractNumId w:val="7"/>
  </w:num>
  <w:num w:numId="24">
    <w:abstractNumId w:val="6"/>
  </w:num>
  <w:num w:numId="25">
    <w:abstractNumId w:val="5"/>
  </w:num>
  <w:num w:numId="26">
    <w:abstractNumId w:val="4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14"/>
  </w:num>
  <w:num w:numId="32">
    <w:abstractNumId w:val="15"/>
  </w:num>
  <w:num w:numId="33">
    <w:abstractNumId w:val="22"/>
  </w:num>
  <w:num w:numId="3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4"/>
  </w:num>
  <w:num w:numId="36">
    <w:abstractNumId w:val="21"/>
  </w:num>
  <w:num w:numId="37">
    <w:abstractNumId w:val="30"/>
  </w:num>
  <w:num w:numId="38">
    <w:abstractNumId w:val="33"/>
  </w:num>
  <w:num w:numId="39">
    <w:abstractNumId w:val="28"/>
  </w:num>
  <w:num w:numId="40">
    <w:abstractNumId w:val="11"/>
  </w:num>
  <w:num w:numId="41">
    <w:abstractNumId w:val="37"/>
  </w:num>
  <w:num w:numId="42">
    <w:abstractNumId w:val="26"/>
  </w:num>
  <w:num w:numId="43">
    <w:abstractNumId w:val="10"/>
  </w:num>
  <w:num w:numId="44">
    <w:abstractNumId w:val="13"/>
  </w:num>
  <w:num w:numId="45">
    <w:abstractNumId w:val="35"/>
  </w:num>
  <w:num w:numId="46">
    <w:abstractNumId w:val="16"/>
  </w:num>
  <w:num w:numId="47">
    <w:abstractNumId w:val="17"/>
  </w:num>
  <w:num w:numId="48">
    <w:abstractNumId w:val="18"/>
  </w:num>
  <w:num w:numId="49">
    <w:abstractNumId w:val="27"/>
  </w:num>
  <w:num w:numId="50">
    <w:abstractNumId w:val="19"/>
  </w:num>
  <w:num w:numId="51">
    <w:abstractNumId w:val="31"/>
  </w:num>
  <w:num w:numId="52">
    <w:abstractNumId w:val="36"/>
  </w:num>
  <w:num w:numId="53">
    <w:abstractNumId w:val="32"/>
  </w:num>
  <w:num w:numId="54">
    <w:abstractNumId w:val="34"/>
  </w:num>
  <w:num w:numId="55">
    <w:abstractNumId w:val="25"/>
  </w:num>
  <w:num w:numId="56">
    <w:abstractNumId w:val="20"/>
  </w:num>
  <w:num w:numId="57">
    <w:abstractNumId w:val="12"/>
  </w:num>
  <w:num w:numId="58">
    <w:abstractNumId w:val="29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13B6"/>
    <w:rsid w:val="0000167A"/>
    <w:rsid w:val="0000303C"/>
    <w:rsid w:val="00004004"/>
    <w:rsid w:val="00004476"/>
    <w:rsid w:val="00004A25"/>
    <w:rsid w:val="00004E04"/>
    <w:rsid w:val="00005550"/>
    <w:rsid w:val="00005623"/>
    <w:rsid w:val="0000662D"/>
    <w:rsid w:val="0000687B"/>
    <w:rsid w:val="0000689C"/>
    <w:rsid w:val="00006AAE"/>
    <w:rsid w:val="000071A4"/>
    <w:rsid w:val="000119DE"/>
    <w:rsid w:val="00011BB9"/>
    <w:rsid w:val="00011DD9"/>
    <w:rsid w:val="00012710"/>
    <w:rsid w:val="00012ED4"/>
    <w:rsid w:val="000152B7"/>
    <w:rsid w:val="000158C8"/>
    <w:rsid w:val="00016384"/>
    <w:rsid w:val="00017618"/>
    <w:rsid w:val="000212E2"/>
    <w:rsid w:val="00022ABC"/>
    <w:rsid w:val="000263F5"/>
    <w:rsid w:val="000264CE"/>
    <w:rsid w:val="000271FB"/>
    <w:rsid w:val="00030B42"/>
    <w:rsid w:val="0003182B"/>
    <w:rsid w:val="00031977"/>
    <w:rsid w:val="00033633"/>
    <w:rsid w:val="00033A28"/>
    <w:rsid w:val="00033B5B"/>
    <w:rsid w:val="00033EEC"/>
    <w:rsid w:val="000349A4"/>
    <w:rsid w:val="00034AD6"/>
    <w:rsid w:val="00034BD7"/>
    <w:rsid w:val="00036541"/>
    <w:rsid w:val="000376FD"/>
    <w:rsid w:val="00041664"/>
    <w:rsid w:val="00042330"/>
    <w:rsid w:val="00043441"/>
    <w:rsid w:val="000448DA"/>
    <w:rsid w:val="00044F5E"/>
    <w:rsid w:val="000465E4"/>
    <w:rsid w:val="00047FA5"/>
    <w:rsid w:val="00050057"/>
    <w:rsid w:val="0005066C"/>
    <w:rsid w:val="0005184D"/>
    <w:rsid w:val="00051909"/>
    <w:rsid w:val="00051ADF"/>
    <w:rsid w:val="0005405A"/>
    <w:rsid w:val="00055BFF"/>
    <w:rsid w:val="00055EEF"/>
    <w:rsid w:val="000577A2"/>
    <w:rsid w:val="000579F5"/>
    <w:rsid w:val="00057B03"/>
    <w:rsid w:val="000610F7"/>
    <w:rsid w:val="000612B9"/>
    <w:rsid w:val="00061B5C"/>
    <w:rsid w:val="0006245D"/>
    <w:rsid w:val="00062EE3"/>
    <w:rsid w:val="000657FA"/>
    <w:rsid w:val="0006665C"/>
    <w:rsid w:val="000672A4"/>
    <w:rsid w:val="0007090B"/>
    <w:rsid w:val="00072BA0"/>
    <w:rsid w:val="00072E97"/>
    <w:rsid w:val="000730CE"/>
    <w:rsid w:val="00074B7C"/>
    <w:rsid w:val="00076CE4"/>
    <w:rsid w:val="00077935"/>
    <w:rsid w:val="0008001E"/>
    <w:rsid w:val="00081268"/>
    <w:rsid w:val="000827FD"/>
    <w:rsid w:val="00084243"/>
    <w:rsid w:val="00086C3C"/>
    <w:rsid w:val="00087A8D"/>
    <w:rsid w:val="00090830"/>
    <w:rsid w:val="00090C5C"/>
    <w:rsid w:val="00090E43"/>
    <w:rsid w:val="000914C8"/>
    <w:rsid w:val="00094181"/>
    <w:rsid w:val="00094224"/>
    <w:rsid w:val="0009504E"/>
    <w:rsid w:val="0009536C"/>
    <w:rsid w:val="0009577C"/>
    <w:rsid w:val="0009620E"/>
    <w:rsid w:val="000963C7"/>
    <w:rsid w:val="000A1C77"/>
    <w:rsid w:val="000A2951"/>
    <w:rsid w:val="000A31CF"/>
    <w:rsid w:val="000A50B0"/>
    <w:rsid w:val="000A5F84"/>
    <w:rsid w:val="000A6200"/>
    <w:rsid w:val="000A6265"/>
    <w:rsid w:val="000A6974"/>
    <w:rsid w:val="000A7ABC"/>
    <w:rsid w:val="000B0EFD"/>
    <w:rsid w:val="000B1820"/>
    <w:rsid w:val="000B1DEB"/>
    <w:rsid w:val="000B2E91"/>
    <w:rsid w:val="000B3DA9"/>
    <w:rsid w:val="000B42FA"/>
    <w:rsid w:val="000B6D5B"/>
    <w:rsid w:val="000B782B"/>
    <w:rsid w:val="000C0254"/>
    <w:rsid w:val="000C0353"/>
    <w:rsid w:val="000C0ECD"/>
    <w:rsid w:val="000C2293"/>
    <w:rsid w:val="000C2A5C"/>
    <w:rsid w:val="000C3342"/>
    <w:rsid w:val="000C4877"/>
    <w:rsid w:val="000C65A3"/>
    <w:rsid w:val="000D0873"/>
    <w:rsid w:val="000D2C4A"/>
    <w:rsid w:val="000D5FAF"/>
    <w:rsid w:val="000D79A0"/>
    <w:rsid w:val="000E033A"/>
    <w:rsid w:val="000E2B11"/>
    <w:rsid w:val="000E3D35"/>
    <w:rsid w:val="000E55F2"/>
    <w:rsid w:val="000E6663"/>
    <w:rsid w:val="000E76D4"/>
    <w:rsid w:val="000F1642"/>
    <w:rsid w:val="000F16BF"/>
    <w:rsid w:val="000F2679"/>
    <w:rsid w:val="000F321C"/>
    <w:rsid w:val="000F5078"/>
    <w:rsid w:val="000F72B1"/>
    <w:rsid w:val="000F72B4"/>
    <w:rsid w:val="000F7677"/>
    <w:rsid w:val="0010061A"/>
    <w:rsid w:val="00100799"/>
    <w:rsid w:val="001007DC"/>
    <w:rsid w:val="00100A0E"/>
    <w:rsid w:val="00101CE8"/>
    <w:rsid w:val="00103388"/>
    <w:rsid w:val="00103F39"/>
    <w:rsid w:val="001048DB"/>
    <w:rsid w:val="00105AE7"/>
    <w:rsid w:val="00105EAF"/>
    <w:rsid w:val="00106922"/>
    <w:rsid w:val="0010693E"/>
    <w:rsid w:val="00106F0E"/>
    <w:rsid w:val="001075BA"/>
    <w:rsid w:val="00107979"/>
    <w:rsid w:val="00111F5C"/>
    <w:rsid w:val="00112363"/>
    <w:rsid w:val="00113C76"/>
    <w:rsid w:val="00115CD6"/>
    <w:rsid w:val="00116BA7"/>
    <w:rsid w:val="00117163"/>
    <w:rsid w:val="00117538"/>
    <w:rsid w:val="00117EA8"/>
    <w:rsid w:val="001209F8"/>
    <w:rsid w:val="00120DB7"/>
    <w:rsid w:val="00124C0A"/>
    <w:rsid w:val="0012593A"/>
    <w:rsid w:val="00130376"/>
    <w:rsid w:val="001309BE"/>
    <w:rsid w:val="00130AFC"/>
    <w:rsid w:val="00130E2F"/>
    <w:rsid w:val="00130EC3"/>
    <w:rsid w:val="00132817"/>
    <w:rsid w:val="00133BD5"/>
    <w:rsid w:val="00133D99"/>
    <w:rsid w:val="0013483F"/>
    <w:rsid w:val="00134F57"/>
    <w:rsid w:val="00135748"/>
    <w:rsid w:val="00135C24"/>
    <w:rsid w:val="00137B34"/>
    <w:rsid w:val="00137D5C"/>
    <w:rsid w:val="001404AE"/>
    <w:rsid w:val="00140DDA"/>
    <w:rsid w:val="00141041"/>
    <w:rsid w:val="001411F0"/>
    <w:rsid w:val="00142283"/>
    <w:rsid w:val="00142369"/>
    <w:rsid w:val="001423D2"/>
    <w:rsid w:val="0014242A"/>
    <w:rsid w:val="00142DF4"/>
    <w:rsid w:val="001431B4"/>
    <w:rsid w:val="001435F5"/>
    <w:rsid w:val="00143C05"/>
    <w:rsid w:val="001454D5"/>
    <w:rsid w:val="00145E3B"/>
    <w:rsid w:val="00146913"/>
    <w:rsid w:val="00146A2A"/>
    <w:rsid w:val="00146B25"/>
    <w:rsid w:val="00146D0F"/>
    <w:rsid w:val="001505A6"/>
    <w:rsid w:val="001508E3"/>
    <w:rsid w:val="00150E0F"/>
    <w:rsid w:val="00151DF1"/>
    <w:rsid w:val="0015239C"/>
    <w:rsid w:val="00152D99"/>
    <w:rsid w:val="001551E6"/>
    <w:rsid w:val="0015592F"/>
    <w:rsid w:val="0015667E"/>
    <w:rsid w:val="00157152"/>
    <w:rsid w:val="00157312"/>
    <w:rsid w:val="00160F99"/>
    <w:rsid w:val="00161BFA"/>
    <w:rsid w:val="001620F2"/>
    <w:rsid w:val="00162234"/>
    <w:rsid w:val="00162A1D"/>
    <w:rsid w:val="00164E57"/>
    <w:rsid w:val="00167068"/>
    <w:rsid w:val="0017011D"/>
    <w:rsid w:val="00170CCF"/>
    <w:rsid w:val="00173D58"/>
    <w:rsid w:val="00174244"/>
    <w:rsid w:val="001752DE"/>
    <w:rsid w:val="001762F6"/>
    <w:rsid w:val="00176B68"/>
    <w:rsid w:val="00176C38"/>
    <w:rsid w:val="00177FAD"/>
    <w:rsid w:val="00180470"/>
    <w:rsid w:val="0018105F"/>
    <w:rsid w:val="001810A6"/>
    <w:rsid w:val="00181CC6"/>
    <w:rsid w:val="00181ED2"/>
    <w:rsid w:val="001845EC"/>
    <w:rsid w:val="00184706"/>
    <w:rsid w:val="001848B7"/>
    <w:rsid w:val="00184D82"/>
    <w:rsid w:val="001855E1"/>
    <w:rsid w:val="0018694A"/>
    <w:rsid w:val="00186A6D"/>
    <w:rsid w:val="00186E18"/>
    <w:rsid w:val="00190CE0"/>
    <w:rsid w:val="001915C6"/>
    <w:rsid w:val="00192469"/>
    <w:rsid w:val="00192A06"/>
    <w:rsid w:val="00193165"/>
    <w:rsid w:val="00196466"/>
    <w:rsid w:val="00196CC3"/>
    <w:rsid w:val="00196E90"/>
    <w:rsid w:val="001A03CD"/>
    <w:rsid w:val="001A23D2"/>
    <w:rsid w:val="001A2BC5"/>
    <w:rsid w:val="001A2C50"/>
    <w:rsid w:val="001A5738"/>
    <w:rsid w:val="001A6ACA"/>
    <w:rsid w:val="001A7DE1"/>
    <w:rsid w:val="001B02C3"/>
    <w:rsid w:val="001B49AD"/>
    <w:rsid w:val="001B628C"/>
    <w:rsid w:val="001B6F86"/>
    <w:rsid w:val="001C0204"/>
    <w:rsid w:val="001C0559"/>
    <w:rsid w:val="001C1146"/>
    <w:rsid w:val="001C2973"/>
    <w:rsid w:val="001C2A8A"/>
    <w:rsid w:val="001C2EC7"/>
    <w:rsid w:val="001C32F0"/>
    <w:rsid w:val="001C3A3B"/>
    <w:rsid w:val="001C5E50"/>
    <w:rsid w:val="001C5E94"/>
    <w:rsid w:val="001C69E8"/>
    <w:rsid w:val="001C7E9F"/>
    <w:rsid w:val="001D0E8B"/>
    <w:rsid w:val="001D39FD"/>
    <w:rsid w:val="001D5635"/>
    <w:rsid w:val="001D5ED5"/>
    <w:rsid w:val="001D6D4A"/>
    <w:rsid w:val="001D71DD"/>
    <w:rsid w:val="001D75D0"/>
    <w:rsid w:val="001E060C"/>
    <w:rsid w:val="001E0ED0"/>
    <w:rsid w:val="001E0F05"/>
    <w:rsid w:val="001E16FA"/>
    <w:rsid w:val="001E18EA"/>
    <w:rsid w:val="001E1B1F"/>
    <w:rsid w:val="001E2A78"/>
    <w:rsid w:val="001E31F6"/>
    <w:rsid w:val="001E38D1"/>
    <w:rsid w:val="001E3A01"/>
    <w:rsid w:val="001E4403"/>
    <w:rsid w:val="001F0F2F"/>
    <w:rsid w:val="001F17CC"/>
    <w:rsid w:val="001F17E5"/>
    <w:rsid w:val="001F18BA"/>
    <w:rsid w:val="001F1D41"/>
    <w:rsid w:val="001F29F1"/>
    <w:rsid w:val="001F2DF2"/>
    <w:rsid w:val="001F5681"/>
    <w:rsid w:val="001F6ECF"/>
    <w:rsid w:val="00200CCD"/>
    <w:rsid w:val="00201CB6"/>
    <w:rsid w:val="002041D3"/>
    <w:rsid w:val="0020671C"/>
    <w:rsid w:val="00213AA3"/>
    <w:rsid w:val="002142A8"/>
    <w:rsid w:val="002143D3"/>
    <w:rsid w:val="0021467A"/>
    <w:rsid w:val="002147C8"/>
    <w:rsid w:val="00214983"/>
    <w:rsid w:val="00216040"/>
    <w:rsid w:val="002174D8"/>
    <w:rsid w:val="00217CB4"/>
    <w:rsid w:val="00220903"/>
    <w:rsid w:val="00220E1F"/>
    <w:rsid w:val="00223A3A"/>
    <w:rsid w:val="002243D0"/>
    <w:rsid w:val="002258D3"/>
    <w:rsid w:val="002258DD"/>
    <w:rsid w:val="00225B31"/>
    <w:rsid w:val="00225FB1"/>
    <w:rsid w:val="00226B7E"/>
    <w:rsid w:val="00226D67"/>
    <w:rsid w:val="00227761"/>
    <w:rsid w:val="00227846"/>
    <w:rsid w:val="00231439"/>
    <w:rsid w:val="0023229C"/>
    <w:rsid w:val="00232EC9"/>
    <w:rsid w:val="00237C61"/>
    <w:rsid w:val="0024068D"/>
    <w:rsid w:val="00241A9C"/>
    <w:rsid w:val="002426BC"/>
    <w:rsid w:val="00245E99"/>
    <w:rsid w:val="002463B8"/>
    <w:rsid w:val="00247CA7"/>
    <w:rsid w:val="002500D7"/>
    <w:rsid w:val="00250308"/>
    <w:rsid w:val="002523B4"/>
    <w:rsid w:val="002525F2"/>
    <w:rsid w:val="00253C71"/>
    <w:rsid w:val="0025512A"/>
    <w:rsid w:val="002568F0"/>
    <w:rsid w:val="002574A7"/>
    <w:rsid w:val="00260E40"/>
    <w:rsid w:val="00261783"/>
    <w:rsid w:val="002628D1"/>
    <w:rsid w:val="00266BE6"/>
    <w:rsid w:val="00266F21"/>
    <w:rsid w:val="00266F24"/>
    <w:rsid w:val="002672BC"/>
    <w:rsid w:val="00270408"/>
    <w:rsid w:val="00270C46"/>
    <w:rsid w:val="002714C4"/>
    <w:rsid w:val="00272AB4"/>
    <w:rsid w:val="00272B7D"/>
    <w:rsid w:val="00272C2F"/>
    <w:rsid w:val="00272E5C"/>
    <w:rsid w:val="00273A98"/>
    <w:rsid w:val="00275289"/>
    <w:rsid w:val="002756E7"/>
    <w:rsid w:val="002765BD"/>
    <w:rsid w:val="002777A2"/>
    <w:rsid w:val="00280FDE"/>
    <w:rsid w:val="00283822"/>
    <w:rsid w:val="00283C11"/>
    <w:rsid w:val="0028503D"/>
    <w:rsid w:val="0028511D"/>
    <w:rsid w:val="0028521B"/>
    <w:rsid w:val="00285B46"/>
    <w:rsid w:val="0028746D"/>
    <w:rsid w:val="00287F93"/>
    <w:rsid w:val="0029049E"/>
    <w:rsid w:val="0029116C"/>
    <w:rsid w:val="0029129E"/>
    <w:rsid w:val="0029372D"/>
    <w:rsid w:val="002938CE"/>
    <w:rsid w:val="00293ECD"/>
    <w:rsid w:val="0029470A"/>
    <w:rsid w:val="00295EDF"/>
    <w:rsid w:val="00296C7B"/>
    <w:rsid w:val="002973BB"/>
    <w:rsid w:val="00297F7F"/>
    <w:rsid w:val="002A0CD7"/>
    <w:rsid w:val="002A0FD1"/>
    <w:rsid w:val="002A25D7"/>
    <w:rsid w:val="002A2886"/>
    <w:rsid w:val="002A6CF9"/>
    <w:rsid w:val="002A7E75"/>
    <w:rsid w:val="002B07DC"/>
    <w:rsid w:val="002B1EE5"/>
    <w:rsid w:val="002B2BCA"/>
    <w:rsid w:val="002B3400"/>
    <w:rsid w:val="002B3697"/>
    <w:rsid w:val="002B4C9D"/>
    <w:rsid w:val="002B4D3B"/>
    <w:rsid w:val="002B4EE3"/>
    <w:rsid w:val="002B6840"/>
    <w:rsid w:val="002B6B5A"/>
    <w:rsid w:val="002B752F"/>
    <w:rsid w:val="002C2EFB"/>
    <w:rsid w:val="002C37BF"/>
    <w:rsid w:val="002C5D10"/>
    <w:rsid w:val="002C714D"/>
    <w:rsid w:val="002C78D1"/>
    <w:rsid w:val="002D1AF3"/>
    <w:rsid w:val="002D3275"/>
    <w:rsid w:val="002D43F4"/>
    <w:rsid w:val="002E06A2"/>
    <w:rsid w:val="002E0C49"/>
    <w:rsid w:val="002E0D23"/>
    <w:rsid w:val="002E1A80"/>
    <w:rsid w:val="002E23AC"/>
    <w:rsid w:val="002E2831"/>
    <w:rsid w:val="002E3894"/>
    <w:rsid w:val="002E55F2"/>
    <w:rsid w:val="002E5A19"/>
    <w:rsid w:val="002E61AE"/>
    <w:rsid w:val="002E6BD5"/>
    <w:rsid w:val="002E6CA9"/>
    <w:rsid w:val="002E740C"/>
    <w:rsid w:val="002F17BB"/>
    <w:rsid w:val="002F3A65"/>
    <w:rsid w:val="002F3D68"/>
    <w:rsid w:val="002F515B"/>
    <w:rsid w:val="002F74F4"/>
    <w:rsid w:val="003005CA"/>
    <w:rsid w:val="00300755"/>
    <w:rsid w:val="003009CC"/>
    <w:rsid w:val="00301BBF"/>
    <w:rsid w:val="003022BB"/>
    <w:rsid w:val="00305C87"/>
    <w:rsid w:val="00306509"/>
    <w:rsid w:val="00312D82"/>
    <w:rsid w:val="003140DD"/>
    <w:rsid w:val="00314159"/>
    <w:rsid w:val="00314AD6"/>
    <w:rsid w:val="00315DA1"/>
    <w:rsid w:val="0032061A"/>
    <w:rsid w:val="00321E6E"/>
    <w:rsid w:val="003233EE"/>
    <w:rsid w:val="00323AF4"/>
    <w:rsid w:val="00323D4F"/>
    <w:rsid w:val="0032465D"/>
    <w:rsid w:val="00325974"/>
    <w:rsid w:val="00325DFA"/>
    <w:rsid w:val="00326827"/>
    <w:rsid w:val="003276E8"/>
    <w:rsid w:val="003279DB"/>
    <w:rsid w:val="00331936"/>
    <w:rsid w:val="00332356"/>
    <w:rsid w:val="00332BCD"/>
    <w:rsid w:val="003362E0"/>
    <w:rsid w:val="00340A27"/>
    <w:rsid w:val="0034104A"/>
    <w:rsid w:val="0034125C"/>
    <w:rsid w:val="00341838"/>
    <w:rsid w:val="00342666"/>
    <w:rsid w:val="00343F25"/>
    <w:rsid w:val="00344B20"/>
    <w:rsid w:val="00344BC9"/>
    <w:rsid w:val="00345D47"/>
    <w:rsid w:val="003462B6"/>
    <w:rsid w:val="00350860"/>
    <w:rsid w:val="00350FE5"/>
    <w:rsid w:val="00351221"/>
    <w:rsid w:val="00351449"/>
    <w:rsid w:val="00351A6F"/>
    <w:rsid w:val="003525E9"/>
    <w:rsid w:val="003543F2"/>
    <w:rsid w:val="00355991"/>
    <w:rsid w:val="00355B9C"/>
    <w:rsid w:val="00355CCA"/>
    <w:rsid w:val="00356F55"/>
    <w:rsid w:val="00361CB1"/>
    <w:rsid w:val="0036294F"/>
    <w:rsid w:val="00362CEE"/>
    <w:rsid w:val="00364AA5"/>
    <w:rsid w:val="0036500C"/>
    <w:rsid w:val="00365BA2"/>
    <w:rsid w:val="00366C91"/>
    <w:rsid w:val="00370298"/>
    <w:rsid w:val="003715BD"/>
    <w:rsid w:val="00372A9A"/>
    <w:rsid w:val="00373574"/>
    <w:rsid w:val="00374F9B"/>
    <w:rsid w:val="00375060"/>
    <w:rsid w:val="0037585D"/>
    <w:rsid w:val="00380C0F"/>
    <w:rsid w:val="003819C6"/>
    <w:rsid w:val="00381D9B"/>
    <w:rsid w:val="00382D71"/>
    <w:rsid w:val="00383789"/>
    <w:rsid w:val="003839BC"/>
    <w:rsid w:val="00383CC1"/>
    <w:rsid w:val="00383EB6"/>
    <w:rsid w:val="0038599A"/>
    <w:rsid w:val="00387C39"/>
    <w:rsid w:val="003900D9"/>
    <w:rsid w:val="0039129D"/>
    <w:rsid w:val="00391311"/>
    <w:rsid w:val="0039190C"/>
    <w:rsid w:val="003921B0"/>
    <w:rsid w:val="00392EBA"/>
    <w:rsid w:val="00393C52"/>
    <w:rsid w:val="00393ECF"/>
    <w:rsid w:val="003943DD"/>
    <w:rsid w:val="00394888"/>
    <w:rsid w:val="00396798"/>
    <w:rsid w:val="00396BDD"/>
    <w:rsid w:val="00396F2A"/>
    <w:rsid w:val="003A1092"/>
    <w:rsid w:val="003A140B"/>
    <w:rsid w:val="003A1DFC"/>
    <w:rsid w:val="003A290D"/>
    <w:rsid w:val="003A2BBA"/>
    <w:rsid w:val="003A2D18"/>
    <w:rsid w:val="003A2F39"/>
    <w:rsid w:val="003A3CFA"/>
    <w:rsid w:val="003A3FEB"/>
    <w:rsid w:val="003B081C"/>
    <w:rsid w:val="003B114F"/>
    <w:rsid w:val="003B1264"/>
    <w:rsid w:val="003B1985"/>
    <w:rsid w:val="003B292A"/>
    <w:rsid w:val="003B2D67"/>
    <w:rsid w:val="003B2F68"/>
    <w:rsid w:val="003B455C"/>
    <w:rsid w:val="003B4935"/>
    <w:rsid w:val="003B55D3"/>
    <w:rsid w:val="003B57A0"/>
    <w:rsid w:val="003B5A7F"/>
    <w:rsid w:val="003B6F0D"/>
    <w:rsid w:val="003C018D"/>
    <w:rsid w:val="003C062B"/>
    <w:rsid w:val="003C09DD"/>
    <w:rsid w:val="003C0CB8"/>
    <w:rsid w:val="003C1271"/>
    <w:rsid w:val="003C1C16"/>
    <w:rsid w:val="003C2E48"/>
    <w:rsid w:val="003C37B8"/>
    <w:rsid w:val="003C4225"/>
    <w:rsid w:val="003C4656"/>
    <w:rsid w:val="003C5013"/>
    <w:rsid w:val="003D0991"/>
    <w:rsid w:val="003D153A"/>
    <w:rsid w:val="003D1F3B"/>
    <w:rsid w:val="003D39D5"/>
    <w:rsid w:val="003D3AB0"/>
    <w:rsid w:val="003D5B5B"/>
    <w:rsid w:val="003D5EF7"/>
    <w:rsid w:val="003D6D43"/>
    <w:rsid w:val="003D7072"/>
    <w:rsid w:val="003D7516"/>
    <w:rsid w:val="003D7FCC"/>
    <w:rsid w:val="003E0062"/>
    <w:rsid w:val="003E0790"/>
    <w:rsid w:val="003E0BA6"/>
    <w:rsid w:val="003E23F6"/>
    <w:rsid w:val="003E2CF1"/>
    <w:rsid w:val="003E30E9"/>
    <w:rsid w:val="003E3428"/>
    <w:rsid w:val="003E49DF"/>
    <w:rsid w:val="003E4BC1"/>
    <w:rsid w:val="003E4D68"/>
    <w:rsid w:val="003E4EA2"/>
    <w:rsid w:val="003E5184"/>
    <w:rsid w:val="003E5E5F"/>
    <w:rsid w:val="003E6304"/>
    <w:rsid w:val="003E6A6A"/>
    <w:rsid w:val="003E790C"/>
    <w:rsid w:val="003F0019"/>
    <w:rsid w:val="003F3CC0"/>
    <w:rsid w:val="003F3F62"/>
    <w:rsid w:val="003F4290"/>
    <w:rsid w:val="003F5B94"/>
    <w:rsid w:val="003F5CFD"/>
    <w:rsid w:val="003F5DB0"/>
    <w:rsid w:val="003F6824"/>
    <w:rsid w:val="003F6BAC"/>
    <w:rsid w:val="003F77D9"/>
    <w:rsid w:val="00401885"/>
    <w:rsid w:val="00402AD9"/>
    <w:rsid w:val="0040301F"/>
    <w:rsid w:val="00403A56"/>
    <w:rsid w:val="00404E03"/>
    <w:rsid w:val="00406282"/>
    <w:rsid w:val="00406938"/>
    <w:rsid w:val="004069EC"/>
    <w:rsid w:val="00410368"/>
    <w:rsid w:val="00410E64"/>
    <w:rsid w:val="00412FAD"/>
    <w:rsid w:val="00414512"/>
    <w:rsid w:val="004156E8"/>
    <w:rsid w:val="00417F0B"/>
    <w:rsid w:val="00422EB6"/>
    <w:rsid w:val="00423D1D"/>
    <w:rsid w:val="00425C5A"/>
    <w:rsid w:val="004265AE"/>
    <w:rsid w:val="00426D01"/>
    <w:rsid w:val="00432172"/>
    <w:rsid w:val="00432175"/>
    <w:rsid w:val="00432306"/>
    <w:rsid w:val="0043275D"/>
    <w:rsid w:val="004334FC"/>
    <w:rsid w:val="0043424C"/>
    <w:rsid w:val="0043533F"/>
    <w:rsid w:val="004372A0"/>
    <w:rsid w:val="0043730F"/>
    <w:rsid w:val="00437528"/>
    <w:rsid w:val="00437B5C"/>
    <w:rsid w:val="00440F9E"/>
    <w:rsid w:val="004412EC"/>
    <w:rsid w:val="0044199F"/>
    <w:rsid w:val="00441F21"/>
    <w:rsid w:val="00442303"/>
    <w:rsid w:val="004439C8"/>
    <w:rsid w:val="00444C8D"/>
    <w:rsid w:val="00450059"/>
    <w:rsid w:val="004503E9"/>
    <w:rsid w:val="00450CBF"/>
    <w:rsid w:val="004514DF"/>
    <w:rsid w:val="00452147"/>
    <w:rsid w:val="00452C9F"/>
    <w:rsid w:val="00452F2B"/>
    <w:rsid w:val="00453E9F"/>
    <w:rsid w:val="00454752"/>
    <w:rsid w:val="004551BC"/>
    <w:rsid w:val="00456007"/>
    <w:rsid w:val="00457BFF"/>
    <w:rsid w:val="00460BF0"/>
    <w:rsid w:val="00460F64"/>
    <w:rsid w:val="00461C7E"/>
    <w:rsid w:val="00462E2D"/>
    <w:rsid w:val="004636D3"/>
    <w:rsid w:val="00464B05"/>
    <w:rsid w:val="0046524B"/>
    <w:rsid w:val="00465D20"/>
    <w:rsid w:val="0046661A"/>
    <w:rsid w:val="00467E0F"/>
    <w:rsid w:val="00470FB5"/>
    <w:rsid w:val="004728BE"/>
    <w:rsid w:val="004732AA"/>
    <w:rsid w:val="004734E1"/>
    <w:rsid w:val="004750C6"/>
    <w:rsid w:val="00475623"/>
    <w:rsid w:val="00475C45"/>
    <w:rsid w:val="0047627A"/>
    <w:rsid w:val="0047637A"/>
    <w:rsid w:val="0047648D"/>
    <w:rsid w:val="004767F1"/>
    <w:rsid w:val="00477058"/>
    <w:rsid w:val="00481A4B"/>
    <w:rsid w:val="00483720"/>
    <w:rsid w:val="00483F4D"/>
    <w:rsid w:val="00484539"/>
    <w:rsid w:val="00485DE4"/>
    <w:rsid w:val="004869E0"/>
    <w:rsid w:val="0049015F"/>
    <w:rsid w:val="0049050E"/>
    <w:rsid w:val="0049123E"/>
    <w:rsid w:val="004916E7"/>
    <w:rsid w:val="004922B1"/>
    <w:rsid w:val="00492360"/>
    <w:rsid w:val="004968F5"/>
    <w:rsid w:val="0049691F"/>
    <w:rsid w:val="00496A77"/>
    <w:rsid w:val="00496EDE"/>
    <w:rsid w:val="004A0F0C"/>
    <w:rsid w:val="004A1D85"/>
    <w:rsid w:val="004A24AD"/>
    <w:rsid w:val="004A326B"/>
    <w:rsid w:val="004A5470"/>
    <w:rsid w:val="004A5553"/>
    <w:rsid w:val="004A730A"/>
    <w:rsid w:val="004A7D8B"/>
    <w:rsid w:val="004B059D"/>
    <w:rsid w:val="004B191A"/>
    <w:rsid w:val="004B1F18"/>
    <w:rsid w:val="004B4B80"/>
    <w:rsid w:val="004B58B8"/>
    <w:rsid w:val="004B5AC3"/>
    <w:rsid w:val="004B6E9C"/>
    <w:rsid w:val="004C0219"/>
    <w:rsid w:val="004C02DD"/>
    <w:rsid w:val="004C0397"/>
    <w:rsid w:val="004C0BB3"/>
    <w:rsid w:val="004C0D10"/>
    <w:rsid w:val="004C158F"/>
    <w:rsid w:val="004C1DCB"/>
    <w:rsid w:val="004C2B12"/>
    <w:rsid w:val="004C2DDD"/>
    <w:rsid w:val="004C41ED"/>
    <w:rsid w:val="004C5497"/>
    <w:rsid w:val="004C5554"/>
    <w:rsid w:val="004C7F00"/>
    <w:rsid w:val="004D0243"/>
    <w:rsid w:val="004D43FB"/>
    <w:rsid w:val="004D4765"/>
    <w:rsid w:val="004D555F"/>
    <w:rsid w:val="004D6138"/>
    <w:rsid w:val="004D6364"/>
    <w:rsid w:val="004D74CF"/>
    <w:rsid w:val="004E0AD1"/>
    <w:rsid w:val="004E0C0F"/>
    <w:rsid w:val="004E190D"/>
    <w:rsid w:val="004E21FD"/>
    <w:rsid w:val="004E223F"/>
    <w:rsid w:val="004E3F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2131"/>
    <w:rsid w:val="004F2447"/>
    <w:rsid w:val="004F2B40"/>
    <w:rsid w:val="004F4D17"/>
    <w:rsid w:val="004F508C"/>
    <w:rsid w:val="004F5A97"/>
    <w:rsid w:val="004F5BEE"/>
    <w:rsid w:val="004F761B"/>
    <w:rsid w:val="00501723"/>
    <w:rsid w:val="00501B66"/>
    <w:rsid w:val="00501C1F"/>
    <w:rsid w:val="00502F97"/>
    <w:rsid w:val="0050472E"/>
    <w:rsid w:val="00504D1E"/>
    <w:rsid w:val="0050509B"/>
    <w:rsid w:val="0050517C"/>
    <w:rsid w:val="005062BD"/>
    <w:rsid w:val="00510997"/>
    <w:rsid w:val="00510C5D"/>
    <w:rsid w:val="00511767"/>
    <w:rsid w:val="00514D25"/>
    <w:rsid w:val="0051545D"/>
    <w:rsid w:val="00520C51"/>
    <w:rsid w:val="00520DED"/>
    <w:rsid w:val="005233D5"/>
    <w:rsid w:val="00524398"/>
    <w:rsid w:val="00524645"/>
    <w:rsid w:val="00525264"/>
    <w:rsid w:val="005256CD"/>
    <w:rsid w:val="0052707D"/>
    <w:rsid w:val="00527595"/>
    <w:rsid w:val="005310C1"/>
    <w:rsid w:val="00533B46"/>
    <w:rsid w:val="00534F18"/>
    <w:rsid w:val="00534F3B"/>
    <w:rsid w:val="00536210"/>
    <w:rsid w:val="005369CD"/>
    <w:rsid w:val="00537405"/>
    <w:rsid w:val="00537D83"/>
    <w:rsid w:val="0054216B"/>
    <w:rsid w:val="00542767"/>
    <w:rsid w:val="00542A09"/>
    <w:rsid w:val="0054631D"/>
    <w:rsid w:val="00546BE4"/>
    <w:rsid w:val="00546E34"/>
    <w:rsid w:val="00547108"/>
    <w:rsid w:val="005477BD"/>
    <w:rsid w:val="005478D3"/>
    <w:rsid w:val="00547DAA"/>
    <w:rsid w:val="00551437"/>
    <w:rsid w:val="00551FC5"/>
    <w:rsid w:val="00552804"/>
    <w:rsid w:val="005528C8"/>
    <w:rsid w:val="005531EB"/>
    <w:rsid w:val="00553621"/>
    <w:rsid w:val="00554111"/>
    <w:rsid w:val="00554F9B"/>
    <w:rsid w:val="0055560F"/>
    <w:rsid w:val="00556163"/>
    <w:rsid w:val="0055782F"/>
    <w:rsid w:val="00560E53"/>
    <w:rsid w:val="00561223"/>
    <w:rsid w:val="005619DB"/>
    <w:rsid w:val="00561BFF"/>
    <w:rsid w:val="005628D0"/>
    <w:rsid w:val="00562D19"/>
    <w:rsid w:val="00562FB6"/>
    <w:rsid w:val="0056371F"/>
    <w:rsid w:val="00563937"/>
    <w:rsid w:val="0056482C"/>
    <w:rsid w:val="005649D4"/>
    <w:rsid w:val="0056511C"/>
    <w:rsid w:val="00565F3D"/>
    <w:rsid w:val="00565F45"/>
    <w:rsid w:val="00566252"/>
    <w:rsid w:val="00571597"/>
    <w:rsid w:val="00571F0E"/>
    <w:rsid w:val="005737D7"/>
    <w:rsid w:val="00574933"/>
    <w:rsid w:val="0057658C"/>
    <w:rsid w:val="005776BB"/>
    <w:rsid w:val="00580403"/>
    <w:rsid w:val="00580A0C"/>
    <w:rsid w:val="00582D63"/>
    <w:rsid w:val="00583E8F"/>
    <w:rsid w:val="00587726"/>
    <w:rsid w:val="00593A50"/>
    <w:rsid w:val="00593D8E"/>
    <w:rsid w:val="00593E71"/>
    <w:rsid w:val="00594C39"/>
    <w:rsid w:val="00595629"/>
    <w:rsid w:val="00595CA0"/>
    <w:rsid w:val="00595CEC"/>
    <w:rsid w:val="005967ED"/>
    <w:rsid w:val="005A0ABA"/>
    <w:rsid w:val="005A0B5D"/>
    <w:rsid w:val="005A1E99"/>
    <w:rsid w:val="005A1F8D"/>
    <w:rsid w:val="005A2150"/>
    <w:rsid w:val="005A2C1A"/>
    <w:rsid w:val="005A2D69"/>
    <w:rsid w:val="005A4130"/>
    <w:rsid w:val="005A4E2D"/>
    <w:rsid w:val="005A64BD"/>
    <w:rsid w:val="005A7ED5"/>
    <w:rsid w:val="005B04E1"/>
    <w:rsid w:val="005B1515"/>
    <w:rsid w:val="005B24FD"/>
    <w:rsid w:val="005B292E"/>
    <w:rsid w:val="005B3F4C"/>
    <w:rsid w:val="005B411C"/>
    <w:rsid w:val="005B4E1E"/>
    <w:rsid w:val="005B5ADD"/>
    <w:rsid w:val="005B615B"/>
    <w:rsid w:val="005C0DC4"/>
    <w:rsid w:val="005C1B11"/>
    <w:rsid w:val="005C2143"/>
    <w:rsid w:val="005C2CDC"/>
    <w:rsid w:val="005C3213"/>
    <w:rsid w:val="005C3A9C"/>
    <w:rsid w:val="005C405A"/>
    <w:rsid w:val="005C41A6"/>
    <w:rsid w:val="005C4344"/>
    <w:rsid w:val="005C4809"/>
    <w:rsid w:val="005C4A58"/>
    <w:rsid w:val="005C56D7"/>
    <w:rsid w:val="005C6EA6"/>
    <w:rsid w:val="005C71CA"/>
    <w:rsid w:val="005C7841"/>
    <w:rsid w:val="005C788D"/>
    <w:rsid w:val="005C7F96"/>
    <w:rsid w:val="005D0927"/>
    <w:rsid w:val="005D132B"/>
    <w:rsid w:val="005D19A2"/>
    <w:rsid w:val="005D5623"/>
    <w:rsid w:val="005E336D"/>
    <w:rsid w:val="005E42E3"/>
    <w:rsid w:val="005E512D"/>
    <w:rsid w:val="005E57FF"/>
    <w:rsid w:val="005E6F3F"/>
    <w:rsid w:val="005E6FAC"/>
    <w:rsid w:val="005E73DF"/>
    <w:rsid w:val="005E74B6"/>
    <w:rsid w:val="005F0688"/>
    <w:rsid w:val="005F0823"/>
    <w:rsid w:val="005F0D10"/>
    <w:rsid w:val="005F122E"/>
    <w:rsid w:val="005F156A"/>
    <w:rsid w:val="005F217A"/>
    <w:rsid w:val="005F2717"/>
    <w:rsid w:val="005F3886"/>
    <w:rsid w:val="005F41D1"/>
    <w:rsid w:val="005F4211"/>
    <w:rsid w:val="00600B70"/>
    <w:rsid w:val="00601403"/>
    <w:rsid w:val="006019F4"/>
    <w:rsid w:val="0060260C"/>
    <w:rsid w:val="00602D6B"/>
    <w:rsid w:val="006035B3"/>
    <w:rsid w:val="0060395C"/>
    <w:rsid w:val="006044FC"/>
    <w:rsid w:val="00604B25"/>
    <w:rsid w:val="00604E6D"/>
    <w:rsid w:val="00604FA1"/>
    <w:rsid w:val="006062BA"/>
    <w:rsid w:val="006067DB"/>
    <w:rsid w:val="006069B2"/>
    <w:rsid w:val="00607C1E"/>
    <w:rsid w:val="006104E1"/>
    <w:rsid w:val="00611771"/>
    <w:rsid w:val="0061267A"/>
    <w:rsid w:val="00613BF6"/>
    <w:rsid w:val="00614B30"/>
    <w:rsid w:val="0061515B"/>
    <w:rsid w:val="00616048"/>
    <w:rsid w:val="0061690C"/>
    <w:rsid w:val="00616DA1"/>
    <w:rsid w:val="006170AE"/>
    <w:rsid w:val="0061711A"/>
    <w:rsid w:val="006171EF"/>
    <w:rsid w:val="00621D8D"/>
    <w:rsid w:val="00624E6C"/>
    <w:rsid w:val="006252DF"/>
    <w:rsid w:val="006268B4"/>
    <w:rsid w:val="00627897"/>
    <w:rsid w:val="00627F9D"/>
    <w:rsid w:val="006300FA"/>
    <w:rsid w:val="00630F12"/>
    <w:rsid w:val="00631AC2"/>
    <w:rsid w:val="00632CB0"/>
    <w:rsid w:val="00633ED2"/>
    <w:rsid w:val="006349D3"/>
    <w:rsid w:val="00634B77"/>
    <w:rsid w:val="00635A67"/>
    <w:rsid w:val="0063602C"/>
    <w:rsid w:val="00636756"/>
    <w:rsid w:val="006372BE"/>
    <w:rsid w:val="006410FA"/>
    <w:rsid w:val="006413A8"/>
    <w:rsid w:val="006417FC"/>
    <w:rsid w:val="00641973"/>
    <w:rsid w:val="0064214C"/>
    <w:rsid w:val="00642F65"/>
    <w:rsid w:val="0064507C"/>
    <w:rsid w:val="00645581"/>
    <w:rsid w:val="0064757E"/>
    <w:rsid w:val="00647CD8"/>
    <w:rsid w:val="006500E4"/>
    <w:rsid w:val="00650806"/>
    <w:rsid w:val="00650BE0"/>
    <w:rsid w:val="00651AA8"/>
    <w:rsid w:val="006521EE"/>
    <w:rsid w:val="006545A7"/>
    <w:rsid w:val="00654973"/>
    <w:rsid w:val="00654FF9"/>
    <w:rsid w:val="006550B8"/>
    <w:rsid w:val="006564B1"/>
    <w:rsid w:val="00657B93"/>
    <w:rsid w:val="0066089E"/>
    <w:rsid w:val="0066122B"/>
    <w:rsid w:val="006612B9"/>
    <w:rsid w:val="006619FA"/>
    <w:rsid w:val="00662B6C"/>
    <w:rsid w:val="00662F8B"/>
    <w:rsid w:val="00664263"/>
    <w:rsid w:val="0066617B"/>
    <w:rsid w:val="006661DF"/>
    <w:rsid w:val="00666D17"/>
    <w:rsid w:val="0066759A"/>
    <w:rsid w:val="0067082C"/>
    <w:rsid w:val="00671A1C"/>
    <w:rsid w:val="00672036"/>
    <w:rsid w:val="00672645"/>
    <w:rsid w:val="00672DE2"/>
    <w:rsid w:val="0067305D"/>
    <w:rsid w:val="006733AD"/>
    <w:rsid w:val="00674D0B"/>
    <w:rsid w:val="00675CC5"/>
    <w:rsid w:val="00676D1F"/>
    <w:rsid w:val="006777CD"/>
    <w:rsid w:val="00680B29"/>
    <w:rsid w:val="00683531"/>
    <w:rsid w:val="00684AD5"/>
    <w:rsid w:val="00685161"/>
    <w:rsid w:val="006917CE"/>
    <w:rsid w:val="00693A7A"/>
    <w:rsid w:val="00693F8C"/>
    <w:rsid w:val="00695B4E"/>
    <w:rsid w:val="00695BB2"/>
    <w:rsid w:val="00697265"/>
    <w:rsid w:val="00697604"/>
    <w:rsid w:val="0069775E"/>
    <w:rsid w:val="00697E50"/>
    <w:rsid w:val="006A214C"/>
    <w:rsid w:val="006A490E"/>
    <w:rsid w:val="006A4AC8"/>
    <w:rsid w:val="006A5D05"/>
    <w:rsid w:val="006A63CA"/>
    <w:rsid w:val="006A66A8"/>
    <w:rsid w:val="006A69B9"/>
    <w:rsid w:val="006A7E1A"/>
    <w:rsid w:val="006B0195"/>
    <w:rsid w:val="006B0347"/>
    <w:rsid w:val="006B2080"/>
    <w:rsid w:val="006B291B"/>
    <w:rsid w:val="006B2979"/>
    <w:rsid w:val="006B297A"/>
    <w:rsid w:val="006B2B08"/>
    <w:rsid w:val="006B4488"/>
    <w:rsid w:val="006B6E2F"/>
    <w:rsid w:val="006C102A"/>
    <w:rsid w:val="006C13C6"/>
    <w:rsid w:val="006C28DE"/>
    <w:rsid w:val="006C5D7E"/>
    <w:rsid w:val="006C6C51"/>
    <w:rsid w:val="006C75B6"/>
    <w:rsid w:val="006D2C4B"/>
    <w:rsid w:val="006D42E2"/>
    <w:rsid w:val="006D541D"/>
    <w:rsid w:val="006D5BC8"/>
    <w:rsid w:val="006D5BDB"/>
    <w:rsid w:val="006D7333"/>
    <w:rsid w:val="006E08E1"/>
    <w:rsid w:val="006E0B81"/>
    <w:rsid w:val="006E1349"/>
    <w:rsid w:val="006E18A8"/>
    <w:rsid w:val="006E1B5B"/>
    <w:rsid w:val="006E1F5A"/>
    <w:rsid w:val="006E2D5D"/>
    <w:rsid w:val="006E30EF"/>
    <w:rsid w:val="006E3316"/>
    <w:rsid w:val="006E5EE2"/>
    <w:rsid w:val="006F04E1"/>
    <w:rsid w:val="006F07B3"/>
    <w:rsid w:val="006F1C2B"/>
    <w:rsid w:val="006F1C81"/>
    <w:rsid w:val="006F2956"/>
    <w:rsid w:val="006F3E9F"/>
    <w:rsid w:val="006F49E9"/>
    <w:rsid w:val="006F7787"/>
    <w:rsid w:val="006F7D6F"/>
    <w:rsid w:val="007000A7"/>
    <w:rsid w:val="00700F00"/>
    <w:rsid w:val="00700F8A"/>
    <w:rsid w:val="00701F7D"/>
    <w:rsid w:val="007022B8"/>
    <w:rsid w:val="007022E9"/>
    <w:rsid w:val="00703195"/>
    <w:rsid w:val="00703B08"/>
    <w:rsid w:val="00705DD7"/>
    <w:rsid w:val="00706612"/>
    <w:rsid w:val="00706AC4"/>
    <w:rsid w:val="007070D2"/>
    <w:rsid w:val="007074FA"/>
    <w:rsid w:val="00707B09"/>
    <w:rsid w:val="007102C7"/>
    <w:rsid w:val="0071187F"/>
    <w:rsid w:val="00711D3A"/>
    <w:rsid w:val="00712E3A"/>
    <w:rsid w:val="007131E0"/>
    <w:rsid w:val="0071348C"/>
    <w:rsid w:val="007138C9"/>
    <w:rsid w:val="00717E96"/>
    <w:rsid w:val="00721E5C"/>
    <w:rsid w:val="00723147"/>
    <w:rsid w:val="00723316"/>
    <w:rsid w:val="00723C6D"/>
    <w:rsid w:val="00724660"/>
    <w:rsid w:val="00725957"/>
    <w:rsid w:val="00725962"/>
    <w:rsid w:val="00726565"/>
    <w:rsid w:val="00731064"/>
    <w:rsid w:val="00731395"/>
    <w:rsid w:val="007320D4"/>
    <w:rsid w:val="007330EF"/>
    <w:rsid w:val="00735EDA"/>
    <w:rsid w:val="0073629C"/>
    <w:rsid w:val="00736326"/>
    <w:rsid w:val="0073654D"/>
    <w:rsid w:val="00736A1C"/>
    <w:rsid w:val="0073737B"/>
    <w:rsid w:val="0074197D"/>
    <w:rsid w:val="00742F1F"/>
    <w:rsid w:val="007432DF"/>
    <w:rsid w:val="0074388E"/>
    <w:rsid w:val="00744797"/>
    <w:rsid w:val="007449DE"/>
    <w:rsid w:val="00744B2A"/>
    <w:rsid w:val="00744EE5"/>
    <w:rsid w:val="007501E3"/>
    <w:rsid w:val="007504D2"/>
    <w:rsid w:val="00750A3A"/>
    <w:rsid w:val="0075108D"/>
    <w:rsid w:val="007515ED"/>
    <w:rsid w:val="00751F5D"/>
    <w:rsid w:val="0075235A"/>
    <w:rsid w:val="0075367E"/>
    <w:rsid w:val="0075391D"/>
    <w:rsid w:val="00754477"/>
    <w:rsid w:val="00754B49"/>
    <w:rsid w:val="007552A6"/>
    <w:rsid w:val="00756ECD"/>
    <w:rsid w:val="00760812"/>
    <w:rsid w:val="00761461"/>
    <w:rsid w:val="00762279"/>
    <w:rsid w:val="00762305"/>
    <w:rsid w:val="007624E2"/>
    <w:rsid w:val="007635A0"/>
    <w:rsid w:val="00763F18"/>
    <w:rsid w:val="00765305"/>
    <w:rsid w:val="0076599C"/>
    <w:rsid w:val="00766018"/>
    <w:rsid w:val="007660B3"/>
    <w:rsid w:val="00766FFA"/>
    <w:rsid w:val="00770168"/>
    <w:rsid w:val="00770794"/>
    <w:rsid w:val="00771876"/>
    <w:rsid w:val="00771F1F"/>
    <w:rsid w:val="007720D8"/>
    <w:rsid w:val="0077238E"/>
    <w:rsid w:val="00772A99"/>
    <w:rsid w:val="00773114"/>
    <w:rsid w:val="0077367A"/>
    <w:rsid w:val="00775905"/>
    <w:rsid w:val="00776221"/>
    <w:rsid w:val="00777739"/>
    <w:rsid w:val="00780FB8"/>
    <w:rsid w:val="0078223E"/>
    <w:rsid w:val="0078375B"/>
    <w:rsid w:val="00784162"/>
    <w:rsid w:val="0078435E"/>
    <w:rsid w:val="00784E07"/>
    <w:rsid w:val="00784ED8"/>
    <w:rsid w:val="00791F35"/>
    <w:rsid w:val="0079203F"/>
    <w:rsid w:val="007921A3"/>
    <w:rsid w:val="007941D1"/>
    <w:rsid w:val="00794DA3"/>
    <w:rsid w:val="00794FE7"/>
    <w:rsid w:val="007953D0"/>
    <w:rsid w:val="007971AB"/>
    <w:rsid w:val="007A0295"/>
    <w:rsid w:val="007A05A4"/>
    <w:rsid w:val="007A138E"/>
    <w:rsid w:val="007A14C9"/>
    <w:rsid w:val="007A160A"/>
    <w:rsid w:val="007A274A"/>
    <w:rsid w:val="007A2A9E"/>
    <w:rsid w:val="007A2BFA"/>
    <w:rsid w:val="007A771D"/>
    <w:rsid w:val="007B0917"/>
    <w:rsid w:val="007B291D"/>
    <w:rsid w:val="007B3F74"/>
    <w:rsid w:val="007B49F6"/>
    <w:rsid w:val="007B51B5"/>
    <w:rsid w:val="007C0DDC"/>
    <w:rsid w:val="007C1030"/>
    <w:rsid w:val="007C1A4D"/>
    <w:rsid w:val="007C1F1D"/>
    <w:rsid w:val="007C2AB0"/>
    <w:rsid w:val="007C5A72"/>
    <w:rsid w:val="007C686F"/>
    <w:rsid w:val="007C6FC3"/>
    <w:rsid w:val="007D0BF7"/>
    <w:rsid w:val="007D4D33"/>
    <w:rsid w:val="007D515C"/>
    <w:rsid w:val="007D53E0"/>
    <w:rsid w:val="007D54B6"/>
    <w:rsid w:val="007D73A3"/>
    <w:rsid w:val="007D7775"/>
    <w:rsid w:val="007D7BAA"/>
    <w:rsid w:val="007D7C06"/>
    <w:rsid w:val="007E1F1D"/>
    <w:rsid w:val="007E29C9"/>
    <w:rsid w:val="007E48EC"/>
    <w:rsid w:val="007E5723"/>
    <w:rsid w:val="007E6992"/>
    <w:rsid w:val="007E6DDE"/>
    <w:rsid w:val="007E7A52"/>
    <w:rsid w:val="007F032A"/>
    <w:rsid w:val="007F0811"/>
    <w:rsid w:val="007F0F0A"/>
    <w:rsid w:val="007F1D71"/>
    <w:rsid w:val="007F1E6D"/>
    <w:rsid w:val="007F2A0D"/>
    <w:rsid w:val="007F3EB7"/>
    <w:rsid w:val="007F44F0"/>
    <w:rsid w:val="007F5B1A"/>
    <w:rsid w:val="008003F0"/>
    <w:rsid w:val="00800E13"/>
    <w:rsid w:val="00801129"/>
    <w:rsid w:val="00801379"/>
    <w:rsid w:val="00802C62"/>
    <w:rsid w:val="00803C57"/>
    <w:rsid w:val="0080474A"/>
    <w:rsid w:val="008047BD"/>
    <w:rsid w:val="0080609F"/>
    <w:rsid w:val="008067DA"/>
    <w:rsid w:val="00806A31"/>
    <w:rsid w:val="00807671"/>
    <w:rsid w:val="00810BC9"/>
    <w:rsid w:val="00814A9B"/>
    <w:rsid w:val="0081558A"/>
    <w:rsid w:val="00817664"/>
    <w:rsid w:val="00817914"/>
    <w:rsid w:val="00817C93"/>
    <w:rsid w:val="0082005E"/>
    <w:rsid w:val="008205C9"/>
    <w:rsid w:val="008215E0"/>
    <w:rsid w:val="00821641"/>
    <w:rsid w:val="00824D8A"/>
    <w:rsid w:val="008254CA"/>
    <w:rsid w:val="0082694A"/>
    <w:rsid w:val="00826A6F"/>
    <w:rsid w:val="00830A34"/>
    <w:rsid w:val="00830E4B"/>
    <w:rsid w:val="00831169"/>
    <w:rsid w:val="008312EB"/>
    <w:rsid w:val="0083226D"/>
    <w:rsid w:val="00833A10"/>
    <w:rsid w:val="0083566C"/>
    <w:rsid w:val="00836601"/>
    <w:rsid w:val="008367E9"/>
    <w:rsid w:val="00836811"/>
    <w:rsid w:val="008374DB"/>
    <w:rsid w:val="00837F87"/>
    <w:rsid w:val="00837F98"/>
    <w:rsid w:val="00840E9D"/>
    <w:rsid w:val="008413C9"/>
    <w:rsid w:val="0084170C"/>
    <w:rsid w:val="008418E3"/>
    <w:rsid w:val="008421FB"/>
    <w:rsid w:val="00843187"/>
    <w:rsid w:val="008440E0"/>
    <w:rsid w:val="00847E67"/>
    <w:rsid w:val="00851327"/>
    <w:rsid w:val="00851BC6"/>
    <w:rsid w:val="00852272"/>
    <w:rsid w:val="0085412F"/>
    <w:rsid w:val="008558CD"/>
    <w:rsid w:val="00855FBC"/>
    <w:rsid w:val="00856B7A"/>
    <w:rsid w:val="00856FB7"/>
    <w:rsid w:val="00857CFB"/>
    <w:rsid w:val="00857F90"/>
    <w:rsid w:val="00860F5D"/>
    <w:rsid w:val="00861D37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704F6"/>
    <w:rsid w:val="00870B3B"/>
    <w:rsid w:val="0087119F"/>
    <w:rsid w:val="008713BB"/>
    <w:rsid w:val="0087387F"/>
    <w:rsid w:val="008759CC"/>
    <w:rsid w:val="0087630D"/>
    <w:rsid w:val="0087749E"/>
    <w:rsid w:val="00877A7D"/>
    <w:rsid w:val="008807E3"/>
    <w:rsid w:val="00880B37"/>
    <w:rsid w:val="00880DC1"/>
    <w:rsid w:val="00880EDA"/>
    <w:rsid w:val="00880EE1"/>
    <w:rsid w:val="00882745"/>
    <w:rsid w:val="008844C3"/>
    <w:rsid w:val="008851E8"/>
    <w:rsid w:val="008852B7"/>
    <w:rsid w:val="008852F0"/>
    <w:rsid w:val="00885376"/>
    <w:rsid w:val="008854CC"/>
    <w:rsid w:val="00885731"/>
    <w:rsid w:val="00886638"/>
    <w:rsid w:val="008867DD"/>
    <w:rsid w:val="008874B0"/>
    <w:rsid w:val="008902C8"/>
    <w:rsid w:val="008905EA"/>
    <w:rsid w:val="00891512"/>
    <w:rsid w:val="008930D1"/>
    <w:rsid w:val="00894B44"/>
    <w:rsid w:val="008950BC"/>
    <w:rsid w:val="00895773"/>
    <w:rsid w:val="00895914"/>
    <w:rsid w:val="00897006"/>
    <w:rsid w:val="00897F31"/>
    <w:rsid w:val="008A067A"/>
    <w:rsid w:val="008A2221"/>
    <w:rsid w:val="008A25C8"/>
    <w:rsid w:val="008A37D3"/>
    <w:rsid w:val="008A3A17"/>
    <w:rsid w:val="008A3BFF"/>
    <w:rsid w:val="008A3C8F"/>
    <w:rsid w:val="008A5149"/>
    <w:rsid w:val="008A63B1"/>
    <w:rsid w:val="008A6FB8"/>
    <w:rsid w:val="008A7A52"/>
    <w:rsid w:val="008A7BC4"/>
    <w:rsid w:val="008A7D4D"/>
    <w:rsid w:val="008B0876"/>
    <w:rsid w:val="008B23ED"/>
    <w:rsid w:val="008B2CE8"/>
    <w:rsid w:val="008B2DD9"/>
    <w:rsid w:val="008B4A78"/>
    <w:rsid w:val="008B52A0"/>
    <w:rsid w:val="008B5DF3"/>
    <w:rsid w:val="008B71AB"/>
    <w:rsid w:val="008B7917"/>
    <w:rsid w:val="008B7A1F"/>
    <w:rsid w:val="008C05B8"/>
    <w:rsid w:val="008C0910"/>
    <w:rsid w:val="008C0C43"/>
    <w:rsid w:val="008C11D4"/>
    <w:rsid w:val="008C37B5"/>
    <w:rsid w:val="008C405B"/>
    <w:rsid w:val="008C41C9"/>
    <w:rsid w:val="008C4B5A"/>
    <w:rsid w:val="008C5D0B"/>
    <w:rsid w:val="008C6214"/>
    <w:rsid w:val="008C6662"/>
    <w:rsid w:val="008C7056"/>
    <w:rsid w:val="008D038E"/>
    <w:rsid w:val="008D0586"/>
    <w:rsid w:val="008D094C"/>
    <w:rsid w:val="008D0EE6"/>
    <w:rsid w:val="008D1210"/>
    <w:rsid w:val="008D2C72"/>
    <w:rsid w:val="008D4046"/>
    <w:rsid w:val="008D42C2"/>
    <w:rsid w:val="008D5764"/>
    <w:rsid w:val="008D67DA"/>
    <w:rsid w:val="008D7672"/>
    <w:rsid w:val="008D7AF8"/>
    <w:rsid w:val="008E293F"/>
    <w:rsid w:val="008E2AB9"/>
    <w:rsid w:val="008E31FB"/>
    <w:rsid w:val="008E3B4C"/>
    <w:rsid w:val="008E41DB"/>
    <w:rsid w:val="008E43D5"/>
    <w:rsid w:val="008E4764"/>
    <w:rsid w:val="008E52B8"/>
    <w:rsid w:val="008E6584"/>
    <w:rsid w:val="008E74AB"/>
    <w:rsid w:val="008F10A0"/>
    <w:rsid w:val="008F37A7"/>
    <w:rsid w:val="008F42F0"/>
    <w:rsid w:val="008F4387"/>
    <w:rsid w:val="008F487F"/>
    <w:rsid w:val="008F5187"/>
    <w:rsid w:val="008F5BD6"/>
    <w:rsid w:val="00900AE9"/>
    <w:rsid w:val="00900F30"/>
    <w:rsid w:val="00901259"/>
    <w:rsid w:val="0090310C"/>
    <w:rsid w:val="0090327E"/>
    <w:rsid w:val="00905F7B"/>
    <w:rsid w:val="00906212"/>
    <w:rsid w:val="0090790A"/>
    <w:rsid w:val="00907EE5"/>
    <w:rsid w:val="00910498"/>
    <w:rsid w:val="0091099D"/>
    <w:rsid w:val="0091139C"/>
    <w:rsid w:val="009122E2"/>
    <w:rsid w:val="00915DFA"/>
    <w:rsid w:val="00916B6B"/>
    <w:rsid w:val="00920A1D"/>
    <w:rsid w:val="00920F39"/>
    <w:rsid w:val="00920FFD"/>
    <w:rsid w:val="009212FD"/>
    <w:rsid w:val="00922281"/>
    <w:rsid w:val="0092321E"/>
    <w:rsid w:val="00925077"/>
    <w:rsid w:val="00925CA5"/>
    <w:rsid w:val="00925E87"/>
    <w:rsid w:val="00926E1B"/>
    <w:rsid w:val="00927217"/>
    <w:rsid w:val="00930018"/>
    <w:rsid w:val="00932282"/>
    <w:rsid w:val="00932869"/>
    <w:rsid w:val="00932AA9"/>
    <w:rsid w:val="009335A7"/>
    <w:rsid w:val="00933EB2"/>
    <w:rsid w:val="009346B3"/>
    <w:rsid w:val="00934E62"/>
    <w:rsid w:val="009370CA"/>
    <w:rsid w:val="00937EBC"/>
    <w:rsid w:val="0094057E"/>
    <w:rsid w:val="00941172"/>
    <w:rsid w:val="00942CE3"/>
    <w:rsid w:val="00943F90"/>
    <w:rsid w:val="009440CA"/>
    <w:rsid w:val="009441CE"/>
    <w:rsid w:val="00944456"/>
    <w:rsid w:val="00945B34"/>
    <w:rsid w:val="0094774D"/>
    <w:rsid w:val="00947CB0"/>
    <w:rsid w:val="00950E85"/>
    <w:rsid w:val="00951415"/>
    <w:rsid w:val="009536C6"/>
    <w:rsid w:val="00953D2E"/>
    <w:rsid w:val="00953FA7"/>
    <w:rsid w:val="0096085C"/>
    <w:rsid w:val="0096209A"/>
    <w:rsid w:val="00962346"/>
    <w:rsid w:val="009625B7"/>
    <w:rsid w:val="00963516"/>
    <w:rsid w:val="009646F8"/>
    <w:rsid w:val="009665CF"/>
    <w:rsid w:val="00966ABD"/>
    <w:rsid w:val="00970CB8"/>
    <w:rsid w:val="0097102D"/>
    <w:rsid w:val="009719F1"/>
    <w:rsid w:val="0097201B"/>
    <w:rsid w:val="00972E51"/>
    <w:rsid w:val="00972F37"/>
    <w:rsid w:val="009733FE"/>
    <w:rsid w:val="00973B98"/>
    <w:rsid w:val="009744EB"/>
    <w:rsid w:val="00974998"/>
    <w:rsid w:val="00974A7B"/>
    <w:rsid w:val="00974AA6"/>
    <w:rsid w:val="0097729E"/>
    <w:rsid w:val="00982298"/>
    <w:rsid w:val="00983148"/>
    <w:rsid w:val="00984B4B"/>
    <w:rsid w:val="00985242"/>
    <w:rsid w:val="00985865"/>
    <w:rsid w:val="00987B19"/>
    <w:rsid w:val="0099033A"/>
    <w:rsid w:val="00990826"/>
    <w:rsid w:val="00990BBA"/>
    <w:rsid w:val="00990C93"/>
    <w:rsid w:val="00990D61"/>
    <w:rsid w:val="009914DB"/>
    <w:rsid w:val="00992FD4"/>
    <w:rsid w:val="00994ED7"/>
    <w:rsid w:val="00994F00"/>
    <w:rsid w:val="009970CC"/>
    <w:rsid w:val="00997A4F"/>
    <w:rsid w:val="00997ECB"/>
    <w:rsid w:val="009A1B84"/>
    <w:rsid w:val="009A3A7E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68C9"/>
    <w:rsid w:val="009B7A77"/>
    <w:rsid w:val="009B7F5A"/>
    <w:rsid w:val="009C035F"/>
    <w:rsid w:val="009C13D8"/>
    <w:rsid w:val="009C22DB"/>
    <w:rsid w:val="009C27D0"/>
    <w:rsid w:val="009C4E70"/>
    <w:rsid w:val="009C4FE6"/>
    <w:rsid w:val="009C6C0F"/>
    <w:rsid w:val="009C6DF3"/>
    <w:rsid w:val="009D0467"/>
    <w:rsid w:val="009D185F"/>
    <w:rsid w:val="009D1BFE"/>
    <w:rsid w:val="009D2AD7"/>
    <w:rsid w:val="009D52C7"/>
    <w:rsid w:val="009D5CB8"/>
    <w:rsid w:val="009D78DF"/>
    <w:rsid w:val="009E0A7A"/>
    <w:rsid w:val="009E30DD"/>
    <w:rsid w:val="009E404A"/>
    <w:rsid w:val="009E4426"/>
    <w:rsid w:val="009E65EF"/>
    <w:rsid w:val="009E661C"/>
    <w:rsid w:val="009E6977"/>
    <w:rsid w:val="009F7439"/>
    <w:rsid w:val="00A0199D"/>
    <w:rsid w:val="00A02E06"/>
    <w:rsid w:val="00A02F84"/>
    <w:rsid w:val="00A05725"/>
    <w:rsid w:val="00A05C30"/>
    <w:rsid w:val="00A063EE"/>
    <w:rsid w:val="00A0738B"/>
    <w:rsid w:val="00A100A7"/>
    <w:rsid w:val="00A10F94"/>
    <w:rsid w:val="00A11D16"/>
    <w:rsid w:val="00A11DDD"/>
    <w:rsid w:val="00A1221D"/>
    <w:rsid w:val="00A13654"/>
    <w:rsid w:val="00A13DD0"/>
    <w:rsid w:val="00A1417D"/>
    <w:rsid w:val="00A15E40"/>
    <w:rsid w:val="00A174F3"/>
    <w:rsid w:val="00A176FF"/>
    <w:rsid w:val="00A20251"/>
    <w:rsid w:val="00A2035E"/>
    <w:rsid w:val="00A20722"/>
    <w:rsid w:val="00A208F1"/>
    <w:rsid w:val="00A249EF"/>
    <w:rsid w:val="00A24B78"/>
    <w:rsid w:val="00A25E46"/>
    <w:rsid w:val="00A269A3"/>
    <w:rsid w:val="00A27253"/>
    <w:rsid w:val="00A2735B"/>
    <w:rsid w:val="00A30021"/>
    <w:rsid w:val="00A302DF"/>
    <w:rsid w:val="00A30AE6"/>
    <w:rsid w:val="00A317CD"/>
    <w:rsid w:val="00A320BF"/>
    <w:rsid w:val="00A333B5"/>
    <w:rsid w:val="00A33F71"/>
    <w:rsid w:val="00A34694"/>
    <w:rsid w:val="00A35480"/>
    <w:rsid w:val="00A35DE8"/>
    <w:rsid w:val="00A3782F"/>
    <w:rsid w:val="00A37E24"/>
    <w:rsid w:val="00A40A8B"/>
    <w:rsid w:val="00A40C68"/>
    <w:rsid w:val="00A40C75"/>
    <w:rsid w:val="00A4125E"/>
    <w:rsid w:val="00A423F9"/>
    <w:rsid w:val="00A42681"/>
    <w:rsid w:val="00A42AAC"/>
    <w:rsid w:val="00A42CB5"/>
    <w:rsid w:val="00A4402C"/>
    <w:rsid w:val="00A44568"/>
    <w:rsid w:val="00A44A48"/>
    <w:rsid w:val="00A46291"/>
    <w:rsid w:val="00A50068"/>
    <w:rsid w:val="00A515D3"/>
    <w:rsid w:val="00A51DE5"/>
    <w:rsid w:val="00A51E2C"/>
    <w:rsid w:val="00A5250B"/>
    <w:rsid w:val="00A52D76"/>
    <w:rsid w:val="00A535DA"/>
    <w:rsid w:val="00A53973"/>
    <w:rsid w:val="00A54744"/>
    <w:rsid w:val="00A55B08"/>
    <w:rsid w:val="00A57523"/>
    <w:rsid w:val="00A5761F"/>
    <w:rsid w:val="00A57D93"/>
    <w:rsid w:val="00A6061B"/>
    <w:rsid w:val="00A66617"/>
    <w:rsid w:val="00A66990"/>
    <w:rsid w:val="00A66AC1"/>
    <w:rsid w:val="00A66E9B"/>
    <w:rsid w:val="00A67B20"/>
    <w:rsid w:val="00A67B76"/>
    <w:rsid w:val="00A67C33"/>
    <w:rsid w:val="00A67C83"/>
    <w:rsid w:val="00A74C12"/>
    <w:rsid w:val="00A758E6"/>
    <w:rsid w:val="00A76A27"/>
    <w:rsid w:val="00A776BC"/>
    <w:rsid w:val="00A77F2F"/>
    <w:rsid w:val="00A8076E"/>
    <w:rsid w:val="00A8211C"/>
    <w:rsid w:val="00A821B6"/>
    <w:rsid w:val="00A83EEA"/>
    <w:rsid w:val="00A851D9"/>
    <w:rsid w:val="00A859ED"/>
    <w:rsid w:val="00A85E3D"/>
    <w:rsid w:val="00A8607F"/>
    <w:rsid w:val="00A8692B"/>
    <w:rsid w:val="00A87B82"/>
    <w:rsid w:val="00A87BE9"/>
    <w:rsid w:val="00A91778"/>
    <w:rsid w:val="00A93EB4"/>
    <w:rsid w:val="00A94F00"/>
    <w:rsid w:val="00A950D9"/>
    <w:rsid w:val="00A95836"/>
    <w:rsid w:val="00A96992"/>
    <w:rsid w:val="00AA4560"/>
    <w:rsid w:val="00AA6038"/>
    <w:rsid w:val="00AA6DEB"/>
    <w:rsid w:val="00AA76C9"/>
    <w:rsid w:val="00AB0F84"/>
    <w:rsid w:val="00AB15B8"/>
    <w:rsid w:val="00AB4436"/>
    <w:rsid w:val="00AB4573"/>
    <w:rsid w:val="00AB4E39"/>
    <w:rsid w:val="00AB5238"/>
    <w:rsid w:val="00AB6724"/>
    <w:rsid w:val="00AB699C"/>
    <w:rsid w:val="00AB699D"/>
    <w:rsid w:val="00AC1148"/>
    <w:rsid w:val="00AC3451"/>
    <w:rsid w:val="00AC35A3"/>
    <w:rsid w:val="00AC4C42"/>
    <w:rsid w:val="00AC4D1F"/>
    <w:rsid w:val="00AC5576"/>
    <w:rsid w:val="00AC564E"/>
    <w:rsid w:val="00AC68F4"/>
    <w:rsid w:val="00AC7BA1"/>
    <w:rsid w:val="00AD0246"/>
    <w:rsid w:val="00AD0A72"/>
    <w:rsid w:val="00AD1FEB"/>
    <w:rsid w:val="00AD4659"/>
    <w:rsid w:val="00AD4DF1"/>
    <w:rsid w:val="00AD5226"/>
    <w:rsid w:val="00AD53B6"/>
    <w:rsid w:val="00AD55D5"/>
    <w:rsid w:val="00AD62C8"/>
    <w:rsid w:val="00AD6626"/>
    <w:rsid w:val="00AD6741"/>
    <w:rsid w:val="00AD6DD9"/>
    <w:rsid w:val="00AD7D96"/>
    <w:rsid w:val="00AE079A"/>
    <w:rsid w:val="00AE18D6"/>
    <w:rsid w:val="00AE22EB"/>
    <w:rsid w:val="00AE3C77"/>
    <w:rsid w:val="00AE3DB6"/>
    <w:rsid w:val="00AE42F5"/>
    <w:rsid w:val="00AE4D82"/>
    <w:rsid w:val="00AE4FF2"/>
    <w:rsid w:val="00AE52A2"/>
    <w:rsid w:val="00AE67AF"/>
    <w:rsid w:val="00AE6954"/>
    <w:rsid w:val="00AE6E2E"/>
    <w:rsid w:val="00AE7B3A"/>
    <w:rsid w:val="00AF0410"/>
    <w:rsid w:val="00AF1779"/>
    <w:rsid w:val="00AF1EE7"/>
    <w:rsid w:val="00AF253B"/>
    <w:rsid w:val="00AF2870"/>
    <w:rsid w:val="00AF2A2B"/>
    <w:rsid w:val="00AF2AEB"/>
    <w:rsid w:val="00AF365E"/>
    <w:rsid w:val="00AF38D8"/>
    <w:rsid w:val="00AF3FEE"/>
    <w:rsid w:val="00AF5292"/>
    <w:rsid w:val="00AF5F05"/>
    <w:rsid w:val="00AF7C75"/>
    <w:rsid w:val="00AF7DE3"/>
    <w:rsid w:val="00B00E06"/>
    <w:rsid w:val="00B02442"/>
    <w:rsid w:val="00B05D7B"/>
    <w:rsid w:val="00B066A8"/>
    <w:rsid w:val="00B06E02"/>
    <w:rsid w:val="00B10660"/>
    <w:rsid w:val="00B107C0"/>
    <w:rsid w:val="00B10D1F"/>
    <w:rsid w:val="00B11696"/>
    <w:rsid w:val="00B11ECB"/>
    <w:rsid w:val="00B14DFE"/>
    <w:rsid w:val="00B15183"/>
    <w:rsid w:val="00B15911"/>
    <w:rsid w:val="00B179EB"/>
    <w:rsid w:val="00B20B98"/>
    <w:rsid w:val="00B21095"/>
    <w:rsid w:val="00B213AE"/>
    <w:rsid w:val="00B2158E"/>
    <w:rsid w:val="00B2196B"/>
    <w:rsid w:val="00B22151"/>
    <w:rsid w:val="00B242FE"/>
    <w:rsid w:val="00B254F1"/>
    <w:rsid w:val="00B272BC"/>
    <w:rsid w:val="00B27DC5"/>
    <w:rsid w:val="00B27FDE"/>
    <w:rsid w:val="00B30BC4"/>
    <w:rsid w:val="00B30E55"/>
    <w:rsid w:val="00B31A98"/>
    <w:rsid w:val="00B33E1D"/>
    <w:rsid w:val="00B34F4B"/>
    <w:rsid w:val="00B35611"/>
    <w:rsid w:val="00B35FA1"/>
    <w:rsid w:val="00B365D3"/>
    <w:rsid w:val="00B3684D"/>
    <w:rsid w:val="00B36865"/>
    <w:rsid w:val="00B376FE"/>
    <w:rsid w:val="00B3789F"/>
    <w:rsid w:val="00B4007A"/>
    <w:rsid w:val="00B40B10"/>
    <w:rsid w:val="00B40E81"/>
    <w:rsid w:val="00B43D85"/>
    <w:rsid w:val="00B44983"/>
    <w:rsid w:val="00B4531B"/>
    <w:rsid w:val="00B4583C"/>
    <w:rsid w:val="00B45AC9"/>
    <w:rsid w:val="00B47566"/>
    <w:rsid w:val="00B47741"/>
    <w:rsid w:val="00B47BB2"/>
    <w:rsid w:val="00B517EB"/>
    <w:rsid w:val="00B53DD1"/>
    <w:rsid w:val="00B545AF"/>
    <w:rsid w:val="00B54AF5"/>
    <w:rsid w:val="00B54DCF"/>
    <w:rsid w:val="00B55037"/>
    <w:rsid w:val="00B553B7"/>
    <w:rsid w:val="00B553CB"/>
    <w:rsid w:val="00B555D7"/>
    <w:rsid w:val="00B5669B"/>
    <w:rsid w:val="00B60569"/>
    <w:rsid w:val="00B6084D"/>
    <w:rsid w:val="00B609C8"/>
    <w:rsid w:val="00B61158"/>
    <w:rsid w:val="00B614F8"/>
    <w:rsid w:val="00B6573D"/>
    <w:rsid w:val="00B66745"/>
    <w:rsid w:val="00B66A82"/>
    <w:rsid w:val="00B70188"/>
    <w:rsid w:val="00B722BD"/>
    <w:rsid w:val="00B7544F"/>
    <w:rsid w:val="00B76B62"/>
    <w:rsid w:val="00B77394"/>
    <w:rsid w:val="00B77EA6"/>
    <w:rsid w:val="00B808E4"/>
    <w:rsid w:val="00B80905"/>
    <w:rsid w:val="00B81F06"/>
    <w:rsid w:val="00B821BE"/>
    <w:rsid w:val="00B82582"/>
    <w:rsid w:val="00B845B9"/>
    <w:rsid w:val="00B851EF"/>
    <w:rsid w:val="00B8569E"/>
    <w:rsid w:val="00B85A53"/>
    <w:rsid w:val="00B865FA"/>
    <w:rsid w:val="00B86BCF"/>
    <w:rsid w:val="00B902B4"/>
    <w:rsid w:val="00B916BD"/>
    <w:rsid w:val="00B9324B"/>
    <w:rsid w:val="00B93DC7"/>
    <w:rsid w:val="00B949BB"/>
    <w:rsid w:val="00B94AB1"/>
    <w:rsid w:val="00B94B0B"/>
    <w:rsid w:val="00B959F6"/>
    <w:rsid w:val="00BA0517"/>
    <w:rsid w:val="00BA0955"/>
    <w:rsid w:val="00BA1872"/>
    <w:rsid w:val="00BA1AEF"/>
    <w:rsid w:val="00BA1ECF"/>
    <w:rsid w:val="00BA2A27"/>
    <w:rsid w:val="00BA4259"/>
    <w:rsid w:val="00BA4635"/>
    <w:rsid w:val="00BA4993"/>
    <w:rsid w:val="00BA63C3"/>
    <w:rsid w:val="00BA64E6"/>
    <w:rsid w:val="00BA6E5A"/>
    <w:rsid w:val="00BA7C7E"/>
    <w:rsid w:val="00BA7CF6"/>
    <w:rsid w:val="00BB00F3"/>
    <w:rsid w:val="00BB0258"/>
    <w:rsid w:val="00BB33A9"/>
    <w:rsid w:val="00BB33ED"/>
    <w:rsid w:val="00BB34F4"/>
    <w:rsid w:val="00BB42A5"/>
    <w:rsid w:val="00BB4683"/>
    <w:rsid w:val="00BB4701"/>
    <w:rsid w:val="00BB4706"/>
    <w:rsid w:val="00BB4A6A"/>
    <w:rsid w:val="00BB5397"/>
    <w:rsid w:val="00BB6E46"/>
    <w:rsid w:val="00BB7330"/>
    <w:rsid w:val="00BB7719"/>
    <w:rsid w:val="00BB7A7B"/>
    <w:rsid w:val="00BC007B"/>
    <w:rsid w:val="00BC136F"/>
    <w:rsid w:val="00BC20A4"/>
    <w:rsid w:val="00BC2542"/>
    <w:rsid w:val="00BC36C9"/>
    <w:rsid w:val="00BC3BD1"/>
    <w:rsid w:val="00BC4FD0"/>
    <w:rsid w:val="00BC4FEE"/>
    <w:rsid w:val="00BC594B"/>
    <w:rsid w:val="00BC6F9A"/>
    <w:rsid w:val="00BC77E8"/>
    <w:rsid w:val="00BD024C"/>
    <w:rsid w:val="00BD23F9"/>
    <w:rsid w:val="00BD3CF4"/>
    <w:rsid w:val="00BD42D2"/>
    <w:rsid w:val="00BD4E8B"/>
    <w:rsid w:val="00BD7033"/>
    <w:rsid w:val="00BE129E"/>
    <w:rsid w:val="00BE2C03"/>
    <w:rsid w:val="00BE2FCE"/>
    <w:rsid w:val="00BE5D29"/>
    <w:rsid w:val="00BF2D1D"/>
    <w:rsid w:val="00BF4742"/>
    <w:rsid w:val="00BF545E"/>
    <w:rsid w:val="00BF5E77"/>
    <w:rsid w:val="00BF6885"/>
    <w:rsid w:val="00BF7912"/>
    <w:rsid w:val="00BF7996"/>
    <w:rsid w:val="00BF7C78"/>
    <w:rsid w:val="00C006DB"/>
    <w:rsid w:val="00C00C8A"/>
    <w:rsid w:val="00C0102D"/>
    <w:rsid w:val="00C0231C"/>
    <w:rsid w:val="00C02CC0"/>
    <w:rsid w:val="00C052C6"/>
    <w:rsid w:val="00C06546"/>
    <w:rsid w:val="00C0674F"/>
    <w:rsid w:val="00C06881"/>
    <w:rsid w:val="00C0691D"/>
    <w:rsid w:val="00C11C79"/>
    <w:rsid w:val="00C12C8C"/>
    <w:rsid w:val="00C12E53"/>
    <w:rsid w:val="00C13E14"/>
    <w:rsid w:val="00C141FB"/>
    <w:rsid w:val="00C1483A"/>
    <w:rsid w:val="00C151D3"/>
    <w:rsid w:val="00C15C9D"/>
    <w:rsid w:val="00C16913"/>
    <w:rsid w:val="00C169EF"/>
    <w:rsid w:val="00C17797"/>
    <w:rsid w:val="00C17B39"/>
    <w:rsid w:val="00C200E8"/>
    <w:rsid w:val="00C201D3"/>
    <w:rsid w:val="00C20225"/>
    <w:rsid w:val="00C20C98"/>
    <w:rsid w:val="00C22DC1"/>
    <w:rsid w:val="00C233F5"/>
    <w:rsid w:val="00C24D49"/>
    <w:rsid w:val="00C26435"/>
    <w:rsid w:val="00C26DA3"/>
    <w:rsid w:val="00C27632"/>
    <w:rsid w:val="00C27A33"/>
    <w:rsid w:val="00C3010E"/>
    <w:rsid w:val="00C30BC8"/>
    <w:rsid w:val="00C313CE"/>
    <w:rsid w:val="00C32E50"/>
    <w:rsid w:val="00C32F48"/>
    <w:rsid w:val="00C34E7C"/>
    <w:rsid w:val="00C36C8F"/>
    <w:rsid w:val="00C37E9F"/>
    <w:rsid w:val="00C37F7C"/>
    <w:rsid w:val="00C402E6"/>
    <w:rsid w:val="00C4078E"/>
    <w:rsid w:val="00C410AC"/>
    <w:rsid w:val="00C41868"/>
    <w:rsid w:val="00C41C2A"/>
    <w:rsid w:val="00C45355"/>
    <w:rsid w:val="00C45FB4"/>
    <w:rsid w:val="00C46033"/>
    <w:rsid w:val="00C4682E"/>
    <w:rsid w:val="00C50957"/>
    <w:rsid w:val="00C522E2"/>
    <w:rsid w:val="00C5285A"/>
    <w:rsid w:val="00C52D41"/>
    <w:rsid w:val="00C54C5B"/>
    <w:rsid w:val="00C554D0"/>
    <w:rsid w:val="00C56686"/>
    <w:rsid w:val="00C60302"/>
    <w:rsid w:val="00C60BFD"/>
    <w:rsid w:val="00C60E07"/>
    <w:rsid w:val="00C61EEB"/>
    <w:rsid w:val="00C62D17"/>
    <w:rsid w:val="00C64267"/>
    <w:rsid w:val="00C64983"/>
    <w:rsid w:val="00C675B1"/>
    <w:rsid w:val="00C72206"/>
    <w:rsid w:val="00C734D5"/>
    <w:rsid w:val="00C75367"/>
    <w:rsid w:val="00C760C8"/>
    <w:rsid w:val="00C76A8E"/>
    <w:rsid w:val="00C76DA9"/>
    <w:rsid w:val="00C77E46"/>
    <w:rsid w:val="00C80F00"/>
    <w:rsid w:val="00C81906"/>
    <w:rsid w:val="00C819E5"/>
    <w:rsid w:val="00C820C1"/>
    <w:rsid w:val="00C826B9"/>
    <w:rsid w:val="00C82859"/>
    <w:rsid w:val="00C82902"/>
    <w:rsid w:val="00C83329"/>
    <w:rsid w:val="00C8353D"/>
    <w:rsid w:val="00C8369C"/>
    <w:rsid w:val="00C841D7"/>
    <w:rsid w:val="00C84859"/>
    <w:rsid w:val="00C84AF4"/>
    <w:rsid w:val="00C90943"/>
    <w:rsid w:val="00C929B0"/>
    <w:rsid w:val="00C93292"/>
    <w:rsid w:val="00C93710"/>
    <w:rsid w:val="00C93E7B"/>
    <w:rsid w:val="00C95DB5"/>
    <w:rsid w:val="00C97F37"/>
    <w:rsid w:val="00CA0299"/>
    <w:rsid w:val="00CA1058"/>
    <w:rsid w:val="00CA1D05"/>
    <w:rsid w:val="00CA1E8C"/>
    <w:rsid w:val="00CA25C2"/>
    <w:rsid w:val="00CA2A78"/>
    <w:rsid w:val="00CA3586"/>
    <w:rsid w:val="00CA469B"/>
    <w:rsid w:val="00CA5A28"/>
    <w:rsid w:val="00CA5BC8"/>
    <w:rsid w:val="00CA6813"/>
    <w:rsid w:val="00CA69AC"/>
    <w:rsid w:val="00CA69CF"/>
    <w:rsid w:val="00CA6A37"/>
    <w:rsid w:val="00CA7CCF"/>
    <w:rsid w:val="00CB0BBC"/>
    <w:rsid w:val="00CB1682"/>
    <w:rsid w:val="00CB17E7"/>
    <w:rsid w:val="00CB277E"/>
    <w:rsid w:val="00CB284F"/>
    <w:rsid w:val="00CB2C1E"/>
    <w:rsid w:val="00CB3EED"/>
    <w:rsid w:val="00CB4518"/>
    <w:rsid w:val="00CB65E0"/>
    <w:rsid w:val="00CB6AC8"/>
    <w:rsid w:val="00CC018C"/>
    <w:rsid w:val="00CC01A2"/>
    <w:rsid w:val="00CC1DF4"/>
    <w:rsid w:val="00CC1E40"/>
    <w:rsid w:val="00CC2973"/>
    <w:rsid w:val="00CC2CFF"/>
    <w:rsid w:val="00CC2F62"/>
    <w:rsid w:val="00CC401D"/>
    <w:rsid w:val="00CC4B38"/>
    <w:rsid w:val="00CC4D75"/>
    <w:rsid w:val="00CC4E3E"/>
    <w:rsid w:val="00CC4F37"/>
    <w:rsid w:val="00CC561A"/>
    <w:rsid w:val="00CC595F"/>
    <w:rsid w:val="00CC59B1"/>
    <w:rsid w:val="00CC62A3"/>
    <w:rsid w:val="00CD0610"/>
    <w:rsid w:val="00CD06CB"/>
    <w:rsid w:val="00CD1CD1"/>
    <w:rsid w:val="00CD2488"/>
    <w:rsid w:val="00CD2C27"/>
    <w:rsid w:val="00CD2C7B"/>
    <w:rsid w:val="00CD31CB"/>
    <w:rsid w:val="00CD4815"/>
    <w:rsid w:val="00CD55B8"/>
    <w:rsid w:val="00CD6F05"/>
    <w:rsid w:val="00CD76C2"/>
    <w:rsid w:val="00CD7E06"/>
    <w:rsid w:val="00CD7E91"/>
    <w:rsid w:val="00CE0368"/>
    <w:rsid w:val="00CE06D4"/>
    <w:rsid w:val="00CE1841"/>
    <w:rsid w:val="00CE1AD4"/>
    <w:rsid w:val="00CE3249"/>
    <w:rsid w:val="00CE329B"/>
    <w:rsid w:val="00CE3690"/>
    <w:rsid w:val="00CE3DDE"/>
    <w:rsid w:val="00CE4029"/>
    <w:rsid w:val="00CE489B"/>
    <w:rsid w:val="00CE4F3D"/>
    <w:rsid w:val="00CE5801"/>
    <w:rsid w:val="00CE65E2"/>
    <w:rsid w:val="00CF0075"/>
    <w:rsid w:val="00CF1E2C"/>
    <w:rsid w:val="00CF2644"/>
    <w:rsid w:val="00CF39B3"/>
    <w:rsid w:val="00CF44AC"/>
    <w:rsid w:val="00D005B4"/>
    <w:rsid w:val="00D01763"/>
    <w:rsid w:val="00D06178"/>
    <w:rsid w:val="00D0688F"/>
    <w:rsid w:val="00D1012C"/>
    <w:rsid w:val="00D11B6D"/>
    <w:rsid w:val="00D13D05"/>
    <w:rsid w:val="00D15221"/>
    <w:rsid w:val="00D17650"/>
    <w:rsid w:val="00D208EF"/>
    <w:rsid w:val="00D21655"/>
    <w:rsid w:val="00D23257"/>
    <w:rsid w:val="00D23DC1"/>
    <w:rsid w:val="00D259DF"/>
    <w:rsid w:val="00D25A5D"/>
    <w:rsid w:val="00D2667D"/>
    <w:rsid w:val="00D2786C"/>
    <w:rsid w:val="00D301C1"/>
    <w:rsid w:val="00D308C4"/>
    <w:rsid w:val="00D31BA5"/>
    <w:rsid w:val="00D32CD3"/>
    <w:rsid w:val="00D3361F"/>
    <w:rsid w:val="00D33714"/>
    <w:rsid w:val="00D34C89"/>
    <w:rsid w:val="00D3585E"/>
    <w:rsid w:val="00D360D7"/>
    <w:rsid w:val="00D42966"/>
    <w:rsid w:val="00D43C66"/>
    <w:rsid w:val="00D43FCE"/>
    <w:rsid w:val="00D51C91"/>
    <w:rsid w:val="00D51FA0"/>
    <w:rsid w:val="00D52F82"/>
    <w:rsid w:val="00D54314"/>
    <w:rsid w:val="00D54836"/>
    <w:rsid w:val="00D54A24"/>
    <w:rsid w:val="00D55180"/>
    <w:rsid w:val="00D55F9D"/>
    <w:rsid w:val="00D56350"/>
    <w:rsid w:val="00D56DA1"/>
    <w:rsid w:val="00D60AB4"/>
    <w:rsid w:val="00D60B77"/>
    <w:rsid w:val="00D61133"/>
    <w:rsid w:val="00D61D37"/>
    <w:rsid w:val="00D63966"/>
    <w:rsid w:val="00D642A0"/>
    <w:rsid w:val="00D659A7"/>
    <w:rsid w:val="00D67279"/>
    <w:rsid w:val="00D70C24"/>
    <w:rsid w:val="00D71117"/>
    <w:rsid w:val="00D71C58"/>
    <w:rsid w:val="00D731E8"/>
    <w:rsid w:val="00D7385C"/>
    <w:rsid w:val="00D73AD9"/>
    <w:rsid w:val="00D75D8D"/>
    <w:rsid w:val="00D7601D"/>
    <w:rsid w:val="00D763BE"/>
    <w:rsid w:val="00D76736"/>
    <w:rsid w:val="00D76F05"/>
    <w:rsid w:val="00D76FD2"/>
    <w:rsid w:val="00D801F6"/>
    <w:rsid w:val="00D80E9B"/>
    <w:rsid w:val="00D821D4"/>
    <w:rsid w:val="00D8416C"/>
    <w:rsid w:val="00D86888"/>
    <w:rsid w:val="00D87256"/>
    <w:rsid w:val="00D90D24"/>
    <w:rsid w:val="00D917B9"/>
    <w:rsid w:val="00D91B1D"/>
    <w:rsid w:val="00D91F56"/>
    <w:rsid w:val="00D92197"/>
    <w:rsid w:val="00D932BA"/>
    <w:rsid w:val="00D93622"/>
    <w:rsid w:val="00D936FA"/>
    <w:rsid w:val="00D979AD"/>
    <w:rsid w:val="00DA0880"/>
    <w:rsid w:val="00DA1200"/>
    <w:rsid w:val="00DA1649"/>
    <w:rsid w:val="00DA2659"/>
    <w:rsid w:val="00DA37EA"/>
    <w:rsid w:val="00DA4B46"/>
    <w:rsid w:val="00DA6DCB"/>
    <w:rsid w:val="00DA721C"/>
    <w:rsid w:val="00DA7B1A"/>
    <w:rsid w:val="00DB0545"/>
    <w:rsid w:val="00DB1C36"/>
    <w:rsid w:val="00DB324A"/>
    <w:rsid w:val="00DB3C64"/>
    <w:rsid w:val="00DB3F3E"/>
    <w:rsid w:val="00DB4FF5"/>
    <w:rsid w:val="00DB5A36"/>
    <w:rsid w:val="00DB73D1"/>
    <w:rsid w:val="00DB7BC9"/>
    <w:rsid w:val="00DB7D93"/>
    <w:rsid w:val="00DC5F57"/>
    <w:rsid w:val="00DC714F"/>
    <w:rsid w:val="00DC7F3F"/>
    <w:rsid w:val="00DD34B4"/>
    <w:rsid w:val="00DD34DE"/>
    <w:rsid w:val="00DD3AB4"/>
    <w:rsid w:val="00DD50B0"/>
    <w:rsid w:val="00DD541D"/>
    <w:rsid w:val="00DD6165"/>
    <w:rsid w:val="00DD6AEB"/>
    <w:rsid w:val="00DE009F"/>
    <w:rsid w:val="00DE0AC1"/>
    <w:rsid w:val="00DE14A1"/>
    <w:rsid w:val="00DE72AD"/>
    <w:rsid w:val="00DF0681"/>
    <w:rsid w:val="00DF0D2C"/>
    <w:rsid w:val="00DF23D3"/>
    <w:rsid w:val="00DF4881"/>
    <w:rsid w:val="00DF5206"/>
    <w:rsid w:val="00E008CA"/>
    <w:rsid w:val="00E009D7"/>
    <w:rsid w:val="00E00FF3"/>
    <w:rsid w:val="00E02015"/>
    <w:rsid w:val="00E0479B"/>
    <w:rsid w:val="00E048CA"/>
    <w:rsid w:val="00E053D6"/>
    <w:rsid w:val="00E05488"/>
    <w:rsid w:val="00E063DF"/>
    <w:rsid w:val="00E1076F"/>
    <w:rsid w:val="00E10F05"/>
    <w:rsid w:val="00E1135A"/>
    <w:rsid w:val="00E116F5"/>
    <w:rsid w:val="00E122B4"/>
    <w:rsid w:val="00E12E51"/>
    <w:rsid w:val="00E15C65"/>
    <w:rsid w:val="00E15D31"/>
    <w:rsid w:val="00E15FD2"/>
    <w:rsid w:val="00E17699"/>
    <w:rsid w:val="00E208F7"/>
    <w:rsid w:val="00E20967"/>
    <w:rsid w:val="00E211BA"/>
    <w:rsid w:val="00E214A5"/>
    <w:rsid w:val="00E215F0"/>
    <w:rsid w:val="00E22E8F"/>
    <w:rsid w:val="00E23D16"/>
    <w:rsid w:val="00E23E22"/>
    <w:rsid w:val="00E26219"/>
    <w:rsid w:val="00E269A6"/>
    <w:rsid w:val="00E26A7C"/>
    <w:rsid w:val="00E26C8C"/>
    <w:rsid w:val="00E26EA7"/>
    <w:rsid w:val="00E26ED9"/>
    <w:rsid w:val="00E30058"/>
    <w:rsid w:val="00E3139D"/>
    <w:rsid w:val="00E315AA"/>
    <w:rsid w:val="00E32C0F"/>
    <w:rsid w:val="00E33D6E"/>
    <w:rsid w:val="00E3505F"/>
    <w:rsid w:val="00E3594B"/>
    <w:rsid w:val="00E35FC5"/>
    <w:rsid w:val="00E3656C"/>
    <w:rsid w:val="00E37BEA"/>
    <w:rsid w:val="00E40190"/>
    <w:rsid w:val="00E41032"/>
    <w:rsid w:val="00E41186"/>
    <w:rsid w:val="00E4182F"/>
    <w:rsid w:val="00E41F3C"/>
    <w:rsid w:val="00E4209C"/>
    <w:rsid w:val="00E42E57"/>
    <w:rsid w:val="00E43B64"/>
    <w:rsid w:val="00E450DB"/>
    <w:rsid w:val="00E46433"/>
    <w:rsid w:val="00E47EAC"/>
    <w:rsid w:val="00E50245"/>
    <w:rsid w:val="00E5036D"/>
    <w:rsid w:val="00E51E89"/>
    <w:rsid w:val="00E5327C"/>
    <w:rsid w:val="00E54631"/>
    <w:rsid w:val="00E555DE"/>
    <w:rsid w:val="00E56874"/>
    <w:rsid w:val="00E5732B"/>
    <w:rsid w:val="00E605D6"/>
    <w:rsid w:val="00E608E7"/>
    <w:rsid w:val="00E62F63"/>
    <w:rsid w:val="00E64BC8"/>
    <w:rsid w:val="00E64BE1"/>
    <w:rsid w:val="00E66C9D"/>
    <w:rsid w:val="00E66CCD"/>
    <w:rsid w:val="00E67B0A"/>
    <w:rsid w:val="00E67C21"/>
    <w:rsid w:val="00E705EA"/>
    <w:rsid w:val="00E70624"/>
    <w:rsid w:val="00E730EA"/>
    <w:rsid w:val="00E73D01"/>
    <w:rsid w:val="00E73F9A"/>
    <w:rsid w:val="00E74D5E"/>
    <w:rsid w:val="00E75273"/>
    <w:rsid w:val="00E75EDA"/>
    <w:rsid w:val="00E760AA"/>
    <w:rsid w:val="00E80482"/>
    <w:rsid w:val="00E822EA"/>
    <w:rsid w:val="00E82707"/>
    <w:rsid w:val="00E84443"/>
    <w:rsid w:val="00E84A44"/>
    <w:rsid w:val="00E85494"/>
    <w:rsid w:val="00E85FF2"/>
    <w:rsid w:val="00E86D6F"/>
    <w:rsid w:val="00E87111"/>
    <w:rsid w:val="00E92B10"/>
    <w:rsid w:val="00E932D1"/>
    <w:rsid w:val="00E9384D"/>
    <w:rsid w:val="00E94DCC"/>
    <w:rsid w:val="00E95C2D"/>
    <w:rsid w:val="00E9623D"/>
    <w:rsid w:val="00E96396"/>
    <w:rsid w:val="00E979E4"/>
    <w:rsid w:val="00E97CCC"/>
    <w:rsid w:val="00EA0E27"/>
    <w:rsid w:val="00EA12AD"/>
    <w:rsid w:val="00EA2706"/>
    <w:rsid w:val="00EA2D66"/>
    <w:rsid w:val="00EA2FD9"/>
    <w:rsid w:val="00EA3AC8"/>
    <w:rsid w:val="00EA4995"/>
    <w:rsid w:val="00EA54D2"/>
    <w:rsid w:val="00EA61A2"/>
    <w:rsid w:val="00EA6786"/>
    <w:rsid w:val="00EA761A"/>
    <w:rsid w:val="00EB0335"/>
    <w:rsid w:val="00EB0D78"/>
    <w:rsid w:val="00EB1642"/>
    <w:rsid w:val="00EB292B"/>
    <w:rsid w:val="00EB2FD0"/>
    <w:rsid w:val="00EB3ADE"/>
    <w:rsid w:val="00EB4AD5"/>
    <w:rsid w:val="00EB4C27"/>
    <w:rsid w:val="00EB50B7"/>
    <w:rsid w:val="00EB52A0"/>
    <w:rsid w:val="00EB569A"/>
    <w:rsid w:val="00EB5F9B"/>
    <w:rsid w:val="00EB6696"/>
    <w:rsid w:val="00EB7848"/>
    <w:rsid w:val="00EB7E73"/>
    <w:rsid w:val="00EB7E75"/>
    <w:rsid w:val="00EC1FD3"/>
    <w:rsid w:val="00EC3224"/>
    <w:rsid w:val="00EC3C6B"/>
    <w:rsid w:val="00EC3E47"/>
    <w:rsid w:val="00EC49E2"/>
    <w:rsid w:val="00EC6609"/>
    <w:rsid w:val="00EC7322"/>
    <w:rsid w:val="00ED0615"/>
    <w:rsid w:val="00ED140D"/>
    <w:rsid w:val="00ED277A"/>
    <w:rsid w:val="00ED2BFF"/>
    <w:rsid w:val="00ED3FF8"/>
    <w:rsid w:val="00ED4E2D"/>
    <w:rsid w:val="00ED4E93"/>
    <w:rsid w:val="00ED5070"/>
    <w:rsid w:val="00ED53D9"/>
    <w:rsid w:val="00ED6B23"/>
    <w:rsid w:val="00EE0C3C"/>
    <w:rsid w:val="00EE1F9D"/>
    <w:rsid w:val="00EE2A54"/>
    <w:rsid w:val="00EE347E"/>
    <w:rsid w:val="00EE3EA9"/>
    <w:rsid w:val="00EE5505"/>
    <w:rsid w:val="00EE66AB"/>
    <w:rsid w:val="00EE6965"/>
    <w:rsid w:val="00EE79C4"/>
    <w:rsid w:val="00EF1923"/>
    <w:rsid w:val="00EF1D71"/>
    <w:rsid w:val="00EF1FB9"/>
    <w:rsid w:val="00EF3ED2"/>
    <w:rsid w:val="00EF3F43"/>
    <w:rsid w:val="00EF4B1E"/>
    <w:rsid w:val="00EF4FB8"/>
    <w:rsid w:val="00EF5315"/>
    <w:rsid w:val="00EF5B69"/>
    <w:rsid w:val="00EF624A"/>
    <w:rsid w:val="00F00251"/>
    <w:rsid w:val="00F007C0"/>
    <w:rsid w:val="00F00E7C"/>
    <w:rsid w:val="00F01469"/>
    <w:rsid w:val="00F014C5"/>
    <w:rsid w:val="00F01992"/>
    <w:rsid w:val="00F019B2"/>
    <w:rsid w:val="00F02A44"/>
    <w:rsid w:val="00F02C1A"/>
    <w:rsid w:val="00F02F22"/>
    <w:rsid w:val="00F0331D"/>
    <w:rsid w:val="00F033BE"/>
    <w:rsid w:val="00F037BA"/>
    <w:rsid w:val="00F03AE8"/>
    <w:rsid w:val="00F03F7B"/>
    <w:rsid w:val="00F04054"/>
    <w:rsid w:val="00F05F0D"/>
    <w:rsid w:val="00F07540"/>
    <w:rsid w:val="00F07EFD"/>
    <w:rsid w:val="00F138C1"/>
    <w:rsid w:val="00F16866"/>
    <w:rsid w:val="00F20A03"/>
    <w:rsid w:val="00F21319"/>
    <w:rsid w:val="00F22796"/>
    <w:rsid w:val="00F23832"/>
    <w:rsid w:val="00F23BD4"/>
    <w:rsid w:val="00F23DC5"/>
    <w:rsid w:val="00F2408C"/>
    <w:rsid w:val="00F24CF6"/>
    <w:rsid w:val="00F24D15"/>
    <w:rsid w:val="00F250DC"/>
    <w:rsid w:val="00F27E0F"/>
    <w:rsid w:val="00F306FB"/>
    <w:rsid w:val="00F30D36"/>
    <w:rsid w:val="00F327B4"/>
    <w:rsid w:val="00F333AD"/>
    <w:rsid w:val="00F335A4"/>
    <w:rsid w:val="00F33692"/>
    <w:rsid w:val="00F336A6"/>
    <w:rsid w:val="00F33A14"/>
    <w:rsid w:val="00F3404A"/>
    <w:rsid w:val="00F340C9"/>
    <w:rsid w:val="00F343D3"/>
    <w:rsid w:val="00F3554A"/>
    <w:rsid w:val="00F36143"/>
    <w:rsid w:val="00F40BB1"/>
    <w:rsid w:val="00F43B01"/>
    <w:rsid w:val="00F452E7"/>
    <w:rsid w:val="00F45A2A"/>
    <w:rsid w:val="00F46570"/>
    <w:rsid w:val="00F46811"/>
    <w:rsid w:val="00F46895"/>
    <w:rsid w:val="00F476E0"/>
    <w:rsid w:val="00F51F44"/>
    <w:rsid w:val="00F530A2"/>
    <w:rsid w:val="00F53D8B"/>
    <w:rsid w:val="00F5421B"/>
    <w:rsid w:val="00F5463A"/>
    <w:rsid w:val="00F567F0"/>
    <w:rsid w:val="00F5696E"/>
    <w:rsid w:val="00F56A5D"/>
    <w:rsid w:val="00F56FFE"/>
    <w:rsid w:val="00F600A5"/>
    <w:rsid w:val="00F6054B"/>
    <w:rsid w:val="00F62345"/>
    <w:rsid w:val="00F62825"/>
    <w:rsid w:val="00F628A1"/>
    <w:rsid w:val="00F63A26"/>
    <w:rsid w:val="00F6473E"/>
    <w:rsid w:val="00F6546F"/>
    <w:rsid w:val="00F6638A"/>
    <w:rsid w:val="00F67509"/>
    <w:rsid w:val="00F67847"/>
    <w:rsid w:val="00F711F7"/>
    <w:rsid w:val="00F716E1"/>
    <w:rsid w:val="00F72909"/>
    <w:rsid w:val="00F737FC"/>
    <w:rsid w:val="00F74F75"/>
    <w:rsid w:val="00F75205"/>
    <w:rsid w:val="00F801DB"/>
    <w:rsid w:val="00F81AC6"/>
    <w:rsid w:val="00F81BA1"/>
    <w:rsid w:val="00F84A9C"/>
    <w:rsid w:val="00F86BF0"/>
    <w:rsid w:val="00F86C36"/>
    <w:rsid w:val="00F87425"/>
    <w:rsid w:val="00F901A2"/>
    <w:rsid w:val="00F92003"/>
    <w:rsid w:val="00F9283E"/>
    <w:rsid w:val="00F928C1"/>
    <w:rsid w:val="00F9362D"/>
    <w:rsid w:val="00F93EED"/>
    <w:rsid w:val="00F948FD"/>
    <w:rsid w:val="00F95CA7"/>
    <w:rsid w:val="00F964CB"/>
    <w:rsid w:val="00F968F9"/>
    <w:rsid w:val="00F96E5F"/>
    <w:rsid w:val="00F97EA7"/>
    <w:rsid w:val="00FA0B4A"/>
    <w:rsid w:val="00FA0C5E"/>
    <w:rsid w:val="00FA0CD3"/>
    <w:rsid w:val="00FA13FE"/>
    <w:rsid w:val="00FA35E0"/>
    <w:rsid w:val="00FA3A89"/>
    <w:rsid w:val="00FA442F"/>
    <w:rsid w:val="00FA7D69"/>
    <w:rsid w:val="00FA7E86"/>
    <w:rsid w:val="00FB0998"/>
    <w:rsid w:val="00FB0BB0"/>
    <w:rsid w:val="00FB18E4"/>
    <w:rsid w:val="00FB1CB3"/>
    <w:rsid w:val="00FB22EB"/>
    <w:rsid w:val="00FB38FC"/>
    <w:rsid w:val="00FB4DC6"/>
    <w:rsid w:val="00FB53C3"/>
    <w:rsid w:val="00FB59FA"/>
    <w:rsid w:val="00FB5CA6"/>
    <w:rsid w:val="00FC16D8"/>
    <w:rsid w:val="00FC1E97"/>
    <w:rsid w:val="00FC28C8"/>
    <w:rsid w:val="00FC4D4A"/>
    <w:rsid w:val="00FC5EEB"/>
    <w:rsid w:val="00FC61BE"/>
    <w:rsid w:val="00FC6A3E"/>
    <w:rsid w:val="00FD1B0A"/>
    <w:rsid w:val="00FD22EB"/>
    <w:rsid w:val="00FD2CF6"/>
    <w:rsid w:val="00FD3337"/>
    <w:rsid w:val="00FD3AB2"/>
    <w:rsid w:val="00FD3B65"/>
    <w:rsid w:val="00FD48A6"/>
    <w:rsid w:val="00FD48F0"/>
    <w:rsid w:val="00FD4CD8"/>
    <w:rsid w:val="00FD58CE"/>
    <w:rsid w:val="00FD5A6C"/>
    <w:rsid w:val="00FD5AF6"/>
    <w:rsid w:val="00FD635A"/>
    <w:rsid w:val="00FD687C"/>
    <w:rsid w:val="00FD760F"/>
    <w:rsid w:val="00FD7F2B"/>
    <w:rsid w:val="00FE11BF"/>
    <w:rsid w:val="00FE141A"/>
    <w:rsid w:val="00FE2261"/>
    <w:rsid w:val="00FE3088"/>
    <w:rsid w:val="00FE4027"/>
    <w:rsid w:val="00FE46C9"/>
    <w:rsid w:val="00FE48EC"/>
    <w:rsid w:val="00FE5686"/>
    <w:rsid w:val="00FE5826"/>
    <w:rsid w:val="00FE5FCE"/>
    <w:rsid w:val="00FE6661"/>
    <w:rsid w:val="00FE6F8C"/>
    <w:rsid w:val="00FE75B2"/>
    <w:rsid w:val="00FF01C5"/>
    <w:rsid w:val="00FF16A9"/>
    <w:rsid w:val="00FF1979"/>
    <w:rsid w:val="00FF47B2"/>
    <w:rsid w:val="00FF563A"/>
    <w:rsid w:val="00FF595B"/>
    <w:rsid w:val="00FF5CDD"/>
    <w:rsid w:val="00FF5E8B"/>
    <w:rsid w:val="00FF60A6"/>
    <w:rsid w:val="00FF632B"/>
    <w:rsid w:val="00FF6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AD6DD9"/>
    <w:pPr>
      <w:keepNext/>
      <w:numPr>
        <w:numId w:val="3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Heading2">
    <w:name w:val="heading 2"/>
    <w:aliases w:val="H2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3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3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3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3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AD6DD9"/>
    <w:pPr>
      <w:numPr>
        <w:ilvl w:val="5"/>
        <w:numId w:val="3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AD6DD9"/>
    <w:pPr>
      <w:numPr>
        <w:ilvl w:val="6"/>
        <w:numId w:val="3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3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3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AD6DD9"/>
    <w:rPr>
      <w:b/>
      <w:kern w:val="28"/>
      <w:sz w:val="24"/>
      <w:szCs w:val="20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">
    <w:name w:val="Знак Знак4"/>
    <w:basedOn w:val="DefaultParagraphFont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Header">
    <w:name w:val="header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D6DD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0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1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EE5505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1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31"/>
      </w:numPr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2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3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5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6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7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8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9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a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b">
    <w:name w:val="Подпункт"/>
    <w:basedOn w:val="a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0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c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d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1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2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0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e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2A2886"/>
    <w:pPr>
      <w:tabs>
        <w:tab w:val="right" w:leader="dot" w:pos="10440"/>
      </w:tabs>
      <w:jc w:val="both"/>
    </w:pPr>
    <w:rPr>
      <w:noProof/>
      <w:sz w:val="22"/>
      <w:szCs w:val="22"/>
    </w:rPr>
  </w:style>
  <w:style w:type="character" w:customStyle="1" w:styleId="af">
    <w:name w:val="комментарий"/>
    <w:basedOn w:val="DefaultParagraphFont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0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1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3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2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2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3">
    <w:name w:val="Примечание"/>
    <w:basedOn w:val="Normal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4">
    <w:name w:val="**Основной"/>
    <w:link w:val="af5"/>
    <w:uiPriority w:val="99"/>
    <w:rsid w:val="005E6F3F"/>
    <w:pPr>
      <w:spacing w:line="360" w:lineRule="exact"/>
      <w:ind w:firstLine="454"/>
      <w:jc w:val="both"/>
    </w:pPr>
  </w:style>
  <w:style w:type="character" w:customStyle="1" w:styleId="af5">
    <w:name w:val="**Основной Знак"/>
    <w:link w:val="af4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TOC2">
    <w:name w:val="toc 2"/>
    <w:basedOn w:val="Normal"/>
    <w:next w:val="Normal"/>
    <w:autoRedefine/>
    <w:uiPriority w:val="99"/>
    <w:rsid w:val="002A2886"/>
    <w:pPr>
      <w:tabs>
        <w:tab w:val="left" w:pos="800"/>
        <w:tab w:val="right" w:leader="dot" w:pos="9911"/>
      </w:tabs>
      <w:ind w:firstLine="426"/>
      <w:jc w:val="both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TOC4">
    <w:name w:val="toc 4"/>
    <w:basedOn w:val="Normal"/>
    <w:next w:val="Normal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TOC5">
    <w:name w:val="toc 5"/>
    <w:basedOn w:val="Normal"/>
    <w:next w:val="Normal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TOC6">
    <w:name w:val="toc 6"/>
    <w:basedOn w:val="Normal"/>
    <w:next w:val="Normal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TOC7">
    <w:name w:val="toc 7"/>
    <w:basedOn w:val="Normal"/>
    <w:next w:val="Normal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TOC8">
    <w:name w:val="toc 8"/>
    <w:basedOn w:val="Normal"/>
    <w:next w:val="Normal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TOC9">
    <w:name w:val="toc 9"/>
    <w:basedOn w:val="Normal"/>
    <w:next w:val="Normal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TableofFigures">
    <w:name w:val="table of figures"/>
    <w:basedOn w:val="Normal"/>
    <w:next w:val="Normal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Index2">
    <w:name w:val="index 2"/>
    <w:basedOn w:val="Normal"/>
    <w:next w:val="Normal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3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rsid w:val="00974AA6"/>
    <w:rPr>
      <w:rFonts w:cs="Times New Roman"/>
      <w:vertAlign w:val="superscript"/>
    </w:rPr>
  </w:style>
  <w:style w:type="paragraph" w:customStyle="1" w:styleId="af6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7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8">
    <w:name w:val="таблица"/>
    <w:basedOn w:val="Normal"/>
    <w:uiPriority w:val="99"/>
    <w:rsid w:val="00974AA6"/>
    <w:pPr>
      <w:keepNext/>
      <w:jc w:val="center"/>
    </w:pPr>
    <w:rPr>
      <w:szCs w:val="20"/>
    </w:r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9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a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b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b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c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d">
    <w:name w:val="Ариал Таблица"/>
    <w:basedOn w:val="afb"/>
    <w:link w:val="afe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53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character" w:customStyle="1" w:styleId="330">
    <w:name w:val="Знак Знак33"/>
    <w:uiPriority w:val="99"/>
    <w:rsid w:val="0080474A"/>
    <w:rPr>
      <w:sz w:val="28"/>
    </w:rPr>
  </w:style>
  <w:style w:type="character" w:customStyle="1" w:styleId="BodyTextChar1">
    <w:name w:val="Body Text Char1"/>
    <w:aliases w:val="Основной текст Знак Знак Char1"/>
    <w:basedOn w:val="DefaultParagraphFont"/>
    <w:link w:val="BodyText"/>
    <w:uiPriority w:val="99"/>
    <w:locked/>
    <w:rsid w:val="0080474A"/>
    <w:rPr>
      <w:rFonts w:cs="Times New Roman"/>
      <w:sz w:val="24"/>
      <w:szCs w:val="24"/>
      <w:lang w:val="ru-RU" w:eastAsia="ru-RU" w:bidi="ar-SA"/>
    </w:rPr>
  </w:style>
  <w:style w:type="paragraph" w:customStyle="1" w:styleId="Style6">
    <w:name w:val="Style6"/>
    <w:basedOn w:val="Normal"/>
    <w:uiPriority w:val="99"/>
    <w:rsid w:val="00524645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524645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524645"/>
    <w:rPr>
      <w:rFonts w:ascii="Times New Roman" w:hAnsi="Times New Roman" w:cs="Times New Roman"/>
      <w:sz w:val="26"/>
      <w:szCs w:val="26"/>
    </w:rPr>
  </w:style>
  <w:style w:type="paragraph" w:customStyle="1" w:styleId="1f">
    <w:name w:val="Без интервала1"/>
    <w:uiPriority w:val="99"/>
    <w:rsid w:val="00AE22EB"/>
    <w:pPr>
      <w:widowControl w:val="0"/>
    </w:pPr>
    <w:rPr>
      <w:sz w:val="24"/>
      <w:szCs w:val="20"/>
    </w:rPr>
  </w:style>
  <w:style w:type="numbering" w:customStyle="1" w:styleId="a">
    <w:name w:val="**Тире_список"/>
    <w:rsid w:val="00B1199A"/>
    <w:pPr>
      <w:numPr>
        <w:numId w:val="3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46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841</Words>
  <Characters>4796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Юхименко </cp:lastModifiedBy>
  <cp:revision>2</cp:revision>
  <cp:lastPrinted>2013-09-09T12:26:00Z</cp:lastPrinted>
  <dcterms:created xsi:type="dcterms:W3CDTF">2013-09-09T13:39:00Z</dcterms:created>
  <dcterms:modified xsi:type="dcterms:W3CDTF">2013-09-09T13:39:00Z</dcterms:modified>
</cp:coreProperties>
</file>