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F61270" w:rsidRPr="005942D4">
        <w:tc>
          <w:tcPr>
            <w:tcW w:w="4001" w:type="dxa"/>
            <w:gridSpan w:val="2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F61270" w:rsidRPr="005942D4">
        <w:tc>
          <w:tcPr>
            <w:tcW w:w="4140" w:type="dxa"/>
            <w:gridSpan w:val="3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61270" w:rsidRPr="005942D4" w:rsidRDefault="00F61270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F61270" w:rsidRPr="005942D4">
        <w:tc>
          <w:tcPr>
            <w:tcW w:w="1971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F61270" w:rsidRPr="005942D4">
        <w:tc>
          <w:tcPr>
            <w:tcW w:w="1971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61270" w:rsidRPr="005942D4">
        <w:tc>
          <w:tcPr>
            <w:tcW w:w="1971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61270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F61270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F61270" w:rsidRPr="005942D4">
        <w:trPr>
          <w:gridAfter w:val="3"/>
          <w:wAfter w:w="5847" w:type="dxa"/>
        </w:trPr>
        <w:tc>
          <w:tcPr>
            <w:tcW w:w="1971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F61270" w:rsidRPr="005942D4">
        <w:trPr>
          <w:gridAfter w:val="3"/>
          <w:wAfter w:w="5847" w:type="dxa"/>
        </w:trPr>
        <w:tc>
          <w:tcPr>
            <w:tcW w:w="1971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61270" w:rsidRPr="005942D4">
        <w:trPr>
          <w:gridAfter w:val="4"/>
          <w:wAfter w:w="5986" w:type="dxa"/>
        </w:trPr>
        <w:tc>
          <w:tcPr>
            <w:tcW w:w="1971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61270" w:rsidRPr="005942D4" w:rsidRDefault="00F612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pStyle w:val="110"/>
        <w:keepNext w:val="0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F61270" w:rsidRPr="00BA276C" w:rsidRDefault="00F61270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F61270" w:rsidRPr="00BA276C" w:rsidRDefault="00F61270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труб</w:t>
      </w:r>
      <w:r w:rsidRPr="00DB04D6">
        <w:rPr>
          <w:sz w:val="28"/>
          <w:szCs w:val="28"/>
        </w:rPr>
        <w:t xml:space="preserve"> электросварных</w:t>
      </w: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Default="00F61270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F61270" w:rsidRDefault="00F61270" w:rsidP="007D34D5">
      <w:pPr>
        <w:jc w:val="center"/>
        <w:rPr>
          <w:sz w:val="28"/>
          <w:szCs w:val="28"/>
        </w:rPr>
      </w:pPr>
    </w:p>
    <w:p w:rsidR="00F61270" w:rsidRDefault="00F61270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Pr="00AB67CD">
        <w:rPr>
          <w:sz w:val="28"/>
          <w:szCs w:val="28"/>
        </w:rPr>
        <w:t>08</w:t>
      </w:r>
      <w:r>
        <w:rPr>
          <w:sz w:val="28"/>
          <w:szCs w:val="28"/>
        </w:rPr>
        <w:t>.05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770-15/ОЗ-140-ЗЦ-Э</w:t>
      </w: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jc w:val="center"/>
        <w:rPr>
          <w:sz w:val="28"/>
          <w:szCs w:val="28"/>
        </w:rPr>
      </w:pPr>
    </w:p>
    <w:p w:rsidR="00F61270" w:rsidRPr="00563FFA" w:rsidRDefault="00F61270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F61270" w:rsidRPr="00563FFA" w:rsidRDefault="00F61270" w:rsidP="00CA2886">
      <w:pPr>
        <w:sectPr w:rsidR="00F61270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61270" w:rsidRPr="00563FFA" w:rsidRDefault="00F61270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F61270" w:rsidRPr="00563FFA" w:rsidRDefault="00F61270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F61270" w:rsidRDefault="00F61270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61270" w:rsidRDefault="00F61270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61270" w:rsidRDefault="00F61270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61270" w:rsidRDefault="00F61270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61270" w:rsidRDefault="00F61270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61270" w:rsidRDefault="00F61270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61270" w:rsidRDefault="00F61270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61270" w:rsidRDefault="00F61270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61270" w:rsidRDefault="00F61270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61270" w:rsidRDefault="00F61270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61270" w:rsidRDefault="00F61270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61270" w:rsidRDefault="00F61270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 w:rsidRPr="00AD2B59">
          <w:rPr>
            <w:rStyle w:val="Hyperlink"/>
          </w:rPr>
          <w:t>5.1.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61270" w:rsidRPr="005C1E93" w:rsidRDefault="00F61270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10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61270" w:rsidRPr="005C1E93" w:rsidRDefault="00F61270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61270" w:rsidRPr="005C1E93" w:rsidRDefault="00F61270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61270" w:rsidRPr="005C1E93" w:rsidRDefault="00F61270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61270" w:rsidRDefault="00F61270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F61270" w:rsidRDefault="00F61270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F61270" w:rsidRPr="00563FFA" w:rsidRDefault="00F61270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F61270" w:rsidRPr="00563FFA" w:rsidRDefault="00F61270" w:rsidP="005D6E3F">
      <w:pPr>
        <w:rPr>
          <w:sz w:val="28"/>
          <w:szCs w:val="28"/>
        </w:rPr>
      </w:pPr>
    </w:p>
    <w:p w:rsidR="00F61270" w:rsidRPr="00563FFA" w:rsidRDefault="00F61270" w:rsidP="00600E86"/>
    <w:p w:rsidR="00F61270" w:rsidRPr="00563FFA" w:rsidRDefault="00F61270" w:rsidP="00600E86">
      <w:pPr>
        <w:sectPr w:rsidR="00F61270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F61270" w:rsidRPr="00563FFA" w:rsidRDefault="00F61270" w:rsidP="004B3019">
      <w:pPr>
        <w:rPr>
          <w:sz w:val="28"/>
          <w:szCs w:val="28"/>
        </w:rPr>
      </w:pPr>
      <w:bookmarkStart w:id="8" w:name="_Toc397064010"/>
    </w:p>
    <w:p w:rsidR="00F61270" w:rsidRPr="00563FFA" w:rsidRDefault="00F61270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F61270" w:rsidRPr="00563FFA" w:rsidRDefault="00F61270" w:rsidP="00347B82">
      <w:pPr>
        <w:rPr>
          <w:sz w:val="28"/>
          <w:szCs w:val="28"/>
        </w:rPr>
      </w:pPr>
    </w:p>
    <w:p w:rsidR="00F61270" w:rsidRPr="0099548E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F61270" w:rsidRPr="004B0F9E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</w:t>
      </w:r>
      <w:r>
        <w:rPr>
          <w:rFonts w:ascii="Times New Roman" w:hAnsi="Times New Roman" w:cs="Times New Roman"/>
          <w:sz w:val="28"/>
          <w:szCs w:val="28"/>
        </w:rPr>
        <w:t>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1/431-П.</w:t>
      </w:r>
    </w:p>
    <w:p w:rsidR="00F61270" w:rsidRDefault="00F61270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>поставку труб</w:t>
      </w:r>
      <w:r w:rsidRPr="008656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65657">
        <w:rPr>
          <w:rFonts w:ascii="Times New Roman" w:hAnsi="Times New Roman" w:cs="Times New Roman"/>
          <w:spacing w:val="-6"/>
          <w:sz w:val="28"/>
          <w:szCs w:val="28"/>
        </w:rPr>
        <w:t>электросварных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F61270" w:rsidRPr="00563F70" w:rsidRDefault="00F61270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F61270" w:rsidRPr="00563F70" w:rsidRDefault="00F61270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F61270" w:rsidRPr="00563FFA" w:rsidRDefault="00F61270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F61270" w:rsidRPr="00563FFA" w:rsidRDefault="00F61270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трубы электросварные.</w:t>
      </w:r>
    </w:p>
    <w:p w:rsidR="00F61270" w:rsidRDefault="00F61270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F61270" w:rsidRDefault="00F61270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Pr="001B21EB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3</w:t>
      </w:r>
      <w:r w:rsidRPr="001B21EB">
        <w:rPr>
          <w:sz w:val="28"/>
          <w:szCs w:val="28"/>
        </w:rPr>
        <w:t>0</w:t>
      </w:r>
      <w:r>
        <w:rPr>
          <w:sz w:val="28"/>
          <w:szCs w:val="28"/>
        </w:rPr>
        <w:t xml:space="preserve"> рабочих</w:t>
      </w:r>
      <w:r w:rsidRPr="001B21EB">
        <w:rPr>
          <w:sz w:val="28"/>
          <w:szCs w:val="28"/>
        </w:rPr>
        <w:t xml:space="preserve"> дней с даты подписания договора.</w:t>
      </w:r>
    </w:p>
    <w:p w:rsidR="00F61270" w:rsidRPr="00563FFA" w:rsidRDefault="00F61270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РФ, Калужская область, г. Козельск, территория объекта, силами и средствами Поставщика.</w:t>
      </w:r>
    </w:p>
    <w:p w:rsidR="00F61270" w:rsidRPr="00563FFA" w:rsidRDefault="00F61270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F61270" w:rsidRPr="00563FFA" w:rsidRDefault="00F61270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F61270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1270" w:rsidRPr="00B34D3D" w:rsidRDefault="00F61270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15 дней с момента фактической приемки товара на территории объекта Заказчика (при наличии всех необходимых документов: паспорта, сертификаты, счета-фактуры, ТТН и т.д.) </w:t>
      </w:r>
    </w:p>
    <w:p w:rsidR="00F61270" w:rsidRPr="00A043E8" w:rsidRDefault="00F61270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F61270" w:rsidRPr="00563FFA" w:rsidRDefault="00F61270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bookmarkStart w:id="12" w:name="_GoBack"/>
      <w:bookmarkEnd w:id="12"/>
      <w:r w:rsidRPr="00563FFA">
        <w:rPr>
          <w:sz w:val="28"/>
          <w:szCs w:val="28"/>
        </w:rPr>
        <w:t xml:space="preserve"> «Проект договора»).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1 048 500 (Один миллион сорок восемь тысяч пятьсот)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>на территорию</w:t>
      </w:r>
      <w:r w:rsidRPr="00F22A3F">
        <w:rPr>
          <w:rFonts w:ascii="Times New Roman" w:hAnsi="Times New Roman" w:cs="Times New Roman"/>
          <w:sz w:val="28"/>
          <w:szCs w:val="28"/>
        </w:rPr>
        <w:t xml:space="preserve"> объекта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1627D9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F61270" w:rsidRPr="00563FFA" w:rsidRDefault="00F61270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>
        <w:rPr>
          <w:sz w:val="28"/>
          <w:szCs w:val="28"/>
        </w:rPr>
        <w:t>«Аукционный Конкурсный Дом»</w:t>
      </w:r>
      <w:r w:rsidRPr="00A47A04">
        <w:rPr>
          <w:sz w:val="28"/>
          <w:szCs w:val="28"/>
        </w:rPr>
        <w:t xml:space="preserve">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F61270" w:rsidRPr="00563FFA" w:rsidRDefault="00F61270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F61270" w:rsidRDefault="00F61270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F61270" w:rsidRPr="00563FFA" w:rsidRDefault="00F61270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F61270" w:rsidRPr="00563FFA" w:rsidRDefault="00F61270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F61270" w:rsidRPr="00563FFA" w:rsidRDefault="00F61270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F61270" w:rsidRPr="00563FFA" w:rsidRDefault="00F61270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F61270" w:rsidRPr="00563FFA" w:rsidRDefault="00F61270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F61270" w:rsidRPr="00563FFA" w:rsidRDefault="00F61270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15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года. </w:t>
      </w:r>
    </w:p>
    <w:p w:rsidR="00F61270" w:rsidRPr="00563FFA" w:rsidRDefault="00F61270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F61270" w:rsidRPr="00563FFA" w:rsidRDefault="00F61270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563FFA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F61270" w:rsidRPr="00563FFA" w:rsidRDefault="00F61270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29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F61270" w:rsidRPr="00117DD4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F61270" w:rsidRPr="00A83F61" w:rsidRDefault="00F61270" w:rsidP="00117DD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</w:p>
    <w:p w:rsidR="00F61270" w:rsidRDefault="00F61270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F61270" w:rsidRDefault="00F61270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F61270" w:rsidRDefault="00F61270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F61270" w:rsidRDefault="00F61270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F61270" w:rsidRDefault="00F61270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F61270" w:rsidRPr="00563FFA" w:rsidRDefault="00F61270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F61270" w:rsidRPr="00563FFA" w:rsidRDefault="00F61270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F61270" w:rsidRPr="00563FFA" w:rsidRDefault="00F61270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F61270" w:rsidRPr="00563FFA" w:rsidRDefault="00F61270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61270" w:rsidRPr="00563FFA" w:rsidRDefault="00F61270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61270" w:rsidRPr="00563FFA" w:rsidRDefault="00F61270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61270" w:rsidRPr="00563FFA" w:rsidRDefault="00F61270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F61270" w:rsidRPr="00563FFA" w:rsidRDefault="00F612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F61270" w:rsidRDefault="00F61270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F61270" w:rsidRPr="008A0248" w:rsidRDefault="00F61270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F61270" w:rsidRPr="00563FFA" w:rsidRDefault="00F61270" w:rsidP="00CD6C43">
      <w:pPr>
        <w:pStyle w:val="NormalWeb"/>
        <w:spacing w:before="0" w:beforeAutospacing="0" w:after="0" w:afterAutospacing="0"/>
        <w:ind w:right="153"/>
        <w:jc w:val="both"/>
        <w:sectPr w:rsidR="00F61270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F61270" w:rsidRPr="00563FFA" w:rsidRDefault="00F61270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</w:p>
    <w:p w:rsidR="00F61270" w:rsidRPr="00563FFA" w:rsidRDefault="00F61270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F61270" w:rsidRPr="00563FFA" w:rsidRDefault="00F61270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F61270" w:rsidRPr="00563FFA" w:rsidRDefault="00F61270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F61270" w:rsidRPr="00563FFA" w:rsidRDefault="00F61270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F61270" w:rsidRPr="00563FFA" w:rsidRDefault="00F61270" w:rsidP="002F77F7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F61270" w:rsidRPr="00563FFA" w:rsidRDefault="00F61270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F61270" w:rsidRPr="00563FFA" w:rsidRDefault="00F61270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235"/>
        <w:gridCol w:w="8360"/>
      </w:tblGrid>
      <w:tr w:rsidR="00F61270" w:rsidRPr="00E04F63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F61270" w:rsidRPr="00E04F63" w:rsidRDefault="00F61270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F61270" w:rsidRPr="00E04F63" w:rsidRDefault="00F61270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F61270" w:rsidRPr="00E04F63" w:rsidRDefault="00F61270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F61270" w:rsidRPr="00E04F63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F61270" w:rsidRPr="00E04F63" w:rsidRDefault="00F61270" w:rsidP="002F77F7">
            <w:pPr>
              <w:numPr>
                <w:ilvl w:val="0"/>
                <w:numId w:val="43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F61270" w:rsidRPr="00E04F63" w:rsidRDefault="00F61270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61270" w:rsidRPr="00E04F63">
        <w:trPr>
          <w:trHeight w:val="649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F61270" w:rsidRPr="00E04F63" w:rsidRDefault="00F61270" w:rsidP="002F77F7">
            <w:pPr>
              <w:numPr>
                <w:ilvl w:val="0"/>
                <w:numId w:val="44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F61270" w:rsidRPr="00E04F63" w:rsidRDefault="00F61270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F61270" w:rsidRPr="00E04F63" w:rsidRDefault="00F61270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F61270" w:rsidRPr="00E04F63" w:rsidRDefault="00F61270" w:rsidP="00E04F63">
            <w:pPr>
              <w:tabs>
                <w:tab w:val="left" w:pos="300"/>
              </w:tabs>
              <w:ind w:right="153"/>
            </w:pPr>
          </w:p>
        </w:tc>
      </w:tr>
      <w:tr w:rsidR="00F61270" w:rsidRPr="00E04F63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F61270" w:rsidRPr="00E04F63" w:rsidRDefault="00F61270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F61270" w:rsidRPr="00E04F63" w:rsidRDefault="00F61270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F61270" w:rsidRPr="00862B1C" w:rsidRDefault="00F61270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F61270" w:rsidRPr="00E04F63" w:rsidRDefault="00F612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F61270" w:rsidRPr="00E04F63" w:rsidRDefault="00F612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F61270" w:rsidRPr="00E04F63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61270" w:rsidRPr="00E04F63" w:rsidRDefault="00F61270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61270" w:rsidRPr="00E04F63" w:rsidRDefault="00F61270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F61270" w:rsidRPr="00E04F63" w:rsidRDefault="00F61270" w:rsidP="002F77F7">
            <w:pPr>
              <w:numPr>
                <w:ilvl w:val="0"/>
                <w:numId w:val="46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F61270" w:rsidRPr="00E04F63" w:rsidRDefault="00F612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61270" w:rsidRPr="00E04F63" w:rsidRDefault="00F612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61270" w:rsidRPr="00E04F63" w:rsidRDefault="00F61270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61270" w:rsidRPr="00E04F63">
        <w:trPr>
          <w:trHeight w:val="699"/>
        </w:trPr>
        <w:tc>
          <w:tcPr>
            <w:tcW w:w="851" w:type="dxa"/>
            <w:gridSpan w:val="2"/>
            <w:vAlign w:val="center"/>
          </w:tcPr>
          <w:p w:rsidR="00F61270" w:rsidRPr="00E04F63" w:rsidRDefault="00F61270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F61270" w:rsidRPr="00E04F63" w:rsidRDefault="00F61270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F61270" w:rsidRPr="00862B1C" w:rsidRDefault="00F61270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F61270" w:rsidRPr="00E04F63" w:rsidRDefault="00F612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F61270" w:rsidRPr="00E04F63" w:rsidRDefault="00F612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61270" w:rsidRPr="00E04F63" w:rsidRDefault="00F612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61270" w:rsidRPr="00E04F63" w:rsidRDefault="00F612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F61270" w:rsidRPr="00E04F63">
        <w:trPr>
          <w:trHeight w:val="440"/>
        </w:trPr>
        <w:tc>
          <w:tcPr>
            <w:tcW w:w="851" w:type="dxa"/>
            <w:gridSpan w:val="2"/>
            <w:vAlign w:val="center"/>
          </w:tcPr>
          <w:p w:rsidR="00F61270" w:rsidRPr="00E04F63" w:rsidRDefault="00F61270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F61270" w:rsidRPr="00E04F63" w:rsidRDefault="00F61270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F61270" w:rsidRPr="00E04F63" w:rsidRDefault="00F61270" w:rsidP="002F77F7">
            <w:pPr>
              <w:numPr>
                <w:ilvl w:val="0"/>
                <w:numId w:val="39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F61270" w:rsidRPr="00E04F63">
        <w:trPr>
          <w:trHeight w:val="440"/>
        </w:trPr>
        <w:tc>
          <w:tcPr>
            <w:tcW w:w="851" w:type="dxa"/>
            <w:gridSpan w:val="2"/>
            <w:vAlign w:val="center"/>
          </w:tcPr>
          <w:p w:rsidR="00F61270" w:rsidRPr="00E04F63" w:rsidRDefault="00F61270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F61270" w:rsidRPr="00E04F63" w:rsidRDefault="00F61270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61270" w:rsidRPr="00E04F63" w:rsidRDefault="00F61270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F61270" w:rsidRPr="00E04F63" w:rsidRDefault="00F61270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F61270" w:rsidRPr="00E04F63" w:rsidRDefault="00F61270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F61270" w:rsidRPr="00E04F63">
        <w:trPr>
          <w:gridBefore w:val="1"/>
          <w:trHeight w:val="70"/>
        </w:trPr>
        <w:tc>
          <w:tcPr>
            <w:tcW w:w="851" w:type="dxa"/>
            <w:vAlign w:val="center"/>
          </w:tcPr>
          <w:p w:rsidR="00F61270" w:rsidRPr="00E04F63" w:rsidRDefault="00F61270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F61270" w:rsidRPr="00E04F63" w:rsidRDefault="00F61270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F61270" w:rsidRPr="00E04F63" w:rsidRDefault="00F61270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61270" w:rsidRPr="00E04F63" w:rsidRDefault="00F61270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61270" w:rsidRPr="00E04F63" w:rsidRDefault="00F61270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F61270" w:rsidRPr="00E04F63" w:rsidRDefault="00F61270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61270" w:rsidRPr="00563FFA" w:rsidRDefault="00F61270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F61270" w:rsidRPr="00563FFA" w:rsidRDefault="00F61270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F61270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61270" w:rsidRPr="00563FFA" w:rsidRDefault="00F61270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61270" w:rsidRPr="00563FFA" w:rsidRDefault="00F61270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F61270" w:rsidRPr="00563FFA" w:rsidRDefault="00F61270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F61270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61270" w:rsidRPr="00563FFA" w:rsidRDefault="00F61270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61270" w:rsidRPr="00563FFA" w:rsidRDefault="00F61270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61270" w:rsidRPr="00563FFA" w:rsidRDefault="00F61270" w:rsidP="006414F1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F61270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61270" w:rsidRPr="00563FFA" w:rsidRDefault="00F61270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61270" w:rsidRPr="00563FFA" w:rsidRDefault="00F61270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61270" w:rsidRPr="00563FFA" w:rsidRDefault="00F61270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F61270" w:rsidRPr="00563FFA" w:rsidRDefault="00F61270" w:rsidP="00703F4C"/>
    <w:p w:rsidR="00F61270" w:rsidRPr="00563FFA" w:rsidRDefault="00F61270" w:rsidP="002F77F7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F61270" w:rsidRPr="00563FFA" w:rsidRDefault="00F61270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F61270" w:rsidRPr="00563FFA" w:rsidRDefault="00F61270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F61270" w:rsidRPr="00563FFA" w:rsidRDefault="00F61270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F61270" w:rsidRPr="00563FFA" w:rsidRDefault="00F61270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F61270" w:rsidRPr="00563FFA" w:rsidRDefault="00F61270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F61270" w:rsidRPr="00563FFA" w:rsidRDefault="00F61270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F61270" w:rsidRPr="00563FFA" w:rsidRDefault="00F61270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F61270" w:rsidRPr="00563FFA" w:rsidRDefault="00F61270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F61270" w:rsidRPr="00563FFA" w:rsidRDefault="00F61270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F61270" w:rsidRPr="00563FFA" w:rsidRDefault="00F61270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F61270" w:rsidRPr="00563FFA" w:rsidRDefault="00F61270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F61270" w:rsidRPr="00563FFA" w:rsidRDefault="00F61270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F61270" w:rsidRPr="00563FFA" w:rsidRDefault="00F61270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F61270" w:rsidRPr="00563FFA" w:rsidRDefault="00F61270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F61270" w:rsidRDefault="00F61270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5.1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F61270" w:rsidRPr="00563FFA" w:rsidRDefault="00F61270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F61270" w:rsidRPr="00563FFA" w:rsidRDefault="00F61270" w:rsidP="005D6E3F">
      <w:pPr>
        <w:pStyle w:val="Times12"/>
        <w:ind w:firstLine="0"/>
      </w:pPr>
    </w:p>
    <w:p w:rsidR="00F61270" w:rsidRPr="00563FFA" w:rsidRDefault="00F61270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F61270" w:rsidRPr="00563FFA" w:rsidRDefault="00F61270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F61270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1270" w:rsidRPr="00563FFA" w:rsidRDefault="00F61270" w:rsidP="004B69B9">
      <w:pPr>
        <w:ind w:firstLine="709"/>
        <w:jc w:val="both"/>
        <w:rPr>
          <w:b/>
          <w:bCs/>
          <w:i/>
          <w:iCs/>
        </w:rPr>
      </w:pPr>
    </w:p>
    <w:p w:rsidR="00F61270" w:rsidRPr="00563FFA" w:rsidRDefault="00F61270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F61270" w:rsidRPr="00563FFA" w:rsidRDefault="00F61270" w:rsidP="004B69B9">
      <w:pPr>
        <w:ind w:right="153" w:firstLine="636"/>
        <w:jc w:val="both"/>
        <w:rPr>
          <w:b/>
          <w:bCs/>
          <w:i/>
          <w:iCs/>
        </w:rPr>
      </w:pPr>
    </w:p>
    <w:p w:rsidR="00F61270" w:rsidRPr="00563FFA" w:rsidRDefault="00F61270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F61270" w:rsidRPr="00563FFA" w:rsidRDefault="00F61270" w:rsidP="004B69B9">
      <w:pPr>
        <w:ind w:right="153" w:firstLine="636"/>
        <w:jc w:val="both"/>
        <w:rPr>
          <w:b/>
          <w:bCs/>
          <w:i/>
          <w:iCs/>
        </w:rPr>
      </w:pPr>
    </w:p>
    <w:p w:rsidR="00F61270" w:rsidRPr="00563FFA" w:rsidRDefault="00F61270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F61270" w:rsidRPr="00563FFA" w:rsidRDefault="00F61270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F61270" w:rsidRPr="00563FFA" w:rsidRDefault="00F61270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F61270" w:rsidRPr="00563FFA" w:rsidRDefault="00F61270" w:rsidP="002F77F7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F61270" w:rsidRDefault="00F61270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F61270" w:rsidRPr="00FC009D" w:rsidRDefault="00F61270" w:rsidP="004B69B9">
      <w:pPr>
        <w:pStyle w:val="Times12"/>
        <w:jc w:val="right"/>
        <w:rPr>
          <w:sz w:val="28"/>
          <w:szCs w:val="28"/>
        </w:rPr>
      </w:pPr>
    </w:p>
    <w:p w:rsidR="00F61270" w:rsidRPr="00FC009D" w:rsidRDefault="00F61270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F61270" w:rsidRPr="00FC009D" w:rsidRDefault="00F61270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F61270" w:rsidRDefault="00F61270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F61270" w:rsidRPr="00FC009D" w:rsidRDefault="00F61270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F61270" w:rsidRPr="00FC009D" w:rsidRDefault="00F61270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F61270" w:rsidRPr="00FC009D" w:rsidRDefault="00F61270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F61270" w:rsidRDefault="00F61270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F61270" w:rsidRPr="00FC009D" w:rsidRDefault="00F61270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F61270" w:rsidRPr="00FC009D" w:rsidRDefault="00F61270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61270" w:rsidRPr="00FC009D" w:rsidRDefault="00F61270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F61270" w:rsidRPr="00FC009D" w:rsidRDefault="00F61270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61270" w:rsidRPr="00FC009D" w:rsidRDefault="00F61270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F61270" w:rsidRPr="00FC009D" w:rsidRDefault="00F61270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61270" w:rsidRPr="00FC009D" w:rsidRDefault="00F61270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F61270" w:rsidRPr="00FC009D" w:rsidRDefault="00F61270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61270" w:rsidRPr="00FC009D" w:rsidRDefault="00F61270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F61270" w:rsidRPr="00FC009D" w:rsidRDefault="00F61270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F61270" w:rsidRPr="00FC009D" w:rsidRDefault="00F61270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61270" w:rsidRPr="00FC009D">
        <w:trPr>
          <w:cantSplit/>
          <w:tblHeader/>
        </w:trPr>
        <w:tc>
          <w:tcPr>
            <w:tcW w:w="709" w:type="dxa"/>
            <w:vAlign w:val="center"/>
          </w:tcPr>
          <w:p w:rsidR="00F61270" w:rsidRPr="00FC009D" w:rsidRDefault="00F61270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F61270" w:rsidRPr="00FC009D" w:rsidRDefault="00F61270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61270" w:rsidRPr="00FC009D" w:rsidRDefault="00F61270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61270" w:rsidRPr="00FC009D">
        <w:trPr>
          <w:cantSplit/>
        </w:trPr>
        <w:tc>
          <w:tcPr>
            <w:tcW w:w="709" w:type="dxa"/>
            <w:vAlign w:val="center"/>
          </w:tcPr>
          <w:p w:rsidR="00F61270" w:rsidRPr="00FC009D" w:rsidRDefault="00F61270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61270" w:rsidRPr="00FC009D" w:rsidRDefault="00F61270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61270" w:rsidRPr="00FC009D" w:rsidRDefault="00F61270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F61270" w:rsidRPr="00FC009D">
        <w:trPr>
          <w:cantSplit/>
        </w:trPr>
        <w:tc>
          <w:tcPr>
            <w:tcW w:w="709" w:type="dxa"/>
            <w:vAlign w:val="center"/>
          </w:tcPr>
          <w:p w:rsidR="00F61270" w:rsidRPr="00FC009D" w:rsidRDefault="00F61270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61270" w:rsidRPr="00FC009D" w:rsidRDefault="00F61270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61270" w:rsidRPr="00FC009D" w:rsidRDefault="00F61270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F61270" w:rsidRPr="00FC009D">
        <w:trPr>
          <w:cantSplit/>
        </w:trPr>
        <w:tc>
          <w:tcPr>
            <w:tcW w:w="709" w:type="dxa"/>
            <w:vAlign w:val="center"/>
          </w:tcPr>
          <w:p w:rsidR="00F61270" w:rsidRPr="00FC009D" w:rsidRDefault="00F61270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61270" w:rsidRPr="00FC009D" w:rsidRDefault="00F61270" w:rsidP="000C2E8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F61270" w:rsidRPr="00FC009D" w:rsidRDefault="00F61270" w:rsidP="000C2E8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F61270" w:rsidRPr="00FC009D">
        <w:trPr>
          <w:cantSplit/>
        </w:trPr>
        <w:tc>
          <w:tcPr>
            <w:tcW w:w="709" w:type="dxa"/>
            <w:vAlign w:val="center"/>
          </w:tcPr>
          <w:p w:rsidR="00F61270" w:rsidRPr="00FC009D" w:rsidRDefault="00F61270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61270" w:rsidRPr="00FC009D" w:rsidRDefault="00F61270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61270" w:rsidRPr="00FC009D" w:rsidRDefault="00F61270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F61270" w:rsidRPr="00FC009D" w:rsidRDefault="00F61270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61270" w:rsidRDefault="00F61270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61270" w:rsidRDefault="00F61270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61270" w:rsidRDefault="00F61270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F61270" w:rsidRPr="00100970" w:rsidRDefault="00F61270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61270" w:rsidRPr="00FC009D" w:rsidRDefault="00F61270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61270" w:rsidRDefault="00F61270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61270" w:rsidRPr="00FC009D" w:rsidRDefault="00F61270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F61270" w:rsidRPr="00FC009D" w:rsidRDefault="00F61270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F61270" w:rsidRPr="00FC009D" w:rsidRDefault="00F61270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F61270" w:rsidRPr="00FC009D" w:rsidRDefault="00F61270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F61270" w:rsidRPr="00FC009D" w:rsidRDefault="00F61270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F61270" w:rsidRDefault="00F61270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F61270" w:rsidRDefault="00F61270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F61270" w:rsidRPr="00FC009D" w:rsidRDefault="00F61270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F61270" w:rsidRDefault="00F61270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F61270" w:rsidRPr="00FC009D" w:rsidRDefault="00F61270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F61270" w:rsidRDefault="00F61270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61270" w:rsidRPr="00C35EF7" w:rsidRDefault="00F61270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61270" w:rsidRDefault="00F61270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61270" w:rsidRPr="00FC009D" w:rsidRDefault="00F61270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61270" w:rsidRDefault="00F61270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61270" w:rsidRPr="00FC009D" w:rsidRDefault="00F61270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61270" w:rsidRPr="00FC009D" w:rsidRDefault="00F61270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61270" w:rsidRDefault="00F61270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61270" w:rsidRDefault="00F61270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F61270" w:rsidRPr="00914AB9" w:rsidRDefault="00F61270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F61270" w:rsidRDefault="00F61270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F61270" w:rsidRDefault="00F61270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F61270" w:rsidRDefault="00F61270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F61270" w:rsidRPr="00881537" w:rsidRDefault="00F61270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F61270" w:rsidRDefault="00F61270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F61270" w:rsidRDefault="00F61270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F61270" w:rsidRPr="001205C1" w:rsidRDefault="00F61270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F61270" w:rsidRPr="00FC009D" w:rsidRDefault="00F61270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61270" w:rsidRDefault="00F61270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61270" w:rsidRPr="002C5C15" w:rsidRDefault="00F61270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61270" w:rsidRPr="002C5C15" w:rsidRDefault="00F61270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61270" w:rsidRPr="00FC009D" w:rsidRDefault="00F61270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61270" w:rsidRPr="00FC009D" w:rsidRDefault="00F61270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1270" w:rsidRPr="00FC009D" w:rsidRDefault="00F61270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F61270" w:rsidRPr="00FC009D" w:rsidRDefault="00F61270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61270" w:rsidRPr="00FC009D">
        <w:trPr>
          <w:tblHeader/>
        </w:trPr>
        <w:tc>
          <w:tcPr>
            <w:tcW w:w="1091" w:type="dxa"/>
            <w:vAlign w:val="center"/>
          </w:tcPr>
          <w:p w:rsidR="00F61270" w:rsidRPr="00FC009D" w:rsidRDefault="00F61270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F61270" w:rsidRPr="00FC009D" w:rsidRDefault="00F61270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F61270" w:rsidRPr="00FC009D" w:rsidRDefault="00F61270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61270" w:rsidRPr="00FC009D" w:rsidRDefault="00F61270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F61270" w:rsidRPr="00FC009D">
        <w:tc>
          <w:tcPr>
            <w:tcW w:w="1091" w:type="dxa"/>
            <w:vAlign w:val="center"/>
          </w:tcPr>
          <w:p w:rsidR="00F61270" w:rsidRPr="00FC009D" w:rsidRDefault="00F61270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F61270" w:rsidRPr="00FC009D" w:rsidRDefault="00F61270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61270" w:rsidRPr="00FC009D" w:rsidRDefault="00F61270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F61270" w:rsidRPr="00FC009D">
        <w:tc>
          <w:tcPr>
            <w:tcW w:w="1091" w:type="dxa"/>
            <w:vAlign w:val="center"/>
          </w:tcPr>
          <w:p w:rsidR="00F61270" w:rsidRPr="0083031A" w:rsidRDefault="00F61270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61270" w:rsidRPr="0083031A" w:rsidRDefault="00F612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F61270" w:rsidRPr="00FC009D" w:rsidRDefault="00F61270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61270" w:rsidRPr="00FC009D">
        <w:tc>
          <w:tcPr>
            <w:tcW w:w="1091" w:type="dxa"/>
            <w:vAlign w:val="center"/>
          </w:tcPr>
          <w:p w:rsidR="00F61270" w:rsidRPr="0083031A" w:rsidRDefault="00F61270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61270" w:rsidRPr="0083031A" w:rsidRDefault="00F612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F61270" w:rsidRPr="00FC009D" w:rsidRDefault="00F61270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61270" w:rsidRPr="00FC009D">
        <w:tc>
          <w:tcPr>
            <w:tcW w:w="1091" w:type="dxa"/>
            <w:vAlign w:val="center"/>
          </w:tcPr>
          <w:p w:rsidR="00F61270" w:rsidRPr="0083031A" w:rsidRDefault="00F61270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61270" w:rsidRPr="0083031A" w:rsidRDefault="00F612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61270" w:rsidRPr="00FC009D" w:rsidRDefault="00F61270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61270" w:rsidRPr="00FC009D">
        <w:tc>
          <w:tcPr>
            <w:tcW w:w="1091" w:type="dxa"/>
            <w:vAlign w:val="center"/>
          </w:tcPr>
          <w:p w:rsidR="00F61270" w:rsidRPr="0083031A" w:rsidRDefault="00F61270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61270" w:rsidRPr="0083031A" w:rsidRDefault="00F612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61270" w:rsidRPr="00FC009D" w:rsidRDefault="00F61270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61270" w:rsidRPr="00FC009D">
        <w:tc>
          <w:tcPr>
            <w:tcW w:w="1091" w:type="dxa"/>
            <w:vAlign w:val="center"/>
          </w:tcPr>
          <w:p w:rsidR="00F61270" w:rsidRPr="0083031A" w:rsidRDefault="00F61270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61270" w:rsidRPr="0083031A" w:rsidRDefault="00F612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61270" w:rsidRPr="00FC009D" w:rsidRDefault="00F61270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61270" w:rsidRPr="00FC009D">
        <w:tc>
          <w:tcPr>
            <w:tcW w:w="1091" w:type="dxa"/>
            <w:vAlign w:val="center"/>
          </w:tcPr>
          <w:p w:rsidR="00F61270" w:rsidRPr="0083031A" w:rsidRDefault="00F61270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61270" w:rsidRPr="0083031A" w:rsidRDefault="00F612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61270" w:rsidRPr="0083031A" w:rsidRDefault="00F612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F61270" w:rsidRPr="00FC009D" w:rsidRDefault="00F612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61270" w:rsidRPr="00FC009D" w:rsidRDefault="00F612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61270" w:rsidRPr="00FC009D" w:rsidRDefault="00F61270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F61270" w:rsidRPr="00FC009D" w:rsidRDefault="00F61270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F61270" w:rsidRPr="00FC009D" w:rsidRDefault="00F61270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F61270" w:rsidRPr="00FC009D" w:rsidRDefault="00F61270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F61270" w:rsidRPr="00FC009D" w:rsidRDefault="00F612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61270" w:rsidRPr="00FC009D" w:rsidRDefault="00F612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F61270" w:rsidRPr="00FC009D" w:rsidRDefault="00F612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F61270" w:rsidRPr="00FC009D" w:rsidRDefault="00F612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61270" w:rsidRPr="00FC009D" w:rsidRDefault="00F612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61270" w:rsidRPr="009449E0" w:rsidRDefault="00F612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>
          <w:t xml:space="preserve">СВЕДЕНИЯ О </w:t>
        </w:r>
        <w:r w:rsidRPr="00936804" w:rsidDel="00EC0238">
          <w:t>ПРИНАДЛЕЖНОСТ</w:t>
        </w:r>
        <w:r>
          <w:t>И</w:t>
        </w:r>
        <w:r w:rsidRPr="00772FDB" w:rsidDel="00EC0238">
          <w:t xml:space="preserve"> </w:t>
        </w:r>
        <w:r w:rsidRPr="00936804" w:rsidDel="00EC0238">
          <w:t>К СУБЪЕКТАМ МАЛОГО И СРЕДНЕГО ПРЕДПРИНИМАТЕЛЬСТВА</w:t>
        </w:r>
        <w:r w:rsidRPr="00C300A6"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F61270" w:rsidRDefault="00F612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F61270" w:rsidRPr="00100970" w:rsidRDefault="00F612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F61270" w:rsidRPr="00100970" w:rsidRDefault="00F612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F61270" w:rsidRPr="00100970" w:rsidRDefault="00F612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F61270" w:rsidRDefault="00F612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F61270" w:rsidRPr="00A356CF" w:rsidRDefault="00F612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F61270" w:rsidRDefault="00F61270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F61270" w:rsidRPr="00FC009D" w:rsidRDefault="00F61270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61270" w:rsidRPr="0022001A" w:rsidRDefault="00F61270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F61270" w:rsidRPr="0022001A" w:rsidRDefault="00F61270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F61270" w:rsidRPr="00FC009D" w:rsidRDefault="00F61270" w:rsidP="004B69B9">
      <w:pPr>
        <w:jc w:val="right"/>
        <w:rPr>
          <w:b/>
          <w:bCs/>
          <w:sz w:val="22"/>
          <w:szCs w:val="22"/>
        </w:rPr>
      </w:pPr>
    </w:p>
    <w:p w:rsidR="00F61270" w:rsidRPr="00B03ADB" w:rsidRDefault="00F61270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F61270" w:rsidRDefault="00F61270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F61270" w:rsidRPr="00FC009D" w:rsidRDefault="00F61270" w:rsidP="004B69B9">
      <w:pPr>
        <w:jc w:val="right"/>
        <w:rPr>
          <w:b/>
          <w:bCs/>
          <w:i/>
          <w:iCs/>
        </w:rPr>
      </w:pPr>
    </w:p>
    <w:p w:rsidR="00F61270" w:rsidRPr="00936804" w:rsidDel="00EC0238" w:rsidRDefault="00F61270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F61270" w:rsidRPr="00FC009D" w:rsidRDefault="00F61270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61270" w:rsidRDefault="00F61270" w:rsidP="004B69B9">
      <w:pPr>
        <w:jc w:val="both"/>
        <w:rPr>
          <w:lang w:eastAsia="en-US"/>
        </w:rPr>
      </w:pPr>
    </w:p>
    <w:p w:rsidR="00F61270" w:rsidDel="00EC0238" w:rsidRDefault="00F61270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F61270" w:rsidRPr="002B303E" w:rsidDel="00EC0238" w:rsidRDefault="00F61270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F61270" w:rsidRPr="002B303E" w:rsidDel="00EC0238">
        <w:trPr>
          <w:tblHeader/>
        </w:trPr>
        <w:tc>
          <w:tcPr>
            <w:tcW w:w="540" w:type="dxa"/>
            <w:vAlign w:val="center"/>
          </w:tcPr>
          <w:p w:rsidR="00F61270" w:rsidRPr="005F6473" w:rsidDel="00EC0238" w:rsidRDefault="00F61270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F61270" w:rsidRPr="005F6473" w:rsidDel="00EC0238" w:rsidRDefault="00F61270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F61270" w:rsidRPr="005F6473" w:rsidDel="00EC0238" w:rsidRDefault="00F61270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F61270" w:rsidRPr="005F6473" w:rsidDel="00EC0238" w:rsidRDefault="00F61270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F61270" w:rsidRPr="005F6473" w:rsidDel="00EC0238" w:rsidRDefault="00F61270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F61270" w:rsidRPr="002B303E" w:rsidDel="00EC0238">
        <w:trPr>
          <w:tblHeader/>
        </w:trPr>
        <w:tc>
          <w:tcPr>
            <w:tcW w:w="540" w:type="dxa"/>
            <w:vAlign w:val="center"/>
          </w:tcPr>
          <w:p w:rsidR="00F61270" w:rsidRPr="002B303E" w:rsidDel="00EC0238" w:rsidRDefault="00F61270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F61270" w:rsidRPr="005F6473" w:rsidDel="00EC0238" w:rsidRDefault="00F612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F61270" w:rsidRPr="005F6473" w:rsidDel="00EC0238" w:rsidRDefault="00F612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F61270" w:rsidRPr="005F6473" w:rsidDel="00EC0238" w:rsidRDefault="00F612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F61270" w:rsidRPr="005F6473" w:rsidDel="00EC0238" w:rsidRDefault="00F612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F61270" w:rsidRPr="002B303E" w:rsidDel="00EC0238">
        <w:tc>
          <w:tcPr>
            <w:tcW w:w="540" w:type="dxa"/>
          </w:tcPr>
          <w:p w:rsidR="00F61270" w:rsidRPr="002B303E" w:rsidDel="00EC0238" w:rsidRDefault="00F612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F61270" w:rsidRPr="002B303E" w:rsidDel="00EC0238" w:rsidRDefault="00F61270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F61270" w:rsidRPr="002B303E" w:rsidDel="00EC0238" w:rsidRDefault="00F612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61270" w:rsidRPr="002B303E" w:rsidDel="00EC0238" w:rsidRDefault="00F612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F61270" w:rsidRPr="005F6473" w:rsidDel="00EC0238" w:rsidRDefault="00F612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F61270" w:rsidRPr="005F6473" w:rsidDel="00EC0238" w:rsidRDefault="00F61270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F61270" w:rsidRPr="002B303E" w:rsidDel="00EC0238">
        <w:tc>
          <w:tcPr>
            <w:tcW w:w="540" w:type="dxa"/>
          </w:tcPr>
          <w:p w:rsidR="00F61270" w:rsidRPr="002B303E" w:rsidDel="00EC0238" w:rsidRDefault="00F612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F61270" w:rsidRPr="002B303E" w:rsidDel="00EC0238" w:rsidRDefault="00F61270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F61270" w:rsidRPr="002B303E" w:rsidDel="00EC0238" w:rsidRDefault="00F612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F61270" w:rsidRPr="005F6473" w:rsidDel="00EC0238" w:rsidRDefault="00F61270" w:rsidP="000C2E8B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F61270" w:rsidRPr="005F6473" w:rsidDel="00EC0238" w:rsidRDefault="00F61270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F61270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F61270" w:rsidRPr="002B303E" w:rsidDel="00EC0238" w:rsidRDefault="00F612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F61270" w:rsidRPr="002B303E" w:rsidDel="00EC0238" w:rsidRDefault="00F612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F61270" w:rsidRPr="002B303E" w:rsidDel="00EC0238" w:rsidRDefault="00F61270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F61270" w:rsidRPr="002B303E" w:rsidDel="00EC0238" w:rsidRDefault="00F61270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F61270" w:rsidRPr="002B303E" w:rsidDel="00EC0238" w:rsidRDefault="00F61270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F61270" w:rsidRPr="002B303E" w:rsidDel="00EC0238" w:rsidRDefault="00F61270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F61270" w:rsidRPr="002B303E" w:rsidDel="00EC0238">
        <w:trPr>
          <w:trHeight w:val="1903"/>
        </w:trPr>
        <w:tc>
          <w:tcPr>
            <w:tcW w:w="540" w:type="dxa"/>
            <w:vMerge/>
          </w:tcPr>
          <w:p w:rsidR="00F61270" w:rsidRPr="002B303E" w:rsidDel="00EC0238" w:rsidRDefault="00F61270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F61270" w:rsidRPr="002B303E" w:rsidDel="00EC0238" w:rsidRDefault="00F61270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F61270" w:rsidRPr="005F6473" w:rsidDel="00EC0238" w:rsidRDefault="00F61270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F61270" w:rsidRPr="005F6473" w:rsidDel="00EC0238" w:rsidRDefault="00F612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F61270" w:rsidRPr="002B303E" w:rsidDel="00EC0238" w:rsidRDefault="00F61270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F61270" w:rsidRPr="002B303E" w:rsidDel="00EC0238" w:rsidRDefault="00F61270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61270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F61270" w:rsidRPr="002B303E" w:rsidDel="00EC0238" w:rsidRDefault="00F612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F61270" w:rsidRPr="005F6473" w:rsidDel="00EC0238" w:rsidRDefault="00F61270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F61270" w:rsidRPr="005F6473" w:rsidDel="00EC0238" w:rsidRDefault="00F612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F61270" w:rsidRPr="00241B8D" w:rsidDel="00EC0238" w:rsidRDefault="00F61270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F61270" w:rsidRPr="00241B8D" w:rsidDel="00EC0238" w:rsidRDefault="00F61270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F61270" w:rsidRPr="002B303E" w:rsidDel="00EC0238">
        <w:trPr>
          <w:trHeight w:val="1267"/>
        </w:trPr>
        <w:tc>
          <w:tcPr>
            <w:tcW w:w="540" w:type="dxa"/>
            <w:vMerge/>
          </w:tcPr>
          <w:p w:rsidR="00F61270" w:rsidRPr="002B303E" w:rsidDel="00EC0238" w:rsidRDefault="00F61270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F61270" w:rsidRPr="002B303E" w:rsidDel="00EC0238" w:rsidRDefault="00F61270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F61270" w:rsidRPr="005F6473" w:rsidDel="00EC0238" w:rsidRDefault="00F61270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F61270" w:rsidRPr="005F6473" w:rsidDel="00EC0238" w:rsidRDefault="00F61270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F61270" w:rsidRPr="002B303E" w:rsidDel="00EC0238" w:rsidRDefault="00F61270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F61270" w:rsidRPr="00012898" w:rsidDel="00EC0238" w:rsidRDefault="00F612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61270" w:rsidRPr="008B0FDE" w:rsidDel="00EC0238" w:rsidRDefault="00F612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F61270" w:rsidRPr="008B0FDE" w:rsidDel="00EC0238" w:rsidRDefault="00F61270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F61270" w:rsidDel="00EC0238" w:rsidRDefault="00F61270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F61270" w:rsidRPr="00FC009D" w:rsidDel="00EC0238" w:rsidRDefault="00F61270" w:rsidP="004B69B9">
      <w:pPr>
        <w:jc w:val="center"/>
        <w:rPr>
          <w:b/>
          <w:bCs/>
        </w:rPr>
      </w:pPr>
    </w:p>
    <w:p w:rsidR="00F61270" w:rsidRPr="00FC009D" w:rsidDel="00EC0238" w:rsidRDefault="00F61270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F61270" w:rsidRDefault="00F61270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F61270" w:rsidRPr="00FC009D" w:rsidDel="00EC0238" w:rsidRDefault="00F61270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F61270" w:rsidRPr="00FC009D" w:rsidDel="00EC0238" w:rsidRDefault="00F61270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F61270" w:rsidRPr="0076483D" w:rsidDel="00EC0238" w:rsidRDefault="00F61270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F61270" w:rsidRPr="00770FB1" w:rsidDel="00EC0238" w:rsidRDefault="00F61270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F61270" w:rsidRDefault="00F61270" w:rsidP="004B69B9">
      <w:pPr>
        <w:pStyle w:val="Times12"/>
        <w:ind w:right="-29"/>
        <w:rPr>
          <w:b/>
          <w:bCs/>
          <w:i/>
          <w:iCs/>
        </w:rPr>
        <w:sectPr w:rsidR="00F61270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F61270" w:rsidRPr="00815223" w:rsidRDefault="00F61270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F61270" w:rsidRPr="00FC009D" w:rsidRDefault="00F61270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61270" w:rsidRPr="00FC009D" w:rsidRDefault="00F61270" w:rsidP="004B69B9">
      <w:pPr>
        <w:pStyle w:val="Times12"/>
        <w:ind w:left="10065" w:firstLine="0"/>
        <w:jc w:val="left"/>
      </w:pPr>
    </w:p>
    <w:p w:rsidR="00F61270" w:rsidRPr="00FC009D" w:rsidRDefault="00F61270" w:rsidP="004B69B9">
      <w:pPr>
        <w:jc w:val="right"/>
        <w:rPr>
          <w:b/>
          <w:bCs/>
          <w:sz w:val="22"/>
          <w:szCs w:val="22"/>
        </w:rPr>
      </w:pPr>
    </w:p>
    <w:p w:rsidR="00F61270" w:rsidRPr="00FC009D" w:rsidRDefault="00F61270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F61270" w:rsidRPr="00FC009D" w:rsidRDefault="00F61270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61270" w:rsidRPr="00FC009D" w:rsidRDefault="00F61270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61270" w:rsidRPr="00FC009D" w:rsidRDefault="00F61270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61270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61270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61270" w:rsidRPr="00FC009D" w:rsidRDefault="00F612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F61270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F61270" w:rsidRPr="00FC009D" w:rsidRDefault="00F61270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61270" w:rsidRPr="00FC009D" w:rsidRDefault="00F61270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F61270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61270" w:rsidRPr="00FC009D" w:rsidRDefault="00F61270" w:rsidP="000C2E8B">
            <w:pPr>
              <w:rPr>
                <w:sz w:val="20"/>
                <w:szCs w:val="20"/>
              </w:rPr>
            </w:pPr>
          </w:p>
        </w:tc>
      </w:tr>
    </w:tbl>
    <w:p w:rsidR="00F61270" w:rsidRPr="00FC009D" w:rsidRDefault="00F612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61270" w:rsidRPr="00FC009D" w:rsidRDefault="00F612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61270" w:rsidRPr="00FC009D" w:rsidRDefault="00F61270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F61270" w:rsidRPr="00FC009D" w:rsidRDefault="00F61270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F61270" w:rsidRPr="00FC009D" w:rsidRDefault="00F61270" w:rsidP="004B69B9">
      <w:pPr>
        <w:jc w:val="center"/>
        <w:rPr>
          <w:b/>
          <w:bCs/>
        </w:rPr>
      </w:pPr>
    </w:p>
    <w:p w:rsidR="00F61270" w:rsidRPr="00FC009D" w:rsidRDefault="00F61270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61270" w:rsidRPr="00FC009D" w:rsidRDefault="00F612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61270" w:rsidRPr="00FC009D" w:rsidRDefault="00F61270" w:rsidP="004B69B9">
      <w:pPr>
        <w:pStyle w:val="Times12"/>
        <w:ind w:firstLine="0"/>
        <w:jc w:val="left"/>
      </w:pPr>
    </w:p>
    <w:p w:rsidR="00F61270" w:rsidRPr="00023AED" w:rsidRDefault="00F61270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F61270" w:rsidRPr="00023AED" w:rsidRDefault="00F61270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61270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F61270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F61270" w:rsidRPr="00023AED" w:rsidRDefault="00F61270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61270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</w:p>
        </w:tc>
      </w:tr>
    </w:tbl>
    <w:p w:rsidR="00F61270" w:rsidRPr="00023AED" w:rsidRDefault="00F61270" w:rsidP="004B69B9">
      <w:pPr>
        <w:overflowPunct w:val="0"/>
        <w:autoSpaceDE w:val="0"/>
        <w:autoSpaceDN w:val="0"/>
        <w:adjustRightInd w:val="0"/>
        <w:sectPr w:rsidR="00F61270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61270" w:rsidRPr="00023AED" w:rsidRDefault="00F61270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61270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61270" w:rsidRPr="00023AED">
        <w:trPr>
          <w:trHeight w:val="1590"/>
        </w:trPr>
        <w:tc>
          <w:tcPr>
            <w:tcW w:w="851" w:type="dxa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F61270" w:rsidRPr="00023AED" w:rsidRDefault="00F612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F61270" w:rsidRPr="00023AED" w:rsidRDefault="00F61270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61270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F61270" w:rsidRPr="00023AED" w:rsidRDefault="00F612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61270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61270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F61270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61270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612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F612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612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612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612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F612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612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612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612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612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612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61270" w:rsidRPr="00023AED" w:rsidRDefault="00F612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61270" w:rsidRDefault="00F61270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F61270" w:rsidRDefault="00F61270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F61270" w:rsidRDefault="00F61270" w:rsidP="004B69B9">
      <w:pPr>
        <w:pStyle w:val="Times12"/>
        <w:jc w:val="right"/>
        <w:rPr>
          <w:sz w:val="28"/>
          <w:szCs w:val="28"/>
        </w:rPr>
        <w:sectPr w:rsidR="00F61270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F61270" w:rsidRPr="00FC009D" w:rsidRDefault="00F61270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F61270" w:rsidRPr="00FC009D" w:rsidRDefault="00F61270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F61270" w:rsidRPr="00FC009D" w:rsidRDefault="00F61270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F61270" w:rsidRPr="00FC009D" w:rsidRDefault="00F61270" w:rsidP="004B69B9">
      <w:pPr>
        <w:pStyle w:val="Times12"/>
        <w:jc w:val="center"/>
        <w:rPr>
          <w:b/>
          <w:bCs/>
          <w:snapToGrid w:val="0"/>
        </w:rPr>
      </w:pPr>
    </w:p>
    <w:p w:rsidR="00F61270" w:rsidRPr="00B03ADB" w:rsidRDefault="00F61270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F61270" w:rsidRPr="00FC009D" w:rsidRDefault="00F61270" w:rsidP="004B69B9">
      <w:pPr>
        <w:widowControl w:val="0"/>
        <w:autoSpaceDE w:val="0"/>
        <w:autoSpaceDN w:val="0"/>
        <w:adjustRightInd w:val="0"/>
        <w:jc w:val="center"/>
      </w:pPr>
    </w:p>
    <w:p w:rsidR="00F61270" w:rsidRPr="00FC009D" w:rsidRDefault="00F61270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F61270" w:rsidRPr="00FC009D" w:rsidRDefault="00F61270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F61270" w:rsidRPr="00927CFA" w:rsidRDefault="00F61270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F61270" w:rsidRPr="00FC009D" w:rsidRDefault="00F61270" w:rsidP="004B69B9">
      <w:pPr>
        <w:pStyle w:val="Times12"/>
        <w:rPr>
          <w:i/>
          <w:iCs/>
          <w:sz w:val="22"/>
          <w:szCs w:val="22"/>
        </w:rPr>
      </w:pPr>
    </w:p>
    <w:p w:rsidR="00F61270" w:rsidRPr="00FC009D" w:rsidRDefault="00F61270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F61270" w:rsidRPr="00FC009D" w:rsidRDefault="00F612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61270" w:rsidRPr="00102E0C" w:rsidRDefault="00F612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F61270" w:rsidRPr="00102E0C" w:rsidRDefault="00F61270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F61270" w:rsidRPr="00102E0C" w:rsidRDefault="00F61270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F61270" w:rsidRPr="00FC009D" w:rsidRDefault="00F61270" w:rsidP="004B69B9">
      <w:pPr>
        <w:jc w:val="center"/>
        <w:rPr>
          <w:b/>
          <w:bCs/>
        </w:rPr>
      </w:pPr>
    </w:p>
    <w:p w:rsidR="00F61270" w:rsidRPr="00FC009D" w:rsidRDefault="00F61270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F61270" w:rsidRPr="00FC009D" w:rsidRDefault="00F61270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61270" w:rsidRPr="00FC009D" w:rsidRDefault="00F61270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F61270" w:rsidRPr="00102E0C" w:rsidRDefault="00F61270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F61270" w:rsidRPr="00FC009D" w:rsidRDefault="00F61270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F61270" w:rsidRPr="00FC009D" w:rsidRDefault="00F61270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F61270" w:rsidRPr="00FC009D" w:rsidRDefault="00F612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F61270" w:rsidRPr="00FC009D" w:rsidRDefault="00F612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61270" w:rsidRPr="00FC009D" w:rsidRDefault="00F612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61270" w:rsidRPr="00FC009D" w:rsidRDefault="00F612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F61270" w:rsidRPr="00FC009D" w:rsidRDefault="00F612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F61270" w:rsidRDefault="00F61270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F61270" w:rsidRPr="00FC009D" w:rsidRDefault="00F61270" w:rsidP="004B69B9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F61270" w:rsidRPr="00FC009D" w:rsidRDefault="00F61270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61270" w:rsidRPr="00FC009D" w:rsidRDefault="00F61270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F61270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61270" w:rsidRPr="00FC009D" w:rsidRDefault="00F61270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61270" w:rsidRPr="00FC009D" w:rsidRDefault="00F61270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61270" w:rsidRPr="00FC009D" w:rsidRDefault="00F61270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61270" w:rsidRPr="00FC009D" w:rsidRDefault="00F61270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270" w:rsidRPr="00FC009D" w:rsidRDefault="00F61270" w:rsidP="000C2E8B">
            <w:pPr>
              <w:jc w:val="center"/>
            </w:pPr>
            <w:r w:rsidRPr="00FC009D">
              <w:t>Ссылки на ПП</w:t>
            </w:r>
          </w:p>
        </w:tc>
      </w:tr>
      <w:tr w:rsidR="00F61270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61270" w:rsidRPr="00FC009D" w:rsidRDefault="00F61270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61270" w:rsidRPr="00FC009D" w:rsidRDefault="00F61270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61270" w:rsidRPr="00FC009D" w:rsidRDefault="00F61270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61270" w:rsidRPr="00FC009D" w:rsidRDefault="00F61270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270" w:rsidRPr="00FC009D" w:rsidRDefault="00F61270" w:rsidP="000C2E8B">
            <w:pPr>
              <w:jc w:val="center"/>
            </w:pPr>
          </w:p>
        </w:tc>
      </w:tr>
      <w:tr w:rsidR="00F612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61270" w:rsidRPr="00FC009D" w:rsidRDefault="00F61270" w:rsidP="000C2E8B"/>
          <w:p w:rsidR="00F61270" w:rsidRPr="00FC009D" w:rsidRDefault="00F61270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61270" w:rsidRPr="00FC009D" w:rsidRDefault="00F61270" w:rsidP="000C2E8B"/>
          <w:p w:rsidR="00F61270" w:rsidRPr="00FC009D" w:rsidRDefault="00F61270" w:rsidP="000C2E8B">
            <w:r w:rsidRPr="00FC009D">
              <w:t>порядковый номер</w:t>
            </w:r>
          </w:p>
        </w:tc>
      </w:tr>
      <w:tr w:rsidR="00F612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61270" w:rsidRPr="00FC009D" w:rsidRDefault="00F61270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F61270" w:rsidRPr="00FC009D" w:rsidRDefault="00F61270" w:rsidP="000C2E8B">
            <w:r w:rsidRPr="00FC009D">
              <w:t xml:space="preserve">номер пункта Технических требований </w:t>
            </w:r>
          </w:p>
        </w:tc>
      </w:tr>
      <w:tr w:rsidR="00F612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61270" w:rsidRPr="00FC009D" w:rsidRDefault="00F61270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61270" w:rsidRPr="00FC009D" w:rsidRDefault="00F61270" w:rsidP="000C2E8B"/>
        </w:tc>
      </w:tr>
      <w:tr w:rsidR="00F612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61270" w:rsidRPr="00FC009D" w:rsidRDefault="00F61270" w:rsidP="000C2E8B"/>
        </w:tc>
        <w:tc>
          <w:tcPr>
            <w:tcW w:w="7513" w:type="dxa"/>
            <w:gridSpan w:val="3"/>
          </w:tcPr>
          <w:p w:rsidR="00F61270" w:rsidRPr="00FC009D" w:rsidRDefault="00F61270" w:rsidP="000C2E8B">
            <w:r w:rsidRPr="00FC009D">
              <w:t>"да" - будет выполнен полностью</w:t>
            </w:r>
          </w:p>
        </w:tc>
      </w:tr>
      <w:tr w:rsidR="00F612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61270" w:rsidRPr="00FC009D" w:rsidRDefault="00F61270" w:rsidP="000C2E8B"/>
        </w:tc>
        <w:tc>
          <w:tcPr>
            <w:tcW w:w="7513" w:type="dxa"/>
            <w:gridSpan w:val="3"/>
          </w:tcPr>
          <w:p w:rsidR="00F61270" w:rsidRPr="00FC009D" w:rsidRDefault="00F61270" w:rsidP="000C2E8B">
            <w:r w:rsidRPr="00FC009D">
              <w:t>"нет" - не будет выполнен</w:t>
            </w:r>
          </w:p>
        </w:tc>
      </w:tr>
      <w:tr w:rsidR="00F612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61270" w:rsidRPr="00FC009D" w:rsidRDefault="00F61270" w:rsidP="000C2E8B"/>
        </w:tc>
        <w:tc>
          <w:tcPr>
            <w:tcW w:w="7513" w:type="dxa"/>
            <w:gridSpan w:val="3"/>
          </w:tcPr>
          <w:p w:rsidR="00F61270" w:rsidRPr="00FC009D" w:rsidRDefault="00F61270" w:rsidP="000C2E8B">
            <w:r w:rsidRPr="00FC009D">
              <w:t>"частично" – выполняется с "такими-то" ограничениями</w:t>
            </w:r>
          </w:p>
        </w:tc>
      </w:tr>
      <w:tr w:rsidR="00F612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61270" w:rsidRPr="00FC009D" w:rsidRDefault="00F61270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61270" w:rsidRPr="00FC009D" w:rsidRDefault="00F61270" w:rsidP="000C2E8B">
            <w:r w:rsidRPr="00FC009D">
              <w:t>необходимые пояснения</w:t>
            </w:r>
          </w:p>
        </w:tc>
      </w:tr>
      <w:tr w:rsidR="00F612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61270" w:rsidRPr="00FC009D" w:rsidRDefault="00F61270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61270" w:rsidRPr="00FC009D" w:rsidRDefault="00F61270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61270" w:rsidRPr="00FC009D" w:rsidRDefault="00F61270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F61270" w:rsidRPr="00FC009D" w:rsidRDefault="00F61270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F61270" w:rsidRPr="00FC009D" w:rsidRDefault="00F61270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F61270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61270" w:rsidRPr="00FC009D" w:rsidRDefault="00F61270" w:rsidP="000C2E8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61270" w:rsidRPr="00FC009D" w:rsidRDefault="00F61270" w:rsidP="000C2E8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61270" w:rsidRPr="00FC009D" w:rsidRDefault="00F61270" w:rsidP="000C2E8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61270" w:rsidRPr="00FC009D" w:rsidRDefault="00F61270" w:rsidP="000C2E8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F61270" w:rsidRPr="00FC009D">
        <w:trPr>
          <w:trHeight w:val="371"/>
        </w:trPr>
        <w:tc>
          <w:tcPr>
            <w:tcW w:w="600" w:type="dxa"/>
          </w:tcPr>
          <w:p w:rsidR="00F61270" w:rsidRPr="00FC009D" w:rsidRDefault="00F61270" w:rsidP="000C2E8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F61270" w:rsidRPr="00FC009D" w:rsidRDefault="00F61270" w:rsidP="000C2E8B"/>
        </w:tc>
        <w:tc>
          <w:tcPr>
            <w:tcW w:w="1440" w:type="dxa"/>
          </w:tcPr>
          <w:p w:rsidR="00F61270" w:rsidRPr="00FC009D" w:rsidRDefault="00F61270" w:rsidP="000C2E8B"/>
        </w:tc>
        <w:tc>
          <w:tcPr>
            <w:tcW w:w="2880" w:type="dxa"/>
          </w:tcPr>
          <w:p w:rsidR="00F61270" w:rsidRPr="00FC009D" w:rsidRDefault="00F61270" w:rsidP="000C2E8B">
            <w:pPr>
              <w:ind w:firstLine="16"/>
              <w:jc w:val="center"/>
            </w:pPr>
          </w:p>
        </w:tc>
      </w:tr>
      <w:tr w:rsidR="00F61270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61270" w:rsidRPr="00FC009D" w:rsidRDefault="00F61270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61270" w:rsidRPr="00FC009D" w:rsidRDefault="00F61270" w:rsidP="000C2E8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61270" w:rsidRPr="00FC009D" w:rsidRDefault="00F61270" w:rsidP="000C2E8B"/>
        </w:tc>
        <w:tc>
          <w:tcPr>
            <w:tcW w:w="2880" w:type="dxa"/>
            <w:tcBorders>
              <w:bottom w:val="double" w:sz="4" w:space="0" w:color="auto"/>
            </w:tcBorders>
          </w:tcPr>
          <w:p w:rsidR="00F61270" w:rsidRPr="00FC009D" w:rsidRDefault="00F61270" w:rsidP="000C2E8B">
            <w:pPr>
              <w:ind w:firstLine="16"/>
              <w:jc w:val="center"/>
            </w:pPr>
          </w:p>
        </w:tc>
      </w:tr>
    </w:tbl>
    <w:p w:rsidR="00F61270" w:rsidRPr="00FC009D" w:rsidRDefault="00F61270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61270" w:rsidRPr="00FC009D" w:rsidRDefault="00F612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F61270" w:rsidRPr="00FC009D" w:rsidRDefault="00F612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F61270" w:rsidRPr="00FC009D" w:rsidRDefault="00F612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F61270" w:rsidRDefault="00F61270" w:rsidP="004B69B9">
      <w:pPr>
        <w:pStyle w:val="Times12"/>
        <w:ind w:firstLine="0"/>
        <w:jc w:val="center"/>
        <w:rPr>
          <w:b/>
          <w:bCs/>
          <w:i/>
          <w:iCs/>
        </w:rPr>
        <w:sectPr w:rsidR="00F61270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61270" w:rsidRDefault="00F61270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F61270" w:rsidRPr="00563FFA" w:rsidRDefault="00F61270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F61270" w:rsidRPr="00563FFA" w:rsidRDefault="00F61270" w:rsidP="004B69B9">
      <w:pPr>
        <w:pStyle w:val="Times12"/>
        <w:ind w:left="5387" w:firstLine="0"/>
        <w:jc w:val="left"/>
      </w:pPr>
    </w:p>
    <w:p w:rsidR="00F61270" w:rsidRPr="00563FFA" w:rsidRDefault="00F61270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F61270" w:rsidRPr="00563FFA" w:rsidRDefault="00F61270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F61270" w:rsidRPr="00563FFA" w:rsidRDefault="00F61270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F61270" w:rsidRPr="00563FFA" w:rsidRDefault="00F61270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F61270" w:rsidRPr="00563FFA" w:rsidRDefault="00F61270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F61270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270" w:rsidRDefault="00F61270">
      <w:r>
        <w:separator/>
      </w:r>
    </w:p>
  </w:endnote>
  <w:endnote w:type="continuationSeparator" w:id="0">
    <w:p w:rsidR="00F61270" w:rsidRDefault="00F61270">
      <w:r>
        <w:continuationSeparator/>
      </w:r>
    </w:p>
  </w:endnote>
  <w:endnote w:type="continuationNotice" w:id="1">
    <w:p w:rsidR="00F61270" w:rsidRDefault="00F6127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270" w:rsidRPr="00FE6219" w:rsidRDefault="00F61270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270" w:rsidRPr="00FE6219" w:rsidRDefault="00F61270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270" w:rsidRDefault="00F61270">
      <w:r>
        <w:separator/>
      </w:r>
    </w:p>
  </w:footnote>
  <w:footnote w:type="continuationSeparator" w:id="0">
    <w:p w:rsidR="00F61270" w:rsidRDefault="00F61270">
      <w:r>
        <w:continuationSeparator/>
      </w:r>
    </w:p>
  </w:footnote>
  <w:footnote w:type="continuationNotice" w:id="1">
    <w:p w:rsidR="00F61270" w:rsidRDefault="00F6127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270" w:rsidRPr="00157639" w:rsidRDefault="00F61270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F61270" w:rsidRPr="00157639" w:rsidRDefault="00F61270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F61270" w:rsidRPr="00157639" w:rsidRDefault="00F61270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F61270" w:rsidRPr="00157639" w:rsidRDefault="00F61270" w:rsidP="007D34D5">
    <w:pPr>
      <w:jc w:val="center"/>
      <w:rPr>
        <w:b/>
        <w:bCs/>
        <w:caps/>
      </w:rPr>
    </w:pPr>
  </w:p>
  <w:p w:rsidR="00F61270" w:rsidRPr="007D34D5" w:rsidRDefault="00F61270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270" w:rsidRPr="00F429FC" w:rsidRDefault="00F61270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270" w:rsidRPr="00F429FC" w:rsidRDefault="00F61270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4"/>
  </w:num>
  <w:num w:numId="11">
    <w:abstractNumId w:val="22"/>
  </w:num>
  <w:num w:numId="12">
    <w:abstractNumId w:val="1"/>
  </w:num>
  <w:num w:numId="13">
    <w:abstractNumId w:val="0"/>
  </w:num>
  <w:num w:numId="14">
    <w:abstractNumId w:val="19"/>
  </w:num>
  <w:num w:numId="15">
    <w:abstractNumId w:val="18"/>
  </w:num>
  <w:num w:numId="16">
    <w:abstractNumId w:val="3"/>
  </w:num>
  <w:num w:numId="17">
    <w:abstractNumId w:val="12"/>
  </w:num>
  <w:num w:numId="18">
    <w:abstractNumId w:val="2"/>
  </w:num>
  <w:num w:numId="19">
    <w:abstractNumId w:val="10"/>
  </w:num>
  <w:num w:numId="20">
    <w:abstractNumId w:val="16"/>
  </w:num>
  <w:num w:numId="21">
    <w:abstractNumId w:val="33"/>
  </w:num>
  <w:num w:numId="22">
    <w:abstractNumId w:val="23"/>
  </w:num>
  <w:num w:numId="23">
    <w:abstractNumId w:val="15"/>
  </w:num>
  <w:num w:numId="24">
    <w:abstractNumId w:val="38"/>
  </w:num>
  <w:num w:numId="25">
    <w:abstractNumId w:val="20"/>
  </w:num>
  <w:num w:numId="26">
    <w:abstractNumId w:val="37"/>
  </w:num>
  <w:num w:numId="27">
    <w:abstractNumId w:val="21"/>
  </w:num>
  <w:num w:numId="28">
    <w:abstractNumId w:val="30"/>
  </w:num>
  <w:num w:numId="29">
    <w:abstractNumId w:val="13"/>
  </w:num>
  <w:num w:numId="30">
    <w:abstractNumId w:val="29"/>
  </w:num>
  <w:num w:numId="31">
    <w:abstractNumId w:val="34"/>
  </w:num>
  <w:num w:numId="32">
    <w:abstractNumId w:val="39"/>
  </w:num>
  <w:num w:numId="33">
    <w:abstractNumId w:val="14"/>
  </w:num>
  <w:num w:numId="34">
    <w:abstractNumId w:val="35"/>
  </w:num>
  <w:num w:numId="35">
    <w:abstractNumId w:val="17"/>
  </w:num>
  <w:num w:numId="36">
    <w:abstractNumId w:val="5"/>
  </w:num>
  <w:num w:numId="37">
    <w:abstractNumId w:val="26"/>
  </w:num>
  <w:num w:numId="38">
    <w:abstractNumId w:val="25"/>
  </w:num>
  <w:num w:numId="39">
    <w:abstractNumId w:val="9"/>
  </w:num>
  <w:num w:numId="40">
    <w:abstractNumId w:val="11"/>
  </w:num>
  <w:num w:numId="41">
    <w:abstractNumId w:val="32"/>
  </w:num>
  <w:num w:numId="42">
    <w:abstractNumId w:val="6"/>
  </w:num>
  <w:num w:numId="43">
    <w:abstractNumId w:val="27"/>
  </w:num>
  <w:num w:numId="44">
    <w:abstractNumId w:val="28"/>
  </w:num>
  <w:num w:numId="45">
    <w:abstractNumId w:val="4"/>
  </w:num>
  <w:num w:numId="46">
    <w:abstractNumId w:val="7"/>
  </w:num>
  <w:num w:numId="47">
    <w:abstractNumId w:val="8"/>
  </w:num>
  <w:num w:numId="4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4B3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BF4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27CEB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7A3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4AD8"/>
    <w:rsid w:val="00865657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4EB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7CD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9B6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0A6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AE8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1E4F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45E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4D6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945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270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D819C1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D819C1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D819C1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19C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19C1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19C1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19C1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D819C1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19C1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19C1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9C1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819C1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19C1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819C1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19C1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819C1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819C1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numbering" w:customStyle="1" w:styleId="21">
    <w:name w:val="Стиль21"/>
    <w:rsid w:val="00D819C1"/>
    <w:pPr>
      <w:numPr>
        <w:numId w:val="23"/>
      </w:numPr>
    </w:pPr>
  </w:style>
  <w:style w:type="numbering" w:customStyle="1" w:styleId="1">
    <w:name w:val="Стиль1"/>
    <w:rsid w:val="00D819C1"/>
    <w:pPr>
      <w:numPr>
        <w:numId w:val="20"/>
      </w:numPr>
    </w:pPr>
  </w:style>
  <w:style w:type="numbering" w:customStyle="1" w:styleId="11">
    <w:name w:val="Стиль11"/>
    <w:rsid w:val="00D819C1"/>
    <w:pPr>
      <w:numPr>
        <w:numId w:val="22"/>
      </w:numPr>
    </w:pPr>
  </w:style>
  <w:style w:type="numbering" w:customStyle="1" w:styleId="2">
    <w:name w:val="Стиль2"/>
    <w:rsid w:val="00D819C1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3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5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3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5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35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23</Pages>
  <Words>6586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28</cp:revision>
  <cp:lastPrinted>2015-05-06T06:02:00Z</cp:lastPrinted>
  <dcterms:created xsi:type="dcterms:W3CDTF">2015-05-05T06:59:00Z</dcterms:created>
  <dcterms:modified xsi:type="dcterms:W3CDTF">2015-05-08T12:58:00Z</dcterms:modified>
</cp:coreProperties>
</file>