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8E6928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8E6928">
        <w:rPr>
          <w:b/>
          <w:sz w:val="28"/>
          <w:szCs w:val="28"/>
        </w:rPr>
        <w:t>открытый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запрос</w:t>
      </w:r>
      <w:r w:rsidR="002328BB" w:rsidRPr="008E6928">
        <w:rPr>
          <w:b/>
          <w:sz w:val="28"/>
          <w:szCs w:val="28"/>
        </w:rPr>
        <w:t xml:space="preserve"> </w:t>
      </w:r>
      <w:r w:rsidR="00E71027" w:rsidRPr="008E6928">
        <w:rPr>
          <w:b/>
          <w:sz w:val="28"/>
          <w:szCs w:val="28"/>
        </w:rPr>
        <w:t>цен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в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электронной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форме</w:t>
      </w:r>
      <w:r w:rsidR="002328BB" w:rsidRPr="008E6928">
        <w:rPr>
          <w:b/>
          <w:sz w:val="28"/>
          <w:szCs w:val="28"/>
        </w:rPr>
        <w:t xml:space="preserve"> </w:t>
      </w:r>
      <w:r w:rsidRPr="008E6928">
        <w:rPr>
          <w:b/>
          <w:sz w:val="28"/>
          <w:szCs w:val="28"/>
        </w:rPr>
        <w:t>на</w:t>
      </w:r>
      <w:r w:rsidR="00D5117C" w:rsidRPr="008E6928">
        <w:rPr>
          <w:b/>
          <w:sz w:val="28"/>
          <w:szCs w:val="28"/>
        </w:rPr>
        <w:t xml:space="preserve"> </w:t>
      </w:r>
      <w:r w:rsidR="008E6928" w:rsidRPr="008E6928">
        <w:rPr>
          <w:b/>
          <w:bCs/>
          <w:sz w:val="28"/>
          <w:szCs w:val="28"/>
        </w:rPr>
        <w:t>право заключения договора на поставку</w:t>
      </w:r>
      <w:r w:rsidR="008E6928" w:rsidRPr="008E6928">
        <w:rPr>
          <w:b/>
          <w:sz w:val="28"/>
          <w:szCs w:val="28"/>
        </w:rPr>
        <w:t xml:space="preserve"> </w:t>
      </w:r>
      <w:r w:rsidR="008E6928" w:rsidRPr="008E6928">
        <w:rPr>
          <w:b/>
          <w:bCs/>
          <w:color w:val="000000"/>
          <w:sz w:val="28"/>
          <w:szCs w:val="28"/>
        </w:rPr>
        <w:t>бензина и дизельного топлива</w:t>
      </w:r>
      <w:r w:rsidR="008E6928" w:rsidRPr="008E6928">
        <w:rPr>
          <w:b/>
          <w:sz w:val="28"/>
          <w:szCs w:val="28"/>
        </w:rPr>
        <w:t xml:space="preserve"> </w:t>
      </w:r>
      <w:r w:rsidR="008E6928" w:rsidRPr="008E6928">
        <w:rPr>
          <w:b/>
          <w:bCs/>
          <w:color w:val="000000"/>
          <w:sz w:val="28"/>
          <w:szCs w:val="28"/>
        </w:rPr>
        <w:t xml:space="preserve">для </w:t>
      </w:r>
      <w:proofErr w:type="gramStart"/>
      <w:r w:rsidR="008E6928" w:rsidRPr="008E6928">
        <w:rPr>
          <w:b/>
          <w:bCs/>
          <w:color w:val="000000"/>
          <w:sz w:val="28"/>
          <w:szCs w:val="28"/>
        </w:rPr>
        <w:t>нужд  филиала</w:t>
      </w:r>
      <w:proofErr w:type="gramEnd"/>
      <w:r w:rsidR="008E6928" w:rsidRPr="008E6928">
        <w:rPr>
          <w:b/>
          <w:bCs/>
          <w:color w:val="000000"/>
          <w:sz w:val="28"/>
          <w:szCs w:val="28"/>
        </w:rPr>
        <w:t xml:space="preserve">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753A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753A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753A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753A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753A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753A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753A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753A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753A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753A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8E692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Форма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8E6928">
        <w:rPr>
          <w:rFonts w:ascii="Times New Roman" w:hAnsi="Times New Roman"/>
          <w:b/>
          <w:sz w:val="24"/>
          <w:szCs w:val="24"/>
        </w:rPr>
        <w:t>способ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закупки: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Открытый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6714B" w:rsidRPr="008E6928">
        <w:rPr>
          <w:rFonts w:ascii="Times New Roman" w:hAnsi="Times New Roman"/>
          <w:sz w:val="24"/>
          <w:szCs w:val="24"/>
        </w:rPr>
        <w:t>запрос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A1961"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A1961" w:rsidRPr="008E6928">
        <w:rPr>
          <w:rFonts w:ascii="Times New Roman" w:hAnsi="Times New Roman"/>
          <w:sz w:val="24"/>
          <w:szCs w:val="24"/>
        </w:rPr>
        <w:t>электронной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A1961" w:rsidRPr="008E6928">
        <w:rPr>
          <w:rFonts w:ascii="Times New Roman" w:hAnsi="Times New Roman"/>
          <w:sz w:val="24"/>
          <w:szCs w:val="24"/>
        </w:rPr>
        <w:t>форме</w:t>
      </w:r>
      <w:r w:rsidR="007E559C" w:rsidRPr="008E6928">
        <w:rPr>
          <w:rFonts w:ascii="Times New Roman" w:hAnsi="Times New Roman"/>
          <w:sz w:val="24"/>
          <w:szCs w:val="24"/>
        </w:rPr>
        <w:t>.</w:t>
      </w:r>
    </w:p>
    <w:p w:rsidR="00C87330" w:rsidRPr="008E692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Федеральное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государственное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унитарное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обращению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радиоактивными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отходами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«РосРАО».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Место</w:t>
      </w:r>
      <w:r w:rsidR="002328BB" w:rsidRPr="008E6928">
        <w:t xml:space="preserve"> </w:t>
      </w:r>
      <w:r w:rsidRPr="008E6928">
        <w:t>нахождения: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proofErr w:type="spellStart"/>
      <w:r w:rsidRPr="008E6928">
        <w:t>Пыжевский</w:t>
      </w:r>
      <w:proofErr w:type="spellEnd"/>
      <w:r w:rsidR="002328BB" w:rsidRPr="008E6928">
        <w:t xml:space="preserve"> </w:t>
      </w:r>
      <w:r w:rsidRPr="008E6928">
        <w:t>пер.,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6.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Почтовый</w:t>
      </w:r>
      <w:r w:rsidR="002328BB" w:rsidRPr="008E6928">
        <w:t xml:space="preserve"> </w:t>
      </w:r>
      <w:r w:rsidRPr="008E6928">
        <w:t>адрес: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r w:rsidRPr="008E6928">
        <w:t>Большая</w:t>
      </w:r>
      <w:r w:rsidR="002328BB" w:rsidRPr="008E6928">
        <w:t xml:space="preserve"> </w:t>
      </w:r>
      <w:r w:rsidRPr="008E6928">
        <w:t>Ордынка,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24.</w:t>
      </w:r>
    </w:p>
    <w:p w:rsidR="008C4480" w:rsidRPr="008E6928" w:rsidRDefault="008C4480" w:rsidP="008E1F83">
      <w:pPr>
        <w:widowControl w:val="0"/>
        <w:ind w:firstLine="1276"/>
        <w:jc w:val="both"/>
      </w:pPr>
      <w:r w:rsidRPr="008E6928">
        <w:t>Тел.:</w:t>
      </w:r>
      <w:r w:rsidR="002328BB" w:rsidRPr="008E6928">
        <w:t xml:space="preserve"> </w:t>
      </w:r>
      <w:r w:rsidRPr="008E6928">
        <w:t>(495)</w:t>
      </w:r>
      <w:r w:rsidR="002328BB" w:rsidRPr="008E6928">
        <w:t xml:space="preserve"> </w:t>
      </w:r>
      <w:r w:rsidRPr="008E6928">
        <w:t>710-76-48;</w:t>
      </w:r>
      <w:r w:rsidR="002328BB" w:rsidRPr="008E6928">
        <w:t xml:space="preserve"> </w:t>
      </w:r>
      <w:r w:rsidRPr="008E6928">
        <w:t>факс:</w:t>
      </w:r>
      <w:r w:rsidR="002328BB" w:rsidRPr="008E6928">
        <w:t xml:space="preserve"> </w:t>
      </w:r>
      <w:r w:rsidRPr="008E6928">
        <w:t>(</w:t>
      </w:r>
      <w:proofErr w:type="gramStart"/>
      <w:r w:rsidRPr="008E6928">
        <w:t>495)-</w:t>
      </w:r>
      <w:proofErr w:type="gramEnd"/>
      <w:r w:rsidRPr="008E6928">
        <w:t>710-76-50.</w:t>
      </w:r>
    </w:p>
    <w:p w:rsidR="00C87330" w:rsidRPr="008E692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Федеральное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государственное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унитарное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обращению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радиоактивными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отходами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«РосРАО».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Место</w:t>
      </w:r>
      <w:r w:rsidR="002328BB" w:rsidRPr="008E6928">
        <w:t xml:space="preserve"> </w:t>
      </w:r>
      <w:r w:rsidRPr="008E6928">
        <w:t>нахождения: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proofErr w:type="spellStart"/>
      <w:r w:rsidRPr="008E6928">
        <w:t>Пыжевский</w:t>
      </w:r>
      <w:proofErr w:type="spellEnd"/>
      <w:r w:rsidR="002328BB" w:rsidRPr="008E6928">
        <w:t xml:space="preserve"> </w:t>
      </w:r>
      <w:r w:rsidRPr="008E6928">
        <w:t>пер.,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6.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Почтовый</w:t>
      </w:r>
      <w:r w:rsidR="002328BB" w:rsidRPr="008E6928">
        <w:t xml:space="preserve"> </w:t>
      </w:r>
      <w:r w:rsidRPr="008E6928">
        <w:t>адрес: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r w:rsidRPr="008E6928">
        <w:t>Большая</w:t>
      </w:r>
      <w:r w:rsidR="002328BB" w:rsidRPr="008E6928">
        <w:t xml:space="preserve"> </w:t>
      </w:r>
      <w:r w:rsidRPr="008E6928">
        <w:t>Ордынка,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24.</w:t>
      </w:r>
    </w:p>
    <w:p w:rsidR="008C4480" w:rsidRPr="008E6928" w:rsidRDefault="008C4480" w:rsidP="008E1F83">
      <w:pPr>
        <w:widowControl w:val="0"/>
        <w:ind w:firstLine="1276"/>
        <w:jc w:val="both"/>
      </w:pPr>
      <w:r w:rsidRPr="008E6928">
        <w:t>Тел.:</w:t>
      </w:r>
      <w:r w:rsidR="002328BB" w:rsidRPr="008E6928">
        <w:t xml:space="preserve"> </w:t>
      </w:r>
      <w:r w:rsidRPr="008E6928">
        <w:t>(495)</w:t>
      </w:r>
      <w:r w:rsidR="002328BB" w:rsidRPr="008E6928">
        <w:t xml:space="preserve"> </w:t>
      </w:r>
      <w:r w:rsidRPr="008E6928">
        <w:t>710-76-48;</w:t>
      </w:r>
      <w:r w:rsidR="002328BB" w:rsidRPr="008E6928">
        <w:t xml:space="preserve"> </w:t>
      </w:r>
      <w:r w:rsidRPr="008E6928">
        <w:t>факс:</w:t>
      </w:r>
      <w:r w:rsidR="002328BB" w:rsidRPr="008E6928">
        <w:t xml:space="preserve"> </w:t>
      </w:r>
      <w:r w:rsidRPr="008E6928">
        <w:t>(495)</w:t>
      </w:r>
      <w:r w:rsidR="002328BB" w:rsidRPr="008E6928">
        <w:t xml:space="preserve"> </w:t>
      </w:r>
      <w:r w:rsidRPr="008E6928">
        <w:t>710-76-50</w:t>
      </w:r>
      <w:r w:rsidR="00E4075B" w:rsidRPr="008E6928">
        <w:t>;</w:t>
      </w:r>
      <w:r w:rsidR="002328BB" w:rsidRPr="008E6928">
        <w:t xml:space="preserve"> </w:t>
      </w:r>
      <w:r w:rsidR="00E4075B" w:rsidRPr="008E6928">
        <w:t>эл.</w:t>
      </w:r>
      <w:r w:rsidR="002328BB" w:rsidRPr="008E6928">
        <w:t xml:space="preserve"> </w:t>
      </w:r>
      <w:r w:rsidR="00E4075B" w:rsidRPr="008E6928">
        <w:t>почта:</w:t>
      </w:r>
      <w:r w:rsidR="002328BB" w:rsidRPr="008E6928">
        <w:t xml:space="preserve"> </w:t>
      </w:r>
      <w:hyperlink r:id="rId16" w:history="1">
        <w:r w:rsidR="00E4075B" w:rsidRPr="008E6928">
          <w:rPr>
            <w:rStyle w:val="afa"/>
          </w:rPr>
          <w:t>zakupki@rosrao.r</w:t>
        </w:r>
        <w:r w:rsidR="00E4075B" w:rsidRPr="008E6928">
          <w:rPr>
            <w:rStyle w:val="afa"/>
            <w:lang w:val="en-US"/>
          </w:rPr>
          <w:t>u</w:t>
        </w:r>
      </w:hyperlink>
      <w:r w:rsidRPr="008E6928">
        <w:t>.</w:t>
      </w:r>
    </w:p>
    <w:p w:rsidR="008C4480" w:rsidRPr="008E6928" w:rsidRDefault="008C4480" w:rsidP="008E1F83">
      <w:pPr>
        <w:widowControl w:val="0"/>
        <w:ind w:firstLine="1276"/>
        <w:jc w:val="both"/>
      </w:pPr>
      <w:r w:rsidRPr="008E6928">
        <w:rPr>
          <w:b/>
        </w:rPr>
        <w:t>Контактное</w:t>
      </w:r>
      <w:r w:rsidR="002328BB" w:rsidRPr="008E6928">
        <w:rPr>
          <w:b/>
        </w:rPr>
        <w:t xml:space="preserve"> </w:t>
      </w:r>
      <w:r w:rsidRPr="008E6928">
        <w:rPr>
          <w:b/>
        </w:rPr>
        <w:t>лицо:</w:t>
      </w:r>
      <w:r w:rsidR="002328BB" w:rsidRPr="008E6928">
        <w:t xml:space="preserve"> </w:t>
      </w:r>
      <w:r w:rsidR="00964125" w:rsidRPr="008E6928">
        <w:t>Потороча Антон</w:t>
      </w:r>
      <w:r w:rsidRPr="008E6928">
        <w:t>.</w:t>
      </w:r>
    </w:p>
    <w:p w:rsidR="000A3542" w:rsidRPr="008E6928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Предмет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E6928" w:rsidRPr="008E6928">
        <w:rPr>
          <w:rFonts w:ascii="Times New Roman" w:hAnsi="Times New Roman"/>
          <w:bCs/>
          <w:sz w:val="24"/>
          <w:szCs w:val="24"/>
        </w:rPr>
        <w:t>Право заключения договора на поставку</w:t>
      </w:r>
      <w:r w:rsidR="008E6928" w:rsidRPr="008E6928">
        <w:rPr>
          <w:rFonts w:ascii="Times New Roman" w:hAnsi="Times New Roman"/>
          <w:sz w:val="24"/>
          <w:szCs w:val="24"/>
        </w:rPr>
        <w:t xml:space="preserve"> </w:t>
      </w:r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>бензина и дизельного топлива</w:t>
      </w:r>
      <w:r w:rsidR="008E6928" w:rsidRPr="008E6928">
        <w:rPr>
          <w:rFonts w:ascii="Times New Roman" w:hAnsi="Times New Roman"/>
          <w:sz w:val="24"/>
          <w:szCs w:val="24"/>
        </w:rPr>
        <w:t xml:space="preserve"> </w:t>
      </w:r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 xml:space="preserve">для </w:t>
      </w:r>
      <w:proofErr w:type="gramStart"/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>нужд  филиала</w:t>
      </w:r>
      <w:proofErr w:type="gramEnd"/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 xml:space="preserve"> «Приволжский территориальный округ» ФГУП «РосРАО».</w:t>
      </w:r>
    </w:p>
    <w:p w:rsidR="00E4075B" w:rsidRPr="008E6928" w:rsidRDefault="00E4075B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Состав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объем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поставки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товара,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работ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или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оказания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услуг: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соответствии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8E692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2</w:t>
      </w:r>
      <w:r w:rsidR="002328BB" w:rsidRPr="008E692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8E692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ЧАСТЬ»</w:t>
      </w:r>
      <w:r w:rsidRPr="008E6928">
        <w:rPr>
          <w:rFonts w:ascii="Times New Roman" w:hAnsi="Times New Roman"/>
          <w:sz w:val="24"/>
          <w:szCs w:val="24"/>
        </w:rPr>
        <w:t>.</w:t>
      </w:r>
    </w:p>
    <w:p w:rsidR="00E4075B" w:rsidRPr="008E6928" w:rsidRDefault="00E4075B" w:rsidP="008E1F83">
      <w:pPr>
        <w:widowControl w:val="0"/>
        <w:ind w:firstLine="1276"/>
        <w:jc w:val="both"/>
        <w:rPr>
          <w:b/>
        </w:rPr>
      </w:pPr>
      <w:r w:rsidRPr="008E6928">
        <w:rPr>
          <w:b/>
        </w:rPr>
        <w:t>Срок</w:t>
      </w:r>
      <w:r w:rsidR="002328BB" w:rsidRPr="008E6928">
        <w:rPr>
          <w:b/>
        </w:rPr>
        <w:t xml:space="preserve"> </w:t>
      </w:r>
      <w:r w:rsidRPr="008E6928">
        <w:rPr>
          <w:b/>
        </w:rPr>
        <w:t>поставки</w:t>
      </w:r>
      <w:r w:rsidR="002328BB" w:rsidRPr="008E6928">
        <w:rPr>
          <w:b/>
        </w:rPr>
        <w:t xml:space="preserve"> </w:t>
      </w:r>
      <w:r w:rsidRPr="008E6928">
        <w:rPr>
          <w:b/>
        </w:rPr>
        <w:t>товара,</w:t>
      </w:r>
      <w:r w:rsidR="002328BB" w:rsidRPr="008E6928">
        <w:rPr>
          <w:b/>
        </w:rPr>
        <w:t xml:space="preserve"> </w:t>
      </w:r>
      <w:r w:rsidRPr="008E6928">
        <w:rPr>
          <w:b/>
        </w:rPr>
        <w:t>выполнения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работ</w:t>
      </w:r>
      <w:r w:rsidR="002328BB" w:rsidRPr="008E6928">
        <w:rPr>
          <w:b/>
        </w:rPr>
        <w:t xml:space="preserve"> </w:t>
      </w:r>
      <w:r w:rsidRPr="008E6928">
        <w:rPr>
          <w:b/>
        </w:rPr>
        <w:t>или</w:t>
      </w:r>
      <w:r w:rsidR="002328BB" w:rsidRPr="008E6928">
        <w:rPr>
          <w:b/>
        </w:rPr>
        <w:t xml:space="preserve"> </w:t>
      </w:r>
      <w:r w:rsidRPr="008E6928">
        <w:rPr>
          <w:b/>
        </w:rPr>
        <w:t>оказания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услуг:</w:t>
      </w:r>
    </w:p>
    <w:p w:rsidR="008E6928" w:rsidRPr="008E6928" w:rsidRDefault="008E6928" w:rsidP="009B2000">
      <w:pPr>
        <w:widowControl w:val="0"/>
        <w:jc w:val="both"/>
        <w:rPr>
          <w:bCs/>
        </w:rPr>
      </w:pPr>
      <w:r w:rsidRPr="008E6928">
        <w:t>Договор вступает в силу с момента подписания и действует до 01</w:t>
      </w:r>
      <w:r w:rsidRPr="008E6928">
        <w:rPr>
          <w:bCs/>
        </w:rPr>
        <w:t xml:space="preserve">.07.2015 г., либо до </w:t>
      </w:r>
      <w:r w:rsidRPr="008E6928">
        <w:rPr>
          <w:bCs/>
          <w:spacing w:val="-4"/>
        </w:rPr>
        <w:t>исполнения Поставщиком объема обязательств на сумму равную предельной стоимости Договора.</w:t>
      </w:r>
      <w:r w:rsidRPr="008E6928">
        <w:rPr>
          <w:bCs/>
        </w:rPr>
        <w:t xml:space="preserve"> </w:t>
      </w:r>
    </w:p>
    <w:p w:rsidR="008E6928" w:rsidRPr="008E6928" w:rsidRDefault="008E6928" w:rsidP="009B2000">
      <w:pPr>
        <w:widowControl w:val="0"/>
        <w:jc w:val="both"/>
        <w:rPr>
          <w:bCs/>
        </w:rPr>
      </w:pPr>
    </w:p>
    <w:p w:rsidR="00E4075B" w:rsidRPr="008E6928" w:rsidRDefault="00E4075B" w:rsidP="009B2000">
      <w:pPr>
        <w:widowControl w:val="0"/>
        <w:jc w:val="both"/>
        <w:rPr>
          <w:bCs/>
          <w:color w:val="000000"/>
        </w:rPr>
      </w:pPr>
      <w:r w:rsidRPr="008E6928">
        <w:rPr>
          <w:b/>
        </w:rPr>
        <w:t>Место</w:t>
      </w:r>
      <w:r w:rsidR="002328BB" w:rsidRPr="008E6928">
        <w:rPr>
          <w:b/>
        </w:rPr>
        <w:t xml:space="preserve"> </w:t>
      </w:r>
      <w:r w:rsidRPr="008E6928">
        <w:rPr>
          <w:b/>
        </w:rPr>
        <w:t>поставки</w:t>
      </w:r>
      <w:r w:rsidR="002328BB" w:rsidRPr="008E6928">
        <w:rPr>
          <w:b/>
        </w:rPr>
        <w:t xml:space="preserve"> </w:t>
      </w:r>
      <w:r w:rsidRPr="008E6928">
        <w:rPr>
          <w:b/>
        </w:rPr>
        <w:t>товара,</w:t>
      </w:r>
      <w:r w:rsidR="002328BB" w:rsidRPr="008E6928">
        <w:rPr>
          <w:b/>
        </w:rPr>
        <w:t xml:space="preserve"> </w:t>
      </w:r>
      <w:r w:rsidRPr="008E6928">
        <w:rPr>
          <w:b/>
        </w:rPr>
        <w:t>выполнения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работ</w:t>
      </w:r>
      <w:r w:rsidR="002328BB" w:rsidRPr="008E6928">
        <w:rPr>
          <w:b/>
        </w:rPr>
        <w:t xml:space="preserve"> </w:t>
      </w:r>
      <w:r w:rsidRPr="008E6928">
        <w:rPr>
          <w:b/>
        </w:rPr>
        <w:t>или</w:t>
      </w:r>
      <w:r w:rsidR="002328BB" w:rsidRPr="008E6928">
        <w:rPr>
          <w:b/>
        </w:rPr>
        <w:t xml:space="preserve"> </w:t>
      </w:r>
      <w:r w:rsidRPr="008E6928">
        <w:rPr>
          <w:b/>
        </w:rPr>
        <w:t>оказания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услуг:</w:t>
      </w:r>
      <w:r w:rsidR="002328BB" w:rsidRPr="008E6928">
        <w:rPr>
          <w:b/>
        </w:rPr>
        <w:t xml:space="preserve"> </w:t>
      </w:r>
    </w:p>
    <w:p w:rsidR="008E6928" w:rsidRPr="008E6928" w:rsidRDefault="008E6928" w:rsidP="000A3542">
      <w:pPr>
        <w:widowControl w:val="0"/>
        <w:tabs>
          <w:tab w:val="left" w:pos="1276"/>
        </w:tabs>
        <w:spacing w:before="120"/>
        <w:jc w:val="both"/>
        <w:rPr>
          <w:bCs/>
        </w:rPr>
      </w:pPr>
      <w:r w:rsidRPr="008E6928">
        <w:rPr>
          <w:bCs/>
        </w:rPr>
        <w:t xml:space="preserve">Через сеть АЗС, расположенных на территории Российской Федерации; </w:t>
      </w:r>
    </w:p>
    <w:p w:rsidR="007E559C" w:rsidRPr="008E6928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8E6928">
        <w:rPr>
          <w:b/>
        </w:rPr>
        <w:t>Сведения</w:t>
      </w:r>
      <w:r w:rsidR="002328BB" w:rsidRPr="008E6928">
        <w:rPr>
          <w:b/>
        </w:rPr>
        <w:t xml:space="preserve"> </w:t>
      </w:r>
      <w:r w:rsidRPr="008E6928">
        <w:rPr>
          <w:b/>
        </w:rPr>
        <w:t>о</w:t>
      </w:r>
      <w:r w:rsidR="002328BB" w:rsidRPr="008E6928">
        <w:rPr>
          <w:b/>
        </w:rPr>
        <w:t xml:space="preserve"> </w:t>
      </w:r>
      <w:r w:rsidRPr="008E6928">
        <w:rPr>
          <w:b/>
        </w:rPr>
        <w:t>порядке</w:t>
      </w:r>
      <w:r w:rsidR="002328BB" w:rsidRPr="008E6928">
        <w:rPr>
          <w:b/>
        </w:rPr>
        <w:t xml:space="preserve"> </w:t>
      </w:r>
      <w:r w:rsidRPr="008E6928">
        <w:rPr>
          <w:b/>
        </w:rPr>
        <w:t>проведения,</w:t>
      </w:r>
      <w:r w:rsidR="002328BB" w:rsidRPr="008E6928">
        <w:rPr>
          <w:b/>
        </w:rPr>
        <w:t xml:space="preserve"> </w:t>
      </w:r>
      <w:r w:rsidRPr="008E6928">
        <w:rPr>
          <w:b/>
        </w:rPr>
        <w:t>в</w:t>
      </w:r>
      <w:r w:rsidR="002328BB" w:rsidRPr="008E6928">
        <w:rPr>
          <w:b/>
        </w:rPr>
        <w:t xml:space="preserve"> </w:t>
      </w:r>
      <w:r w:rsidRPr="008E6928">
        <w:rPr>
          <w:b/>
        </w:rPr>
        <w:t>том</w:t>
      </w:r>
      <w:r w:rsidR="002328BB" w:rsidRPr="008E6928">
        <w:rPr>
          <w:b/>
        </w:rPr>
        <w:t xml:space="preserve"> </w:t>
      </w:r>
      <w:r w:rsidRPr="008E6928">
        <w:rPr>
          <w:b/>
        </w:rPr>
        <w:t>числе</w:t>
      </w:r>
      <w:r w:rsidR="002328BB" w:rsidRPr="008E6928">
        <w:rPr>
          <w:b/>
        </w:rPr>
        <w:t xml:space="preserve"> </w:t>
      </w:r>
      <w:r w:rsidRPr="008E6928">
        <w:rPr>
          <w:b/>
        </w:rPr>
        <w:t>об</w:t>
      </w:r>
      <w:r w:rsidR="002328BB" w:rsidRPr="008E6928">
        <w:rPr>
          <w:b/>
        </w:rPr>
        <w:t xml:space="preserve"> </w:t>
      </w:r>
      <w:r w:rsidRPr="008E6928">
        <w:rPr>
          <w:b/>
        </w:rPr>
        <w:t>оформлении</w:t>
      </w:r>
      <w:r w:rsidR="002328BB" w:rsidRPr="008E6928">
        <w:rPr>
          <w:b/>
        </w:rPr>
        <w:t xml:space="preserve"> </w:t>
      </w:r>
      <w:r w:rsidRPr="008E6928">
        <w:rPr>
          <w:b/>
        </w:rPr>
        <w:t>участия</w:t>
      </w:r>
      <w:r w:rsidR="002328BB" w:rsidRPr="008E6928">
        <w:rPr>
          <w:b/>
        </w:rPr>
        <w:t xml:space="preserve"> </w:t>
      </w:r>
      <w:r w:rsidRPr="008E6928">
        <w:rPr>
          <w:b/>
        </w:rPr>
        <w:t>в</w:t>
      </w:r>
      <w:r w:rsidR="002328BB" w:rsidRPr="008E6928">
        <w:rPr>
          <w:b/>
        </w:rPr>
        <w:t xml:space="preserve"> </w:t>
      </w:r>
      <w:r w:rsidR="004560F3" w:rsidRPr="008E6928">
        <w:rPr>
          <w:b/>
        </w:rPr>
        <w:t>запросе</w:t>
      </w:r>
      <w:r w:rsidR="002328BB" w:rsidRPr="008E6928">
        <w:rPr>
          <w:b/>
        </w:rPr>
        <w:t xml:space="preserve"> </w:t>
      </w:r>
      <w:r w:rsidR="004560F3" w:rsidRPr="008E6928">
        <w:rPr>
          <w:b/>
        </w:rPr>
        <w:t>цен</w:t>
      </w:r>
      <w:r w:rsidRPr="008E6928">
        <w:rPr>
          <w:b/>
        </w:rPr>
        <w:t>,</w:t>
      </w:r>
      <w:r w:rsidR="002328BB" w:rsidRPr="008E6928">
        <w:rPr>
          <w:b/>
        </w:rPr>
        <w:t xml:space="preserve"> </w:t>
      </w:r>
      <w:r w:rsidRPr="008E6928">
        <w:rPr>
          <w:b/>
        </w:rPr>
        <w:t>определении</w:t>
      </w:r>
      <w:r w:rsidR="002328BB" w:rsidRPr="008E6928">
        <w:rPr>
          <w:b/>
        </w:rPr>
        <w:t xml:space="preserve"> </w:t>
      </w:r>
      <w:r w:rsidRPr="008E6928">
        <w:rPr>
          <w:b/>
        </w:rPr>
        <w:t>лица,</w:t>
      </w:r>
      <w:r w:rsidR="002328BB" w:rsidRPr="008E6928">
        <w:rPr>
          <w:b/>
        </w:rPr>
        <w:t xml:space="preserve"> </w:t>
      </w:r>
      <w:r w:rsidRPr="008E6928">
        <w:rPr>
          <w:b/>
        </w:rPr>
        <w:t>выигравшего</w:t>
      </w:r>
      <w:r w:rsidR="002328BB" w:rsidRPr="008E6928">
        <w:rPr>
          <w:b/>
        </w:rPr>
        <w:t xml:space="preserve"> </w:t>
      </w:r>
      <w:r w:rsidR="00466F9E" w:rsidRPr="008E6928">
        <w:rPr>
          <w:b/>
        </w:rPr>
        <w:t>запрос</w:t>
      </w:r>
      <w:r w:rsidR="002328BB" w:rsidRPr="008E6928">
        <w:rPr>
          <w:b/>
        </w:rPr>
        <w:t xml:space="preserve"> </w:t>
      </w:r>
      <w:r w:rsidR="00466F9E" w:rsidRPr="008E6928">
        <w:rPr>
          <w:b/>
        </w:rPr>
        <w:t>цен</w:t>
      </w:r>
      <w:r w:rsidRPr="008E6928">
        <w:rPr>
          <w:b/>
        </w:rPr>
        <w:t>:</w:t>
      </w:r>
    </w:p>
    <w:p w:rsidR="00DA0A0B" w:rsidRPr="008E6928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8E6928">
        <w:t>Запрос</w:t>
      </w:r>
      <w:r w:rsidR="002328BB" w:rsidRPr="008E6928">
        <w:t xml:space="preserve"> </w:t>
      </w:r>
      <w:r w:rsidRPr="008E6928">
        <w:t>цен</w:t>
      </w:r>
      <w:r w:rsidR="002328BB" w:rsidRPr="008E6928">
        <w:t xml:space="preserve"> </w:t>
      </w:r>
      <w:r w:rsidR="00C87330" w:rsidRPr="008E6928">
        <w:t>проводится</w:t>
      </w:r>
      <w:r w:rsidR="002328BB" w:rsidRPr="008E6928">
        <w:t xml:space="preserve"> </w:t>
      </w:r>
      <w:r w:rsidR="007E559C" w:rsidRPr="008E6928">
        <w:t>на</w:t>
      </w:r>
      <w:r w:rsidR="002328BB" w:rsidRPr="008E6928">
        <w:t xml:space="preserve"> </w:t>
      </w:r>
      <w:r w:rsidR="007E559C" w:rsidRPr="008E6928">
        <w:t>электронной</w:t>
      </w:r>
      <w:r w:rsidR="002328BB" w:rsidRPr="008E6928">
        <w:t xml:space="preserve"> </w:t>
      </w:r>
      <w:r w:rsidR="007E559C" w:rsidRPr="008E6928">
        <w:t>торговой</w:t>
      </w:r>
      <w:r w:rsidR="002328BB" w:rsidRPr="008E6928">
        <w:t xml:space="preserve"> </w:t>
      </w:r>
      <w:r w:rsidR="007E559C" w:rsidRPr="008E6928">
        <w:t>площадке</w:t>
      </w:r>
      <w:r w:rsidR="002328BB" w:rsidRPr="008E6928">
        <w:t xml:space="preserve"> </w:t>
      </w:r>
      <w:r w:rsidR="00E4075B" w:rsidRPr="008E6928">
        <w:rPr>
          <w:color w:val="000000"/>
        </w:rPr>
        <w:t>ООО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«Аукционный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конкурсный</w:t>
      </w:r>
      <w:r w:rsidR="002328BB" w:rsidRPr="008E6928">
        <w:rPr>
          <w:color w:val="000000"/>
        </w:rPr>
        <w:t xml:space="preserve"> </w:t>
      </w:r>
      <w:r w:rsidR="009B2000" w:rsidRPr="008E6928">
        <w:rPr>
          <w:color w:val="000000"/>
        </w:rPr>
        <w:t>дом» в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сети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«Интернет»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по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адресу:</w:t>
      </w:r>
      <w:r w:rsidR="002328BB" w:rsidRPr="008E6928">
        <w:rPr>
          <w:color w:val="000000"/>
        </w:rPr>
        <w:t xml:space="preserve"> </w:t>
      </w:r>
      <w:hyperlink r:id="rId17" w:history="1">
        <w:r w:rsidR="00E4075B" w:rsidRPr="008E6928">
          <w:rPr>
            <w:rStyle w:val="afa"/>
          </w:rPr>
          <w:t>http://www.a-k-d.ru</w:t>
        </w:r>
      </w:hyperlink>
      <w:r w:rsidR="002328BB" w:rsidRPr="008E6928">
        <w:t xml:space="preserve"> </w:t>
      </w:r>
      <w:r w:rsidR="007E559C" w:rsidRPr="008E6928">
        <w:t>в</w:t>
      </w:r>
      <w:r w:rsidR="002328BB" w:rsidRPr="008E6928">
        <w:t xml:space="preserve"> </w:t>
      </w:r>
      <w:r w:rsidR="007E559C" w:rsidRPr="008E6928">
        <w:t>порядке,</w:t>
      </w:r>
      <w:r w:rsidR="002328BB" w:rsidRPr="008E6928">
        <w:t xml:space="preserve"> </w:t>
      </w:r>
      <w:r w:rsidR="007E559C" w:rsidRPr="008E6928">
        <w:t>установленном</w:t>
      </w:r>
      <w:r w:rsidR="002328BB" w:rsidRPr="008E6928">
        <w:t xml:space="preserve"> </w:t>
      </w:r>
      <w:r w:rsidR="007E559C" w:rsidRPr="008E6928">
        <w:t>регламентом</w:t>
      </w:r>
      <w:r w:rsidR="002328BB" w:rsidRPr="008E6928">
        <w:t xml:space="preserve"> </w:t>
      </w:r>
      <w:r w:rsidR="001E0335" w:rsidRPr="008E6928">
        <w:t>данной</w:t>
      </w:r>
      <w:r w:rsidR="002328BB" w:rsidRPr="008E6928">
        <w:t xml:space="preserve"> </w:t>
      </w:r>
      <w:r w:rsidR="007E559C" w:rsidRPr="008E6928">
        <w:t>электронной</w:t>
      </w:r>
      <w:r w:rsidR="002328BB" w:rsidRPr="008E6928">
        <w:t xml:space="preserve"> </w:t>
      </w:r>
      <w:r w:rsidR="007E559C" w:rsidRPr="008E6928">
        <w:t>торговой</w:t>
      </w:r>
      <w:r w:rsidR="002328BB" w:rsidRPr="008E6928">
        <w:t xml:space="preserve"> </w:t>
      </w:r>
      <w:r w:rsidR="007E559C" w:rsidRPr="008E6928">
        <w:t>площадки</w:t>
      </w:r>
      <w:r w:rsidR="002328BB" w:rsidRPr="008E6928">
        <w:t xml:space="preserve"> </w:t>
      </w:r>
      <w:r w:rsidR="00C87330" w:rsidRPr="008E6928">
        <w:t>в</w:t>
      </w:r>
      <w:r w:rsidR="002328BB" w:rsidRPr="008E6928">
        <w:t xml:space="preserve"> </w:t>
      </w:r>
      <w:r w:rsidR="00C87330" w:rsidRPr="008E6928">
        <w:t>соответствии</w:t>
      </w:r>
      <w:r w:rsidR="002328BB" w:rsidRPr="008E6928">
        <w:t xml:space="preserve"> </w:t>
      </w:r>
      <w:r w:rsidR="00C87330" w:rsidRPr="008E6928">
        <w:t>с</w:t>
      </w:r>
      <w:r w:rsidR="002328BB" w:rsidRPr="008E6928">
        <w:t xml:space="preserve"> </w:t>
      </w:r>
      <w:r w:rsidR="00C87330" w:rsidRPr="008E6928">
        <w:t>условиями</w:t>
      </w:r>
      <w:r w:rsidR="002328BB" w:rsidRPr="008E6928">
        <w:t xml:space="preserve"> </w:t>
      </w:r>
      <w:r w:rsidR="00C87330" w:rsidRPr="008E6928">
        <w:t>и</w:t>
      </w:r>
      <w:r w:rsidR="002328BB" w:rsidRPr="008E6928">
        <w:t xml:space="preserve"> </w:t>
      </w:r>
      <w:r w:rsidR="00C87330" w:rsidRPr="008E6928">
        <w:t>требов</w:t>
      </w:r>
      <w:r w:rsidR="00DA0A0B" w:rsidRPr="008E6928">
        <w:t>аниями</w:t>
      </w:r>
      <w:r w:rsidR="002328BB" w:rsidRPr="008E6928">
        <w:t xml:space="preserve"> </w:t>
      </w:r>
      <w:r w:rsidR="003E0066" w:rsidRPr="008E6928">
        <w:t>документации</w:t>
      </w:r>
      <w:r w:rsidR="002328BB" w:rsidRPr="008E6928">
        <w:t xml:space="preserve"> </w:t>
      </w:r>
      <w:r w:rsidR="003E0066" w:rsidRPr="008E6928">
        <w:t>по</w:t>
      </w:r>
      <w:r w:rsidR="002328BB" w:rsidRPr="008E6928">
        <w:t xml:space="preserve"> </w:t>
      </w:r>
      <w:r w:rsidRPr="008E6928">
        <w:t>запросу</w:t>
      </w:r>
      <w:r w:rsidR="002328BB" w:rsidRPr="008E6928">
        <w:t xml:space="preserve"> </w:t>
      </w:r>
      <w:r w:rsidRPr="008E6928">
        <w:t>цен</w:t>
      </w:r>
      <w:r w:rsidR="00DA0A0B" w:rsidRPr="008E6928">
        <w:t>.</w:t>
      </w:r>
    </w:p>
    <w:p w:rsidR="00E0155B" w:rsidRPr="008E6928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8E6928">
        <w:t>Для</w:t>
      </w:r>
      <w:r w:rsidR="002328BB" w:rsidRPr="008E6928">
        <w:t xml:space="preserve"> </w:t>
      </w:r>
      <w:r w:rsidRPr="008E6928">
        <w:t>участия</w:t>
      </w:r>
      <w:r w:rsidR="002328BB" w:rsidRPr="008E6928">
        <w:t xml:space="preserve"> </w:t>
      </w:r>
      <w:r w:rsidRPr="008E6928">
        <w:t>в</w:t>
      </w:r>
      <w:r w:rsidR="002328BB" w:rsidRPr="008E6928">
        <w:t xml:space="preserve"> </w:t>
      </w:r>
      <w:r w:rsidR="004560F3" w:rsidRPr="008E6928">
        <w:t>запросе</w:t>
      </w:r>
      <w:r w:rsidR="002328BB" w:rsidRPr="008E6928">
        <w:t xml:space="preserve"> </w:t>
      </w:r>
      <w:r w:rsidR="004560F3" w:rsidRPr="008E6928">
        <w:t>цен</w:t>
      </w:r>
      <w:r w:rsidR="002328BB" w:rsidRPr="008E6928">
        <w:t xml:space="preserve"> </w:t>
      </w:r>
      <w:r w:rsidRPr="008E6928">
        <w:t>участникам</w:t>
      </w:r>
      <w:r w:rsidR="002328BB" w:rsidRPr="008E6928">
        <w:t xml:space="preserve"> </w:t>
      </w:r>
      <w:r w:rsidRPr="008E6928">
        <w:t>необходимо</w:t>
      </w:r>
      <w:r w:rsidR="002328BB" w:rsidRPr="008E6928">
        <w:t xml:space="preserve"> </w:t>
      </w:r>
      <w:r w:rsidRPr="008E6928">
        <w:t>быть</w:t>
      </w:r>
      <w:r w:rsidR="002328BB" w:rsidRPr="008E6928">
        <w:t xml:space="preserve"> </w:t>
      </w:r>
      <w:r w:rsidRPr="008E6928">
        <w:t>аккредитованным</w:t>
      </w:r>
      <w:r w:rsidR="002328BB" w:rsidRPr="008E6928">
        <w:t xml:space="preserve"> </w:t>
      </w:r>
      <w:r w:rsidRPr="008E6928">
        <w:t>на</w:t>
      </w:r>
      <w:r w:rsidR="002328BB" w:rsidRPr="008E6928">
        <w:t xml:space="preserve"> </w:t>
      </w:r>
      <w:r w:rsidRPr="008E6928">
        <w:t>указанной</w:t>
      </w:r>
      <w:r w:rsidR="002328BB" w:rsidRPr="008E6928">
        <w:t xml:space="preserve"> </w:t>
      </w:r>
      <w:r w:rsidRPr="008E6928">
        <w:t>электронной</w:t>
      </w:r>
      <w:r w:rsidR="002328BB" w:rsidRPr="008E6928">
        <w:t xml:space="preserve"> </w:t>
      </w:r>
      <w:r w:rsidRPr="008E6928">
        <w:t>торговой</w:t>
      </w:r>
      <w:r w:rsidR="002328BB" w:rsidRPr="008E6928">
        <w:t xml:space="preserve"> </w:t>
      </w:r>
      <w:r w:rsidRPr="008E6928">
        <w:t>площадке</w:t>
      </w:r>
      <w:r w:rsidR="002328BB" w:rsidRPr="008E6928">
        <w:t xml:space="preserve"> </w:t>
      </w:r>
      <w:r w:rsidRPr="008E6928">
        <w:t>в</w:t>
      </w:r>
      <w:r w:rsidR="002328BB" w:rsidRPr="008E6928">
        <w:t xml:space="preserve"> </w:t>
      </w:r>
      <w:r w:rsidRPr="008E6928">
        <w:t>соответствии</w:t>
      </w:r>
      <w:r w:rsidR="002328BB" w:rsidRPr="008E6928">
        <w:t xml:space="preserve"> </w:t>
      </w:r>
      <w:r w:rsidRPr="008E6928">
        <w:t>с</w:t>
      </w:r>
      <w:r w:rsidR="002328BB" w:rsidRPr="008E6928">
        <w:t xml:space="preserve"> </w:t>
      </w:r>
      <w:r w:rsidRPr="008E6928">
        <w:t>правилами</w:t>
      </w:r>
      <w:r w:rsidR="002328BB" w:rsidRPr="008E6928">
        <w:t xml:space="preserve"> </w:t>
      </w:r>
      <w:r w:rsidRPr="008E6928">
        <w:t>данной</w:t>
      </w:r>
      <w:r w:rsidR="002328BB" w:rsidRPr="008E6928">
        <w:t xml:space="preserve"> </w:t>
      </w:r>
      <w:r w:rsidRPr="008E6928">
        <w:t>электронной</w:t>
      </w:r>
      <w:r w:rsidR="002328BB" w:rsidRPr="008E6928">
        <w:t xml:space="preserve"> </w:t>
      </w:r>
      <w:r w:rsidRPr="008E6928">
        <w:t>торговой</w:t>
      </w:r>
      <w:r w:rsidR="002328BB" w:rsidRPr="008E6928">
        <w:t xml:space="preserve"> </w:t>
      </w:r>
      <w:r w:rsidRPr="008E6928">
        <w:t>площадки.</w:t>
      </w:r>
    </w:p>
    <w:p w:rsidR="00C87330" w:rsidRPr="008E6928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8E6928">
        <w:t>П</w:t>
      </w:r>
      <w:r w:rsidR="007F0991" w:rsidRPr="008E6928">
        <w:t>обедител</w:t>
      </w:r>
      <w:r w:rsidR="001E0335" w:rsidRPr="008E6928">
        <w:t>ем</w:t>
      </w:r>
      <w:r w:rsidR="002328BB" w:rsidRPr="008E6928">
        <w:t xml:space="preserve"> </w:t>
      </w:r>
      <w:r w:rsidR="00466F9E" w:rsidRPr="008E6928">
        <w:t>запроса</w:t>
      </w:r>
      <w:r w:rsidR="002328BB" w:rsidRPr="008E6928">
        <w:t xml:space="preserve"> </w:t>
      </w:r>
      <w:r w:rsidR="00466F9E" w:rsidRPr="008E6928">
        <w:t>цен</w:t>
      </w:r>
      <w:r w:rsidR="002328BB" w:rsidRPr="008E6928">
        <w:t xml:space="preserve"> </w:t>
      </w:r>
      <w:r w:rsidR="001E0335" w:rsidRPr="008E6928">
        <w:t>признается,</w:t>
      </w:r>
      <w:r w:rsidR="002328BB" w:rsidRPr="008E6928">
        <w:t xml:space="preserve"> </w:t>
      </w:r>
      <w:r w:rsidR="007F0991" w:rsidRPr="008E6928">
        <w:t>по</w:t>
      </w:r>
      <w:r w:rsidR="002328BB" w:rsidRPr="008E6928">
        <w:t xml:space="preserve"> </w:t>
      </w:r>
      <w:r w:rsidR="007F0991" w:rsidRPr="008E6928">
        <w:t>решению</w:t>
      </w:r>
      <w:r w:rsidR="002328BB" w:rsidRPr="008E6928">
        <w:t xml:space="preserve"> </w:t>
      </w:r>
      <w:r w:rsidR="002E77A5" w:rsidRPr="008E6928">
        <w:t>закупочной</w:t>
      </w:r>
      <w:r w:rsidR="002328BB" w:rsidRPr="008E6928">
        <w:t xml:space="preserve"> </w:t>
      </w:r>
      <w:r w:rsidR="002E77A5" w:rsidRPr="008E6928">
        <w:t>комиссии</w:t>
      </w:r>
      <w:r w:rsidR="001E0335" w:rsidRPr="008E6928">
        <w:t>,</w:t>
      </w:r>
      <w:r w:rsidR="002328BB" w:rsidRPr="008E6928">
        <w:t xml:space="preserve"> </w:t>
      </w:r>
      <w:r w:rsidR="009430A7" w:rsidRPr="008E6928">
        <w:t>допущенный</w:t>
      </w:r>
      <w:r w:rsidR="002328BB" w:rsidRPr="008E6928">
        <w:t xml:space="preserve"> </w:t>
      </w:r>
      <w:r w:rsidR="007F0991" w:rsidRPr="008E6928">
        <w:t>участник</w:t>
      </w:r>
      <w:r w:rsidR="002328BB" w:rsidRPr="008E6928">
        <w:t xml:space="preserve"> </w:t>
      </w:r>
      <w:r w:rsidR="00466F9E" w:rsidRPr="008E6928">
        <w:t>запроса</w:t>
      </w:r>
      <w:r w:rsidR="002328BB" w:rsidRPr="008E6928">
        <w:t xml:space="preserve"> </w:t>
      </w:r>
      <w:r w:rsidR="00466F9E" w:rsidRPr="008E6928">
        <w:t>цен</w:t>
      </w:r>
      <w:r w:rsidR="007F0991" w:rsidRPr="008E6928">
        <w:t>,</w:t>
      </w:r>
      <w:r w:rsidR="002328BB" w:rsidRPr="008E6928">
        <w:t xml:space="preserve"> </w:t>
      </w:r>
      <w:r w:rsidR="007F0991" w:rsidRPr="008E6928">
        <w:t>предложивший</w:t>
      </w:r>
      <w:r w:rsidR="002328BB" w:rsidRPr="008E6928">
        <w:t xml:space="preserve"> </w:t>
      </w:r>
      <w:r w:rsidR="004560F3" w:rsidRPr="008E6928">
        <w:t>наименьшую</w:t>
      </w:r>
      <w:r w:rsidR="002328BB" w:rsidRPr="008E6928">
        <w:t xml:space="preserve"> </w:t>
      </w:r>
      <w:r w:rsidR="004560F3" w:rsidRPr="008E6928">
        <w:t>цену</w:t>
      </w:r>
      <w:r w:rsidR="002328BB" w:rsidRPr="008E6928">
        <w:t xml:space="preserve"> </w:t>
      </w:r>
      <w:r w:rsidR="004560F3" w:rsidRPr="008E6928">
        <w:t>договора</w:t>
      </w:r>
      <w:r w:rsidR="007F0991" w:rsidRPr="008E6928">
        <w:t>.</w:t>
      </w:r>
    </w:p>
    <w:p w:rsidR="004560F3" w:rsidRPr="008E6928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8E6928">
        <w:rPr>
          <w:b/>
        </w:rPr>
        <w:t>Начальная</w:t>
      </w:r>
      <w:r w:rsidR="002328BB" w:rsidRPr="008E6928">
        <w:rPr>
          <w:b/>
        </w:rPr>
        <w:t xml:space="preserve"> </w:t>
      </w:r>
      <w:r w:rsidRPr="008E6928">
        <w:rPr>
          <w:b/>
        </w:rPr>
        <w:t>(максимальная)</w:t>
      </w:r>
      <w:r w:rsidR="002328BB" w:rsidRPr="008E6928">
        <w:rPr>
          <w:b/>
        </w:rPr>
        <w:t xml:space="preserve"> </w:t>
      </w:r>
      <w:r w:rsidRPr="008E6928">
        <w:rPr>
          <w:b/>
        </w:rPr>
        <w:t>цена</w:t>
      </w:r>
      <w:r w:rsidR="002328BB" w:rsidRPr="008E6928">
        <w:rPr>
          <w:b/>
        </w:rPr>
        <w:t xml:space="preserve"> </w:t>
      </w:r>
      <w:r w:rsidRPr="008E6928">
        <w:rPr>
          <w:b/>
        </w:rPr>
        <w:t>договора:</w:t>
      </w:r>
      <w:r w:rsidR="002328BB" w:rsidRPr="008E6928">
        <w:t xml:space="preserve"> </w:t>
      </w:r>
      <w:r w:rsidR="008E6928" w:rsidRPr="008E6928">
        <w:rPr>
          <w:bCs/>
          <w:color w:val="000000"/>
        </w:rPr>
        <w:t>3 200</w:t>
      </w:r>
      <w:r w:rsidR="008E6928">
        <w:rPr>
          <w:bCs/>
          <w:color w:val="000000"/>
        </w:rPr>
        <w:t> </w:t>
      </w:r>
      <w:r w:rsidR="008E6928" w:rsidRPr="008E6928">
        <w:rPr>
          <w:bCs/>
          <w:color w:val="000000"/>
        </w:rPr>
        <w:t>000</w:t>
      </w:r>
      <w:r w:rsidR="008E6928">
        <w:rPr>
          <w:bCs/>
          <w:color w:val="000000"/>
        </w:rPr>
        <w:t>,00</w:t>
      </w:r>
      <w:r w:rsidR="008E6928" w:rsidRPr="008E6928">
        <w:rPr>
          <w:bCs/>
          <w:color w:val="000000"/>
        </w:rPr>
        <w:t xml:space="preserve"> (Три миллиона двести тысяч) российских рублей 00 коп. В цену включены все расходы, в том числе налоги, сборы и другие обязательные платежи, включая НДС – 18%.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Срок,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место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порядок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b/>
          <w:sz w:val="24"/>
          <w:szCs w:val="24"/>
        </w:rPr>
        <w:t>по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запросу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Pr="008E6928">
        <w:rPr>
          <w:rFonts w:ascii="Times New Roman" w:hAnsi="Times New Roman"/>
          <w:b/>
          <w:sz w:val="24"/>
          <w:szCs w:val="24"/>
        </w:rPr>
        <w:t>:</w:t>
      </w:r>
    </w:p>
    <w:p w:rsidR="00973E61" w:rsidRPr="008E6928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6928">
        <w:rPr>
          <w:spacing w:val="-6"/>
        </w:rPr>
        <w:t>Н</w:t>
      </w:r>
      <w:r w:rsidR="00973E61" w:rsidRPr="008E6928">
        <w:rPr>
          <w:spacing w:val="-6"/>
        </w:rPr>
        <w:t>а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официальном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государственном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сайте</w:t>
      </w:r>
      <w:r w:rsidR="002328BB" w:rsidRPr="008E6928">
        <w:rPr>
          <w:spacing w:val="-6"/>
        </w:rPr>
        <w:t xml:space="preserve"> </w:t>
      </w:r>
      <w:r w:rsidR="00973E61" w:rsidRPr="008E6928">
        <w:t>в</w:t>
      </w:r>
      <w:r w:rsidR="002328BB" w:rsidRPr="008E6928">
        <w:t xml:space="preserve"> </w:t>
      </w:r>
      <w:r w:rsidR="00973E61" w:rsidRPr="008E6928">
        <w:t>информационно-телекоммуникационной</w:t>
      </w:r>
      <w:r w:rsidR="002328BB" w:rsidRPr="008E6928">
        <w:t xml:space="preserve"> </w:t>
      </w:r>
      <w:r w:rsidR="00973E61" w:rsidRPr="008E6928">
        <w:t>сети</w:t>
      </w:r>
      <w:r w:rsidR="002328BB" w:rsidRPr="008E6928">
        <w:t xml:space="preserve"> </w:t>
      </w:r>
      <w:r w:rsidR="00973E61" w:rsidRPr="008E6928">
        <w:t>«Интернет»</w:t>
      </w:r>
      <w:r w:rsidR="002328BB" w:rsidRPr="008E6928">
        <w:t xml:space="preserve"> </w:t>
      </w:r>
      <w:r w:rsidR="00973E61" w:rsidRPr="008E6928">
        <w:t>для</w:t>
      </w:r>
      <w:r w:rsidR="002328BB" w:rsidRPr="008E6928">
        <w:t xml:space="preserve"> </w:t>
      </w:r>
      <w:r w:rsidR="00973E61" w:rsidRPr="008E6928">
        <w:t>размещения</w:t>
      </w:r>
      <w:r w:rsidR="002328BB" w:rsidRPr="008E6928">
        <w:t xml:space="preserve"> </w:t>
      </w:r>
      <w:r w:rsidR="00973E61" w:rsidRPr="008E6928">
        <w:t>информации</w:t>
      </w:r>
      <w:r w:rsidR="002328BB" w:rsidRPr="008E6928">
        <w:t xml:space="preserve"> </w:t>
      </w:r>
      <w:r w:rsidR="00973E61" w:rsidRPr="008E6928">
        <w:t>о</w:t>
      </w:r>
      <w:r w:rsidR="002328BB" w:rsidRPr="008E6928">
        <w:t xml:space="preserve"> </w:t>
      </w:r>
      <w:r w:rsidR="00973E61" w:rsidRPr="008E6928">
        <w:t>размещении</w:t>
      </w:r>
      <w:r w:rsidR="002328BB" w:rsidRPr="008E6928">
        <w:t xml:space="preserve"> </w:t>
      </w:r>
      <w:r w:rsidR="00973E61" w:rsidRPr="008E6928">
        <w:t>заказов</w:t>
      </w:r>
      <w:r w:rsidR="002328BB" w:rsidRPr="008E6928">
        <w:t xml:space="preserve"> </w:t>
      </w:r>
      <w:r w:rsidR="00973E61" w:rsidRPr="008E6928">
        <w:t>на</w:t>
      </w:r>
      <w:r w:rsidR="002328BB" w:rsidRPr="008E6928">
        <w:t xml:space="preserve"> </w:t>
      </w:r>
      <w:r w:rsidR="00973E61" w:rsidRPr="008E6928">
        <w:t>поставки</w:t>
      </w:r>
      <w:r w:rsidR="002328BB" w:rsidRPr="008E6928">
        <w:t xml:space="preserve"> </w:t>
      </w:r>
      <w:r w:rsidR="00973E61" w:rsidRPr="008E6928">
        <w:t>товаров,</w:t>
      </w:r>
      <w:r w:rsidR="002328BB" w:rsidRPr="008E6928">
        <w:t xml:space="preserve"> </w:t>
      </w:r>
      <w:r w:rsidR="00973E61" w:rsidRPr="008E6928">
        <w:t>выполнение</w:t>
      </w:r>
      <w:r w:rsidR="002328BB" w:rsidRPr="008E6928">
        <w:t xml:space="preserve"> </w:t>
      </w:r>
      <w:r w:rsidR="00973E61" w:rsidRPr="008E6928">
        <w:t>работ,</w:t>
      </w:r>
      <w:r w:rsidR="002328BB" w:rsidRPr="008E6928">
        <w:t xml:space="preserve"> </w:t>
      </w:r>
      <w:r w:rsidR="00973E61" w:rsidRPr="008E6928">
        <w:t>оказание</w:t>
      </w:r>
      <w:r w:rsidR="002328BB" w:rsidRPr="008E6928">
        <w:t xml:space="preserve"> </w:t>
      </w:r>
      <w:r w:rsidR="00973E61" w:rsidRPr="008E6928">
        <w:t>услуг</w:t>
      </w:r>
      <w:r w:rsidR="002328BB" w:rsidRPr="008E6928">
        <w:t xml:space="preserve"> </w:t>
      </w:r>
      <w:r w:rsidR="00973E61" w:rsidRPr="008E6928">
        <w:t>(</w:t>
      </w:r>
      <w:hyperlink r:id="rId18" w:history="1">
        <w:r w:rsidR="00E87A55" w:rsidRPr="008E6928">
          <w:rPr>
            <w:rStyle w:val="afa"/>
          </w:rPr>
          <w:t>http://www.zakupki.gov.ru</w:t>
        </w:r>
      </w:hyperlink>
      <w:r w:rsidR="00973E61" w:rsidRPr="008E6928">
        <w:t>)</w:t>
      </w:r>
      <w:r w:rsidR="00CA5128" w:rsidRPr="008E6928">
        <w:t>,</w:t>
      </w:r>
      <w:r w:rsidR="002328BB" w:rsidRPr="008E6928">
        <w:t xml:space="preserve"> </w:t>
      </w:r>
      <w:r w:rsidR="00CA5128" w:rsidRPr="008E6928">
        <w:t>на</w:t>
      </w:r>
      <w:r w:rsidR="002328BB" w:rsidRPr="008E6928">
        <w:t xml:space="preserve"> </w:t>
      </w:r>
      <w:r w:rsidR="00B15A9F" w:rsidRPr="008E6928">
        <w:t>официальном</w:t>
      </w:r>
      <w:r w:rsidR="002328BB" w:rsidRPr="008E6928">
        <w:t xml:space="preserve"> </w:t>
      </w:r>
      <w:r w:rsidR="00CA5128" w:rsidRPr="008E6928">
        <w:t>сайте</w:t>
      </w:r>
      <w:r w:rsidR="002328BB" w:rsidRPr="008E6928">
        <w:t xml:space="preserve"> </w:t>
      </w:r>
      <w:r w:rsidRPr="008E6928">
        <w:t>по</w:t>
      </w:r>
      <w:r w:rsidR="002328BB" w:rsidRPr="008E6928">
        <w:t xml:space="preserve"> </w:t>
      </w:r>
      <w:r w:rsidR="00CA5128" w:rsidRPr="008E6928">
        <w:t>закупкам</w:t>
      </w:r>
      <w:r w:rsidR="002328BB" w:rsidRPr="008E6928">
        <w:t xml:space="preserve"> </w:t>
      </w:r>
      <w:r w:rsidR="00CA5128" w:rsidRPr="008E6928">
        <w:t>атомной</w:t>
      </w:r>
      <w:r w:rsidR="002328BB" w:rsidRPr="008E6928">
        <w:t xml:space="preserve"> </w:t>
      </w:r>
      <w:r w:rsidR="00CA5128" w:rsidRPr="008E6928">
        <w:t>отрасли</w:t>
      </w:r>
      <w:r w:rsidR="002328BB" w:rsidRPr="008E6928">
        <w:t xml:space="preserve"> </w:t>
      </w:r>
      <w:proofErr w:type="spellStart"/>
      <w:r w:rsidR="00973E61" w:rsidRPr="008E6928">
        <w:t>Госкорпорации</w:t>
      </w:r>
      <w:proofErr w:type="spellEnd"/>
      <w:r w:rsidR="002328BB" w:rsidRPr="008E6928">
        <w:t xml:space="preserve"> </w:t>
      </w:r>
      <w:r w:rsidR="00973E61" w:rsidRPr="008E6928">
        <w:t>«</w:t>
      </w:r>
      <w:proofErr w:type="spellStart"/>
      <w:r w:rsidR="00973E61" w:rsidRPr="008E6928">
        <w:t>Рос</w:t>
      </w:r>
      <w:r w:rsidR="00973E61" w:rsidRPr="008E6928">
        <w:rPr>
          <w:spacing w:val="-6"/>
        </w:rPr>
        <w:t>атом</w:t>
      </w:r>
      <w:proofErr w:type="spellEnd"/>
      <w:r w:rsidR="00973E61" w:rsidRPr="008E6928">
        <w:rPr>
          <w:spacing w:val="-6"/>
        </w:rPr>
        <w:t>»</w:t>
      </w:r>
      <w:r w:rsidR="002328BB" w:rsidRPr="008E6928">
        <w:rPr>
          <w:spacing w:val="-6"/>
        </w:rPr>
        <w:t xml:space="preserve"> </w:t>
      </w:r>
      <w:r w:rsidR="00E87A55" w:rsidRPr="008E6928">
        <w:rPr>
          <w:spacing w:val="-6"/>
        </w:rPr>
        <w:t>(</w:t>
      </w:r>
      <w:hyperlink r:id="rId19" w:history="1">
        <w:r w:rsidR="00973E61" w:rsidRPr="008E6928">
          <w:rPr>
            <w:rStyle w:val="afa"/>
          </w:rPr>
          <w:t>http://zakupki.rosatom.ru</w:t>
        </w:r>
      </w:hyperlink>
      <w:r w:rsidR="00E87A55" w:rsidRPr="008E6928">
        <w:rPr>
          <w:spacing w:val="-6"/>
        </w:rPr>
        <w:t>)</w:t>
      </w:r>
      <w:r w:rsidR="002328BB" w:rsidRPr="008E6928">
        <w:rPr>
          <w:spacing w:val="-6"/>
        </w:rPr>
        <w:t xml:space="preserve"> </w:t>
      </w:r>
      <w:r w:rsidR="009D6ADE" w:rsidRPr="008E6928">
        <w:rPr>
          <w:spacing w:val="-6"/>
        </w:rPr>
        <w:t>документация</w:t>
      </w:r>
      <w:r w:rsidR="002328BB" w:rsidRPr="008E6928">
        <w:rPr>
          <w:spacing w:val="-6"/>
        </w:rPr>
        <w:t xml:space="preserve"> </w:t>
      </w:r>
      <w:r w:rsidR="009D6ADE" w:rsidRPr="008E6928">
        <w:rPr>
          <w:spacing w:val="-6"/>
        </w:rPr>
        <w:t>по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запросу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цен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находится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открытом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доступе,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начиная</w:t>
      </w:r>
      <w:r w:rsidR="002328BB" w:rsidRPr="008E6928">
        <w:rPr>
          <w:spacing w:val="-6"/>
        </w:rPr>
        <w:t xml:space="preserve"> </w:t>
      </w:r>
      <w:r w:rsidR="00973E61" w:rsidRPr="008E6928">
        <w:t>с</w:t>
      </w:r>
      <w:r w:rsidR="002328BB" w:rsidRPr="008E6928">
        <w:t xml:space="preserve"> </w:t>
      </w:r>
      <w:r w:rsidR="00D71393" w:rsidRPr="008E6928">
        <w:t>даты</w:t>
      </w:r>
      <w:r w:rsidR="002328BB" w:rsidRPr="008E6928">
        <w:t xml:space="preserve"> </w:t>
      </w:r>
      <w:r w:rsidR="00973E61" w:rsidRPr="008E6928">
        <w:t>размещения</w:t>
      </w:r>
      <w:r w:rsidR="002328BB" w:rsidRPr="008E6928">
        <w:t xml:space="preserve"> </w:t>
      </w:r>
      <w:r w:rsidR="00973E61" w:rsidRPr="008E6928">
        <w:t>настоящего</w:t>
      </w:r>
      <w:r w:rsidR="002328BB" w:rsidRPr="008E6928">
        <w:t xml:space="preserve"> </w:t>
      </w:r>
      <w:r w:rsidR="00973E61" w:rsidRPr="008E6928">
        <w:t>извещения</w:t>
      </w:r>
      <w:r w:rsidR="002328BB" w:rsidRPr="008E6928">
        <w:t xml:space="preserve"> </w:t>
      </w:r>
      <w:r w:rsidR="00BB734C" w:rsidRPr="008E6928">
        <w:t>и</w:t>
      </w:r>
      <w:r w:rsidR="002328BB" w:rsidRPr="008E6928">
        <w:t xml:space="preserve"> </w:t>
      </w:r>
      <w:r w:rsidR="003E0066" w:rsidRPr="008E6928">
        <w:t>документации</w:t>
      </w:r>
      <w:r w:rsidR="002328BB" w:rsidRPr="008E6928">
        <w:t xml:space="preserve"> </w:t>
      </w:r>
      <w:r w:rsidR="003E0066" w:rsidRPr="008E6928">
        <w:t>по</w:t>
      </w:r>
      <w:r w:rsidR="002328BB" w:rsidRPr="008E6928">
        <w:t xml:space="preserve"> </w:t>
      </w:r>
      <w:r w:rsidR="00466F9E" w:rsidRPr="008E6928">
        <w:t>запросу</w:t>
      </w:r>
      <w:r w:rsidR="002328BB" w:rsidRPr="008E6928">
        <w:t xml:space="preserve"> </w:t>
      </w:r>
      <w:r w:rsidR="00466F9E" w:rsidRPr="008E6928">
        <w:t>цен</w:t>
      </w:r>
      <w:r w:rsidR="00973E61" w:rsidRPr="008E6928">
        <w:rPr>
          <w:spacing w:val="-6"/>
        </w:rPr>
        <w:t>.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Порядок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получения</w:t>
      </w:r>
      <w:r w:rsidR="002328BB" w:rsidRPr="008E6928">
        <w:rPr>
          <w:spacing w:val="-6"/>
        </w:rPr>
        <w:t xml:space="preserve"> </w:t>
      </w:r>
      <w:r w:rsidR="003E0066" w:rsidRPr="008E6928">
        <w:rPr>
          <w:spacing w:val="-6"/>
        </w:rPr>
        <w:t>документации</w:t>
      </w:r>
      <w:r w:rsidR="002328BB" w:rsidRPr="008E6928">
        <w:rPr>
          <w:spacing w:val="-6"/>
        </w:rPr>
        <w:t xml:space="preserve"> </w:t>
      </w:r>
      <w:r w:rsidR="003E0066" w:rsidRPr="008E6928">
        <w:rPr>
          <w:spacing w:val="-6"/>
        </w:rPr>
        <w:t>по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запросу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цен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на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электронной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торговой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площадке</w:t>
      </w:r>
      <w:r w:rsidR="002328BB" w:rsidRPr="008E6928">
        <w:rPr>
          <w:spacing w:val="-6"/>
        </w:rPr>
        <w:t xml:space="preserve"> </w:t>
      </w:r>
      <w:r w:rsidRPr="008E6928">
        <w:t>ООО</w:t>
      </w:r>
      <w:r w:rsidR="002328BB" w:rsidRPr="008E6928">
        <w:t xml:space="preserve"> </w:t>
      </w:r>
      <w:r w:rsidRPr="008E6928">
        <w:t>«Аукционный</w:t>
      </w:r>
      <w:r w:rsidR="002328BB" w:rsidRPr="008E6928">
        <w:t xml:space="preserve"> </w:t>
      </w:r>
      <w:r w:rsidRPr="008E6928">
        <w:t>Конкурсный</w:t>
      </w:r>
      <w:r w:rsidR="002328BB" w:rsidRPr="008E6928">
        <w:t xml:space="preserve"> </w:t>
      </w:r>
      <w:r w:rsidRPr="008E6928">
        <w:t>Дом»</w:t>
      </w:r>
      <w:r w:rsidR="002328BB" w:rsidRPr="008E6928">
        <w:t xml:space="preserve"> </w:t>
      </w:r>
      <w:r w:rsidRPr="008E6928">
        <w:t>(</w:t>
      </w:r>
      <w:hyperlink r:id="rId20" w:history="1">
        <w:r w:rsidRPr="008E6928">
          <w:rPr>
            <w:rStyle w:val="afa"/>
          </w:rPr>
          <w:t>www.a-k-d.ru</w:t>
        </w:r>
      </w:hyperlink>
      <w:r w:rsidRPr="008E6928">
        <w:t>)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определяется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правилами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данной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электронной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торговой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площадки</w:t>
      </w:r>
      <w:r w:rsidR="00973E61" w:rsidRPr="008E6928">
        <w:rPr>
          <w:spacing w:val="-6"/>
        </w:rPr>
        <w:t>.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по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снижению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заявке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на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участие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запросе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цен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цены: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663B91" w:rsidRPr="008E6928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8E6928">
        <w:rPr>
          <w:rFonts w:ascii="Times New Roman" w:hAnsi="Times New Roman"/>
          <w:sz w:val="24"/>
          <w:szCs w:val="24"/>
        </w:rPr>
        <w:t>.</w:t>
      </w:r>
    </w:p>
    <w:p w:rsidR="003D2803" w:rsidRPr="008E6928" w:rsidRDefault="0021357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начала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время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подачи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заявок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на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участие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запросе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цен</w:t>
      </w:r>
      <w:r w:rsidR="003D2803" w:rsidRPr="008E6928">
        <w:rPr>
          <w:rFonts w:ascii="Times New Roman" w:hAnsi="Times New Roman"/>
          <w:b/>
          <w:sz w:val="24"/>
          <w:szCs w:val="24"/>
        </w:rPr>
        <w:t>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мест</w:t>
      </w:r>
      <w:r w:rsidR="002141E9" w:rsidRPr="008E6928">
        <w:rPr>
          <w:rFonts w:ascii="Times New Roman" w:hAnsi="Times New Roman"/>
          <w:b/>
          <w:sz w:val="24"/>
          <w:szCs w:val="24"/>
        </w:rPr>
        <w:t>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поряд</w:t>
      </w:r>
      <w:r w:rsidR="002141E9" w:rsidRPr="008E6928">
        <w:rPr>
          <w:rFonts w:ascii="Times New Roman" w:hAnsi="Times New Roman"/>
          <w:b/>
          <w:sz w:val="24"/>
          <w:szCs w:val="24"/>
        </w:rPr>
        <w:t>о</w:t>
      </w:r>
      <w:r w:rsidR="003D2803" w:rsidRPr="008E6928">
        <w:rPr>
          <w:rFonts w:ascii="Times New Roman" w:hAnsi="Times New Roman"/>
          <w:b/>
          <w:sz w:val="24"/>
          <w:szCs w:val="24"/>
        </w:rPr>
        <w:t>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их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подачи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8E6928">
        <w:rPr>
          <w:rFonts w:ascii="Times New Roman" w:hAnsi="Times New Roman"/>
          <w:b/>
          <w:sz w:val="24"/>
          <w:szCs w:val="24"/>
        </w:rPr>
        <w:t>:</w:t>
      </w:r>
    </w:p>
    <w:p w:rsidR="00110379" w:rsidRPr="008E6928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6928">
        <w:rPr>
          <w:spacing w:val="-6"/>
        </w:rPr>
        <w:t>Заявки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на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участие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4560F3" w:rsidRPr="008E6928">
        <w:rPr>
          <w:spacing w:val="-6"/>
        </w:rPr>
        <w:t>запросе</w:t>
      </w:r>
      <w:r w:rsidR="002328BB" w:rsidRPr="008E6928">
        <w:rPr>
          <w:spacing w:val="-6"/>
        </w:rPr>
        <w:t xml:space="preserve"> </w:t>
      </w:r>
      <w:r w:rsidR="004560F3" w:rsidRPr="008E6928">
        <w:rPr>
          <w:spacing w:val="-6"/>
        </w:rPr>
        <w:t>цен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предоставляются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на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электронную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торговую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площадку</w:t>
      </w:r>
      <w:r w:rsidR="002328BB" w:rsidRPr="008E6928">
        <w:rPr>
          <w:spacing w:val="-6"/>
        </w:rPr>
        <w:t xml:space="preserve"> </w:t>
      </w:r>
      <w:r w:rsidR="00663B91" w:rsidRPr="008E6928">
        <w:t>ООО</w:t>
      </w:r>
      <w:r w:rsidR="002328BB" w:rsidRPr="008E6928">
        <w:t xml:space="preserve"> </w:t>
      </w:r>
      <w:r w:rsidR="00663B91" w:rsidRPr="008E6928">
        <w:t>«Аукционный</w:t>
      </w:r>
      <w:r w:rsidR="002328BB" w:rsidRPr="008E6928">
        <w:t xml:space="preserve"> </w:t>
      </w:r>
      <w:r w:rsidR="00663B91" w:rsidRPr="008E6928">
        <w:t>Конкурсный</w:t>
      </w:r>
      <w:r w:rsidR="002328BB" w:rsidRPr="008E6928">
        <w:t xml:space="preserve"> </w:t>
      </w:r>
      <w:r w:rsidR="00663B91" w:rsidRPr="008E6928">
        <w:t>Дом»</w:t>
      </w:r>
      <w:r w:rsidR="002328BB" w:rsidRPr="008E6928">
        <w:t xml:space="preserve"> </w:t>
      </w:r>
      <w:r w:rsidR="00663B91" w:rsidRPr="008E6928">
        <w:t>в</w:t>
      </w:r>
      <w:r w:rsidR="002328BB" w:rsidRPr="008E6928">
        <w:t xml:space="preserve"> </w:t>
      </w:r>
      <w:r w:rsidR="00663B91" w:rsidRPr="008E6928">
        <w:t>сети</w:t>
      </w:r>
      <w:r w:rsidR="002328BB" w:rsidRPr="008E6928">
        <w:t xml:space="preserve"> </w:t>
      </w:r>
      <w:r w:rsidR="00663B91" w:rsidRPr="008E6928">
        <w:t>«Интернет»</w:t>
      </w:r>
      <w:r w:rsidR="002328BB" w:rsidRPr="008E6928">
        <w:t xml:space="preserve"> </w:t>
      </w:r>
      <w:r w:rsidR="00663B91" w:rsidRPr="008E6928">
        <w:t>по</w:t>
      </w:r>
      <w:r w:rsidR="002328BB" w:rsidRPr="008E6928">
        <w:t xml:space="preserve"> </w:t>
      </w:r>
      <w:r w:rsidR="00663B91" w:rsidRPr="008E6928">
        <w:t>адресу:</w:t>
      </w:r>
      <w:r w:rsidR="002328BB" w:rsidRPr="008E6928">
        <w:t xml:space="preserve"> </w:t>
      </w:r>
      <w:hyperlink r:id="rId21" w:history="1">
        <w:r w:rsidR="00663B91" w:rsidRPr="008E6928">
          <w:rPr>
            <w:rStyle w:val="afa"/>
          </w:rPr>
          <w:t>www.a-k-d.r</w:t>
        </w:r>
        <w:r w:rsidR="00663B91" w:rsidRPr="008E6928">
          <w:rPr>
            <w:rStyle w:val="afa"/>
            <w:lang w:val="en-US"/>
          </w:rPr>
          <w:t>u</w:t>
        </w:r>
      </w:hyperlink>
      <w:r w:rsidR="002328BB" w:rsidRPr="008E6928">
        <w:t xml:space="preserve"> </w:t>
      </w:r>
      <w:r w:rsidR="00213571" w:rsidRPr="008E6928">
        <w:rPr>
          <w:spacing w:val="-6"/>
        </w:rPr>
        <w:t>начиная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с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даты</w:t>
      </w:r>
      <w:r w:rsidR="002328BB" w:rsidRPr="008E6928">
        <w:rPr>
          <w:b/>
        </w:rPr>
        <w:t xml:space="preserve"> </w:t>
      </w:r>
      <w:r w:rsidR="00213571" w:rsidRPr="008E6928">
        <w:t>размещения</w:t>
      </w:r>
      <w:r w:rsidR="002328BB" w:rsidRPr="008E6928">
        <w:t xml:space="preserve"> </w:t>
      </w:r>
      <w:r w:rsidR="00213571" w:rsidRPr="008E6928">
        <w:t>настоящего</w:t>
      </w:r>
      <w:r w:rsidR="002328BB" w:rsidRPr="008E6928">
        <w:t xml:space="preserve"> </w:t>
      </w:r>
      <w:r w:rsidR="00213571" w:rsidRPr="008E6928">
        <w:t>извещения</w:t>
      </w:r>
      <w:r w:rsidR="002328BB" w:rsidRPr="008E6928">
        <w:t xml:space="preserve"> </w:t>
      </w:r>
      <w:r w:rsidR="00213571" w:rsidRPr="008E6928">
        <w:t>и</w:t>
      </w:r>
      <w:r w:rsidR="002328BB" w:rsidRPr="008E6928">
        <w:t xml:space="preserve"> </w:t>
      </w:r>
      <w:r w:rsidR="003E0066" w:rsidRPr="008E6928">
        <w:t>документации</w:t>
      </w:r>
      <w:r w:rsidR="002328BB" w:rsidRPr="008E6928">
        <w:t xml:space="preserve"> </w:t>
      </w:r>
      <w:r w:rsidR="003E0066" w:rsidRPr="008E6928">
        <w:t>по</w:t>
      </w:r>
      <w:r w:rsidR="002328BB" w:rsidRPr="008E6928">
        <w:t xml:space="preserve"> </w:t>
      </w:r>
      <w:r w:rsidR="00466F9E" w:rsidRPr="008E6928">
        <w:t>запросу</w:t>
      </w:r>
      <w:r w:rsidR="002328BB" w:rsidRPr="008E6928">
        <w:t xml:space="preserve"> </w:t>
      </w:r>
      <w:r w:rsidR="00466F9E" w:rsidRPr="008E6928">
        <w:t>цен</w:t>
      </w:r>
      <w:r w:rsidR="002328BB" w:rsidRPr="008E6928">
        <w:t xml:space="preserve"> </w:t>
      </w:r>
      <w:r w:rsidR="00213571" w:rsidRPr="008E6928">
        <w:t>на</w:t>
      </w:r>
      <w:r w:rsidR="002328BB" w:rsidRPr="008E6928">
        <w:t xml:space="preserve"> </w:t>
      </w:r>
      <w:r w:rsidR="00213571" w:rsidRPr="008E6928">
        <w:t>официальном</w:t>
      </w:r>
      <w:r w:rsidR="002328BB" w:rsidRPr="008E6928">
        <w:t xml:space="preserve"> </w:t>
      </w:r>
      <w:r w:rsidR="00213571" w:rsidRPr="008E6928">
        <w:t>сайте</w:t>
      </w:r>
      <w:r w:rsidR="002328BB" w:rsidRPr="008E6928">
        <w:t xml:space="preserve"> </w:t>
      </w:r>
      <w:r w:rsidR="00213571" w:rsidRPr="008E6928">
        <w:t>и</w:t>
      </w:r>
      <w:r w:rsidR="002328BB" w:rsidRPr="008E6928">
        <w:t xml:space="preserve"> </w:t>
      </w:r>
      <w:r w:rsidR="00213571" w:rsidRPr="008E6928">
        <w:t>на</w:t>
      </w:r>
      <w:r w:rsidR="002328BB" w:rsidRPr="008E6928">
        <w:t xml:space="preserve"> </w:t>
      </w:r>
      <w:r w:rsidR="00213571" w:rsidRPr="008E6928">
        <w:t>данной</w:t>
      </w:r>
      <w:r w:rsidR="002328BB" w:rsidRPr="008E6928">
        <w:t xml:space="preserve"> </w:t>
      </w:r>
      <w:r w:rsidR="00E3498D" w:rsidRPr="008E6928">
        <w:t>электронной</w:t>
      </w:r>
      <w:r w:rsidR="002328BB" w:rsidRPr="008E6928">
        <w:t xml:space="preserve"> </w:t>
      </w:r>
      <w:r w:rsidR="00E3498D" w:rsidRPr="008E6928">
        <w:t>торговой</w:t>
      </w:r>
      <w:r w:rsidR="002328BB" w:rsidRPr="008E6928">
        <w:t xml:space="preserve"> </w:t>
      </w:r>
      <w:r w:rsidR="00E3498D" w:rsidRPr="008E6928">
        <w:t>площадки</w:t>
      </w:r>
      <w:r w:rsidR="00213571" w:rsidRPr="008E6928">
        <w:t>,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порядке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и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соответствии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с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регламентом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работы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данной</w:t>
      </w:r>
      <w:r w:rsidR="002328BB" w:rsidRPr="008E6928">
        <w:rPr>
          <w:spacing w:val="-6"/>
        </w:rPr>
        <w:t xml:space="preserve"> </w:t>
      </w:r>
      <w:r w:rsidR="00E3498D" w:rsidRPr="008E6928">
        <w:t>электронной</w:t>
      </w:r>
      <w:r w:rsidR="002328BB" w:rsidRPr="008E6928">
        <w:t xml:space="preserve"> </w:t>
      </w:r>
      <w:r w:rsidR="00E3498D" w:rsidRPr="008E6928">
        <w:t>торговой</w:t>
      </w:r>
      <w:r w:rsidR="002328BB" w:rsidRPr="008E6928">
        <w:t xml:space="preserve"> </w:t>
      </w:r>
      <w:r w:rsidR="00E3498D" w:rsidRPr="008E6928">
        <w:t>площадки</w:t>
      </w:r>
      <w:r w:rsidR="002141E9" w:rsidRPr="008E6928">
        <w:rPr>
          <w:spacing w:val="-6"/>
        </w:rPr>
        <w:t>,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срок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не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позднее</w:t>
      </w:r>
      <w:r w:rsidR="002328BB" w:rsidRPr="008E6928">
        <w:rPr>
          <w:spacing w:val="-6"/>
        </w:rPr>
        <w:t xml:space="preserve"> </w:t>
      </w:r>
      <w:r w:rsidR="00964125" w:rsidRPr="008E6928">
        <w:rPr>
          <w:spacing w:val="-6"/>
        </w:rPr>
        <w:t>12</w:t>
      </w:r>
      <w:r w:rsidR="002141E9" w:rsidRPr="008E6928">
        <w:rPr>
          <w:spacing w:val="-6"/>
        </w:rPr>
        <w:t>-00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(время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московское)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«</w:t>
      </w:r>
      <w:r w:rsidR="004753AC" w:rsidRPr="004753AC">
        <w:rPr>
          <w:spacing w:val="-6"/>
        </w:rPr>
        <w:t>22</w:t>
      </w:r>
      <w:r w:rsidR="002141E9" w:rsidRPr="008E6928">
        <w:rPr>
          <w:spacing w:val="-6"/>
        </w:rPr>
        <w:t>»</w:t>
      </w:r>
      <w:r w:rsidR="004E3ED6" w:rsidRPr="008E6928">
        <w:rPr>
          <w:spacing w:val="-6"/>
        </w:rPr>
        <w:t xml:space="preserve"> </w:t>
      </w:r>
      <w:r w:rsidR="0013146C">
        <w:rPr>
          <w:spacing w:val="-6"/>
        </w:rPr>
        <w:t>Июл</w:t>
      </w:r>
      <w:r w:rsidR="007B3E8A" w:rsidRPr="008E6928">
        <w:rPr>
          <w:spacing w:val="-6"/>
        </w:rPr>
        <w:t xml:space="preserve">я </w:t>
      </w:r>
      <w:r w:rsidR="004E3ED6" w:rsidRPr="008E6928">
        <w:rPr>
          <w:spacing w:val="-6"/>
        </w:rPr>
        <w:t>2014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года.</w:t>
      </w:r>
      <w:r w:rsidR="002328BB" w:rsidRPr="008E6928">
        <w:rPr>
          <w:spacing w:val="-6"/>
        </w:rPr>
        <w:t xml:space="preserve"> 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Место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стадии</w:t>
      </w:r>
      <w:r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позднее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«</w:t>
      </w:r>
      <w:r w:rsidR="004753AC">
        <w:rPr>
          <w:rFonts w:ascii="Times New Roman" w:hAnsi="Times New Roman"/>
          <w:sz w:val="24"/>
          <w:szCs w:val="24"/>
        </w:rPr>
        <w:t>24</w:t>
      </w:r>
      <w:r w:rsidR="00B76760" w:rsidRPr="008E6928">
        <w:rPr>
          <w:rFonts w:ascii="Times New Roman" w:hAnsi="Times New Roman"/>
          <w:sz w:val="24"/>
          <w:szCs w:val="24"/>
        </w:rPr>
        <w:t>»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13146C">
        <w:rPr>
          <w:rFonts w:ascii="Times New Roman" w:hAnsi="Times New Roman"/>
          <w:sz w:val="24"/>
          <w:szCs w:val="24"/>
        </w:rPr>
        <w:t>Июл</w:t>
      </w:r>
      <w:r w:rsidR="007B3E8A" w:rsidRPr="008E6928">
        <w:rPr>
          <w:rFonts w:ascii="Times New Roman" w:hAnsi="Times New Roman"/>
          <w:sz w:val="24"/>
          <w:szCs w:val="24"/>
        </w:rPr>
        <w:t>я</w:t>
      </w:r>
      <w:r w:rsidR="001820AD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20</w:t>
      </w:r>
      <w:r w:rsidR="001820AD" w:rsidRPr="008E6928">
        <w:rPr>
          <w:rFonts w:ascii="Times New Roman" w:hAnsi="Times New Roman"/>
          <w:sz w:val="24"/>
          <w:szCs w:val="24"/>
        </w:rPr>
        <w:t>1</w:t>
      </w:r>
      <w:r w:rsidR="004E3ED6" w:rsidRPr="008E6928">
        <w:rPr>
          <w:rFonts w:ascii="Times New Roman" w:hAnsi="Times New Roman"/>
          <w:sz w:val="24"/>
          <w:szCs w:val="24"/>
        </w:rPr>
        <w:t>4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года,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Москва,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8E6928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пер.,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д.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6,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Управление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организации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закупок.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Место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итогов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позднее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753AC">
        <w:rPr>
          <w:rFonts w:ascii="Times New Roman" w:hAnsi="Times New Roman"/>
          <w:sz w:val="24"/>
          <w:szCs w:val="24"/>
        </w:rPr>
        <w:t>«24</w:t>
      </w:r>
      <w:r w:rsidR="0013146C">
        <w:rPr>
          <w:rFonts w:ascii="Times New Roman" w:hAnsi="Times New Roman"/>
          <w:sz w:val="24"/>
          <w:szCs w:val="24"/>
        </w:rPr>
        <w:t>» Июл</w:t>
      </w:r>
      <w:r w:rsidR="007B3E8A" w:rsidRPr="008E6928">
        <w:rPr>
          <w:rFonts w:ascii="Times New Roman" w:hAnsi="Times New Roman"/>
          <w:sz w:val="24"/>
          <w:szCs w:val="24"/>
        </w:rPr>
        <w:t xml:space="preserve">я </w:t>
      </w:r>
      <w:r w:rsidR="00B76760" w:rsidRPr="008E6928">
        <w:rPr>
          <w:rFonts w:ascii="Times New Roman" w:hAnsi="Times New Roman"/>
          <w:sz w:val="24"/>
          <w:szCs w:val="24"/>
        </w:rPr>
        <w:t>20</w:t>
      </w:r>
      <w:r w:rsidR="001820AD" w:rsidRPr="008E6928">
        <w:rPr>
          <w:rFonts w:ascii="Times New Roman" w:hAnsi="Times New Roman"/>
          <w:sz w:val="24"/>
          <w:szCs w:val="24"/>
        </w:rPr>
        <w:t>1</w:t>
      </w:r>
      <w:r w:rsidR="004E3ED6" w:rsidRPr="008E6928">
        <w:rPr>
          <w:rFonts w:ascii="Times New Roman" w:hAnsi="Times New Roman"/>
          <w:sz w:val="24"/>
          <w:szCs w:val="24"/>
        </w:rPr>
        <w:t>4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года,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Москва,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8E6928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пер.,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д.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6,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Управление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организации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закупок.</w:t>
      </w:r>
    </w:p>
    <w:p w:rsidR="00C87330" w:rsidRPr="008E6928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Срок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договора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после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="00C87330"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течение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20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(двадцати)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дней,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ранее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чем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через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10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(десять)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дней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после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размещения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официальном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сайте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электронной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торговой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площадки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протокола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подведения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итогов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цен.</w:t>
      </w:r>
    </w:p>
    <w:p w:rsidR="00C87330" w:rsidRPr="008E6928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Форма,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размер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срок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8E6928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8E6928">
        <w:rPr>
          <w:rFonts w:ascii="Times New Roman" w:hAnsi="Times New Roman"/>
          <w:b/>
          <w:sz w:val="24"/>
          <w:szCs w:val="24"/>
        </w:rPr>
        <w:t>по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договор</w:t>
      </w:r>
      <w:r w:rsidR="00AA613A" w:rsidRPr="008E6928">
        <w:rPr>
          <w:rFonts w:ascii="Times New Roman" w:hAnsi="Times New Roman"/>
          <w:b/>
          <w:sz w:val="24"/>
          <w:szCs w:val="24"/>
        </w:rPr>
        <w:t>у</w:t>
      </w:r>
      <w:r w:rsidR="00C87330"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8E6928">
        <w:rPr>
          <w:rFonts w:ascii="Times New Roman" w:hAnsi="Times New Roman"/>
          <w:sz w:val="24"/>
          <w:szCs w:val="24"/>
        </w:rPr>
        <w:t>.</w:t>
      </w:r>
    </w:p>
    <w:p w:rsidR="00D54268" w:rsidRPr="008E6928" w:rsidRDefault="00691C64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sz w:val="24"/>
          <w:szCs w:val="24"/>
        </w:rPr>
        <w:t>Процедура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является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торгами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законодательству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8E6928">
        <w:rPr>
          <w:rFonts w:ascii="Times New Roman" w:hAnsi="Times New Roman"/>
          <w:sz w:val="24"/>
          <w:szCs w:val="24"/>
        </w:rPr>
        <w:t>Российской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6810AE" w:rsidRPr="008E6928">
        <w:rPr>
          <w:rFonts w:ascii="Times New Roman" w:hAnsi="Times New Roman"/>
          <w:sz w:val="24"/>
          <w:szCs w:val="24"/>
        </w:rPr>
        <w:t>заказчик/</w:t>
      </w:r>
      <w:r w:rsidRPr="008E6928">
        <w:rPr>
          <w:rFonts w:ascii="Times New Roman" w:hAnsi="Times New Roman"/>
          <w:sz w:val="24"/>
          <w:szCs w:val="24"/>
        </w:rPr>
        <w:t>организатор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имеет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право,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но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обязанность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заключить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договор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победителем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D54268" w:rsidRPr="008E6928">
        <w:rPr>
          <w:rFonts w:ascii="Times New Roman" w:hAnsi="Times New Roman"/>
          <w:sz w:val="24"/>
          <w:szCs w:val="24"/>
        </w:rPr>
        <w:t>.</w:t>
      </w:r>
    </w:p>
    <w:p w:rsidR="00C87330" w:rsidRPr="008E6928" w:rsidRDefault="00ED67B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sz w:val="24"/>
          <w:szCs w:val="24"/>
        </w:rPr>
        <w:t>Организатор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вправе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отказаться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проведения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[или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любого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лота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цен]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позднее,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чем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1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(один)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день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даты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окончания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срока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подачи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заявок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участие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неся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никакой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ответственности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перед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участниками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5263D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5263D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или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третьими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лицами,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которым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такое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действие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может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принести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убытки.</w:t>
      </w:r>
    </w:p>
    <w:p w:rsidR="00C87330" w:rsidRPr="00B204CE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sz w:val="24"/>
          <w:szCs w:val="24"/>
        </w:rPr>
        <w:t>Остальные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более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подробные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условия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содержатся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sz w:val="24"/>
          <w:szCs w:val="24"/>
        </w:rPr>
        <w:t>документации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запросу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0B69EC" w:rsidRPr="008E6928">
        <w:rPr>
          <w:rFonts w:ascii="Times New Roman" w:hAnsi="Times New Roman"/>
          <w:sz w:val="24"/>
          <w:szCs w:val="24"/>
        </w:rPr>
        <w:t>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являющейся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неотъемлемым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приложением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к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данному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извещению</w:t>
      </w:r>
      <w:r w:rsidRPr="00B204CE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7B3E8A" w:rsidRPr="008E6928" w:rsidRDefault="008E6928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8E6928">
              <w:rPr>
                <w:bCs/>
              </w:rPr>
              <w:t>Право заключения договора на поставку</w:t>
            </w:r>
            <w:r w:rsidRPr="008E6928">
              <w:t xml:space="preserve"> </w:t>
            </w:r>
            <w:r w:rsidRPr="008E6928">
              <w:rPr>
                <w:bCs/>
                <w:color w:val="000000"/>
              </w:rPr>
              <w:t>бензина и дизельного топлива</w:t>
            </w:r>
            <w:r w:rsidRPr="008E6928">
              <w:t xml:space="preserve"> </w:t>
            </w:r>
            <w:r w:rsidRPr="008E6928">
              <w:rPr>
                <w:bCs/>
                <w:color w:val="000000"/>
              </w:rPr>
              <w:t xml:space="preserve">для </w:t>
            </w:r>
            <w:proofErr w:type="gramStart"/>
            <w:r w:rsidRPr="008E6928">
              <w:rPr>
                <w:bCs/>
                <w:color w:val="000000"/>
              </w:rPr>
              <w:t>нужд  филиала</w:t>
            </w:r>
            <w:proofErr w:type="gramEnd"/>
            <w:r w:rsidRPr="008E6928">
              <w:rPr>
                <w:bCs/>
                <w:color w:val="000000"/>
              </w:rPr>
              <w:t xml:space="preserve"> «Приволжский территориальный округ» ФГУП «РосРАО».</w:t>
            </w:r>
          </w:p>
          <w:p w:rsidR="008E6928" w:rsidRPr="008E6928" w:rsidRDefault="008E6928" w:rsidP="00964125">
            <w:pPr>
              <w:widowControl w:val="0"/>
              <w:ind w:right="153"/>
              <w:contextualSpacing/>
              <w:jc w:val="both"/>
            </w:pPr>
          </w:p>
          <w:p w:rsidR="00C87330" w:rsidRPr="008E6928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8E6928">
              <w:t xml:space="preserve">В соответствии с </w:t>
            </w:r>
            <w:r w:rsidRPr="008E6928">
              <w:rPr>
                <w:u w:val="single"/>
              </w:rPr>
              <w:t>Томом 2 «ТЕХНИЧЕСКАЯ ЧАСТЬ»</w:t>
            </w:r>
            <w:r w:rsidRPr="008E692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8E6928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8E6928">
              <w:rPr>
                <w:bCs/>
              </w:rPr>
              <w:t>Единый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отраслевой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стандарт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закупок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(Положение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закупке)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Государственной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корпорации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по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атомной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энергии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«</w:t>
            </w:r>
            <w:proofErr w:type="spellStart"/>
            <w:r w:rsidRPr="008E6928">
              <w:rPr>
                <w:bCs/>
              </w:rPr>
              <w:t>Росатом</w:t>
            </w:r>
            <w:proofErr w:type="spellEnd"/>
            <w:r w:rsidRPr="008E6928">
              <w:rPr>
                <w:bCs/>
              </w:rPr>
              <w:t>»</w:t>
            </w:r>
            <w:r w:rsidR="002328BB" w:rsidRPr="008E6928">
              <w:rPr>
                <w:bCs/>
              </w:rPr>
              <w:t xml:space="preserve"> </w:t>
            </w:r>
            <w:r w:rsidR="00AF618D" w:rsidRPr="008E6928">
              <w:rPr>
                <w:bCs/>
              </w:rPr>
              <w:t>с</w:t>
            </w:r>
            <w:r w:rsidR="002328BB" w:rsidRPr="008E6928">
              <w:rPr>
                <w:bCs/>
              </w:rPr>
              <w:t xml:space="preserve"> </w:t>
            </w:r>
            <w:r w:rsidR="00AF618D" w:rsidRPr="008E6928">
              <w:rPr>
                <w:bCs/>
              </w:rPr>
              <w:t>изменениями</w:t>
            </w:r>
            <w:r w:rsidRPr="008E6928">
              <w:rPr>
                <w:bCs/>
              </w:rPr>
              <w:t>,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утвержденны</w:t>
            </w:r>
            <w:r w:rsidR="00AF618D" w:rsidRPr="008E6928">
              <w:rPr>
                <w:bCs/>
              </w:rPr>
              <w:t>ми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решением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наблюдательного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совета</w:t>
            </w:r>
            <w:r w:rsidR="002328BB" w:rsidRPr="008E6928">
              <w:rPr>
                <w:bCs/>
              </w:rPr>
              <w:t xml:space="preserve"> </w:t>
            </w:r>
            <w:proofErr w:type="spellStart"/>
            <w:r w:rsidRPr="008E6928">
              <w:rPr>
                <w:bCs/>
              </w:rPr>
              <w:t>Госкорпорации</w:t>
            </w:r>
            <w:proofErr w:type="spellEnd"/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«</w:t>
            </w:r>
            <w:proofErr w:type="spellStart"/>
            <w:r w:rsidRPr="008E6928">
              <w:rPr>
                <w:bCs/>
              </w:rPr>
              <w:t>Росатом</w:t>
            </w:r>
            <w:proofErr w:type="spellEnd"/>
            <w:r w:rsidRPr="008E6928">
              <w:rPr>
                <w:bCs/>
              </w:rPr>
              <w:t>»</w:t>
            </w:r>
            <w:r w:rsidR="002328BB" w:rsidRPr="008E6928">
              <w:rPr>
                <w:bCs/>
              </w:rPr>
              <w:t xml:space="preserve"> </w:t>
            </w:r>
            <w:r w:rsidR="00BD7FA6" w:rsidRPr="008E6928">
              <w:rPr>
                <w:bCs/>
              </w:rPr>
              <w:t>(протокол</w:t>
            </w:r>
            <w:r w:rsidR="002328BB" w:rsidRPr="008E6928">
              <w:rPr>
                <w:bCs/>
              </w:rPr>
              <w:t xml:space="preserve"> </w:t>
            </w:r>
            <w:r w:rsidR="00BD7FA6" w:rsidRPr="008E6928">
              <w:rPr>
                <w:bCs/>
              </w:rPr>
              <w:t>от</w:t>
            </w:r>
            <w:r w:rsidR="002328BB" w:rsidRPr="008E6928">
              <w:rPr>
                <w:bCs/>
              </w:rPr>
              <w:t xml:space="preserve"> </w:t>
            </w:r>
            <w:r w:rsidR="00BD5CAE" w:rsidRPr="008E6928">
              <w:rPr>
                <w:bCs/>
              </w:rPr>
              <w:t>03.12.2013 № 54</w:t>
            </w:r>
            <w:r w:rsidR="00BD7FA6" w:rsidRPr="008E6928">
              <w:rPr>
                <w:bCs/>
              </w:rPr>
              <w:t>)</w:t>
            </w:r>
            <w:r w:rsidR="001820AD" w:rsidRPr="008E692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A66B66" w:rsidRPr="008E6928" w:rsidRDefault="008E6928" w:rsidP="00964125">
            <w:pPr>
              <w:widowControl w:val="0"/>
              <w:ind w:right="153"/>
              <w:jc w:val="both"/>
            </w:pPr>
            <w:r w:rsidRPr="008E6928">
              <w:t>Договор вступает в силу с момента подписания и действует до 01</w:t>
            </w:r>
            <w:r w:rsidRPr="008E6928">
              <w:rPr>
                <w:bCs/>
              </w:rPr>
              <w:t xml:space="preserve">.07.2015 г., либо до </w:t>
            </w:r>
            <w:r w:rsidRPr="008E6928">
              <w:rPr>
                <w:bCs/>
                <w:spacing w:val="-4"/>
              </w:rPr>
              <w:t>исполнения Поставщиком объема обязательств на сумму равную предельной стоимости Договора.</w:t>
            </w:r>
            <w:r w:rsidRPr="008E6928">
              <w:rPr>
                <w:bCs/>
              </w:rPr>
              <w:t xml:space="preserve"> </w:t>
            </w:r>
          </w:p>
          <w:p w:rsidR="00F65C33" w:rsidRPr="008E6928" w:rsidRDefault="00F65C33" w:rsidP="00964125">
            <w:pPr>
              <w:widowControl w:val="0"/>
              <w:ind w:right="153"/>
              <w:jc w:val="both"/>
            </w:pPr>
          </w:p>
          <w:p w:rsidR="00F65C33" w:rsidRPr="008E6928" w:rsidRDefault="00F65C33" w:rsidP="00964125">
            <w:pPr>
              <w:widowControl w:val="0"/>
              <w:ind w:right="153"/>
              <w:jc w:val="both"/>
            </w:pPr>
          </w:p>
          <w:p w:rsidR="00F65C33" w:rsidRPr="008E6928" w:rsidRDefault="00F65C33" w:rsidP="00964125">
            <w:pPr>
              <w:widowControl w:val="0"/>
              <w:ind w:right="153"/>
              <w:jc w:val="both"/>
            </w:pPr>
          </w:p>
          <w:p w:rsidR="004763EA" w:rsidRPr="008E6928" w:rsidRDefault="004763EA" w:rsidP="00964125">
            <w:pPr>
              <w:widowControl w:val="0"/>
              <w:ind w:right="153"/>
              <w:jc w:val="both"/>
            </w:pPr>
          </w:p>
          <w:p w:rsidR="00B204CE" w:rsidRPr="008E6928" w:rsidRDefault="00B204CE" w:rsidP="00964125">
            <w:pPr>
              <w:widowControl w:val="0"/>
              <w:ind w:right="153"/>
              <w:jc w:val="both"/>
            </w:pPr>
          </w:p>
          <w:p w:rsidR="007B3E8A" w:rsidRPr="008E6928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B204CE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8E6928">
              <w:rPr>
                <w:bCs/>
              </w:rPr>
              <w:t>Через сеть АЗС, расположенных на территории Российской Федерации;</w:t>
            </w:r>
          </w:p>
          <w:p w:rsidR="007B3E8A" w:rsidRPr="008E6928" w:rsidRDefault="007B3E8A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</w:pPr>
          </w:p>
          <w:p w:rsidR="007B3E8A" w:rsidRPr="008E6928" w:rsidRDefault="007B3E8A" w:rsidP="00964125">
            <w:pPr>
              <w:widowControl w:val="0"/>
              <w:ind w:right="153"/>
              <w:jc w:val="both"/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8E6928">
              <w:rPr>
                <w:bCs/>
                <w:color w:val="000000"/>
              </w:rPr>
              <w:t>П</w:t>
            </w:r>
            <w:r w:rsidRPr="008E6928">
              <w:rPr>
                <w:rStyle w:val="FontStyle30"/>
                <w:rFonts w:ascii="Times New Roman" w:hAnsi="Times New Roman" w:cs="Times New Roman"/>
                <w:sz w:val="24"/>
                <w:szCs w:val="24"/>
              </w:rPr>
              <w:t>окупатель обязан осуществлять перечисление денежных средств на расчетный счет Поставщика в размере, необходимом для оплаты Товаров</w:t>
            </w:r>
            <w:r w:rsidRPr="008E6928">
              <w:t>, 100% предоплата.</w:t>
            </w:r>
            <w:r w:rsidRPr="008E6928">
              <w:rPr>
                <w:bCs/>
                <w:color w:val="000000"/>
              </w:rPr>
              <w:t xml:space="preserve"> </w:t>
            </w:r>
          </w:p>
          <w:p w:rsidR="00C62F68" w:rsidRPr="008E6928" w:rsidRDefault="00C62F68" w:rsidP="00964125">
            <w:pPr>
              <w:widowControl w:val="0"/>
              <w:ind w:right="153"/>
              <w:jc w:val="both"/>
            </w:pPr>
            <w:r w:rsidRPr="008E6928">
              <w:lastRenderedPageBreak/>
              <w:t>Встречные</w:t>
            </w:r>
            <w:r w:rsidR="002328BB" w:rsidRPr="008E6928">
              <w:t xml:space="preserve"> </w:t>
            </w:r>
            <w:r w:rsidRPr="008E6928">
              <w:t>предложения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проекту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rPr>
                <w:u w:val="single"/>
              </w:rPr>
              <w:t>не</w:t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t>допускаются</w:t>
            </w:r>
            <w:r w:rsidRPr="008E692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Место нахождения: 119017, г. Москва, </w:t>
            </w:r>
            <w:proofErr w:type="spellStart"/>
            <w:r w:rsidRPr="008E6928">
              <w:t>Пыжевский</w:t>
            </w:r>
            <w:proofErr w:type="spellEnd"/>
            <w:r w:rsidRPr="008E6928">
              <w:t xml:space="preserve"> пер., д. 6.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Почтовый адрес: 119017, г. Москва, Большая Ордынка, д. 24.</w:t>
            </w:r>
          </w:p>
          <w:p w:rsidR="00C87330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Место нахождения: 119017, г. Москва, </w:t>
            </w:r>
            <w:proofErr w:type="spellStart"/>
            <w:r w:rsidRPr="008E6928">
              <w:t>Пыжевский</w:t>
            </w:r>
            <w:proofErr w:type="spellEnd"/>
            <w:r w:rsidRPr="008E6928">
              <w:t xml:space="preserve"> пер., д. 6.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Почтовый адрес: 119017, г. Москва, Большая Ордынка, д. 24.</w:t>
            </w:r>
          </w:p>
          <w:p w:rsidR="00C87330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Тел.: (495) 710-76-48; факс: (495) 710-76-50; Эл. почта: </w:t>
            </w:r>
            <w:hyperlink r:id="rId24" w:history="1">
              <w:r w:rsidRPr="008E6928">
                <w:rPr>
                  <w:rStyle w:val="afa"/>
                </w:rPr>
                <w:t>zakupki@rosrao.ru</w:t>
              </w:r>
            </w:hyperlink>
            <w:r w:rsidRPr="008E6928">
              <w:t>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Контактное лицо: </w:t>
            </w:r>
            <w:r w:rsidR="00964125" w:rsidRPr="008E6928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8E6928">
              <w:rPr>
                <w:spacing w:val="-6"/>
              </w:rPr>
              <w:t>Официальным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сайтом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сети</w:t>
            </w:r>
            <w:r w:rsidR="002328BB" w:rsidRPr="008E6928">
              <w:t xml:space="preserve"> </w:t>
            </w:r>
            <w:r w:rsidRPr="008E6928">
              <w:t>«Интернет»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информации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проведении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является:</w:t>
            </w:r>
          </w:p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8E6928">
              <w:rPr>
                <w:spacing w:val="-6"/>
              </w:rPr>
              <w:t>Официальный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государственный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сайт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t>(</w:t>
            </w:r>
            <w:hyperlink r:id="rId25" w:history="1">
              <w:r w:rsidRPr="008E6928">
                <w:rPr>
                  <w:rStyle w:val="afa"/>
                </w:rPr>
                <w:t>http://www.zakupki.gov.ru</w:t>
              </w:r>
            </w:hyperlink>
            <w:r w:rsidRPr="008E6928">
              <w:t>),</w:t>
            </w:r>
            <w:r w:rsidR="002328BB" w:rsidRPr="008E6928">
              <w:t xml:space="preserve"> </w:t>
            </w:r>
          </w:p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E6928">
              <w:t>Официальный</w:t>
            </w:r>
            <w:r w:rsidR="002328BB" w:rsidRPr="008E6928">
              <w:t xml:space="preserve"> </w:t>
            </w:r>
            <w:r w:rsidRPr="008E6928">
              <w:t>сайт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закупкам</w:t>
            </w:r>
            <w:r w:rsidR="002328BB" w:rsidRPr="008E6928">
              <w:t xml:space="preserve"> </w:t>
            </w:r>
            <w:r w:rsidRPr="008E6928">
              <w:t>атомной</w:t>
            </w:r>
            <w:r w:rsidR="002328BB" w:rsidRPr="008E6928">
              <w:t xml:space="preserve"> </w:t>
            </w:r>
            <w:r w:rsidRPr="008E6928">
              <w:t>отрасли</w:t>
            </w:r>
            <w:r w:rsidR="002328BB" w:rsidRPr="008E6928">
              <w:t xml:space="preserve"> </w:t>
            </w:r>
            <w:proofErr w:type="spellStart"/>
            <w:r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Pr="008E6928">
              <w:t>«</w:t>
            </w:r>
            <w:proofErr w:type="spellStart"/>
            <w:r w:rsidRPr="008E6928">
              <w:t>Рос</w:t>
            </w:r>
            <w:r w:rsidRPr="008E6928">
              <w:rPr>
                <w:spacing w:val="-6"/>
              </w:rPr>
              <w:t>атом</w:t>
            </w:r>
            <w:proofErr w:type="spellEnd"/>
            <w:r w:rsidRPr="008E6928">
              <w:rPr>
                <w:spacing w:val="-6"/>
              </w:rPr>
              <w:t>»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</w:t>
            </w:r>
            <w:hyperlink r:id="rId26" w:history="1">
              <w:r w:rsidRPr="008E6928">
                <w:rPr>
                  <w:rStyle w:val="afa"/>
                </w:rPr>
                <w:t>http://zakupki.rosatom.ru</w:t>
              </w:r>
            </w:hyperlink>
            <w:r w:rsidRPr="008E6928">
              <w:rPr>
                <w:spacing w:val="-6"/>
              </w:rPr>
              <w:t>).</w:t>
            </w:r>
          </w:p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8E6928">
              <w:t>Настоящий</w:t>
            </w:r>
            <w:r w:rsidR="002328BB" w:rsidRPr="008E6928">
              <w:t xml:space="preserve"> </w:t>
            </w:r>
            <w:r w:rsidR="00466F9E" w:rsidRPr="008E6928">
              <w:t>запрос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проводится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соответствии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правилами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использованием</w:t>
            </w:r>
            <w:r w:rsidR="002328BB" w:rsidRPr="008E6928">
              <w:t xml:space="preserve"> </w:t>
            </w:r>
            <w:r w:rsidRPr="008E6928">
              <w:t>функционала</w:t>
            </w:r>
            <w:r w:rsidR="002328BB" w:rsidRPr="008E6928">
              <w:t xml:space="preserve"> </w:t>
            </w:r>
            <w:r w:rsidRPr="008E6928">
              <w:t>ЭТП</w:t>
            </w:r>
            <w:r w:rsidR="002328BB" w:rsidRPr="008E6928">
              <w:t xml:space="preserve"> </w:t>
            </w:r>
            <w:r w:rsidR="00237E88" w:rsidRPr="008E6928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8E6928">
                <w:rPr>
                  <w:rStyle w:val="afa"/>
                </w:rPr>
                <w:t>http://www.a-k-d.r</w:t>
              </w:r>
              <w:r w:rsidR="00237E88" w:rsidRPr="008E6928">
                <w:rPr>
                  <w:rStyle w:val="afa"/>
                  <w:lang w:val="en-US"/>
                </w:rPr>
                <w:t>u</w:t>
              </w:r>
              <w:r w:rsidR="00237E88" w:rsidRPr="008E6928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8E6928" w:rsidRDefault="008E6928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8E6928">
              <w:rPr>
                <w:bCs/>
                <w:color w:val="000000"/>
              </w:rPr>
              <w:t>3 200 000,00 (Три миллиона двести тысяч) российских рублей 00 коп. В цену включены все расходы, в том числе налоги, сборы и другие обязательные платежи,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8E6928" w:rsidRDefault="00C87330" w:rsidP="00964125">
            <w:pPr>
              <w:widowControl w:val="0"/>
              <w:ind w:right="153"/>
              <w:jc w:val="both"/>
            </w:pPr>
            <w:r w:rsidRPr="008E6928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8E6928" w:rsidRDefault="00C87330" w:rsidP="00964125">
            <w:pPr>
              <w:widowControl w:val="0"/>
              <w:ind w:right="153"/>
              <w:jc w:val="both"/>
            </w:pPr>
            <w:r w:rsidRPr="008E6928">
              <w:t>российский</w:t>
            </w:r>
            <w:r w:rsidR="002328BB" w:rsidRPr="008E6928">
              <w:t xml:space="preserve"> </w:t>
            </w:r>
            <w:r w:rsidRPr="008E6928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lastRenderedPageBreak/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8E6928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8E6928">
              <w:lastRenderedPageBreak/>
              <w:t>д</w:t>
            </w:r>
            <w:r w:rsidR="00641C15" w:rsidRPr="008E6928">
              <w:t>олжен</w:t>
            </w:r>
            <w:r w:rsidR="002328BB" w:rsidRPr="008E6928">
              <w:t xml:space="preserve"> </w:t>
            </w:r>
            <w:r w:rsidR="00641C15" w:rsidRPr="008E6928">
              <w:t>быть</w:t>
            </w:r>
            <w:r w:rsidR="002328BB" w:rsidRPr="008E6928">
              <w:t xml:space="preserve"> </w:t>
            </w:r>
            <w:r w:rsidR="00641C15" w:rsidRPr="008E6928">
              <w:t>зарегистрированным</w:t>
            </w:r>
            <w:r w:rsidR="002328BB" w:rsidRPr="008E6928">
              <w:t xml:space="preserve"> </w:t>
            </w:r>
            <w:r w:rsidR="00641C15" w:rsidRPr="008E6928">
              <w:t>в</w:t>
            </w:r>
            <w:r w:rsidR="002328BB" w:rsidRPr="008E6928">
              <w:t xml:space="preserve"> </w:t>
            </w:r>
            <w:r w:rsidR="00641C15" w:rsidRPr="008E6928">
              <w:t>качестве</w:t>
            </w:r>
            <w:r w:rsidR="002328BB" w:rsidRPr="008E6928">
              <w:t xml:space="preserve"> </w:t>
            </w:r>
            <w:r w:rsidR="00641C15" w:rsidRPr="008E6928">
              <w:t>юридического</w:t>
            </w:r>
            <w:r w:rsidR="002328BB" w:rsidRPr="008E6928">
              <w:t xml:space="preserve"> </w:t>
            </w:r>
            <w:r w:rsidR="00641C15" w:rsidRPr="008E6928">
              <w:t>лица</w:t>
            </w:r>
            <w:r w:rsidR="002328BB" w:rsidRPr="008E6928">
              <w:t xml:space="preserve"> </w:t>
            </w:r>
            <w:r w:rsidR="00641C15" w:rsidRPr="008E6928">
              <w:t>или</w:t>
            </w:r>
            <w:r w:rsidR="002328BB" w:rsidRPr="008E6928">
              <w:t xml:space="preserve"> </w:t>
            </w:r>
            <w:r w:rsidR="00641C15" w:rsidRPr="008E6928">
              <w:t>индивидуального</w:t>
            </w:r>
            <w:r w:rsidR="002328BB" w:rsidRPr="008E6928">
              <w:t xml:space="preserve"> </w:t>
            </w:r>
            <w:r w:rsidR="00641C15" w:rsidRPr="008E6928">
              <w:t>предпринимателя</w:t>
            </w:r>
            <w:r w:rsidR="002328BB" w:rsidRPr="008E6928">
              <w:t xml:space="preserve"> </w:t>
            </w:r>
            <w:r w:rsidR="00641C15" w:rsidRPr="008E6928">
              <w:t>в</w:t>
            </w:r>
            <w:r w:rsidR="002328BB" w:rsidRPr="008E6928">
              <w:t xml:space="preserve"> </w:t>
            </w:r>
            <w:r w:rsidR="00641C15" w:rsidRPr="008E6928">
              <w:t>установленном</w:t>
            </w:r>
            <w:r w:rsidR="002328BB" w:rsidRPr="008E6928">
              <w:t xml:space="preserve"> </w:t>
            </w:r>
            <w:r w:rsidR="00641C15" w:rsidRPr="008E6928">
              <w:t>в</w:t>
            </w:r>
            <w:r w:rsidR="002328BB" w:rsidRPr="008E6928">
              <w:t xml:space="preserve"> </w:t>
            </w:r>
            <w:r w:rsidR="00641C15" w:rsidRPr="008E6928">
              <w:t>Российской</w:t>
            </w:r>
            <w:r w:rsidR="002328BB" w:rsidRPr="008E6928">
              <w:t xml:space="preserve"> </w:t>
            </w:r>
            <w:r w:rsidR="00641C15" w:rsidRPr="008E6928">
              <w:t>Федерации</w:t>
            </w:r>
            <w:r w:rsidR="002328BB" w:rsidRPr="008E6928">
              <w:t xml:space="preserve"> </w:t>
            </w:r>
            <w:r w:rsidR="00641C15" w:rsidRPr="008E6928">
              <w:t>порядке</w:t>
            </w:r>
            <w:r w:rsidR="002328BB" w:rsidRPr="008E6928">
              <w:t xml:space="preserve"> </w:t>
            </w:r>
            <w:r w:rsidR="00641C15" w:rsidRPr="008E6928">
              <w:t>(для</w:t>
            </w:r>
            <w:r w:rsidR="002328BB" w:rsidRPr="008E6928">
              <w:t xml:space="preserve"> </w:t>
            </w:r>
            <w:r w:rsidR="00641C15" w:rsidRPr="008E6928">
              <w:t>российских</w:t>
            </w:r>
            <w:r w:rsidR="002328BB" w:rsidRPr="008E6928">
              <w:t xml:space="preserve"> </w:t>
            </w:r>
            <w:r w:rsidR="00641C15" w:rsidRPr="008E6928">
              <w:t>участников);</w:t>
            </w:r>
            <w:bookmarkEnd w:id="166"/>
          </w:p>
          <w:p w:rsidR="00C87427" w:rsidRPr="008E6928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8E6928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lastRenderedPageBreak/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8E6928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8E6928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t>д</w:t>
            </w:r>
            <w:r w:rsidR="0085523F" w:rsidRPr="008E6928">
              <w:t>олжен</w:t>
            </w:r>
            <w:r w:rsidR="002328BB" w:rsidRPr="008E6928">
              <w:t xml:space="preserve"> </w:t>
            </w:r>
            <w:r w:rsidR="0085523F" w:rsidRPr="008E6928">
              <w:t>раскрывать</w:t>
            </w:r>
            <w:r w:rsidR="002328BB" w:rsidRPr="008E6928">
              <w:t xml:space="preserve"> </w:t>
            </w:r>
            <w:r w:rsidR="0085523F" w:rsidRPr="008E6928">
              <w:t>в</w:t>
            </w:r>
            <w:r w:rsidR="002328BB" w:rsidRPr="008E6928">
              <w:t xml:space="preserve"> </w:t>
            </w:r>
            <w:r w:rsidR="0085523F" w:rsidRPr="008E6928">
              <w:t>составе</w:t>
            </w:r>
            <w:r w:rsidR="002328BB" w:rsidRPr="008E6928">
              <w:t xml:space="preserve"> </w:t>
            </w:r>
            <w:r w:rsidR="0085523F" w:rsidRPr="008E6928">
              <w:t>заявки</w:t>
            </w:r>
            <w:r w:rsidR="002328BB" w:rsidRPr="008E6928">
              <w:t xml:space="preserve"> </w:t>
            </w:r>
            <w:r w:rsidR="0085523F" w:rsidRPr="008E6928">
              <w:t>на</w:t>
            </w:r>
            <w:r w:rsidR="002328BB" w:rsidRPr="008E6928">
              <w:t xml:space="preserve"> </w:t>
            </w:r>
            <w:r w:rsidR="0085523F" w:rsidRPr="008E6928">
              <w:t>участие</w:t>
            </w:r>
            <w:r w:rsidR="002328BB" w:rsidRPr="008E6928">
              <w:t xml:space="preserve"> </w:t>
            </w:r>
            <w:r w:rsidR="0085523F" w:rsidRPr="008E6928">
              <w:t>в</w:t>
            </w:r>
            <w:r w:rsidR="002328BB" w:rsidRPr="008E6928">
              <w:t xml:space="preserve"> </w:t>
            </w:r>
            <w:r w:rsidR="004560F3" w:rsidRPr="008E6928">
              <w:t>запросе</w:t>
            </w:r>
            <w:r w:rsidR="002328BB" w:rsidRPr="008E6928">
              <w:t xml:space="preserve"> </w:t>
            </w:r>
            <w:r w:rsidR="004560F3" w:rsidRPr="008E6928">
              <w:t>цен</w:t>
            </w:r>
            <w:r w:rsidR="002328BB" w:rsidRPr="008E6928">
              <w:t xml:space="preserve"> </w:t>
            </w:r>
            <w:r w:rsidR="0085523F" w:rsidRPr="008E6928">
              <w:t>информацию</w:t>
            </w:r>
            <w:r w:rsidR="002328BB" w:rsidRPr="008E6928">
              <w:t xml:space="preserve"> </w:t>
            </w:r>
            <w:r w:rsidR="0085523F" w:rsidRPr="008E6928">
              <w:t>в</w:t>
            </w:r>
            <w:r w:rsidR="002328BB" w:rsidRPr="008E6928">
              <w:t xml:space="preserve"> </w:t>
            </w:r>
            <w:r w:rsidR="0085523F" w:rsidRPr="008E6928">
              <w:t>отношении</w:t>
            </w:r>
            <w:r w:rsidR="002328BB" w:rsidRPr="008E6928">
              <w:t xml:space="preserve"> </w:t>
            </w:r>
            <w:r w:rsidR="0085523F" w:rsidRPr="008E6928">
              <w:t>всей</w:t>
            </w:r>
            <w:r w:rsidR="002328BB" w:rsidRPr="008E6928">
              <w:t xml:space="preserve"> </w:t>
            </w:r>
            <w:r w:rsidR="0085523F" w:rsidRPr="008E6928">
              <w:t>цепочки</w:t>
            </w:r>
            <w:r w:rsidR="002328BB" w:rsidRPr="008E6928">
              <w:t xml:space="preserve"> </w:t>
            </w:r>
            <w:r w:rsidR="0085523F" w:rsidRPr="008E6928">
              <w:t>собственников,</w:t>
            </w:r>
            <w:r w:rsidR="002328BB" w:rsidRPr="008E6928">
              <w:t xml:space="preserve"> </w:t>
            </w:r>
            <w:r w:rsidR="0085523F" w:rsidRPr="008E6928">
              <w:t>включая</w:t>
            </w:r>
            <w:r w:rsidR="002328BB" w:rsidRPr="008E6928">
              <w:t xml:space="preserve"> </w:t>
            </w:r>
            <w:r w:rsidR="0085523F" w:rsidRPr="008E6928">
              <w:t>бенефициаров</w:t>
            </w:r>
            <w:r w:rsidR="002328BB" w:rsidRPr="008E6928">
              <w:t xml:space="preserve"> </w:t>
            </w:r>
            <w:r w:rsidR="0085523F" w:rsidRPr="008E6928">
              <w:t>(в</w:t>
            </w:r>
            <w:r w:rsidR="002328BB" w:rsidRPr="008E6928">
              <w:t xml:space="preserve"> </w:t>
            </w:r>
            <w:r w:rsidR="0085523F" w:rsidRPr="008E6928">
              <w:t>том</w:t>
            </w:r>
            <w:r w:rsidR="002328BB" w:rsidRPr="008E6928">
              <w:t xml:space="preserve"> </w:t>
            </w:r>
            <w:r w:rsidR="0085523F" w:rsidRPr="008E6928">
              <w:t>числе</w:t>
            </w:r>
            <w:r w:rsidR="002328BB" w:rsidRPr="008E6928">
              <w:t xml:space="preserve"> </w:t>
            </w:r>
            <w:r w:rsidR="0085523F" w:rsidRPr="008E6928">
              <w:t>конечных);</w:t>
            </w:r>
          </w:p>
          <w:p w:rsidR="00D913CA" w:rsidRPr="008E6928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являющихся</w:t>
            </w:r>
            <w:r w:rsidR="002328BB" w:rsidRPr="008E6928">
              <w:t xml:space="preserve"> </w:t>
            </w:r>
            <w:r w:rsidRPr="008E6928">
              <w:t>зарубежными</w:t>
            </w:r>
            <w:r w:rsidR="002328BB" w:rsidRPr="008E6928">
              <w:t xml:space="preserve"> </w:t>
            </w:r>
            <w:r w:rsidRPr="008E6928">
              <w:t>публичными</w:t>
            </w:r>
            <w:r w:rsidR="002328BB" w:rsidRPr="008E6928">
              <w:t xml:space="preserve"> </w:t>
            </w:r>
            <w:r w:rsidRPr="008E6928">
              <w:t>компаниями</w:t>
            </w:r>
            <w:r w:rsidR="002328BB" w:rsidRPr="008E6928">
              <w:t xml:space="preserve"> </w:t>
            </w:r>
            <w:r w:rsidRPr="008E6928">
              <w:t>мирового</w:t>
            </w:r>
            <w:r w:rsidR="002328BB" w:rsidRPr="008E6928">
              <w:t xml:space="preserve"> </w:t>
            </w:r>
            <w:r w:rsidRPr="008E6928">
              <w:t>уровня,</w:t>
            </w:r>
            <w:r w:rsidR="002328BB" w:rsidRPr="008E6928">
              <w:t xml:space="preserve"> </w:t>
            </w:r>
            <w:r w:rsidRPr="008E6928">
              <w:t>занимающих</w:t>
            </w:r>
            <w:r w:rsidR="002328BB" w:rsidRPr="008E6928">
              <w:t xml:space="preserve"> </w:t>
            </w:r>
            <w:r w:rsidRPr="008E6928">
              <w:t>лидирующие</w:t>
            </w:r>
            <w:r w:rsidR="002328BB" w:rsidRPr="008E6928">
              <w:t xml:space="preserve"> </w:t>
            </w:r>
            <w:r w:rsidRPr="008E6928">
              <w:t>позиции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соответствующих</w:t>
            </w:r>
            <w:r w:rsidR="002328BB" w:rsidRPr="008E6928">
              <w:t xml:space="preserve"> </w:t>
            </w:r>
            <w:r w:rsidRPr="008E6928">
              <w:t>отраслях,</w:t>
            </w:r>
            <w:r w:rsidR="002328BB" w:rsidRPr="008E6928">
              <w:t xml:space="preserve"> </w:t>
            </w:r>
            <w:r w:rsidRPr="008E6928">
              <w:t>сведения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считаться</w:t>
            </w:r>
            <w:r w:rsidR="002328BB" w:rsidRPr="008E6928">
              <w:t xml:space="preserve"> </w:t>
            </w:r>
            <w:r w:rsidRPr="008E6928">
              <w:t>предоставленными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полном</w:t>
            </w:r>
            <w:r w:rsidR="002328BB" w:rsidRPr="008E6928">
              <w:t xml:space="preserve"> </w:t>
            </w:r>
            <w:r w:rsidRPr="008E6928">
              <w:t>объеме,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они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содержать</w:t>
            </w:r>
            <w:r w:rsidR="002328BB" w:rsidRPr="008E6928">
              <w:t xml:space="preserve"> </w:t>
            </w:r>
            <w:r w:rsidRPr="008E6928">
              <w:t>информацию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акционерах,</w:t>
            </w:r>
            <w:r w:rsidR="002328BB" w:rsidRPr="008E6928">
              <w:t xml:space="preserve"> </w:t>
            </w:r>
            <w:r w:rsidRPr="008E6928">
              <w:t>владеющих</w:t>
            </w:r>
            <w:r w:rsidR="002328BB" w:rsidRPr="008E6928">
              <w:t xml:space="preserve"> </w:t>
            </w:r>
            <w:r w:rsidRPr="008E6928">
              <w:t>пакетами</w:t>
            </w:r>
            <w:r w:rsidR="002328BB" w:rsidRPr="008E6928">
              <w:t xml:space="preserve"> </w:t>
            </w:r>
            <w:r w:rsidRPr="008E6928">
              <w:t>акций</w:t>
            </w:r>
            <w:r w:rsidR="002328BB" w:rsidRPr="008E6928">
              <w:t xml:space="preserve"> </w:t>
            </w:r>
            <w:r w:rsidRPr="008E6928">
              <w:t>более</w:t>
            </w:r>
            <w:r w:rsidR="002328BB" w:rsidRPr="008E6928">
              <w:t xml:space="preserve"> </w:t>
            </w:r>
            <w:r w:rsidRPr="008E6928">
              <w:t>5%.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документы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акционеров</w:t>
            </w:r>
            <w:r w:rsidR="002328BB" w:rsidRPr="008E6928">
              <w:t xml:space="preserve"> </w:t>
            </w:r>
            <w:r w:rsidRPr="008E6928">
              <w:t>такой</w:t>
            </w:r>
            <w:r w:rsidR="002328BB" w:rsidRPr="008E6928">
              <w:t xml:space="preserve"> </w:t>
            </w:r>
            <w:r w:rsidRPr="008E6928">
              <w:t>компании</w:t>
            </w:r>
            <w:r w:rsidR="002328BB" w:rsidRPr="008E6928"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заменены</w:t>
            </w:r>
            <w:r w:rsidR="002328BB" w:rsidRPr="008E6928">
              <w:t xml:space="preserve"> </w:t>
            </w:r>
            <w:r w:rsidRPr="008E6928">
              <w:t>прямой</w:t>
            </w:r>
            <w:r w:rsidR="002328BB" w:rsidRPr="008E6928">
              <w:t xml:space="preserve"> </w:t>
            </w:r>
            <w:r w:rsidRPr="008E6928">
              <w:t>ссылкой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общедоступный</w:t>
            </w:r>
            <w:r w:rsidR="002328BB" w:rsidRPr="008E6928">
              <w:t xml:space="preserve"> </w:t>
            </w:r>
            <w:r w:rsidRPr="008E6928">
              <w:t>источник,</w:t>
            </w:r>
            <w:r w:rsidR="002328BB" w:rsidRPr="008E6928">
              <w:t xml:space="preserve"> </w:t>
            </w:r>
            <w:r w:rsidRPr="008E6928">
              <w:t>посредством</w:t>
            </w:r>
            <w:r w:rsidR="002328BB" w:rsidRPr="008E6928">
              <w:t xml:space="preserve"> </w:t>
            </w:r>
            <w:r w:rsidRPr="008E6928">
              <w:t>которого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установленном</w:t>
            </w:r>
            <w:r w:rsidR="002328BB" w:rsidRPr="008E6928">
              <w:t xml:space="preserve"> </w:t>
            </w:r>
            <w:r w:rsidRPr="008E6928">
              <w:t>закон</w:t>
            </w:r>
            <w:r w:rsidR="00BA1401" w:rsidRPr="008E6928">
              <w:t>ом</w:t>
            </w:r>
            <w:r w:rsidR="002328BB" w:rsidRPr="008E6928">
              <w:t xml:space="preserve"> </w:t>
            </w:r>
            <w:r w:rsidRPr="008E6928">
              <w:t>порядке</w:t>
            </w:r>
            <w:r w:rsidR="002328BB" w:rsidRPr="008E6928">
              <w:t xml:space="preserve"> </w:t>
            </w:r>
            <w:r w:rsidRPr="008E6928">
              <w:t>раскрыта</w:t>
            </w:r>
            <w:r w:rsidR="002328BB" w:rsidRPr="008E6928">
              <w:t xml:space="preserve"> </w:t>
            </w:r>
            <w:r w:rsidRPr="008E6928">
              <w:t>соответствующая</w:t>
            </w:r>
            <w:r w:rsidR="002328BB" w:rsidRPr="008E6928">
              <w:t xml:space="preserve"> </w:t>
            </w:r>
            <w:r w:rsidRPr="008E6928">
              <w:t>информация.</w:t>
            </w:r>
          </w:p>
          <w:p w:rsidR="00D913CA" w:rsidRPr="008E6928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являющихся</w:t>
            </w:r>
            <w:r w:rsidR="002328BB" w:rsidRPr="008E6928">
              <w:t xml:space="preserve"> </w:t>
            </w:r>
            <w:r w:rsidRPr="008E6928">
              <w:t>публичными</w:t>
            </w:r>
            <w:r w:rsidR="002328BB" w:rsidRPr="008E6928">
              <w:t xml:space="preserve"> </w:t>
            </w:r>
            <w:r w:rsidRPr="008E6928">
              <w:t>акционерными</w:t>
            </w:r>
            <w:r w:rsidR="002328BB" w:rsidRPr="008E6928">
              <w:t xml:space="preserve"> </w:t>
            </w:r>
            <w:r w:rsidRPr="008E6928">
              <w:t>обществами,</w:t>
            </w:r>
            <w:r w:rsidR="002328BB" w:rsidRPr="008E6928">
              <w:t xml:space="preserve"> </w:t>
            </w:r>
            <w:r w:rsidRPr="008E6928">
              <w:t>акции</w:t>
            </w:r>
            <w:r w:rsidR="002328BB" w:rsidRPr="008E6928">
              <w:t xml:space="preserve"> </w:t>
            </w:r>
            <w:r w:rsidRPr="008E6928">
              <w:t>которых</w:t>
            </w:r>
            <w:r w:rsidR="002328BB" w:rsidRPr="008E6928">
              <w:t xml:space="preserve"> </w:t>
            </w:r>
            <w:r w:rsidRPr="008E6928">
              <w:t>котируются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бирже,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proofErr w:type="gramStart"/>
            <w:r w:rsidRPr="008E6928">
              <w:t>число</w:t>
            </w:r>
            <w:r w:rsidR="002328BB" w:rsidRPr="008E6928">
              <w:t xml:space="preserve"> </w:t>
            </w:r>
            <w:r w:rsidRPr="008E6928">
              <w:t>акционеров</w:t>
            </w:r>
            <w:proofErr w:type="gramEnd"/>
            <w:r w:rsidR="002328BB" w:rsidRPr="008E6928">
              <w:t xml:space="preserve"> </w:t>
            </w:r>
            <w:r w:rsidRPr="008E6928">
              <w:t>которых</w:t>
            </w:r>
            <w:r w:rsidR="002328BB" w:rsidRPr="008E6928">
              <w:t xml:space="preserve"> </w:t>
            </w:r>
            <w:r w:rsidRPr="008E6928">
              <w:t>превышает</w:t>
            </w:r>
            <w:r w:rsidR="002328BB" w:rsidRPr="008E6928">
              <w:t xml:space="preserve"> </w:t>
            </w:r>
            <w:r w:rsidRPr="008E6928">
              <w:t>50,</w:t>
            </w:r>
            <w:r w:rsidR="002328BB" w:rsidRPr="008E6928">
              <w:t xml:space="preserve"> </w:t>
            </w:r>
            <w:r w:rsidRPr="008E6928">
              <w:t>сведения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считаться</w:t>
            </w:r>
            <w:r w:rsidR="002328BB" w:rsidRPr="008E6928">
              <w:t xml:space="preserve"> </w:t>
            </w:r>
            <w:r w:rsidRPr="008E6928">
              <w:t>предоставленными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полном</w:t>
            </w:r>
            <w:r w:rsidR="002328BB" w:rsidRPr="008E6928">
              <w:t xml:space="preserve"> </w:t>
            </w:r>
            <w:r w:rsidRPr="008E6928">
              <w:t>объеме,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они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содержать</w:t>
            </w:r>
            <w:r w:rsidR="002328BB" w:rsidRPr="008E6928">
              <w:t xml:space="preserve"> </w:t>
            </w:r>
            <w:r w:rsidRPr="008E6928">
              <w:t>информацию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акционерах</w:t>
            </w:r>
            <w:r w:rsidR="002328BB" w:rsidRPr="008E6928">
              <w:t xml:space="preserve"> </w:t>
            </w:r>
            <w:r w:rsidR="00B351AA" w:rsidRPr="008E6928">
              <w:t>и</w:t>
            </w:r>
            <w:r w:rsidR="002328BB" w:rsidRPr="008E6928">
              <w:t xml:space="preserve"> </w:t>
            </w:r>
            <w:r w:rsidR="00B351AA" w:rsidRPr="008E6928">
              <w:t>бенефициарах</w:t>
            </w:r>
            <w:r w:rsidR="002328BB" w:rsidRPr="008E6928">
              <w:t xml:space="preserve"> </w:t>
            </w:r>
            <w:r w:rsidR="00B351AA" w:rsidRPr="008E6928">
              <w:t>(в</w:t>
            </w:r>
            <w:r w:rsidR="002328BB" w:rsidRPr="008E6928">
              <w:t xml:space="preserve"> </w:t>
            </w:r>
            <w:r w:rsidR="00B351AA" w:rsidRPr="008E6928">
              <w:t>том</w:t>
            </w:r>
            <w:r w:rsidR="002328BB" w:rsidRPr="008E6928">
              <w:t xml:space="preserve"> </w:t>
            </w:r>
            <w:r w:rsidR="00B351AA" w:rsidRPr="008E6928">
              <w:t>числе</w:t>
            </w:r>
            <w:r w:rsidR="002328BB" w:rsidRPr="008E6928">
              <w:t xml:space="preserve"> </w:t>
            </w:r>
            <w:r w:rsidR="00B351AA" w:rsidRPr="008E6928">
              <w:t>конечных)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владеющих</w:t>
            </w:r>
            <w:r w:rsidR="002328BB" w:rsidRPr="008E6928">
              <w:t xml:space="preserve"> </w:t>
            </w:r>
            <w:r w:rsidRPr="008E6928">
              <w:t>пакетами</w:t>
            </w:r>
            <w:r w:rsidR="002328BB" w:rsidRPr="008E6928">
              <w:t xml:space="preserve"> </w:t>
            </w:r>
            <w:r w:rsidRPr="008E6928">
              <w:t>акций</w:t>
            </w:r>
            <w:r w:rsidR="002328BB" w:rsidRPr="008E6928">
              <w:t xml:space="preserve"> </w:t>
            </w:r>
            <w:r w:rsidRPr="008E6928">
              <w:t>более</w:t>
            </w:r>
            <w:r w:rsidR="002328BB" w:rsidRPr="008E6928">
              <w:t xml:space="preserve"> </w:t>
            </w:r>
            <w:r w:rsidRPr="008E6928">
              <w:t>5%.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документы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акционеров</w:t>
            </w:r>
            <w:r w:rsidR="002328BB" w:rsidRPr="008E6928">
              <w:t xml:space="preserve"> </w:t>
            </w:r>
            <w:r w:rsidRPr="008E6928">
              <w:t>(бенефициаров)</w:t>
            </w:r>
            <w:r w:rsidR="002328BB" w:rsidRPr="008E6928">
              <w:t xml:space="preserve"> </w:t>
            </w:r>
            <w:r w:rsidRPr="008E6928">
              <w:t>такой</w:t>
            </w:r>
            <w:r w:rsidR="002328BB" w:rsidRPr="008E6928">
              <w:t xml:space="preserve"> </w:t>
            </w:r>
            <w:r w:rsidRPr="008E6928">
              <w:t>компании</w:t>
            </w:r>
            <w:r w:rsidR="002328BB" w:rsidRPr="008E6928"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заменены</w:t>
            </w:r>
            <w:r w:rsidR="002328BB" w:rsidRPr="008E6928">
              <w:t xml:space="preserve"> </w:t>
            </w:r>
            <w:r w:rsidRPr="008E6928">
              <w:t>прямой</w:t>
            </w:r>
            <w:r w:rsidR="002328BB" w:rsidRPr="008E6928">
              <w:t xml:space="preserve"> </w:t>
            </w:r>
            <w:r w:rsidRPr="008E6928">
              <w:t>ссылкой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общедоступный</w:t>
            </w:r>
            <w:r w:rsidR="002328BB" w:rsidRPr="008E6928">
              <w:t xml:space="preserve"> </w:t>
            </w:r>
            <w:r w:rsidRPr="008E6928">
              <w:t>источник,</w:t>
            </w:r>
            <w:r w:rsidR="002328BB" w:rsidRPr="008E6928">
              <w:t xml:space="preserve"> </w:t>
            </w:r>
            <w:r w:rsidRPr="008E6928">
              <w:t>посредством</w:t>
            </w:r>
            <w:r w:rsidR="002328BB" w:rsidRPr="008E6928">
              <w:t xml:space="preserve"> </w:t>
            </w:r>
            <w:r w:rsidRPr="008E6928">
              <w:t>которого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установленном</w:t>
            </w:r>
            <w:r w:rsidR="002328BB" w:rsidRPr="008E6928">
              <w:t xml:space="preserve"> </w:t>
            </w:r>
            <w:r w:rsidRPr="008E6928">
              <w:t>закон</w:t>
            </w:r>
            <w:r w:rsidR="00BA1401" w:rsidRPr="008E6928">
              <w:t>ом</w:t>
            </w:r>
            <w:r w:rsidR="002328BB" w:rsidRPr="008E6928">
              <w:t xml:space="preserve"> </w:t>
            </w:r>
            <w:r w:rsidRPr="008E6928">
              <w:t>порядке</w:t>
            </w:r>
            <w:r w:rsidR="002328BB" w:rsidRPr="008E6928">
              <w:t xml:space="preserve"> </w:t>
            </w:r>
            <w:r w:rsidRPr="008E6928">
              <w:t>раскрыта</w:t>
            </w:r>
            <w:r w:rsidR="002328BB" w:rsidRPr="008E6928">
              <w:t xml:space="preserve"> </w:t>
            </w:r>
            <w:r w:rsidRPr="008E6928">
              <w:t>соответствующая</w:t>
            </w:r>
            <w:r w:rsidR="002328BB" w:rsidRPr="008E6928">
              <w:t xml:space="preserve"> </w:t>
            </w:r>
            <w:r w:rsidRPr="008E6928">
              <w:t>информация.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акционеров</w:t>
            </w:r>
            <w:r w:rsidR="002328BB" w:rsidRPr="008E6928">
              <w:t xml:space="preserve"> </w:t>
            </w:r>
            <w:r w:rsidRPr="008E6928">
              <w:t>(бенефициаров),</w:t>
            </w:r>
            <w:r w:rsidR="002328BB" w:rsidRPr="008E6928">
              <w:t xml:space="preserve"> </w:t>
            </w:r>
            <w:r w:rsidRPr="008E6928">
              <w:t>владеющих</w:t>
            </w:r>
            <w:r w:rsidR="002328BB" w:rsidRPr="008E6928">
              <w:t xml:space="preserve"> </w:t>
            </w:r>
            <w:r w:rsidRPr="008E6928">
              <w:t>пакетами</w:t>
            </w:r>
            <w:r w:rsidR="002328BB" w:rsidRPr="008E6928">
              <w:t xml:space="preserve"> </w:t>
            </w:r>
            <w:r w:rsidRPr="008E6928">
              <w:t>акций</w:t>
            </w:r>
            <w:r w:rsidR="002328BB" w:rsidRPr="008E6928">
              <w:t xml:space="preserve"> </w:t>
            </w:r>
            <w:r w:rsidRPr="008E6928">
              <w:t>менее</w:t>
            </w:r>
            <w:r w:rsidR="002328BB" w:rsidRPr="008E6928">
              <w:t xml:space="preserve"> </w:t>
            </w:r>
            <w:r w:rsidRPr="008E6928">
              <w:t>5%,</w:t>
            </w:r>
            <w:r w:rsidR="002328BB" w:rsidRPr="008E6928">
              <w:t xml:space="preserve"> </w:t>
            </w:r>
            <w:r w:rsidRPr="008E6928">
              <w:t>допускается</w:t>
            </w:r>
            <w:r w:rsidR="002328BB" w:rsidRPr="008E6928">
              <w:t xml:space="preserve"> </w:t>
            </w:r>
            <w:r w:rsidRPr="008E6928">
              <w:t>указание</w:t>
            </w:r>
            <w:r w:rsidR="002328BB" w:rsidRPr="008E6928">
              <w:t xml:space="preserve"> </w:t>
            </w:r>
            <w:r w:rsidRPr="008E6928">
              <w:t>общей</w:t>
            </w:r>
            <w:r w:rsidR="002328BB" w:rsidRPr="008E6928">
              <w:t xml:space="preserve"> </w:t>
            </w:r>
            <w:r w:rsidRPr="008E6928">
              <w:t>информации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количестве</w:t>
            </w:r>
            <w:r w:rsidR="002328BB" w:rsidRPr="008E6928">
              <w:t xml:space="preserve"> </w:t>
            </w:r>
            <w:r w:rsidRPr="008E6928">
              <w:t>таких</w:t>
            </w:r>
            <w:r w:rsidR="002328BB" w:rsidRPr="008E6928">
              <w:t xml:space="preserve"> </w:t>
            </w:r>
            <w:r w:rsidRPr="008E6928">
              <w:t>акционеров.</w:t>
            </w:r>
          </w:p>
          <w:p w:rsidR="000E1C9D" w:rsidRPr="008E6928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8E6928">
              <w:t>не</w:t>
            </w:r>
            <w:r w:rsidR="002328BB" w:rsidRPr="008E6928">
              <w:t xml:space="preserve"> </w:t>
            </w:r>
            <w:r w:rsidRPr="008E6928">
              <w:t>иметь</w:t>
            </w:r>
            <w:r w:rsidR="002328BB" w:rsidRPr="008E6928">
              <w:t xml:space="preserve"> </w:t>
            </w:r>
            <w:r w:rsidRPr="008E6928">
              <w:t>задолженности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уплате</w:t>
            </w:r>
            <w:r w:rsidR="002328BB" w:rsidRPr="008E6928">
              <w:t xml:space="preserve"> </w:t>
            </w:r>
            <w:r w:rsidRPr="008E6928">
              <w:t>налогов,</w:t>
            </w:r>
            <w:r w:rsidR="002328BB" w:rsidRPr="008E6928">
              <w:t xml:space="preserve"> </w:t>
            </w:r>
            <w:r w:rsidRPr="008E6928">
              <w:t>сборов,</w:t>
            </w:r>
            <w:r w:rsidR="002328BB" w:rsidRPr="008E6928">
              <w:t xml:space="preserve"> </w:t>
            </w:r>
            <w:r w:rsidRPr="008E6928">
              <w:t>пеней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штрафов,</w:t>
            </w:r>
            <w:r w:rsidR="002328BB" w:rsidRPr="008E6928">
              <w:t xml:space="preserve"> </w:t>
            </w:r>
            <w:r w:rsidRPr="008E6928">
              <w:t>размер</w:t>
            </w:r>
            <w:r w:rsidR="002328BB" w:rsidRPr="008E6928">
              <w:t xml:space="preserve"> </w:t>
            </w:r>
            <w:r w:rsidRPr="008E6928">
              <w:t>которой</w:t>
            </w:r>
            <w:r w:rsidR="002328BB" w:rsidRPr="008E6928">
              <w:t xml:space="preserve"> </w:t>
            </w:r>
            <w:r w:rsidRPr="008E6928">
              <w:t>превышает</w:t>
            </w:r>
            <w:r w:rsidR="002328BB" w:rsidRPr="008E6928">
              <w:t xml:space="preserve"> </w:t>
            </w:r>
            <w:r w:rsidRPr="008E6928">
              <w:t>двадцать</w:t>
            </w:r>
            <w:r w:rsidR="002328BB" w:rsidRPr="008E6928">
              <w:t xml:space="preserve"> </w:t>
            </w:r>
            <w:r w:rsidRPr="008E6928">
              <w:t>пять</w:t>
            </w:r>
            <w:r w:rsidR="002328BB" w:rsidRPr="008E6928">
              <w:t xml:space="preserve"> </w:t>
            </w:r>
            <w:r w:rsidRPr="008E6928">
              <w:t>процентов</w:t>
            </w:r>
            <w:r w:rsidR="002328BB" w:rsidRPr="008E6928">
              <w:t xml:space="preserve"> </w:t>
            </w:r>
            <w:r w:rsidRPr="008E6928">
              <w:t>балансовой</w:t>
            </w:r>
            <w:r w:rsidR="002328BB" w:rsidRPr="008E6928">
              <w:t xml:space="preserve"> </w:t>
            </w:r>
            <w:r w:rsidRPr="008E6928">
              <w:t>стоимости</w:t>
            </w:r>
            <w:r w:rsidR="002328BB" w:rsidRPr="008E6928">
              <w:t xml:space="preserve"> </w:t>
            </w:r>
            <w:r w:rsidRPr="008E6928">
              <w:t>активов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определяемой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данным</w:t>
            </w:r>
            <w:r w:rsidR="002328BB" w:rsidRPr="008E6928">
              <w:t xml:space="preserve"> </w:t>
            </w:r>
            <w:r w:rsidRPr="008E6928">
              <w:t>бухгалтерской</w:t>
            </w:r>
            <w:r w:rsidR="002328BB" w:rsidRPr="008E6928">
              <w:t xml:space="preserve"> </w:t>
            </w:r>
            <w:r w:rsidRPr="008E6928">
              <w:t>(финансовой)</w:t>
            </w:r>
            <w:r w:rsidR="002328BB" w:rsidRPr="008E6928">
              <w:t xml:space="preserve"> </w:t>
            </w:r>
            <w:r w:rsidRPr="008E6928">
              <w:t>отчетности</w:t>
            </w:r>
            <w:r w:rsidR="002328BB" w:rsidRPr="008E6928">
              <w:t xml:space="preserve"> </w:t>
            </w:r>
            <w:r w:rsidRPr="008E6928">
              <w:t>за</w:t>
            </w:r>
            <w:r w:rsidR="002328BB" w:rsidRPr="008E6928">
              <w:t xml:space="preserve"> </w:t>
            </w:r>
            <w:r w:rsidRPr="008E6928">
              <w:t>истекший</w:t>
            </w:r>
            <w:r w:rsidR="002328BB" w:rsidRPr="008E6928">
              <w:t xml:space="preserve"> </w:t>
            </w:r>
            <w:r w:rsidRPr="008E6928">
              <w:t>период</w:t>
            </w:r>
            <w:r w:rsidR="002328BB" w:rsidRPr="008E6928">
              <w:t xml:space="preserve"> </w:t>
            </w:r>
            <w:r w:rsidRPr="008E6928">
              <w:t>(год</w:t>
            </w:r>
            <w:r w:rsidR="00454B58" w:rsidRPr="008E6928">
              <w:t>,</w:t>
            </w:r>
            <w:r w:rsidR="002328BB" w:rsidRPr="008E6928">
              <w:t xml:space="preserve"> </w:t>
            </w:r>
            <w:r w:rsidRPr="008E6928">
              <w:t>квартал/полугодие/9</w:t>
            </w:r>
            <w:r w:rsidR="002328BB" w:rsidRPr="008E6928">
              <w:t xml:space="preserve"> </w:t>
            </w:r>
            <w:r w:rsidRPr="008E6928">
              <w:t>месяцев</w:t>
            </w:r>
            <w:r w:rsidR="002328BB" w:rsidRPr="008E6928">
              <w:t xml:space="preserve"> </w:t>
            </w:r>
            <w:r w:rsidRPr="008E6928">
              <w:t>текущего</w:t>
            </w:r>
            <w:r w:rsidR="002328BB" w:rsidRPr="008E6928">
              <w:t xml:space="preserve"> </w:t>
            </w:r>
            <w:r w:rsidRPr="008E6928">
              <w:t>года);</w:t>
            </w:r>
            <w:bookmarkEnd w:id="167"/>
          </w:p>
          <w:p w:rsidR="005D51C6" w:rsidRPr="008E6928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8E6928">
              <w:t>не</w:t>
            </w:r>
            <w:r w:rsidR="002328BB" w:rsidRPr="008E6928">
              <w:t xml:space="preserve"> </w:t>
            </w:r>
            <w:r w:rsidRPr="008E6928">
              <w:t>находиться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процессе</w:t>
            </w:r>
            <w:r w:rsidR="002328BB" w:rsidRPr="008E6928">
              <w:t xml:space="preserve"> </w:t>
            </w:r>
            <w:r w:rsidRPr="008E6928">
              <w:t>ликвидации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лица)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признанным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решению</w:t>
            </w:r>
            <w:r w:rsidR="002328BB" w:rsidRPr="008E6928">
              <w:t xml:space="preserve"> </w:t>
            </w:r>
            <w:r w:rsidRPr="008E6928">
              <w:t>арбитражного</w:t>
            </w:r>
            <w:r w:rsidR="002328BB" w:rsidRPr="008E6928">
              <w:t xml:space="preserve"> </w:t>
            </w:r>
            <w:r w:rsidRPr="008E6928">
              <w:t>суда</w:t>
            </w:r>
            <w:r w:rsidR="002328BB" w:rsidRPr="008E6928">
              <w:t xml:space="preserve"> </w:t>
            </w:r>
            <w:r w:rsidRPr="008E6928">
              <w:t>несостоятельным</w:t>
            </w:r>
            <w:r w:rsidR="002328BB" w:rsidRPr="008E6928">
              <w:t xml:space="preserve"> </w:t>
            </w:r>
            <w:r w:rsidRPr="008E6928">
              <w:t>(банкротом);</w:t>
            </w:r>
            <w:bookmarkEnd w:id="168"/>
          </w:p>
          <w:p w:rsidR="00BD5CAE" w:rsidRPr="008E6928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8E6928">
              <w:t>не</w:t>
            </w:r>
            <w:r w:rsidR="002328BB" w:rsidRPr="008E6928">
              <w:t xml:space="preserve"> </w:t>
            </w:r>
            <w:r w:rsidRPr="008E6928">
              <w:t>являться</w:t>
            </w:r>
            <w:r w:rsidR="002328BB" w:rsidRPr="008E6928">
              <w:t xml:space="preserve"> </w:t>
            </w:r>
            <w:r w:rsidRPr="008E6928">
              <w:t>организацией,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имущество</w:t>
            </w:r>
            <w:r w:rsidR="002328BB" w:rsidRPr="008E6928">
              <w:t xml:space="preserve"> </w:t>
            </w:r>
            <w:r w:rsidRPr="008E6928">
              <w:t>которой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части,</w:t>
            </w:r>
            <w:r w:rsidR="002328BB" w:rsidRPr="008E6928">
              <w:t xml:space="preserve"> </w:t>
            </w:r>
            <w:r w:rsidRPr="008E6928">
              <w:t>необходимой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выполнения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наложен</w:t>
            </w:r>
            <w:r w:rsidR="002328BB" w:rsidRPr="008E6928">
              <w:t xml:space="preserve"> </w:t>
            </w:r>
            <w:r w:rsidRPr="008E6928">
              <w:t>арест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решению</w:t>
            </w:r>
            <w:r w:rsidR="002328BB" w:rsidRPr="008E6928">
              <w:t xml:space="preserve"> </w:t>
            </w:r>
            <w:r w:rsidRPr="008E6928">
              <w:t>суда,</w:t>
            </w:r>
            <w:r w:rsidR="002328BB" w:rsidRPr="008E6928">
              <w:t xml:space="preserve"> </w:t>
            </w:r>
            <w:r w:rsidRPr="008E6928">
              <w:t>административного</w:t>
            </w:r>
            <w:r w:rsidR="002328BB" w:rsidRPr="008E6928">
              <w:t xml:space="preserve"> </w:t>
            </w:r>
            <w:r w:rsidRPr="008E6928">
              <w:t>органа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(или)</w:t>
            </w:r>
            <w:r w:rsidR="002328BB" w:rsidRPr="008E6928">
              <w:t xml:space="preserve"> </w:t>
            </w:r>
            <w:r w:rsidRPr="008E6928">
              <w:t>экономическая</w:t>
            </w:r>
            <w:r w:rsidR="002328BB" w:rsidRPr="008E6928">
              <w:t xml:space="preserve"> </w:t>
            </w:r>
            <w:r w:rsidRPr="008E6928">
              <w:t>деятельность,</w:t>
            </w:r>
            <w:r w:rsidR="002328BB" w:rsidRPr="008E6928">
              <w:t xml:space="preserve"> </w:t>
            </w:r>
            <w:r w:rsidRPr="008E6928">
              <w:t>которой</w:t>
            </w:r>
            <w:r w:rsidR="002328BB" w:rsidRPr="008E6928">
              <w:t xml:space="preserve"> </w:t>
            </w:r>
            <w:r w:rsidRPr="008E6928">
              <w:t>приостановлена;</w:t>
            </w:r>
            <w:bookmarkEnd w:id="169"/>
          </w:p>
          <w:p w:rsidR="00B204CE" w:rsidRPr="008E6928" w:rsidRDefault="00815182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8E6928">
              <w:t>отсутствие</w:t>
            </w:r>
            <w:r w:rsidR="002328BB" w:rsidRPr="008E6928">
              <w:t xml:space="preserve"> </w:t>
            </w:r>
            <w:r w:rsidRPr="008E6928">
              <w:t>сведений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участнике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Реестре</w:t>
            </w:r>
            <w:r w:rsidR="002328BB" w:rsidRPr="008E6928">
              <w:t xml:space="preserve"> </w:t>
            </w:r>
            <w:r w:rsidRPr="008E6928">
              <w:t>недобросовестных</w:t>
            </w:r>
            <w:r w:rsidR="002328BB" w:rsidRPr="008E6928">
              <w:t xml:space="preserve"> </w:t>
            </w:r>
            <w:r w:rsidRPr="008E6928">
              <w:t>поставщиков</w:t>
            </w:r>
            <w:r w:rsidR="002328BB" w:rsidRPr="008E6928">
              <w:t xml:space="preserve"> </w:t>
            </w:r>
            <w:r w:rsidRPr="008E6928">
              <w:t>ФАС</w:t>
            </w:r>
            <w:r w:rsidR="002328BB" w:rsidRPr="008E6928">
              <w:t xml:space="preserve"> </w:t>
            </w:r>
            <w:r w:rsidRPr="008E6928">
              <w:lastRenderedPageBreak/>
              <w:t>России</w:t>
            </w:r>
            <w:r w:rsidR="002328BB" w:rsidRPr="008E6928">
              <w:t xml:space="preserve"> </w:t>
            </w:r>
            <w:r w:rsidRPr="008E6928">
              <w:rPr>
                <w:b/>
              </w:rPr>
              <w:t>и/или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реестре</w:t>
            </w:r>
            <w:r w:rsidR="002328BB" w:rsidRPr="008E6928">
              <w:t xml:space="preserve"> </w:t>
            </w:r>
            <w:r w:rsidRPr="008E6928">
              <w:t>недобросовестных</w:t>
            </w:r>
            <w:r w:rsidR="002328BB" w:rsidRPr="008E6928">
              <w:t xml:space="preserve"> </w:t>
            </w:r>
            <w:r w:rsidRPr="008E6928">
              <w:t>поставщиков</w:t>
            </w:r>
            <w:r w:rsidR="002328BB" w:rsidRPr="008E6928">
              <w:t xml:space="preserve"> </w:t>
            </w:r>
            <w:proofErr w:type="spellStart"/>
            <w:r w:rsidR="00E50683"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="00E50683" w:rsidRPr="008E6928">
              <w:t>«</w:t>
            </w:r>
            <w:proofErr w:type="spellStart"/>
            <w:r w:rsidR="00E50683" w:rsidRPr="008E6928">
              <w:t>Росатом</w:t>
            </w:r>
            <w:proofErr w:type="spellEnd"/>
            <w:r w:rsidR="00E50683" w:rsidRPr="008E6928">
              <w:t>»</w:t>
            </w:r>
            <w:r w:rsidR="002328BB" w:rsidRPr="008E6928">
              <w:t xml:space="preserve"> </w:t>
            </w:r>
            <w:r w:rsidR="00E50683" w:rsidRPr="008E6928">
              <w:t>и</w:t>
            </w:r>
            <w:r w:rsidR="002328BB" w:rsidRPr="008E6928">
              <w:t xml:space="preserve"> </w:t>
            </w:r>
            <w:r w:rsidR="00E50683" w:rsidRPr="008E6928">
              <w:t>организаций</w:t>
            </w:r>
            <w:r w:rsidR="002328BB" w:rsidRPr="008E6928">
              <w:t xml:space="preserve"> </w:t>
            </w:r>
            <w:proofErr w:type="spellStart"/>
            <w:r w:rsidR="00E50683"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="00E50683" w:rsidRPr="008E6928">
              <w:t>«</w:t>
            </w:r>
            <w:proofErr w:type="spellStart"/>
            <w:r w:rsidR="00E50683" w:rsidRPr="008E6928">
              <w:t>Росатом</w:t>
            </w:r>
            <w:proofErr w:type="spellEnd"/>
            <w:r w:rsidR="00E50683" w:rsidRPr="008E6928">
              <w:t>»</w:t>
            </w:r>
            <w:r w:rsidRPr="008E6928">
              <w:t>.</w:t>
            </w:r>
          </w:p>
          <w:p w:rsidR="00B204CE" w:rsidRPr="008E6928" w:rsidRDefault="00B204CE" w:rsidP="007B3E8A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8E6928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8E6928">
              <w:t>Требования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поставляемому</w:t>
            </w:r>
            <w:r w:rsidR="002328BB" w:rsidRPr="008E6928">
              <w:t xml:space="preserve"> </w:t>
            </w:r>
            <w:r w:rsidRPr="008E6928">
              <w:t>товару,</w:t>
            </w:r>
            <w:r w:rsidR="002328BB" w:rsidRPr="008E6928">
              <w:t xml:space="preserve"> </w:t>
            </w:r>
            <w:r w:rsidRPr="008E6928">
              <w:t>выполняемым</w:t>
            </w:r>
            <w:r w:rsidR="002328BB" w:rsidRPr="008E6928">
              <w:t xml:space="preserve"> </w:t>
            </w:r>
            <w:r w:rsidRPr="008E6928">
              <w:t>работам,</w:t>
            </w:r>
            <w:r w:rsidR="002328BB" w:rsidRPr="008E6928">
              <w:t xml:space="preserve"> </w:t>
            </w:r>
            <w:r w:rsidRPr="008E6928">
              <w:t>оказываемым</w:t>
            </w:r>
            <w:r w:rsidR="002328BB" w:rsidRPr="008E6928">
              <w:t xml:space="preserve"> </w:t>
            </w:r>
            <w:r w:rsidRPr="008E6928">
              <w:t>услугам</w:t>
            </w:r>
            <w:r w:rsidR="002328BB" w:rsidRPr="008E6928">
              <w:t xml:space="preserve"> </w:t>
            </w:r>
            <w:r w:rsidRPr="008E6928">
              <w:t>приводятся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F947B8" w:rsidRPr="008E6928">
              <w:rPr>
                <w:u w:val="single"/>
              </w:rPr>
              <w:t>Томе 2 «ТЕХНИЧЕСКАЯ ЧАСТЬ»</w:t>
            </w:r>
            <w:r w:rsidR="00F947B8" w:rsidRPr="008E6928">
              <w:t>.</w:t>
            </w:r>
          </w:p>
          <w:p w:rsidR="00A66B66" w:rsidRPr="008E6928" w:rsidRDefault="008E6928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8E6928">
              <w:t>Продукция поставляется согласно ГОСТ, ТУ, указанным в Техническом задании.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lastRenderedPageBreak/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8E6928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8E6928">
              <w:lastRenderedPageBreak/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свидетельства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внесении</w:t>
            </w:r>
            <w:r w:rsidR="002328BB" w:rsidRPr="008E6928">
              <w:t xml:space="preserve"> </w:t>
            </w:r>
            <w:r w:rsidRPr="008E6928">
              <w:t>записи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Единый</w:t>
            </w:r>
            <w:r w:rsidR="002328BB" w:rsidRPr="008E6928">
              <w:t xml:space="preserve"> </w:t>
            </w:r>
            <w:r w:rsidRPr="008E6928">
              <w:t>государственный</w:t>
            </w:r>
            <w:r w:rsidR="002328BB" w:rsidRPr="008E6928">
              <w:t xml:space="preserve"> </w:t>
            </w:r>
            <w:r w:rsidRPr="008E6928">
              <w:t>реестр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лиц),</w:t>
            </w:r>
            <w:r w:rsidR="002328BB" w:rsidRPr="008E6928">
              <w:t xml:space="preserve"> </w:t>
            </w:r>
            <w:r w:rsidRPr="008E6928">
              <w:t>копию</w:t>
            </w:r>
            <w:r w:rsidR="002328BB" w:rsidRPr="008E6928">
              <w:t xml:space="preserve"> </w:t>
            </w:r>
            <w:r w:rsidRPr="008E6928">
              <w:t>свидетельства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государственной</w:t>
            </w:r>
            <w:r w:rsidR="002328BB" w:rsidRPr="008E6928">
              <w:t xml:space="preserve"> </w:t>
            </w:r>
            <w:r w:rsidRPr="008E6928">
              <w:t>регистрации</w:t>
            </w:r>
            <w:r w:rsidR="002328BB" w:rsidRPr="008E6928">
              <w:t xml:space="preserve"> </w:t>
            </w:r>
            <w:r w:rsidRPr="008E6928">
              <w:t>физического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качестве</w:t>
            </w:r>
            <w:r w:rsidR="002328BB" w:rsidRPr="008E6928">
              <w:t xml:space="preserve"> </w:t>
            </w:r>
            <w:r w:rsidRPr="008E6928">
              <w:t>индивидуального</w:t>
            </w:r>
            <w:r w:rsidR="002328BB" w:rsidRPr="008E6928">
              <w:t xml:space="preserve"> </w:t>
            </w:r>
            <w:r w:rsidRPr="008E6928">
              <w:t>предпринимателя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индивидуальных</w:t>
            </w:r>
            <w:r w:rsidR="002328BB" w:rsidRPr="008E6928">
              <w:t xml:space="preserve"> </w:t>
            </w:r>
            <w:r w:rsidRPr="008E6928">
              <w:t>предпринимателей),</w:t>
            </w:r>
            <w:r w:rsidR="002328BB" w:rsidRPr="008E6928">
              <w:t xml:space="preserve"> </w:t>
            </w:r>
            <w:r w:rsidRPr="008E6928">
              <w:t>копии</w:t>
            </w:r>
            <w:r w:rsidR="002328BB" w:rsidRPr="008E6928">
              <w:t xml:space="preserve"> </w:t>
            </w:r>
            <w:r w:rsidRPr="008E6928">
              <w:t>документов,</w:t>
            </w:r>
            <w:r w:rsidR="002328BB" w:rsidRPr="008E6928">
              <w:t xml:space="preserve"> </w:t>
            </w:r>
            <w:r w:rsidRPr="008E6928">
              <w:t>удостоверяющих</w:t>
            </w:r>
            <w:r w:rsidR="002328BB" w:rsidRPr="008E6928">
              <w:t xml:space="preserve"> </w:t>
            </w:r>
            <w:r w:rsidRPr="008E6928">
              <w:t>личность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иных</w:t>
            </w:r>
            <w:r w:rsidR="002328BB" w:rsidRPr="008E6928">
              <w:t xml:space="preserve"> </w:t>
            </w:r>
            <w:r w:rsidRPr="008E6928">
              <w:t>физических</w:t>
            </w:r>
            <w:r w:rsidR="002328BB" w:rsidRPr="008E6928">
              <w:t xml:space="preserve"> </w:t>
            </w:r>
            <w:r w:rsidRPr="008E6928">
              <w:t>лиц);</w:t>
            </w:r>
            <w:bookmarkEnd w:id="172"/>
          </w:p>
          <w:p w:rsidR="00FC37F4" w:rsidRPr="008E6928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документа,</w:t>
            </w:r>
            <w:r w:rsidR="002328BB" w:rsidRPr="008E6928">
              <w:t xml:space="preserve"> </w:t>
            </w:r>
            <w:r w:rsidRPr="008E6928">
              <w:t>подтверждающего</w:t>
            </w:r>
            <w:r w:rsidR="002328BB" w:rsidRPr="008E6928">
              <w:t xml:space="preserve"> </w:t>
            </w:r>
            <w:r w:rsidRPr="008E6928">
              <w:t>полномочия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подписание</w:t>
            </w:r>
            <w:r w:rsidR="002328BB" w:rsidRPr="008E6928">
              <w:t xml:space="preserve"> </w:t>
            </w:r>
            <w:r w:rsidRPr="008E6928">
              <w:t>заявки</w:t>
            </w:r>
            <w:r w:rsidR="002328BB" w:rsidRPr="008E6928">
              <w:t xml:space="preserve"> </w:t>
            </w:r>
            <w:r w:rsidRPr="008E6928">
              <w:t>от</w:t>
            </w:r>
            <w:r w:rsidR="002328BB" w:rsidRPr="008E6928">
              <w:t xml:space="preserve"> </w:t>
            </w:r>
            <w:r w:rsidRPr="008E6928">
              <w:t>имени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(документы,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полномочия</w:t>
            </w:r>
            <w:r w:rsidR="002328BB" w:rsidRPr="008E6928">
              <w:t xml:space="preserve"> </w:t>
            </w:r>
            <w:r w:rsidRPr="008E6928">
              <w:t>лица,</w:t>
            </w:r>
            <w:r w:rsidR="002328BB" w:rsidRPr="008E6928">
              <w:t xml:space="preserve"> </w:t>
            </w:r>
            <w:r w:rsidRPr="008E6928">
              <w:t>выполняющего</w:t>
            </w:r>
            <w:r w:rsidR="002328BB" w:rsidRPr="008E6928">
              <w:t xml:space="preserve"> </w:t>
            </w:r>
            <w:r w:rsidRPr="008E6928">
              <w:t>функции</w:t>
            </w:r>
            <w:r w:rsidR="002328BB" w:rsidRPr="008E6928">
              <w:t xml:space="preserve"> </w:t>
            </w:r>
            <w:r w:rsidRPr="008E6928">
              <w:t>единоличного</w:t>
            </w:r>
            <w:r w:rsidR="002328BB" w:rsidRPr="008E6928">
              <w:t xml:space="preserve"> </w:t>
            </w:r>
            <w:r w:rsidRPr="008E6928">
              <w:t>исполнительного</w:t>
            </w:r>
            <w:r w:rsidR="002328BB" w:rsidRPr="008E6928">
              <w:t xml:space="preserve"> </w:t>
            </w:r>
            <w:r w:rsidRPr="008E6928">
              <w:t>органа</w:t>
            </w:r>
            <w:r w:rsidR="002328BB" w:rsidRPr="008E6928">
              <w:t xml:space="preserve"> </w:t>
            </w:r>
            <w:r w:rsidRPr="008E6928">
              <w:t>и,</w:t>
            </w:r>
            <w:r w:rsidR="002328BB" w:rsidRPr="008E6928">
              <w:t xml:space="preserve"> </w:t>
            </w:r>
            <w:r w:rsidRPr="008E6928">
              <w:t>при</w:t>
            </w:r>
            <w:r w:rsidR="002328BB" w:rsidRPr="008E6928">
              <w:t xml:space="preserve"> </w:t>
            </w:r>
            <w:r w:rsidRPr="008E6928">
              <w:t>необходимости,</w:t>
            </w:r>
            <w:r w:rsidR="002328BB" w:rsidRPr="008E6928">
              <w:t xml:space="preserve"> </w:t>
            </w:r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доверенности,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заявка</w:t>
            </w:r>
            <w:r w:rsidR="002328BB" w:rsidRPr="008E6928">
              <w:t xml:space="preserve"> </w:t>
            </w:r>
            <w:r w:rsidRPr="008E6928">
              <w:t>подписывается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доверенности)</w:t>
            </w:r>
            <w:r w:rsidR="00195E51" w:rsidRPr="008E6928">
              <w:t>.</w:t>
            </w:r>
            <w:r w:rsidR="002328BB" w:rsidRPr="008E6928">
              <w:t xml:space="preserve"> </w:t>
            </w:r>
            <w:r w:rsidR="00195E51" w:rsidRPr="008E6928">
              <w:t>Если</w:t>
            </w:r>
            <w:r w:rsidR="002328BB" w:rsidRPr="008E6928">
              <w:t xml:space="preserve"> </w:t>
            </w:r>
            <w:r w:rsidR="00195E51" w:rsidRPr="008E6928">
              <w:t>заявка</w:t>
            </w:r>
            <w:r w:rsidR="002328BB" w:rsidRPr="008E6928">
              <w:t xml:space="preserve"> </w:t>
            </w:r>
            <w:r w:rsidR="00195E51" w:rsidRPr="008E6928">
              <w:t>на</w:t>
            </w:r>
            <w:r w:rsidR="002328BB" w:rsidRPr="008E6928">
              <w:t xml:space="preserve"> </w:t>
            </w:r>
            <w:r w:rsidR="00195E51" w:rsidRPr="008E6928">
              <w:t>участие</w:t>
            </w:r>
            <w:r w:rsidR="002328BB" w:rsidRPr="008E6928">
              <w:t xml:space="preserve"> </w:t>
            </w:r>
            <w:r w:rsidR="00195E51" w:rsidRPr="008E6928">
              <w:t>в</w:t>
            </w:r>
            <w:r w:rsidR="002328BB" w:rsidRPr="008E6928">
              <w:t xml:space="preserve"> </w:t>
            </w:r>
            <w:r w:rsidR="00195E51" w:rsidRPr="008E6928">
              <w:t>запросе</w:t>
            </w:r>
            <w:r w:rsidR="002328BB" w:rsidRPr="008E6928">
              <w:t xml:space="preserve"> </w:t>
            </w:r>
            <w:r w:rsidR="00195E51" w:rsidRPr="008E6928">
              <w:t>цен</w:t>
            </w:r>
            <w:r w:rsidR="002328BB" w:rsidRPr="008E6928">
              <w:t xml:space="preserve"> </w:t>
            </w:r>
            <w:r w:rsidR="00195E51" w:rsidRPr="008E6928">
              <w:t>согласно</w:t>
            </w:r>
            <w:r w:rsidR="002328BB" w:rsidRPr="008E6928">
              <w:t xml:space="preserve"> </w:t>
            </w:r>
            <w:r w:rsidR="00195E51" w:rsidRPr="008E6928">
              <w:rPr>
                <w:u w:val="single"/>
              </w:rPr>
              <w:t>пункту</w:t>
            </w:r>
            <w:r w:rsidR="002328BB" w:rsidRPr="008E6928">
              <w:rPr>
                <w:u w:val="single"/>
              </w:rPr>
              <w:t xml:space="preserve"> </w:t>
            </w:r>
            <w:r w:rsidR="00195E51" w:rsidRPr="008E6928">
              <w:rPr>
                <w:u w:val="single"/>
              </w:rPr>
              <w:fldChar w:fldCharType="begin"/>
            </w:r>
            <w:r w:rsidR="00195E51" w:rsidRPr="008E6928">
              <w:rPr>
                <w:u w:val="single"/>
              </w:rPr>
              <w:instrText xml:space="preserve"> REF _Ref352677363 \r \h </w:instrText>
            </w:r>
            <w:r w:rsidR="00E25B1F" w:rsidRPr="008E6928">
              <w:rPr>
                <w:u w:val="single"/>
              </w:rPr>
              <w:instrText xml:space="preserve"> \* MERGEFORMAT </w:instrText>
            </w:r>
            <w:r w:rsidR="00195E51" w:rsidRPr="008E6928">
              <w:rPr>
                <w:u w:val="single"/>
              </w:rPr>
            </w:r>
            <w:r w:rsidR="00195E51" w:rsidRPr="008E6928">
              <w:rPr>
                <w:u w:val="single"/>
              </w:rPr>
              <w:fldChar w:fldCharType="separate"/>
            </w:r>
            <w:r w:rsidR="00565DE1" w:rsidRPr="008E6928">
              <w:rPr>
                <w:u w:val="single"/>
              </w:rPr>
              <w:t>3.1</w:t>
            </w:r>
            <w:r w:rsidR="00195E51" w:rsidRPr="008E6928">
              <w:rPr>
                <w:u w:val="single"/>
              </w:rPr>
              <w:fldChar w:fldCharType="end"/>
            </w:r>
            <w:r w:rsidR="002328BB" w:rsidRPr="008E6928">
              <w:t xml:space="preserve"> </w:t>
            </w:r>
            <w:r w:rsidR="00195E51" w:rsidRPr="008E6928">
              <w:t>и</w:t>
            </w:r>
            <w:r w:rsidR="002328BB" w:rsidRPr="008E6928">
              <w:t xml:space="preserve"> </w:t>
            </w:r>
            <w:r w:rsidR="00195E51" w:rsidRPr="008E6928">
              <w:t>(или)</w:t>
            </w:r>
            <w:r w:rsidR="002328BB" w:rsidRPr="008E6928">
              <w:t xml:space="preserve"> </w:t>
            </w:r>
            <w:r w:rsidR="00195E51" w:rsidRPr="008E6928">
              <w:t>входящие</w:t>
            </w:r>
            <w:r w:rsidR="002328BB" w:rsidRPr="008E6928">
              <w:t xml:space="preserve"> </w:t>
            </w:r>
            <w:r w:rsidR="00195E51" w:rsidRPr="008E6928">
              <w:t>в</w:t>
            </w:r>
            <w:r w:rsidR="002328BB" w:rsidRPr="008E6928">
              <w:t xml:space="preserve"> </w:t>
            </w:r>
            <w:r w:rsidR="00195E51" w:rsidRPr="008E6928">
              <w:t>ее</w:t>
            </w:r>
            <w:r w:rsidR="002328BB" w:rsidRPr="008E6928">
              <w:t xml:space="preserve"> </w:t>
            </w:r>
            <w:r w:rsidR="00195E51" w:rsidRPr="008E6928">
              <w:t>состав</w:t>
            </w:r>
            <w:r w:rsidR="002328BB" w:rsidRPr="008E6928">
              <w:t xml:space="preserve"> </w:t>
            </w:r>
            <w:r w:rsidR="00195E51" w:rsidRPr="008E6928">
              <w:t>электронные</w:t>
            </w:r>
            <w:r w:rsidR="002328BB" w:rsidRPr="008E6928">
              <w:t xml:space="preserve"> </w:t>
            </w:r>
            <w:r w:rsidR="00195E51" w:rsidRPr="008E6928">
              <w:t>документы</w:t>
            </w:r>
            <w:r w:rsidR="002328BB" w:rsidRPr="008E6928">
              <w:t xml:space="preserve"> </w:t>
            </w:r>
            <w:r w:rsidR="00195E51" w:rsidRPr="008E6928">
              <w:t>подписаны</w:t>
            </w:r>
            <w:r w:rsidR="002328BB" w:rsidRPr="008E6928">
              <w:t xml:space="preserve"> </w:t>
            </w:r>
            <w:r w:rsidR="00195E51" w:rsidRPr="008E6928">
              <w:t>разными</w:t>
            </w:r>
            <w:r w:rsidR="002328BB" w:rsidRPr="008E6928">
              <w:t xml:space="preserve"> </w:t>
            </w:r>
            <w:r w:rsidR="00195E51" w:rsidRPr="008E6928">
              <w:t>лицами,</w:t>
            </w:r>
            <w:r w:rsidR="002328BB" w:rsidRPr="008E6928">
              <w:t xml:space="preserve"> </w:t>
            </w:r>
            <w:r w:rsidR="00195E51" w:rsidRPr="008E6928">
              <w:t>то</w:t>
            </w:r>
            <w:r w:rsidR="002328BB" w:rsidRPr="008E6928">
              <w:t xml:space="preserve"> </w:t>
            </w:r>
            <w:r w:rsidR="008F35D2" w:rsidRPr="008E6928">
              <w:t>документы,</w:t>
            </w:r>
            <w:r w:rsidR="002328BB" w:rsidRPr="008E6928">
              <w:t xml:space="preserve"> </w:t>
            </w:r>
            <w:r w:rsidR="008F35D2" w:rsidRPr="008E6928">
              <w:t>подтверждающие</w:t>
            </w:r>
            <w:r w:rsidR="002328BB" w:rsidRPr="008E6928">
              <w:t xml:space="preserve"> </w:t>
            </w:r>
            <w:r w:rsidR="00195E51" w:rsidRPr="008E6928">
              <w:t>полномочия</w:t>
            </w:r>
            <w:r w:rsidR="002328BB" w:rsidRPr="008E6928">
              <w:t xml:space="preserve"> </w:t>
            </w:r>
            <w:r w:rsidR="008F35D2" w:rsidRPr="008E6928">
              <w:t>лица</w:t>
            </w:r>
            <w:r w:rsidR="002328BB" w:rsidRPr="008E6928">
              <w:t xml:space="preserve"> </w:t>
            </w:r>
            <w:r w:rsidR="00195E51" w:rsidRPr="008E6928">
              <w:t>на</w:t>
            </w:r>
            <w:r w:rsidR="002328BB" w:rsidRPr="008E6928">
              <w:t xml:space="preserve"> </w:t>
            </w:r>
            <w:r w:rsidR="00195E51" w:rsidRPr="008E6928">
              <w:t>подписание</w:t>
            </w:r>
            <w:r w:rsidR="002328BB" w:rsidRPr="008E6928">
              <w:t xml:space="preserve"> </w:t>
            </w:r>
            <w:r w:rsidR="00195E51" w:rsidRPr="008E6928">
              <w:t>заявки</w:t>
            </w:r>
            <w:r w:rsidR="002328BB" w:rsidRPr="008E6928">
              <w:t xml:space="preserve"> </w:t>
            </w:r>
            <w:r w:rsidR="00195E51" w:rsidRPr="008E6928">
              <w:t>и</w:t>
            </w:r>
            <w:r w:rsidR="002328BB" w:rsidRPr="008E6928">
              <w:t xml:space="preserve"> </w:t>
            </w:r>
            <w:r w:rsidR="00195E51" w:rsidRPr="008E6928">
              <w:t>(или)</w:t>
            </w:r>
            <w:r w:rsidR="002328BB" w:rsidRPr="008E6928">
              <w:t xml:space="preserve"> </w:t>
            </w:r>
            <w:r w:rsidR="008F35D2" w:rsidRPr="008E6928">
              <w:t>входящих</w:t>
            </w:r>
            <w:r w:rsidR="002328BB" w:rsidRPr="008E6928">
              <w:t xml:space="preserve"> </w:t>
            </w:r>
            <w:r w:rsidR="008F35D2" w:rsidRPr="008E6928">
              <w:t>в</w:t>
            </w:r>
            <w:r w:rsidR="002328BB" w:rsidRPr="008E6928">
              <w:t xml:space="preserve"> </w:t>
            </w:r>
            <w:r w:rsidR="008F35D2" w:rsidRPr="008E6928">
              <w:t>ее</w:t>
            </w:r>
            <w:r w:rsidR="002328BB" w:rsidRPr="008E6928">
              <w:t xml:space="preserve"> </w:t>
            </w:r>
            <w:r w:rsidR="008F35D2" w:rsidRPr="008E6928">
              <w:t>состав</w:t>
            </w:r>
            <w:r w:rsidR="002328BB" w:rsidRPr="008E6928">
              <w:t xml:space="preserve"> </w:t>
            </w:r>
            <w:r w:rsidR="00195E51" w:rsidRPr="008E6928">
              <w:t>документов</w:t>
            </w:r>
            <w:r w:rsidR="008F35D2" w:rsidRPr="008E6928">
              <w:t>,</w:t>
            </w:r>
            <w:r w:rsidR="002328BB" w:rsidRPr="008E6928">
              <w:t xml:space="preserve"> </w:t>
            </w:r>
            <w:r w:rsidR="00195E51" w:rsidRPr="008E6928">
              <w:t>должны</w:t>
            </w:r>
            <w:r w:rsidR="002328BB" w:rsidRPr="008E6928">
              <w:t xml:space="preserve"> </w:t>
            </w:r>
            <w:r w:rsidR="00195E51" w:rsidRPr="008E6928">
              <w:t>быть</w:t>
            </w:r>
            <w:r w:rsidR="002328BB" w:rsidRPr="008E6928">
              <w:t xml:space="preserve"> </w:t>
            </w:r>
            <w:r w:rsidR="00195E51" w:rsidRPr="008E6928">
              <w:t>представлены</w:t>
            </w:r>
            <w:r w:rsidR="002328BB" w:rsidRPr="008E6928">
              <w:t xml:space="preserve"> </w:t>
            </w:r>
            <w:r w:rsidR="00195E51" w:rsidRPr="008E6928">
              <w:t>на</w:t>
            </w:r>
            <w:r w:rsidR="002328BB" w:rsidRPr="008E6928">
              <w:t xml:space="preserve"> </w:t>
            </w:r>
            <w:r w:rsidR="00195E51" w:rsidRPr="008E6928">
              <w:t>каждого</w:t>
            </w:r>
            <w:r w:rsidR="002328BB" w:rsidRPr="008E6928">
              <w:t xml:space="preserve"> </w:t>
            </w:r>
            <w:r w:rsidR="00195E51" w:rsidRPr="008E6928">
              <w:t>подписавшего</w:t>
            </w:r>
            <w:r w:rsidR="002328BB" w:rsidRPr="008E6928">
              <w:t xml:space="preserve"> </w:t>
            </w:r>
            <w:r w:rsidR="00195E51" w:rsidRPr="008E6928">
              <w:t>в</w:t>
            </w:r>
            <w:r w:rsidR="002328BB" w:rsidRPr="008E6928">
              <w:t xml:space="preserve"> </w:t>
            </w:r>
            <w:r w:rsidR="00195E51" w:rsidRPr="008E6928">
              <w:t>соответствии</w:t>
            </w:r>
            <w:r w:rsidR="002328BB" w:rsidRPr="008E6928">
              <w:t xml:space="preserve"> </w:t>
            </w:r>
            <w:r w:rsidR="00195E51" w:rsidRPr="008E6928">
              <w:t>с</w:t>
            </w:r>
            <w:r w:rsidR="002328BB" w:rsidRPr="008E6928">
              <w:t xml:space="preserve"> </w:t>
            </w:r>
            <w:r w:rsidR="00195E51" w:rsidRPr="008E6928">
              <w:t>полномочиями</w:t>
            </w:r>
            <w:r w:rsidRPr="008E6928">
              <w:t>;</w:t>
            </w:r>
            <w:bookmarkEnd w:id="173"/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8E6928">
              <w:lastRenderedPageBreak/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сделки,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требование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необходимости</w:t>
            </w:r>
            <w:r w:rsidR="002328BB" w:rsidRPr="008E6928">
              <w:t xml:space="preserve"> </w:t>
            </w:r>
            <w:r w:rsidRPr="008E6928">
              <w:t>наличия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совершения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установлено</w:t>
            </w:r>
            <w:r w:rsidR="002328BB" w:rsidRPr="008E6928">
              <w:t xml:space="preserve"> </w:t>
            </w:r>
            <w:r w:rsidRPr="008E6928">
              <w:t>законодательством</w:t>
            </w:r>
            <w:r w:rsidR="002328BB" w:rsidRPr="008E6928">
              <w:t xml:space="preserve"> </w:t>
            </w:r>
            <w:r w:rsidRPr="008E6928">
              <w:t>Российской</w:t>
            </w:r>
            <w:r w:rsidR="002328BB" w:rsidRPr="008E6928">
              <w:t xml:space="preserve"> </w:t>
            </w:r>
            <w:r w:rsidRPr="008E6928">
              <w:t>Федерации,</w:t>
            </w:r>
            <w:r w:rsidR="002328BB" w:rsidRPr="008E6928">
              <w:t xml:space="preserve"> </w:t>
            </w:r>
            <w:r w:rsidRPr="008E6928">
              <w:t>учредительными</w:t>
            </w:r>
            <w:r w:rsidR="002328BB" w:rsidRPr="008E6928">
              <w:t xml:space="preserve"> </w:t>
            </w:r>
            <w:r w:rsidRPr="008E6928">
              <w:t>документами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заключение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предоставление</w:t>
            </w:r>
            <w:r w:rsidR="002328BB" w:rsidRPr="008E6928">
              <w:t xml:space="preserve"> </w:t>
            </w:r>
            <w:r w:rsidRPr="008E6928">
              <w:t>обеспечения</w:t>
            </w:r>
            <w:r w:rsidR="002328BB" w:rsidRPr="008E6928">
              <w:t xml:space="preserve"> </w:t>
            </w:r>
            <w:r w:rsidRPr="008E6928">
              <w:t>заявки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обеспечения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являются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сделкой,</w:t>
            </w:r>
            <w:r w:rsidR="002328BB" w:rsidRPr="008E6928">
              <w:t xml:space="preserve"> </w:t>
            </w:r>
            <w:r w:rsidRPr="008E6928">
              <w:t>либо</w:t>
            </w:r>
            <w:r w:rsidR="002328BB" w:rsidRPr="008E6928">
              <w:t xml:space="preserve"> </w:t>
            </w:r>
            <w:r w:rsidRPr="008E6928">
              <w:t>письмо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том,</w:t>
            </w:r>
            <w:r w:rsidR="002328BB" w:rsidRPr="008E6928">
              <w:t xml:space="preserve"> </w:t>
            </w:r>
            <w:r w:rsidRPr="008E6928">
              <w:t>что</w:t>
            </w:r>
            <w:r w:rsidR="002328BB" w:rsidRPr="008E6928">
              <w:t xml:space="preserve"> </w:t>
            </w:r>
            <w:r w:rsidRPr="008E6928">
              <w:t>данная</w:t>
            </w:r>
            <w:r w:rsidR="002328BB" w:rsidRPr="008E6928">
              <w:t xml:space="preserve"> </w:t>
            </w:r>
            <w:r w:rsidRPr="008E6928">
              <w:t>сделка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является</w:t>
            </w:r>
            <w:r w:rsidR="002328BB" w:rsidRPr="008E6928">
              <w:t xml:space="preserve"> </w:t>
            </w:r>
            <w:r w:rsidRPr="008E6928">
              <w:t>крупно</w:t>
            </w:r>
            <w:bookmarkEnd w:id="174"/>
            <w:r w:rsidRPr="008E6928">
              <w:t>й</w:t>
            </w:r>
            <w:r w:rsidR="002328BB" w:rsidRPr="008E6928">
              <w:t xml:space="preserve"> </w:t>
            </w:r>
            <w:r w:rsidR="00314469" w:rsidRPr="008E6928">
              <w:t>или</w:t>
            </w:r>
            <w:r w:rsidR="002328BB" w:rsidRPr="008E6928">
              <w:t xml:space="preserve"> </w:t>
            </w:r>
            <w:r w:rsidR="00314469" w:rsidRPr="008E6928">
              <w:t>письмо</w:t>
            </w:r>
            <w:r w:rsidR="002328BB" w:rsidRPr="008E6928">
              <w:t xml:space="preserve"> </w:t>
            </w:r>
            <w:r w:rsidR="00314469" w:rsidRPr="008E6928">
              <w:t>о</w:t>
            </w:r>
            <w:r w:rsidR="002328BB" w:rsidRPr="008E6928">
              <w:t xml:space="preserve"> </w:t>
            </w:r>
            <w:r w:rsidR="00314469" w:rsidRPr="008E6928">
              <w:t>том,</w:t>
            </w:r>
            <w:r w:rsidR="002328BB" w:rsidRPr="008E6928">
              <w:t xml:space="preserve"> </w:t>
            </w:r>
            <w:r w:rsidR="00314469" w:rsidRPr="008E6928">
              <w:t>что</w:t>
            </w:r>
            <w:r w:rsidR="002328BB" w:rsidRPr="008E6928">
              <w:t xml:space="preserve"> </w:t>
            </w:r>
            <w:r w:rsidR="00314469" w:rsidRPr="008E6928">
              <w:t>организация</w:t>
            </w:r>
            <w:r w:rsidR="002328BB" w:rsidRPr="008E6928">
              <w:t xml:space="preserve"> </w:t>
            </w:r>
            <w:r w:rsidR="00314469" w:rsidRPr="008E6928">
              <w:t>не</w:t>
            </w:r>
            <w:r w:rsidR="002328BB" w:rsidRPr="008E6928">
              <w:t xml:space="preserve"> </w:t>
            </w:r>
            <w:r w:rsidR="00314469" w:rsidRPr="008E6928">
              <w:t>попадает</w:t>
            </w:r>
            <w:r w:rsidR="002328BB" w:rsidRPr="008E6928">
              <w:t xml:space="preserve"> </w:t>
            </w:r>
            <w:r w:rsidR="00314469" w:rsidRPr="008E6928">
              <w:t>под</w:t>
            </w:r>
            <w:r w:rsidR="002328BB" w:rsidRPr="008E6928">
              <w:t xml:space="preserve"> </w:t>
            </w:r>
            <w:r w:rsidR="00314469" w:rsidRPr="008E6928">
              <w:t>действие</w:t>
            </w:r>
            <w:r w:rsidR="002328BB" w:rsidRPr="008E6928">
              <w:t xml:space="preserve"> </w:t>
            </w:r>
            <w:r w:rsidR="00314469" w:rsidRPr="008E6928">
              <w:t>такого</w:t>
            </w:r>
            <w:r w:rsidR="002328BB" w:rsidRPr="008E6928">
              <w:t xml:space="preserve"> </w:t>
            </w:r>
            <w:r w:rsidR="00314469" w:rsidRPr="008E6928">
              <w:t>требования</w:t>
            </w:r>
            <w:r w:rsidR="002328BB" w:rsidRPr="008E6928">
              <w:t xml:space="preserve"> </w:t>
            </w:r>
            <w:r w:rsidR="00314469" w:rsidRPr="008E6928">
              <w:t>закона,</w:t>
            </w:r>
            <w:r w:rsidR="002328BB" w:rsidRPr="008E6928">
              <w:t xml:space="preserve"> </w:t>
            </w:r>
            <w:r w:rsidR="00314469" w:rsidRPr="008E6928">
              <w:t>поскольку</w:t>
            </w:r>
            <w:r w:rsidR="002328BB" w:rsidRPr="008E6928">
              <w:t xml:space="preserve"> </w:t>
            </w:r>
            <w:r w:rsidR="00314469" w:rsidRPr="008E6928">
              <w:t>единственный</w:t>
            </w:r>
            <w:r w:rsidR="002328BB" w:rsidRPr="008E6928">
              <w:t xml:space="preserve"> </w:t>
            </w:r>
            <w:r w:rsidR="00314469" w:rsidRPr="008E6928">
              <w:t>участник</w:t>
            </w:r>
            <w:r w:rsidR="002328BB" w:rsidRPr="008E6928">
              <w:t xml:space="preserve"> </w:t>
            </w:r>
            <w:r w:rsidR="00314469" w:rsidRPr="008E6928">
              <w:t>(акционер)</w:t>
            </w:r>
            <w:r w:rsidR="002328BB" w:rsidRPr="008E6928">
              <w:t xml:space="preserve"> </w:t>
            </w:r>
            <w:r w:rsidR="00314469" w:rsidRPr="008E6928">
              <w:t>является</w:t>
            </w:r>
            <w:r w:rsidR="002328BB" w:rsidRPr="008E6928">
              <w:t xml:space="preserve"> </w:t>
            </w:r>
            <w:r w:rsidR="00314469" w:rsidRPr="008E6928">
              <w:t>единоличным</w:t>
            </w:r>
            <w:r w:rsidR="002328BB" w:rsidRPr="008E6928">
              <w:t xml:space="preserve"> </w:t>
            </w:r>
            <w:r w:rsidR="00314469" w:rsidRPr="008E6928">
              <w:t>исполнительным</w:t>
            </w:r>
            <w:r w:rsidR="002328BB" w:rsidRPr="008E6928">
              <w:t xml:space="preserve"> </w:t>
            </w:r>
            <w:r w:rsidR="00314469" w:rsidRPr="008E6928">
              <w:t>органом</w:t>
            </w:r>
            <w:r w:rsidRPr="008E6928">
              <w:t>;</w:t>
            </w:r>
            <w:bookmarkEnd w:id="175"/>
            <w:r w:rsidR="002328BB" w:rsidRPr="008E6928">
              <w:t xml:space="preserve"> 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требование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наличии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одобрения</w:t>
            </w:r>
            <w:r w:rsidR="002328BB" w:rsidRPr="008E6928">
              <w:t xml:space="preserve"> </w:t>
            </w:r>
            <w:r w:rsidRPr="008E6928">
              <w:t>установлено</w:t>
            </w:r>
            <w:r w:rsidR="002328BB" w:rsidRPr="008E6928">
              <w:t xml:space="preserve"> </w:t>
            </w:r>
            <w:r w:rsidRPr="008E6928">
              <w:t>законодательством</w:t>
            </w:r>
            <w:r w:rsidR="002328BB" w:rsidRPr="008E6928">
              <w:t xml:space="preserve"> </w:t>
            </w:r>
            <w:r w:rsidRPr="008E6928">
              <w:t>Российской</w:t>
            </w:r>
            <w:r w:rsidR="002328BB" w:rsidRPr="008E6928">
              <w:t xml:space="preserve"> </w:t>
            </w:r>
            <w:r w:rsidRPr="008E6928">
              <w:t>Федерации,</w:t>
            </w:r>
            <w:r w:rsidR="002328BB" w:rsidRPr="008E6928">
              <w:t xml:space="preserve"> </w:t>
            </w:r>
            <w:r w:rsidRPr="008E6928">
              <w:t>учредительными</w:t>
            </w:r>
            <w:r w:rsidR="002328BB" w:rsidRPr="008E6928">
              <w:t xml:space="preserve"> </w:t>
            </w:r>
            <w:r w:rsidRPr="008E6928">
              <w:t>документации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выполнение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предоставление</w:t>
            </w:r>
            <w:r w:rsidR="002328BB" w:rsidRPr="008E6928">
              <w:t xml:space="preserve"> </w:t>
            </w:r>
            <w:r w:rsidRPr="008E6928">
              <w:t>обеспечения</w:t>
            </w:r>
            <w:r w:rsidR="002328BB" w:rsidRPr="008E6928">
              <w:t xml:space="preserve"> </w:t>
            </w:r>
            <w:r w:rsidRPr="008E6928">
              <w:t>заявки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обеспечение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является</w:t>
            </w:r>
            <w:r w:rsidR="002328BB" w:rsidRPr="008E6928">
              <w:t xml:space="preserve"> </w:t>
            </w:r>
            <w:r w:rsidRPr="008E6928">
              <w:t>сделкой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заинтересованностью,</w:t>
            </w:r>
            <w:r w:rsidR="002328BB" w:rsidRPr="008E6928">
              <w:t xml:space="preserve"> </w:t>
            </w:r>
            <w:r w:rsidRPr="008E6928">
              <w:t>либо</w:t>
            </w:r>
            <w:r w:rsidR="002328BB" w:rsidRPr="008E6928">
              <w:t xml:space="preserve"> </w:t>
            </w:r>
            <w:r w:rsidRPr="008E6928">
              <w:t>письмо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том,</w:t>
            </w:r>
            <w:r w:rsidR="002328BB" w:rsidRPr="008E6928">
              <w:t xml:space="preserve"> </w:t>
            </w:r>
            <w:r w:rsidRPr="008E6928">
              <w:t>что</w:t>
            </w:r>
            <w:r w:rsidR="002328BB" w:rsidRPr="008E6928">
              <w:t xml:space="preserve"> </w:t>
            </w:r>
            <w:r w:rsidRPr="008E6928">
              <w:t>данная</w:t>
            </w:r>
            <w:r w:rsidR="002328BB" w:rsidRPr="008E6928">
              <w:t xml:space="preserve"> </w:t>
            </w:r>
            <w:r w:rsidRPr="008E6928">
              <w:t>сделка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является</w:t>
            </w:r>
            <w:r w:rsidR="002328BB" w:rsidRPr="008E6928">
              <w:t xml:space="preserve"> </w:t>
            </w:r>
            <w:r w:rsidRPr="008E6928">
              <w:t>сделкой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</w:t>
            </w:r>
            <w:r w:rsidR="002328BB" w:rsidRPr="008E6928">
              <w:t xml:space="preserve"> </w:t>
            </w:r>
            <w:r w:rsidR="00314469" w:rsidRPr="008E6928">
              <w:t>или</w:t>
            </w:r>
            <w:r w:rsidR="002328BB" w:rsidRPr="008E6928">
              <w:t xml:space="preserve"> </w:t>
            </w:r>
            <w:r w:rsidR="00314469" w:rsidRPr="008E6928">
              <w:t>письмо</w:t>
            </w:r>
            <w:r w:rsidR="002328BB" w:rsidRPr="008E6928">
              <w:t xml:space="preserve"> </w:t>
            </w:r>
            <w:r w:rsidR="00314469" w:rsidRPr="008E6928">
              <w:t>о</w:t>
            </w:r>
            <w:r w:rsidR="002328BB" w:rsidRPr="008E6928">
              <w:t xml:space="preserve"> </w:t>
            </w:r>
            <w:r w:rsidR="00314469" w:rsidRPr="008E6928">
              <w:t>том,</w:t>
            </w:r>
            <w:r w:rsidR="002328BB" w:rsidRPr="008E6928">
              <w:t xml:space="preserve"> </w:t>
            </w:r>
            <w:r w:rsidR="00314469" w:rsidRPr="008E6928">
              <w:t>что</w:t>
            </w:r>
            <w:r w:rsidR="002328BB" w:rsidRPr="008E6928">
              <w:t xml:space="preserve"> </w:t>
            </w:r>
            <w:r w:rsidR="00314469" w:rsidRPr="008E6928">
              <w:t>организация</w:t>
            </w:r>
            <w:r w:rsidR="002328BB" w:rsidRPr="008E6928">
              <w:t xml:space="preserve"> </w:t>
            </w:r>
            <w:r w:rsidR="00314469" w:rsidRPr="008E6928">
              <w:t>не</w:t>
            </w:r>
            <w:r w:rsidR="002328BB" w:rsidRPr="008E6928">
              <w:t xml:space="preserve"> </w:t>
            </w:r>
            <w:r w:rsidR="00314469" w:rsidRPr="008E6928">
              <w:t>попадает</w:t>
            </w:r>
            <w:r w:rsidR="002328BB" w:rsidRPr="008E6928">
              <w:t xml:space="preserve"> </w:t>
            </w:r>
            <w:r w:rsidR="00314469" w:rsidRPr="008E6928">
              <w:t>под</w:t>
            </w:r>
            <w:r w:rsidR="002328BB" w:rsidRPr="008E6928">
              <w:t xml:space="preserve"> </w:t>
            </w:r>
            <w:r w:rsidR="00314469" w:rsidRPr="008E6928">
              <w:t>действие</w:t>
            </w:r>
            <w:r w:rsidR="002328BB" w:rsidRPr="008E6928">
              <w:t xml:space="preserve"> </w:t>
            </w:r>
            <w:r w:rsidR="00314469" w:rsidRPr="008E6928">
              <w:t>такого</w:t>
            </w:r>
            <w:r w:rsidR="002328BB" w:rsidRPr="008E6928">
              <w:t xml:space="preserve"> </w:t>
            </w:r>
            <w:r w:rsidR="00314469" w:rsidRPr="008E6928">
              <w:t>требования</w:t>
            </w:r>
            <w:r w:rsidR="002328BB" w:rsidRPr="008E6928">
              <w:t xml:space="preserve"> </w:t>
            </w:r>
            <w:r w:rsidR="00314469" w:rsidRPr="008E6928">
              <w:t>закона,</w:t>
            </w:r>
            <w:r w:rsidR="002328BB" w:rsidRPr="008E6928">
              <w:t xml:space="preserve"> </w:t>
            </w:r>
            <w:r w:rsidR="00314469" w:rsidRPr="008E6928">
              <w:t>поскольку</w:t>
            </w:r>
            <w:r w:rsidR="002328BB" w:rsidRPr="008E6928">
              <w:t xml:space="preserve"> </w:t>
            </w:r>
            <w:r w:rsidR="00314469" w:rsidRPr="008E6928">
              <w:t>единственный</w:t>
            </w:r>
            <w:r w:rsidR="002328BB" w:rsidRPr="008E6928">
              <w:t xml:space="preserve"> </w:t>
            </w:r>
            <w:r w:rsidR="00314469" w:rsidRPr="008E6928">
              <w:t>участник</w:t>
            </w:r>
            <w:r w:rsidR="002328BB" w:rsidRPr="008E6928">
              <w:t xml:space="preserve"> </w:t>
            </w:r>
            <w:r w:rsidR="00314469" w:rsidRPr="008E6928">
              <w:t>(акционер)</w:t>
            </w:r>
            <w:r w:rsidR="002328BB" w:rsidRPr="008E6928">
              <w:t xml:space="preserve"> </w:t>
            </w:r>
            <w:r w:rsidR="00314469" w:rsidRPr="008E6928">
              <w:t>является</w:t>
            </w:r>
            <w:r w:rsidR="002328BB" w:rsidRPr="008E6928">
              <w:t xml:space="preserve"> </w:t>
            </w:r>
            <w:r w:rsidR="00314469" w:rsidRPr="008E6928">
              <w:t>единоличным</w:t>
            </w:r>
            <w:r w:rsidR="002328BB" w:rsidRPr="008E6928">
              <w:t xml:space="preserve"> </w:t>
            </w:r>
            <w:r w:rsidR="00314469" w:rsidRPr="008E6928">
              <w:t>исполнительным</w:t>
            </w:r>
            <w:r w:rsidR="002328BB" w:rsidRPr="008E6928">
              <w:t xml:space="preserve"> </w:t>
            </w:r>
            <w:r w:rsidR="00314469" w:rsidRPr="008E6928">
              <w:t>органом</w:t>
            </w:r>
            <w:r w:rsidRPr="008E6928">
              <w:t>.</w:t>
            </w:r>
            <w:bookmarkEnd w:id="178"/>
          </w:p>
          <w:p w:rsidR="00183811" w:rsidRPr="008E6928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8E6928">
              <w:t>В</w:t>
            </w:r>
            <w:r w:rsidR="002328BB" w:rsidRPr="008E6928">
              <w:t xml:space="preserve"> </w:t>
            </w:r>
            <w:r w:rsidRPr="008E6928">
              <w:t>случае,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получение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(или)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заинтересованностью,</w:t>
            </w:r>
            <w:r w:rsidR="002328BB" w:rsidRPr="008E6928">
              <w:t xml:space="preserve"> </w:t>
            </w:r>
            <w:r w:rsidRPr="008E6928">
              <w:t>указанных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rPr>
                <w:u w:val="single"/>
              </w:rPr>
              <w:t>пунктах</w:t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fldChar w:fldCharType="begin"/>
            </w:r>
            <w:r w:rsidRPr="008E6928">
              <w:rPr>
                <w:u w:val="single"/>
              </w:rPr>
              <w:instrText xml:space="preserve"> REF _Ref317251956 \r \h </w:instrText>
            </w:r>
            <w:r w:rsidR="00A206E3" w:rsidRPr="008E6928">
              <w:rPr>
                <w:u w:val="single"/>
              </w:rPr>
              <w:instrText xml:space="preserve"> \* MERGEFORMAT </w:instrText>
            </w:r>
            <w:r w:rsidRPr="008E6928">
              <w:rPr>
                <w:u w:val="single"/>
              </w:rPr>
            </w:r>
            <w:r w:rsidRPr="008E6928">
              <w:rPr>
                <w:u w:val="single"/>
              </w:rPr>
              <w:fldChar w:fldCharType="separate"/>
            </w:r>
            <w:r w:rsidR="00565DE1" w:rsidRPr="008E6928">
              <w:rPr>
                <w:u w:val="single"/>
              </w:rPr>
              <w:t>13.3</w:t>
            </w:r>
            <w:r w:rsidRPr="008E6928">
              <w:rPr>
                <w:u w:val="single"/>
              </w:rPr>
              <w:fldChar w:fldCharType="end"/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t>и</w:t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fldChar w:fldCharType="begin"/>
            </w:r>
            <w:r w:rsidRPr="008E6928">
              <w:rPr>
                <w:u w:val="single"/>
              </w:rPr>
              <w:instrText xml:space="preserve"> REF _Ref317251962 \r \h </w:instrText>
            </w:r>
            <w:r w:rsidR="00A206E3" w:rsidRPr="008E6928">
              <w:rPr>
                <w:u w:val="single"/>
              </w:rPr>
              <w:instrText xml:space="preserve"> \* MERGEFORMAT </w:instrText>
            </w:r>
            <w:r w:rsidRPr="008E6928">
              <w:rPr>
                <w:u w:val="single"/>
              </w:rPr>
            </w:r>
            <w:r w:rsidRPr="008E6928">
              <w:rPr>
                <w:u w:val="single"/>
              </w:rPr>
              <w:fldChar w:fldCharType="separate"/>
            </w:r>
            <w:r w:rsidR="00565DE1" w:rsidRPr="008E6928">
              <w:rPr>
                <w:u w:val="single"/>
              </w:rPr>
              <w:t>13.4</w:t>
            </w:r>
            <w:r w:rsidRPr="008E6928">
              <w:rPr>
                <w:u w:val="single"/>
              </w:rPr>
              <w:fldChar w:fldCharType="end"/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истечения</w:t>
            </w:r>
            <w:r w:rsidR="002328BB" w:rsidRPr="008E6928">
              <w:t xml:space="preserve"> </w:t>
            </w:r>
            <w:r w:rsidRPr="008E6928">
              <w:t>срока</w:t>
            </w:r>
            <w:r w:rsidR="002328BB" w:rsidRPr="008E6928">
              <w:t xml:space="preserve"> </w:t>
            </w:r>
            <w:r w:rsidRPr="008E6928">
              <w:t>подачи</w:t>
            </w:r>
            <w:r w:rsidR="002328BB" w:rsidRPr="008E6928">
              <w:t xml:space="preserve"> </w:t>
            </w:r>
            <w:r w:rsidRPr="008E6928">
              <w:t>заявок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невозможно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силу</w:t>
            </w:r>
            <w:r w:rsidR="002328BB" w:rsidRPr="008E6928">
              <w:t xml:space="preserve"> </w:t>
            </w:r>
            <w:r w:rsidRPr="008E6928">
              <w:t>необходимости</w:t>
            </w:r>
            <w:r w:rsidR="002328BB" w:rsidRPr="008E6928">
              <w:t xml:space="preserve"> </w:t>
            </w:r>
            <w:r w:rsidRPr="008E6928">
              <w:t>соблюдения</w:t>
            </w:r>
            <w:r w:rsidR="002328BB" w:rsidRPr="008E6928">
              <w:t xml:space="preserve"> </w:t>
            </w:r>
            <w:r w:rsidRPr="008E6928">
              <w:t>установленного</w:t>
            </w:r>
            <w:r w:rsidR="002328BB" w:rsidRPr="008E6928">
              <w:t xml:space="preserve"> </w:t>
            </w:r>
            <w:r w:rsidRPr="008E6928">
              <w:t>законодательством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учредительными</w:t>
            </w:r>
            <w:r w:rsidR="002328BB" w:rsidRPr="008E6928">
              <w:t xml:space="preserve"> </w:t>
            </w:r>
            <w:r w:rsidRPr="008E6928">
              <w:t>документами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порядка</w:t>
            </w:r>
            <w:r w:rsidR="002328BB" w:rsidRPr="008E6928">
              <w:t xml:space="preserve"> </w:t>
            </w:r>
            <w:r w:rsidRPr="008E6928">
              <w:t>созыва</w:t>
            </w:r>
            <w:r w:rsidR="002328BB" w:rsidRPr="008E6928">
              <w:t xml:space="preserve"> </w:t>
            </w:r>
            <w:r w:rsidRPr="008E6928">
              <w:t>заседания</w:t>
            </w:r>
            <w:r w:rsidR="002328BB" w:rsidRPr="008E6928">
              <w:t xml:space="preserve"> </w:t>
            </w:r>
            <w:r w:rsidRPr="008E6928">
              <w:t>органа,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компетенции</w:t>
            </w:r>
            <w:r w:rsidR="002328BB" w:rsidRPr="008E6928">
              <w:t xml:space="preserve"> </w:t>
            </w:r>
            <w:r w:rsidRPr="008E6928">
              <w:t>которого</w:t>
            </w:r>
            <w:r w:rsidR="002328BB" w:rsidRPr="008E6928">
              <w:t xml:space="preserve"> </w:t>
            </w:r>
            <w:r w:rsidRPr="008E6928">
              <w:t>относится</w:t>
            </w:r>
            <w:r w:rsidR="002328BB" w:rsidRPr="008E6928">
              <w:t xml:space="preserve"> </w:t>
            </w:r>
            <w:r w:rsidRPr="008E6928">
              <w:t>вопрос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таких</w:t>
            </w:r>
            <w:r w:rsidR="002328BB" w:rsidRPr="008E6928">
              <w:t xml:space="preserve"> </w:t>
            </w:r>
            <w:r w:rsidRPr="008E6928">
              <w:t>сделок,</w:t>
            </w:r>
            <w:r w:rsidR="002328BB" w:rsidRPr="008E6928">
              <w:t xml:space="preserve"> </w:t>
            </w:r>
            <w:r w:rsidRPr="008E6928">
              <w:t>участник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обязан</w:t>
            </w:r>
            <w:r w:rsidR="002328BB" w:rsidRPr="008E6928">
              <w:t xml:space="preserve"> </w:t>
            </w:r>
            <w:r w:rsidRPr="008E6928">
              <w:t>представить</w:t>
            </w:r>
            <w:r w:rsidR="002328BB" w:rsidRPr="008E6928">
              <w:t xml:space="preserve"> </w:t>
            </w:r>
            <w:r w:rsidRPr="008E6928">
              <w:t>письмо,</w:t>
            </w:r>
            <w:r w:rsidR="002328BB" w:rsidRPr="008E6928">
              <w:t xml:space="preserve"> </w:t>
            </w:r>
            <w:r w:rsidRPr="008E6928">
              <w:t>содержащее</w:t>
            </w:r>
            <w:r w:rsidR="002328BB" w:rsidRPr="008E6928">
              <w:t xml:space="preserve"> </w:t>
            </w:r>
            <w:r w:rsidRPr="008E6928">
              <w:t>обязательство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случае</w:t>
            </w:r>
            <w:r w:rsidR="002328BB" w:rsidRPr="008E6928">
              <w:t xml:space="preserve"> </w:t>
            </w:r>
            <w:r w:rsidRPr="008E6928">
              <w:t>признания</w:t>
            </w:r>
            <w:r w:rsidR="002328BB" w:rsidRPr="008E6928">
              <w:t xml:space="preserve"> </w:t>
            </w:r>
            <w:r w:rsidRPr="008E6928">
              <w:t>его</w:t>
            </w:r>
            <w:r w:rsidR="002328BB" w:rsidRPr="008E6928">
              <w:t xml:space="preserve"> </w:t>
            </w:r>
            <w:r w:rsidRPr="008E6928">
              <w:t>победителем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представить</w:t>
            </w:r>
            <w:r w:rsidR="002328BB" w:rsidRPr="008E6928">
              <w:t xml:space="preserve"> </w:t>
            </w:r>
            <w:r w:rsidRPr="008E6928">
              <w:t>вышеуказанные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момента</w:t>
            </w:r>
            <w:r w:rsidR="002328BB" w:rsidRPr="008E6928">
              <w:t xml:space="preserve"> </w:t>
            </w:r>
            <w:r w:rsidRPr="008E6928">
              <w:t>заключения</w:t>
            </w:r>
            <w:r w:rsidR="002328BB" w:rsidRPr="008E6928">
              <w:t xml:space="preserve"> </w:t>
            </w:r>
            <w:r w:rsidRPr="008E6928">
              <w:t>договора.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уведомления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возможности</w:t>
            </w:r>
            <w:r w:rsidR="002328BB" w:rsidRPr="008E6928">
              <w:t xml:space="preserve"> </w:t>
            </w:r>
            <w:r w:rsidRPr="008E6928">
              <w:t>применения</w:t>
            </w:r>
            <w:r w:rsidR="002328BB" w:rsidRPr="008E6928">
              <w:t xml:space="preserve"> </w:t>
            </w:r>
            <w:r w:rsidRPr="008E6928">
              <w:t>участником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упрощенной</w:t>
            </w:r>
            <w:r w:rsidR="002328BB" w:rsidRPr="008E6928">
              <w:t xml:space="preserve"> </w:t>
            </w:r>
            <w:r w:rsidRPr="008E6928">
              <w:t>системы</w:t>
            </w:r>
            <w:r w:rsidR="002328BB" w:rsidRPr="008E6928">
              <w:t xml:space="preserve"> </w:t>
            </w:r>
            <w:r w:rsidRPr="008E6928">
              <w:t>налогообложения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применяющих</w:t>
            </w:r>
            <w:r w:rsidR="002328BB" w:rsidRPr="008E6928">
              <w:t xml:space="preserve"> </w:t>
            </w:r>
            <w:r w:rsidRPr="008E6928">
              <w:t>ее)</w:t>
            </w:r>
            <w:bookmarkEnd w:id="179"/>
            <w:r w:rsidRPr="008E6928">
              <w:t>.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8E6928">
              <w:t>документы,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сведения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цепочке</w:t>
            </w:r>
            <w:r w:rsidR="002328BB" w:rsidRPr="008E6928">
              <w:t xml:space="preserve"> </w:t>
            </w:r>
            <w:r w:rsidRPr="008E6928">
              <w:t>собственников,</w:t>
            </w:r>
            <w:r w:rsidR="002328BB" w:rsidRPr="008E6928">
              <w:t xml:space="preserve"> </w:t>
            </w:r>
            <w:r w:rsidRPr="008E6928">
              <w:t>включая</w:t>
            </w:r>
            <w:r w:rsidR="002328BB" w:rsidRPr="008E6928">
              <w:t xml:space="preserve"> </w:t>
            </w:r>
            <w:r w:rsidRPr="008E6928">
              <w:t>бенефициаров</w:t>
            </w:r>
            <w:r w:rsidR="002328BB" w:rsidRPr="008E6928">
              <w:t xml:space="preserve"> </w:t>
            </w:r>
            <w:r w:rsidRPr="008E6928">
              <w:t>(в</w:t>
            </w:r>
            <w:r w:rsidR="002328BB" w:rsidRPr="008E6928">
              <w:t xml:space="preserve"> </w:t>
            </w:r>
            <w:r w:rsidRPr="008E6928">
              <w:t>том</w:t>
            </w:r>
            <w:r w:rsidR="002328BB" w:rsidRPr="008E6928">
              <w:t xml:space="preserve"> </w:t>
            </w:r>
            <w:r w:rsidRPr="008E6928">
              <w:t>числе</w:t>
            </w:r>
            <w:r w:rsidR="002328BB" w:rsidRPr="008E6928">
              <w:t xml:space="preserve"> </w:t>
            </w:r>
            <w:r w:rsidRPr="008E6928">
              <w:t>конечных)</w:t>
            </w:r>
            <w:bookmarkEnd w:id="176"/>
            <w:r w:rsidRPr="008E6928">
              <w:t>.</w:t>
            </w:r>
            <w:bookmarkEnd w:id="180"/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полученной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ранее</w:t>
            </w:r>
            <w:r w:rsidR="002328BB" w:rsidRPr="008E6928">
              <w:t xml:space="preserve"> </w:t>
            </w:r>
            <w:r w:rsidRPr="008E6928">
              <w:t>чем</w:t>
            </w:r>
            <w:r w:rsidR="002328BB" w:rsidRPr="008E6928">
              <w:t xml:space="preserve"> </w:t>
            </w:r>
            <w:r w:rsidRPr="008E6928">
              <w:t>за</w:t>
            </w:r>
            <w:r w:rsidR="002328BB" w:rsidRPr="008E6928">
              <w:t xml:space="preserve"> </w:t>
            </w:r>
            <w:r w:rsidRPr="008E6928">
              <w:t>6</w:t>
            </w:r>
            <w:r w:rsidR="002328BB" w:rsidRPr="008E6928">
              <w:t xml:space="preserve"> </w:t>
            </w:r>
            <w:r w:rsidRPr="008E6928">
              <w:t>месяцев</w:t>
            </w:r>
            <w:r w:rsidR="002328BB" w:rsidRPr="008E6928">
              <w:t xml:space="preserve"> </w:t>
            </w:r>
            <w:r w:rsidRPr="008E6928">
              <w:t>(а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были</w:t>
            </w:r>
            <w:r w:rsidR="002328BB" w:rsidRPr="008E6928">
              <w:t xml:space="preserve"> </w:t>
            </w:r>
            <w:r w:rsidRPr="008E6928">
              <w:t>изменения</w:t>
            </w:r>
            <w:r w:rsidR="002328BB" w:rsidRPr="008E6928">
              <w:t xml:space="preserve"> </w:t>
            </w:r>
            <w:r w:rsidRPr="008E6928">
              <w:t>—</w:t>
            </w:r>
            <w:r w:rsidR="002328BB" w:rsidRPr="008E6928">
              <w:t xml:space="preserve"> </w:t>
            </w:r>
            <w:r w:rsidRPr="008E6928">
              <w:t>то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ранее</w:t>
            </w:r>
            <w:r w:rsidR="002328BB" w:rsidRPr="008E6928">
              <w:t xml:space="preserve"> </w:t>
            </w:r>
            <w:r w:rsidRPr="008E6928">
              <w:t>внесения</w:t>
            </w:r>
            <w:r w:rsidR="002328BB" w:rsidRPr="008E6928">
              <w:t xml:space="preserve"> </w:t>
            </w:r>
            <w:r w:rsidRPr="008E6928">
              <w:t>таких</w:t>
            </w:r>
            <w:r w:rsidR="002328BB" w:rsidRPr="008E6928">
              <w:t xml:space="preserve"> </w:t>
            </w:r>
            <w:r w:rsidRPr="008E6928">
              <w:t>изменений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соответствующий</w:t>
            </w:r>
            <w:r w:rsidR="002328BB" w:rsidRPr="008E6928">
              <w:t xml:space="preserve"> </w:t>
            </w:r>
            <w:r w:rsidRPr="008E6928">
              <w:t>реестр)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официальном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извещения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проведении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выписки</w:t>
            </w:r>
            <w:r w:rsidR="002328BB" w:rsidRPr="008E6928">
              <w:t xml:space="preserve"> </w:t>
            </w:r>
            <w:r w:rsidRPr="008E6928">
              <w:t>из</w:t>
            </w:r>
            <w:r w:rsidR="002328BB" w:rsidRPr="008E6928">
              <w:t xml:space="preserve"> </w:t>
            </w:r>
            <w:r w:rsidRPr="008E6928">
              <w:t>единого</w:t>
            </w:r>
            <w:r w:rsidR="002328BB" w:rsidRPr="008E6928">
              <w:t xml:space="preserve"> </w:t>
            </w:r>
            <w:r w:rsidRPr="008E6928">
              <w:t>государственного</w:t>
            </w:r>
            <w:r w:rsidR="002328BB" w:rsidRPr="008E6928">
              <w:t xml:space="preserve"> </w:t>
            </w:r>
            <w:r w:rsidRPr="008E6928">
              <w:t>реестра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лиц)</w:t>
            </w:r>
            <w:r w:rsidR="002328BB" w:rsidRPr="008E6928">
              <w:t xml:space="preserve"> </w:t>
            </w:r>
            <w:r w:rsidRPr="008E6928">
              <w:t>либо</w:t>
            </w:r>
            <w:r w:rsidR="002328BB" w:rsidRPr="008E6928">
              <w:t xml:space="preserve"> </w:t>
            </w:r>
            <w:r w:rsidRPr="008E6928">
              <w:t>выписки</w:t>
            </w:r>
            <w:r w:rsidR="002328BB" w:rsidRPr="008E6928">
              <w:t xml:space="preserve"> </w:t>
            </w:r>
            <w:r w:rsidRPr="008E6928">
              <w:t>из</w:t>
            </w:r>
            <w:r w:rsidR="002328BB" w:rsidRPr="008E6928">
              <w:t xml:space="preserve"> </w:t>
            </w:r>
            <w:r w:rsidRPr="008E6928">
              <w:t>единого</w:t>
            </w:r>
            <w:r w:rsidR="002328BB" w:rsidRPr="008E6928">
              <w:t xml:space="preserve"> </w:t>
            </w:r>
            <w:r w:rsidRPr="008E6928">
              <w:t>государственного</w:t>
            </w:r>
            <w:r w:rsidR="002328BB" w:rsidRPr="008E6928">
              <w:t xml:space="preserve"> </w:t>
            </w:r>
            <w:r w:rsidRPr="008E6928">
              <w:t>реестра</w:t>
            </w:r>
            <w:r w:rsidR="002328BB" w:rsidRPr="008E6928">
              <w:t xml:space="preserve"> </w:t>
            </w:r>
            <w:r w:rsidRPr="008E6928">
              <w:t>индивидуальных</w:t>
            </w:r>
            <w:r w:rsidR="002328BB" w:rsidRPr="008E6928">
              <w:t xml:space="preserve"> </w:t>
            </w:r>
            <w:r w:rsidRPr="008E6928">
              <w:t>предпринимателей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lastRenderedPageBreak/>
              <w:t>индивидуальных</w:t>
            </w:r>
            <w:r w:rsidR="002328BB" w:rsidRPr="008E6928">
              <w:t xml:space="preserve"> </w:t>
            </w:r>
            <w:r w:rsidRPr="008E6928">
              <w:t>предпринимателей),</w:t>
            </w:r>
            <w:r w:rsidR="002328BB" w:rsidRPr="008E6928">
              <w:t xml:space="preserve"> </w:t>
            </w:r>
            <w:r w:rsidRPr="008E6928">
              <w:t>копии</w:t>
            </w:r>
            <w:r w:rsidR="002328BB" w:rsidRPr="008E6928">
              <w:t xml:space="preserve"> </w:t>
            </w:r>
            <w:r w:rsidRPr="008E6928">
              <w:t>документов,</w:t>
            </w:r>
            <w:r w:rsidR="002328BB" w:rsidRPr="008E6928">
              <w:t xml:space="preserve"> </w:t>
            </w:r>
            <w:r w:rsidRPr="008E6928">
              <w:t>удостоверяющих</w:t>
            </w:r>
            <w:r w:rsidR="002328BB" w:rsidRPr="008E6928">
              <w:t xml:space="preserve"> </w:t>
            </w:r>
            <w:r w:rsidRPr="008E6928">
              <w:t>личность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иных</w:t>
            </w:r>
            <w:r w:rsidR="002328BB" w:rsidRPr="008E6928">
              <w:t xml:space="preserve"> </w:t>
            </w:r>
            <w:r w:rsidRPr="008E6928">
              <w:t>физических</w:t>
            </w:r>
            <w:r w:rsidR="002328BB" w:rsidRPr="008E6928">
              <w:t xml:space="preserve"> </w:t>
            </w:r>
            <w:r w:rsidRPr="008E6928">
              <w:t>лиц);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отсканированные</w:t>
            </w:r>
            <w:r w:rsidR="002328BB" w:rsidRPr="008E6928">
              <w:t xml:space="preserve"> </w:t>
            </w:r>
            <w:r w:rsidRPr="008E6928">
              <w:t>оригиналы</w:t>
            </w:r>
            <w:r w:rsidR="002328BB" w:rsidRPr="008E6928">
              <w:t xml:space="preserve"> </w:t>
            </w:r>
            <w:r w:rsidRPr="008E6928">
              <w:t>учредительных</w:t>
            </w:r>
            <w:r w:rsidR="002328BB" w:rsidRPr="008E6928">
              <w:t xml:space="preserve"> </w:t>
            </w:r>
            <w:r w:rsidRPr="008E6928">
              <w:t>документов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действующей</w:t>
            </w:r>
            <w:r w:rsidR="002328BB" w:rsidRPr="008E6928">
              <w:t xml:space="preserve"> </w:t>
            </w:r>
            <w:r w:rsidRPr="008E6928">
              <w:t>редакции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лиц);</w:t>
            </w:r>
          </w:p>
          <w:p w:rsidR="00A02782" w:rsidRPr="008E6928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подтверждение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форме</w:t>
            </w:r>
            <w:r w:rsidR="002328BB" w:rsidRPr="008E6928">
              <w:t xml:space="preserve"> </w:t>
            </w:r>
            <w:r w:rsidRPr="008E6928">
              <w:t>1</w:t>
            </w:r>
            <w:r w:rsidR="002328BB" w:rsidRPr="008E6928">
              <w:t xml:space="preserve"> </w:t>
            </w:r>
            <w:r w:rsidRPr="008E6928">
              <w:t>«Заявка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цен»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отсутствии</w:t>
            </w:r>
            <w:r w:rsidR="002328BB" w:rsidRPr="008E6928">
              <w:t xml:space="preserve"> </w:t>
            </w:r>
            <w:r w:rsidRPr="008E6928">
              <w:t>задолженности</w:t>
            </w:r>
            <w:r w:rsidR="002328BB" w:rsidRPr="008E6928">
              <w:t xml:space="preserve"> </w:t>
            </w:r>
            <w:r w:rsidRPr="008E6928">
              <w:t>у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уплате</w:t>
            </w:r>
            <w:r w:rsidR="002328BB" w:rsidRPr="008E6928">
              <w:t xml:space="preserve"> </w:t>
            </w:r>
            <w:r w:rsidRPr="008E6928">
              <w:t>налогов,</w:t>
            </w:r>
            <w:r w:rsidR="002328BB" w:rsidRPr="008E6928">
              <w:t xml:space="preserve"> </w:t>
            </w:r>
            <w:r w:rsidRPr="008E6928">
              <w:t>сборов,</w:t>
            </w:r>
            <w:r w:rsidR="002328BB" w:rsidRPr="008E6928">
              <w:t xml:space="preserve"> </w:t>
            </w:r>
            <w:r w:rsidRPr="008E6928">
              <w:t>пеней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штрафов</w:t>
            </w:r>
            <w:r w:rsidR="001B58CD" w:rsidRPr="008E6928">
              <w:t>,</w:t>
            </w:r>
            <w:r w:rsidR="002328BB" w:rsidRPr="008E6928">
              <w:t xml:space="preserve"> </w:t>
            </w:r>
            <w:r w:rsidR="001B58CD" w:rsidRPr="008E6928">
              <w:t>превышающей</w:t>
            </w:r>
            <w:r w:rsidR="002328BB" w:rsidRPr="008E6928">
              <w:t xml:space="preserve"> </w:t>
            </w:r>
            <w:r w:rsidR="001B58CD" w:rsidRPr="008E6928">
              <w:t>двадцать</w:t>
            </w:r>
            <w:r w:rsidR="002328BB" w:rsidRPr="008E6928">
              <w:t xml:space="preserve"> </w:t>
            </w:r>
            <w:r w:rsidR="001B58CD" w:rsidRPr="008E6928">
              <w:t>пять</w:t>
            </w:r>
            <w:r w:rsidR="002328BB" w:rsidRPr="008E6928">
              <w:t xml:space="preserve"> </w:t>
            </w:r>
            <w:r w:rsidR="001B58CD" w:rsidRPr="008E6928">
              <w:t>процентов</w:t>
            </w:r>
            <w:r w:rsidR="002328BB" w:rsidRPr="008E6928">
              <w:t xml:space="preserve"> </w:t>
            </w:r>
            <w:r w:rsidR="001B58CD" w:rsidRPr="008E6928">
              <w:t>балансовой</w:t>
            </w:r>
            <w:r w:rsidR="002328BB" w:rsidRPr="008E6928">
              <w:t xml:space="preserve"> </w:t>
            </w:r>
            <w:r w:rsidR="001B58CD" w:rsidRPr="008E6928">
              <w:t>стоимости</w:t>
            </w:r>
            <w:r w:rsidR="002328BB" w:rsidRPr="008E6928">
              <w:t xml:space="preserve"> </w:t>
            </w:r>
            <w:r w:rsidR="001B58CD" w:rsidRPr="008E6928">
              <w:t>активов</w:t>
            </w:r>
            <w:r w:rsidR="002328BB" w:rsidRPr="008E6928">
              <w:t xml:space="preserve"> </w:t>
            </w:r>
            <w:r w:rsidR="001B58CD" w:rsidRPr="008E6928">
              <w:t>участника</w:t>
            </w:r>
            <w:r w:rsidR="002328BB" w:rsidRPr="008E6928">
              <w:t xml:space="preserve"> </w:t>
            </w:r>
            <w:r w:rsidR="001B58CD" w:rsidRPr="008E6928">
              <w:t>запроса</w:t>
            </w:r>
            <w:r w:rsidR="002328BB" w:rsidRPr="008E6928">
              <w:t xml:space="preserve"> </w:t>
            </w:r>
            <w:r w:rsidR="001B58CD" w:rsidRPr="008E6928">
              <w:t>цен</w:t>
            </w:r>
            <w:r w:rsidRPr="008E6928">
              <w:t>;</w:t>
            </w:r>
          </w:p>
          <w:p w:rsidR="0072444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подтверждение</w:t>
            </w:r>
            <w:r w:rsidR="002328BB" w:rsidRPr="008E6928">
              <w:t xml:space="preserve"> </w:t>
            </w:r>
            <w:r w:rsidR="000B2F08" w:rsidRPr="008E6928">
              <w:t>в</w:t>
            </w:r>
            <w:r w:rsidR="002328BB" w:rsidRPr="008E6928">
              <w:t xml:space="preserve"> </w:t>
            </w:r>
            <w:r w:rsidRPr="008E6928">
              <w:t>форме</w:t>
            </w:r>
            <w:r w:rsidR="002328BB" w:rsidRPr="008E6928">
              <w:t xml:space="preserve"> </w:t>
            </w:r>
            <w:r w:rsidR="000B2F08" w:rsidRPr="008E6928">
              <w:t>1</w:t>
            </w:r>
            <w:r w:rsidR="002328BB" w:rsidRPr="008E6928">
              <w:t xml:space="preserve"> </w:t>
            </w:r>
            <w:r w:rsidR="000B2F08" w:rsidRPr="008E6928">
              <w:t>«Заявка</w:t>
            </w:r>
            <w:r w:rsidR="002328BB" w:rsidRPr="008E6928">
              <w:t xml:space="preserve"> </w:t>
            </w:r>
            <w:r w:rsidR="000B2F08" w:rsidRPr="008E6928">
              <w:t>на</w:t>
            </w:r>
            <w:r w:rsidR="002328BB" w:rsidRPr="008E6928">
              <w:t xml:space="preserve"> </w:t>
            </w:r>
            <w:r w:rsidR="000B2F08" w:rsidRPr="008E6928">
              <w:t>участие</w:t>
            </w:r>
            <w:r w:rsidR="002328BB" w:rsidRPr="008E6928">
              <w:t xml:space="preserve"> </w:t>
            </w:r>
            <w:r w:rsidR="000B2F08" w:rsidRPr="008E6928">
              <w:t>в</w:t>
            </w:r>
            <w:r w:rsidR="002328BB" w:rsidRPr="008E6928">
              <w:t xml:space="preserve"> </w:t>
            </w:r>
            <w:r w:rsidR="000B2F08" w:rsidRPr="008E6928">
              <w:t>запросе</w:t>
            </w:r>
            <w:r w:rsidR="002328BB" w:rsidRPr="008E6928">
              <w:t xml:space="preserve"> </w:t>
            </w:r>
            <w:r w:rsidR="0001108C" w:rsidRPr="008E6928">
              <w:t>цен</w:t>
            </w:r>
            <w:r w:rsidR="000B2F08" w:rsidRPr="008E6928">
              <w:t>»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proofErr w:type="spellStart"/>
            <w:r w:rsidRPr="008E6928">
              <w:t>ненахождении</w:t>
            </w:r>
            <w:proofErr w:type="spellEnd"/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процессе</w:t>
            </w:r>
            <w:r w:rsidR="002328BB" w:rsidRPr="008E6928">
              <w:t xml:space="preserve"> </w:t>
            </w:r>
            <w:r w:rsidRPr="008E6928">
              <w:t>ликвидации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лица),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отсутствии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арбитражного</w:t>
            </w:r>
            <w:r w:rsidR="002328BB" w:rsidRPr="008E6928">
              <w:t xml:space="preserve"> </w:t>
            </w:r>
            <w:r w:rsidRPr="008E6928">
              <w:t>суда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признании</w:t>
            </w:r>
            <w:r w:rsidR="002328BB" w:rsidRPr="008E6928">
              <w:t xml:space="preserve"> </w:t>
            </w:r>
            <w:r w:rsidRPr="008E6928">
              <w:t>его</w:t>
            </w:r>
            <w:r w:rsidR="002328BB" w:rsidRPr="008E6928">
              <w:t xml:space="preserve"> </w:t>
            </w:r>
            <w:r w:rsidRPr="008E6928">
              <w:t>несостоятельным</w:t>
            </w:r>
            <w:r w:rsidR="002328BB" w:rsidRPr="008E6928">
              <w:t xml:space="preserve"> </w:t>
            </w:r>
            <w:r w:rsidRPr="008E6928">
              <w:t>(банкротом),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отсутствии</w:t>
            </w:r>
            <w:r w:rsidR="002328BB" w:rsidRPr="008E6928">
              <w:t xml:space="preserve"> </w:t>
            </w:r>
            <w:r w:rsidRPr="008E6928">
              <w:t>ареста</w:t>
            </w:r>
            <w:r w:rsidR="002328BB" w:rsidRPr="008E6928">
              <w:t xml:space="preserve"> </w:t>
            </w:r>
            <w:r w:rsidRPr="008E6928">
              <w:t>имущества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наложенного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решению</w:t>
            </w:r>
            <w:r w:rsidR="002328BB" w:rsidRPr="008E6928">
              <w:t xml:space="preserve"> </w:t>
            </w:r>
            <w:r w:rsidRPr="008E6928">
              <w:t>суда,</w:t>
            </w:r>
            <w:r w:rsidR="002328BB" w:rsidRPr="008E6928">
              <w:t xml:space="preserve"> </w:t>
            </w:r>
            <w:r w:rsidRPr="008E6928">
              <w:t>административного</w:t>
            </w:r>
            <w:r w:rsidR="002328BB" w:rsidRPr="008E6928">
              <w:t xml:space="preserve"> </w:t>
            </w:r>
            <w:r w:rsidRPr="008E6928">
              <w:t>органа,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proofErr w:type="spellStart"/>
            <w:r w:rsidRPr="008E6928">
              <w:t>неприостановлении</w:t>
            </w:r>
            <w:proofErr w:type="spellEnd"/>
            <w:r w:rsidR="002328BB" w:rsidRPr="008E6928">
              <w:t xml:space="preserve"> </w:t>
            </w:r>
            <w:r w:rsidRPr="008E6928">
              <w:t>экономической</w:t>
            </w:r>
            <w:r w:rsidR="002328BB" w:rsidRPr="008E6928">
              <w:t xml:space="preserve"> </w:t>
            </w:r>
            <w:r w:rsidRPr="008E6928">
              <w:t>деятельности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цен.</w:t>
            </w:r>
          </w:p>
          <w:p w:rsidR="00183811" w:rsidRPr="008E6928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8E6928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E6928">
              <w:t>Участник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вправе</w:t>
            </w:r>
            <w:r w:rsidR="002328BB" w:rsidRPr="008E6928">
              <w:t xml:space="preserve"> </w:t>
            </w:r>
            <w:r w:rsidRPr="008E6928">
              <w:t>приложить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заявке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4560F3" w:rsidRPr="008E6928">
              <w:t>запросе</w:t>
            </w:r>
            <w:r w:rsidR="002328BB" w:rsidRPr="008E6928">
              <w:t xml:space="preserve"> </w:t>
            </w:r>
            <w:r w:rsidR="004560F3" w:rsidRPr="008E6928">
              <w:t>цен</w:t>
            </w:r>
            <w:r w:rsidR="002328BB" w:rsidRPr="008E6928">
              <w:t xml:space="preserve"> </w:t>
            </w:r>
            <w:r w:rsidRPr="008E6928">
              <w:t>иные</w:t>
            </w:r>
            <w:r w:rsidR="002328BB" w:rsidRPr="008E6928">
              <w:t xml:space="preserve"> </w:t>
            </w:r>
            <w:r w:rsidRPr="008E6928">
              <w:t>документы,</w:t>
            </w:r>
            <w:r w:rsidR="002328BB" w:rsidRPr="008E6928">
              <w:t xml:space="preserve"> </w:t>
            </w:r>
            <w:r w:rsidRPr="008E6928">
              <w:t>которые,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мнению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подтверждают</w:t>
            </w:r>
            <w:r w:rsidR="002328BB" w:rsidRPr="008E6928">
              <w:t xml:space="preserve"> </w:t>
            </w:r>
            <w:r w:rsidRPr="008E6928">
              <w:t>соответствие</w:t>
            </w:r>
            <w:r w:rsidR="002328BB" w:rsidRPr="008E6928">
              <w:t xml:space="preserve"> </w:t>
            </w:r>
            <w:r w:rsidRPr="008E6928">
              <w:t>установленным</w:t>
            </w:r>
            <w:r w:rsidR="002328BB" w:rsidRPr="008E6928">
              <w:t xml:space="preserve"> </w:t>
            </w:r>
            <w:r w:rsidRPr="008E6928">
              <w:t>требованиям,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соответствующими</w:t>
            </w:r>
            <w:r w:rsidR="002328BB" w:rsidRPr="008E6928">
              <w:t xml:space="preserve"> </w:t>
            </w:r>
            <w:r w:rsidRPr="008E6928">
              <w:t>комментариями,</w:t>
            </w:r>
            <w:r w:rsidR="002328BB" w:rsidRPr="008E6928">
              <w:t xml:space="preserve"> </w:t>
            </w:r>
            <w:r w:rsidRPr="008E6928">
              <w:t>разъясняющими</w:t>
            </w:r>
            <w:r w:rsidR="002328BB" w:rsidRPr="008E6928">
              <w:t xml:space="preserve"> </w:t>
            </w:r>
            <w:r w:rsidRPr="008E6928">
              <w:t>цель</w:t>
            </w:r>
            <w:r w:rsidR="002328BB" w:rsidRPr="008E6928">
              <w:t xml:space="preserve"> </w:t>
            </w:r>
            <w:r w:rsidRPr="008E6928">
              <w:t>предоставления</w:t>
            </w:r>
            <w:r w:rsidR="002328BB" w:rsidRPr="008E6928">
              <w:t xml:space="preserve"> </w:t>
            </w:r>
            <w:r w:rsidRPr="008E6928">
              <w:t>этих</w:t>
            </w:r>
            <w:r w:rsidR="002328BB" w:rsidRPr="008E6928">
              <w:t xml:space="preserve"> </w:t>
            </w:r>
            <w:r w:rsidRPr="008E6928">
              <w:t>документов.</w:t>
            </w:r>
          </w:p>
          <w:p w:rsidR="00815182" w:rsidRPr="008E6928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E6928">
              <w:t>Все</w:t>
            </w:r>
            <w:r w:rsidR="002328BB" w:rsidRPr="008E6928">
              <w:t xml:space="preserve"> </w:t>
            </w:r>
            <w:r w:rsidRPr="008E6928">
              <w:t>указанные</w:t>
            </w:r>
            <w:r w:rsidR="002328BB" w:rsidRPr="008E6928">
              <w:t xml:space="preserve"> </w:t>
            </w:r>
            <w:r w:rsidRPr="008E6928">
              <w:t>документы</w:t>
            </w:r>
            <w:r w:rsidR="002328BB" w:rsidRPr="008E6928">
              <w:t xml:space="preserve"> </w:t>
            </w:r>
            <w:r w:rsidRPr="008E6928">
              <w:t>прилагаются</w:t>
            </w:r>
            <w:r w:rsidR="002328BB" w:rsidRPr="008E6928">
              <w:t xml:space="preserve"> </w:t>
            </w:r>
            <w:r w:rsidRPr="008E6928">
              <w:t>участником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заявке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4560F3" w:rsidRPr="008E6928">
              <w:t>запросе</w:t>
            </w:r>
            <w:r w:rsidR="002328BB" w:rsidRPr="008E6928">
              <w:t xml:space="preserve"> </w:t>
            </w:r>
            <w:r w:rsidR="004560F3" w:rsidRPr="008E6928">
              <w:t>цен</w:t>
            </w:r>
            <w:r w:rsidRPr="008E6928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szCs w:val="24"/>
              </w:rPr>
              <w:t>заявка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="004560F3" w:rsidRPr="008E6928">
              <w:rPr>
                <w:szCs w:val="24"/>
              </w:rPr>
              <w:t>запросе</w:t>
            </w:r>
            <w:r w:rsidR="002328BB" w:rsidRPr="008E6928">
              <w:rPr>
                <w:szCs w:val="24"/>
              </w:rPr>
              <w:t xml:space="preserve"> </w:t>
            </w:r>
            <w:r w:rsidR="004560F3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форме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инструкциями,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приведенными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настоящей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документации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запросу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</w:t>
            </w:r>
            <w:r w:rsidRPr="008E6928">
              <w:rPr>
                <w:szCs w:val="24"/>
                <w:u w:val="single"/>
              </w:rPr>
              <w:t>раздел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E70F7" w:rsidRPr="008E6928">
              <w:rPr>
                <w:szCs w:val="24"/>
                <w:u w:val="single"/>
              </w:rPr>
              <w:fldChar w:fldCharType="begin"/>
            </w:r>
            <w:r w:rsidR="001E70F7" w:rsidRPr="008E6928">
              <w:rPr>
                <w:szCs w:val="24"/>
                <w:u w:val="single"/>
              </w:rPr>
              <w:instrText xml:space="preserve"> REF _Ref317259138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1E70F7" w:rsidRPr="008E6928">
              <w:rPr>
                <w:szCs w:val="24"/>
                <w:u w:val="single"/>
              </w:rPr>
            </w:r>
            <w:r w:rsidR="001E70F7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5</w:t>
            </w:r>
            <w:r w:rsidR="001E70F7"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>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8E692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8E6928">
                <w:rPr>
                  <w:rStyle w:val="afa"/>
                  <w:color w:val="auto"/>
                  <w:szCs w:val="24"/>
                </w:rPr>
                <w:t xml:space="preserve"> </w:t>
              </w:r>
              <w:r w:rsidRPr="008E6928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8E6928">
              <w:rPr>
                <w:szCs w:val="24"/>
              </w:rPr>
              <w:t>);</w:t>
            </w:r>
          </w:p>
          <w:p w:rsidR="005E691F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szCs w:val="24"/>
              </w:rPr>
              <w:t>анкета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</w:t>
            </w:r>
            <w:r w:rsidRPr="008E6928">
              <w:rPr>
                <w:szCs w:val="24"/>
                <w:u w:val="single"/>
              </w:rPr>
              <w:t>раздел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E70F7" w:rsidRPr="008E6928">
              <w:rPr>
                <w:szCs w:val="24"/>
                <w:u w:val="single"/>
              </w:rPr>
              <w:fldChar w:fldCharType="begin"/>
            </w:r>
            <w:r w:rsidR="001E70F7" w:rsidRPr="008E6928">
              <w:rPr>
                <w:szCs w:val="24"/>
                <w:u w:val="single"/>
              </w:rPr>
              <w:instrText xml:space="preserve"> REF _Ref317259149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1E70F7" w:rsidRPr="008E6928">
              <w:rPr>
                <w:szCs w:val="24"/>
                <w:u w:val="single"/>
              </w:rPr>
            </w:r>
            <w:r w:rsidR="001E70F7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5</w:t>
            </w:r>
            <w:r w:rsidR="001E70F7"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>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8E692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8E6928">
                <w:rPr>
                  <w:rStyle w:val="afa"/>
                  <w:color w:val="auto"/>
                  <w:szCs w:val="24"/>
                </w:rPr>
                <w:t xml:space="preserve"> </w:t>
              </w:r>
              <w:r w:rsidRPr="008E6928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8E6928">
              <w:rPr>
                <w:szCs w:val="24"/>
              </w:rPr>
              <w:t>)</w:t>
            </w:r>
            <w:r w:rsidR="005E691F" w:rsidRPr="008E6928">
              <w:rPr>
                <w:szCs w:val="24"/>
              </w:rPr>
              <w:t>:</w:t>
            </w:r>
            <w:r w:rsidR="002328BB" w:rsidRPr="008E6928">
              <w:rPr>
                <w:szCs w:val="24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Таблица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1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«Сведения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об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участнике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запроса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цен»</w:t>
            </w:r>
            <w:r w:rsidR="005E691F"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Таблица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2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«Сведения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о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цепочке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собственников,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включая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бенеф</w:t>
            </w:r>
            <w:r w:rsidR="005E691F" w:rsidRPr="008E6928">
              <w:rPr>
                <w:szCs w:val="24"/>
                <w:u w:val="single"/>
              </w:rPr>
              <w:t>ициаров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(в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том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числе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конечных)»</w:t>
            </w:r>
            <w:r w:rsidR="005E691F" w:rsidRPr="008E6928">
              <w:rPr>
                <w:szCs w:val="24"/>
              </w:rPr>
              <w:t>.</w:t>
            </w:r>
          </w:p>
          <w:p w:rsidR="005E691F" w:rsidRPr="008E6928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8E6928">
              <w:rPr>
                <w:szCs w:val="24"/>
              </w:rPr>
              <w:t>Таблица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2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должна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быть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оформлена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форме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инструкциями,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приведенными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настоящей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документации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запросу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142709" w:rsidRPr="008E6928">
              <w:rPr>
                <w:szCs w:val="24"/>
              </w:rPr>
              <w:t>.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Все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сведения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документы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обязат</w:t>
            </w:r>
            <w:r w:rsidR="009513A0" w:rsidRPr="008E6928">
              <w:rPr>
                <w:szCs w:val="24"/>
              </w:rPr>
              <w:t>ельны</w:t>
            </w:r>
            <w:r w:rsidR="002328BB" w:rsidRPr="008E6928">
              <w:rPr>
                <w:szCs w:val="24"/>
              </w:rPr>
              <w:t xml:space="preserve"> </w:t>
            </w:r>
            <w:r w:rsidR="009513A0" w:rsidRPr="008E6928">
              <w:rPr>
                <w:szCs w:val="24"/>
              </w:rPr>
              <w:t>к</w:t>
            </w:r>
            <w:r w:rsidR="002328BB" w:rsidRPr="008E6928">
              <w:rPr>
                <w:szCs w:val="24"/>
              </w:rPr>
              <w:t xml:space="preserve"> </w:t>
            </w:r>
            <w:r w:rsidR="009513A0" w:rsidRPr="008E6928">
              <w:rPr>
                <w:szCs w:val="24"/>
              </w:rPr>
              <w:t>предоставлению</w:t>
            </w:r>
            <w:r w:rsidR="00C500A3" w:rsidRPr="008E6928">
              <w:rPr>
                <w:szCs w:val="24"/>
              </w:rPr>
              <w:t>.</w:t>
            </w:r>
            <w:r w:rsidR="002328BB" w:rsidRPr="008E6928">
              <w:rPr>
                <w:szCs w:val="24"/>
              </w:rPr>
              <w:t xml:space="preserve"> </w:t>
            </w:r>
          </w:p>
          <w:p w:rsidR="0086246F" w:rsidRPr="008E6928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8E6928">
              <w:rPr>
                <w:szCs w:val="24"/>
              </w:rPr>
              <w:t>Таблица</w:t>
            </w:r>
            <w:r w:rsidR="002328BB" w:rsidRPr="008E6928">
              <w:rPr>
                <w:szCs w:val="24"/>
              </w:rPr>
              <w:t xml:space="preserve"> </w:t>
            </w:r>
            <w:r w:rsidR="005E691F" w:rsidRPr="008E6928">
              <w:rPr>
                <w:szCs w:val="24"/>
              </w:rPr>
              <w:t>2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должна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быть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представлена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составе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заявки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двух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форматах</w:t>
            </w:r>
            <w:r w:rsidR="005E691F" w:rsidRPr="008E6928">
              <w:rPr>
                <w:szCs w:val="24"/>
              </w:rPr>
              <w:t>: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*.</w:t>
            </w:r>
            <w:r w:rsidRPr="008E6928">
              <w:rPr>
                <w:szCs w:val="24"/>
                <w:lang w:val="en-US"/>
              </w:rPr>
              <w:t>pdf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*.</w:t>
            </w:r>
            <w:proofErr w:type="spellStart"/>
            <w:r w:rsidRPr="008E6928">
              <w:rPr>
                <w:szCs w:val="24"/>
              </w:rPr>
              <w:t>xls</w:t>
            </w:r>
            <w:proofErr w:type="spellEnd"/>
            <w:r w:rsidR="0086246F" w:rsidRPr="008E6928">
              <w:rPr>
                <w:szCs w:val="24"/>
              </w:rPr>
              <w:t>;</w:t>
            </w:r>
          </w:p>
          <w:p w:rsidR="0086246F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szCs w:val="24"/>
              </w:rPr>
              <w:t>документы,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указанные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  <w:u w:val="single"/>
              </w:rPr>
              <w:t>пункт</w:t>
            </w:r>
            <w:r w:rsidR="009513A0" w:rsidRPr="008E6928">
              <w:rPr>
                <w:szCs w:val="24"/>
                <w:u w:val="single"/>
              </w:rPr>
              <w:t>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9513A0" w:rsidRPr="008E6928">
              <w:rPr>
                <w:szCs w:val="24"/>
                <w:u w:val="single"/>
              </w:rPr>
              <w:fldChar w:fldCharType="begin"/>
            </w:r>
            <w:r w:rsidR="009513A0" w:rsidRPr="008E6928">
              <w:rPr>
                <w:szCs w:val="24"/>
                <w:u w:val="single"/>
              </w:rPr>
              <w:instrText xml:space="preserve"> REF _Ref317257698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9513A0" w:rsidRPr="008E6928">
              <w:rPr>
                <w:szCs w:val="24"/>
                <w:u w:val="single"/>
              </w:rPr>
            </w:r>
            <w:r w:rsidR="009513A0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13</w:t>
            </w:r>
            <w:r w:rsidR="009513A0" w:rsidRPr="008E6928">
              <w:rPr>
                <w:szCs w:val="24"/>
                <w:u w:val="single"/>
              </w:rPr>
              <w:fldChar w:fldCharType="end"/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7540C3" w:rsidRPr="008E6928">
              <w:rPr>
                <w:szCs w:val="24"/>
                <w:u w:val="single"/>
              </w:rPr>
              <w:t>раздела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7540C3" w:rsidRPr="008E6928">
              <w:rPr>
                <w:szCs w:val="24"/>
                <w:u w:val="single"/>
              </w:rPr>
              <w:fldChar w:fldCharType="begin"/>
            </w:r>
            <w:r w:rsidR="007540C3" w:rsidRPr="008E6928">
              <w:rPr>
                <w:szCs w:val="24"/>
                <w:u w:val="single"/>
              </w:rPr>
              <w:instrText xml:space="preserve"> REF _Ref317256731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7540C3" w:rsidRPr="008E6928">
              <w:rPr>
                <w:szCs w:val="24"/>
                <w:u w:val="single"/>
              </w:rPr>
            </w:r>
            <w:r w:rsidR="007540C3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4</w:t>
            </w:r>
            <w:r w:rsidR="007540C3" w:rsidRPr="008E6928">
              <w:rPr>
                <w:szCs w:val="24"/>
                <w:u w:val="single"/>
              </w:rPr>
              <w:fldChar w:fldCharType="end"/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«Информационная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карта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466F9E" w:rsidRPr="008E6928">
              <w:rPr>
                <w:szCs w:val="24"/>
                <w:u w:val="single"/>
              </w:rPr>
              <w:t>запроса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466F9E" w:rsidRPr="008E6928">
              <w:rPr>
                <w:szCs w:val="24"/>
                <w:u w:val="single"/>
              </w:rPr>
              <w:t>цен</w:t>
            </w:r>
            <w:r w:rsidRPr="008E6928">
              <w:rPr>
                <w:szCs w:val="24"/>
                <w:u w:val="single"/>
              </w:rPr>
              <w:t>»</w:t>
            </w:r>
            <w:r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подтверждающие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участника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установленным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требованиям;</w:t>
            </w:r>
          </w:p>
          <w:p w:rsidR="00AC6B13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rFonts w:eastAsia="Arial Unicode MS"/>
                <w:szCs w:val="24"/>
              </w:rPr>
              <w:t>техническое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предложение</w:t>
            </w:r>
            <w:r w:rsidR="00AC6B13"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подтверждающее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выполнение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каждого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технического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требования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(</w:t>
            </w:r>
            <w:r w:rsidR="00250FFF" w:rsidRPr="008E6928">
              <w:rPr>
                <w:szCs w:val="24"/>
                <w:u w:val="single"/>
              </w:rPr>
              <w:t>Том 2 «ТЕХНИЧЕСКАЯ ЧАСТЬ»</w:t>
            </w:r>
            <w:r w:rsidR="00AC6B13" w:rsidRPr="008E6928">
              <w:rPr>
                <w:rFonts w:eastAsia="Calibri"/>
                <w:szCs w:val="24"/>
              </w:rPr>
              <w:t>),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инструкциями,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приведенными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настоящей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документации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запросу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</w:t>
            </w:r>
            <w:r w:rsidRPr="008E6928">
              <w:rPr>
                <w:szCs w:val="24"/>
                <w:u w:val="single"/>
              </w:rPr>
              <w:t>раздел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E70F7" w:rsidRPr="008E6928">
              <w:rPr>
                <w:szCs w:val="24"/>
                <w:u w:val="single"/>
              </w:rPr>
              <w:fldChar w:fldCharType="begin"/>
            </w:r>
            <w:r w:rsidR="001E70F7" w:rsidRPr="008E6928">
              <w:rPr>
                <w:szCs w:val="24"/>
                <w:u w:val="single"/>
              </w:rPr>
              <w:instrText xml:space="preserve"> REF _Ref317259217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1E70F7" w:rsidRPr="008E6928">
              <w:rPr>
                <w:szCs w:val="24"/>
                <w:u w:val="single"/>
              </w:rPr>
            </w:r>
            <w:r w:rsidR="001E70F7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5</w:t>
            </w:r>
            <w:r w:rsidR="001E70F7"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>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8E692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8E6928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8E6928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8E6928">
              <w:rPr>
                <w:szCs w:val="24"/>
              </w:rPr>
              <w:t>)</w:t>
            </w:r>
            <w:r w:rsidR="00C87427" w:rsidRPr="008E6928">
              <w:rPr>
                <w:szCs w:val="24"/>
              </w:rPr>
              <w:t>.</w:t>
            </w:r>
            <w:r w:rsidR="002328BB" w:rsidRPr="008E6928">
              <w:rPr>
                <w:szCs w:val="24"/>
              </w:rPr>
              <w:t xml:space="preserve"> </w:t>
            </w:r>
          </w:p>
          <w:p w:rsidR="00D413CC" w:rsidRPr="008E6928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rFonts w:eastAsia="Arial Unicode MS"/>
                <w:szCs w:val="24"/>
              </w:rPr>
              <w:t>документы</w:t>
            </w:r>
            <w:r w:rsidRPr="008E6928">
              <w:rPr>
                <w:szCs w:val="24"/>
              </w:rPr>
              <w:t xml:space="preserve">, указанные в </w:t>
            </w:r>
            <w:r w:rsidRPr="008E6928">
              <w:rPr>
                <w:szCs w:val="24"/>
                <w:u w:val="single"/>
              </w:rPr>
              <w:t>пункте 11-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_Ref317257394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12</w:t>
            </w:r>
            <w:r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 xml:space="preserve"> раздела 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_Ref317257380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4</w:t>
            </w:r>
            <w:r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8E6928">
              <w:rPr>
                <w:szCs w:val="24"/>
              </w:rPr>
              <w:t>, подтверждающие соответствие участника запрос</w:t>
            </w:r>
            <w:r w:rsidR="00F621A8" w:rsidRPr="008E6928">
              <w:rPr>
                <w:szCs w:val="24"/>
              </w:rPr>
              <w:t>а цен установленным требованиям.</w:t>
            </w:r>
          </w:p>
          <w:p w:rsidR="0086246F" w:rsidRPr="008E6928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8E6928">
              <w:rPr>
                <w:szCs w:val="24"/>
              </w:rPr>
              <w:lastRenderedPageBreak/>
              <w:t>Если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документы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(любой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из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разрешающих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документов)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осуществление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видов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деятельности,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связанных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выполнением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договора,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право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заключение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которого,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является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предметом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настоящего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указанные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  <w:u w:val="single"/>
              </w:rPr>
              <w:t>пункт</w:t>
            </w:r>
            <w:r w:rsidR="00F621A8" w:rsidRPr="008E6928">
              <w:rPr>
                <w:szCs w:val="24"/>
                <w:u w:val="single"/>
              </w:rPr>
              <w:t>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_Ref317252608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14</w:t>
            </w:r>
            <w:r w:rsidRPr="008E6928">
              <w:rPr>
                <w:szCs w:val="24"/>
                <w:u w:val="single"/>
              </w:rPr>
              <w:fldChar w:fldCharType="end"/>
            </w:r>
            <w:r w:rsidR="00F621A8" w:rsidRPr="008E6928">
              <w:rPr>
                <w:szCs w:val="24"/>
                <w:u w:val="single"/>
              </w:rPr>
              <w:t>1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раздела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_Ref317257480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4</w:t>
            </w:r>
            <w:r w:rsidRPr="008E6928">
              <w:rPr>
                <w:szCs w:val="24"/>
                <w:u w:val="single"/>
              </w:rPr>
              <w:fldChar w:fldCharType="end"/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«Информационная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карта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запроса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цен»</w:t>
            </w:r>
            <w:r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заканчивают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свое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действие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период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момента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изначально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установленного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срока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окончания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подачи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заявок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момента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выбора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победителя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новый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разрешающий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представлен,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то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состав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заявки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включаются: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ранее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действовавшее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разрешение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документы,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подтверждающие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нового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разрешающего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подтверждением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приеме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такого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от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соответствующего</w:t>
            </w:r>
            <w:r w:rsidR="002328BB" w:rsidRPr="008E6928">
              <w:rPr>
                <w:szCs w:val="24"/>
              </w:rPr>
              <w:t xml:space="preserve"> </w:t>
            </w:r>
            <w:r w:rsidR="00250FFF" w:rsidRPr="008E6928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8E6928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8E6928">
              <w:rPr>
                <w:szCs w:val="24"/>
              </w:rPr>
              <w:t>Не в</w:t>
            </w:r>
            <w:r w:rsidR="00C87330" w:rsidRPr="008E6928">
              <w:rPr>
                <w:szCs w:val="24"/>
              </w:rPr>
              <w:t>озможна</w:t>
            </w:r>
            <w:r w:rsidR="002328BB" w:rsidRPr="008E6928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8E6928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8E6928">
                <w:rPr>
                  <w:rStyle w:val="afa"/>
                  <w:szCs w:val="24"/>
                </w:rPr>
                <w:t>www.a-k-d.ru</w:t>
              </w:r>
            </w:hyperlink>
            <w:r w:rsidRPr="008E6928">
              <w:rPr>
                <w:szCs w:val="24"/>
              </w:rPr>
              <w:t>.</w:t>
            </w:r>
          </w:p>
          <w:p w:rsidR="001F7063" w:rsidRPr="008E6928" w:rsidRDefault="00250FFF" w:rsidP="007B3E8A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E6928">
              <w:rPr>
                <w:szCs w:val="24"/>
              </w:rPr>
              <w:t>1</w:t>
            </w:r>
            <w:r w:rsidR="00964125" w:rsidRPr="008E6928">
              <w:rPr>
                <w:szCs w:val="24"/>
              </w:rPr>
              <w:t>2</w:t>
            </w:r>
            <w:r w:rsidRPr="008E6928">
              <w:rPr>
                <w:szCs w:val="24"/>
              </w:rPr>
              <w:t>:00 (время московское) «</w:t>
            </w:r>
            <w:r w:rsidR="004753AC">
              <w:rPr>
                <w:szCs w:val="24"/>
              </w:rPr>
              <w:t>22</w:t>
            </w:r>
            <w:bookmarkStart w:id="184" w:name="_GoBack"/>
            <w:bookmarkEnd w:id="184"/>
            <w:r w:rsidRPr="008E6928">
              <w:rPr>
                <w:szCs w:val="24"/>
              </w:rPr>
              <w:t xml:space="preserve">» </w:t>
            </w:r>
            <w:r w:rsidR="0013146C">
              <w:rPr>
                <w:szCs w:val="24"/>
              </w:rPr>
              <w:t>Июл</w:t>
            </w:r>
            <w:r w:rsidR="007B3E8A" w:rsidRPr="008E6928">
              <w:rPr>
                <w:szCs w:val="24"/>
              </w:rPr>
              <w:t>я</w:t>
            </w:r>
            <w:r w:rsidRPr="008E6928">
              <w:rPr>
                <w:szCs w:val="24"/>
              </w:rPr>
              <w:t xml:space="preserve"> 201</w:t>
            </w:r>
            <w:r w:rsidR="004E3ED6" w:rsidRPr="008E6928">
              <w:rPr>
                <w:szCs w:val="24"/>
              </w:rPr>
              <w:t>4</w:t>
            </w:r>
            <w:r w:rsidRPr="008E6928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8E6928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119017, г. Москва, </w:t>
            </w:r>
            <w:proofErr w:type="spellStart"/>
            <w:r w:rsidRPr="008E6928">
              <w:rPr>
                <w:szCs w:val="24"/>
              </w:rPr>
              <w:t>Пыжевский</w:t>
            </w:r>
            <w:proofErr w:type="spellEnd"/>
            <w:r w:rsidRPr="008E6928">
              <w:rPr>
                <w:szCs w:val="24"/>
              </w:rPr>
              <w:t xml:space="preserve"> пер., д. 6, </w:t>
            </w:r>
            <w:r w:rsidR="00D03BFE" w:rsidRPr="008E6928">
              <w:rPr>
                <w:szCs w:val="24"/>
              </w:rPr>
              <w:t>Управление</w:t>
            </w:r>
            <w:r w:rsidRPr="008E6928">
              <w:rPr>
                <w:szCs w:val="24"/>
              </w:rPr>
              <w:t xml:space="preserve"> организации закупок. </w:t>
            </w:r>
          </w:p>
          <w:p w:rsidR="00250FFF" w:rsidRPr="008E6928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4753AC">
              <w:rPr>
                <w:szCs w:val="24"/>
              </w:rPr>
              <w:t>24</w:t>
            </w:r>
            <w:r w:rsidRPr="008E6928">
              <w:rPr>
                <w:szCs w:val="24"/>
              </w:rPr>
              <w:t xml:space="preserve">» </w:t>
            </w:r>
            <w:r w:rsidR="0013146C">
              <w:rPr>
                <w:szCs w:val="24"/>
              </w:rPr>
              <w:t>Июл</w:t>
            </w:r>
            <w:r w:rsidR="007B3E8A" w:rsidRPr="008E6928">
              <w:rPr>
                <w:szCs w:val="24"/>
              </w:rPr>
              <w:t>я</w:t>
            </w:r>
            <w:r w:rsidR="004E3ED6" w:rsidRPr="008E6928">
              <w:rPr>
                <w:szCs w:val="24"/>
              </w:rPr>
              <w:t xml:space="preserve"> 2014</w:t>
            </w:r>
            <w:r w:rsidRPr="008E6928">
              <w:rPr>
                <w:szCs w:val="24"/>
              </w:rPr>
              <w:t xml:space="preserve"> г.</w:t>
            </w:r>
          </w:p>
          <w:p w:rsidR="00375486" w:rsidRPr="008E6928" w:rsidRDefault="00250FFF" w:rsidP="005036C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8E6928">
              <w:rPr>
                <w:szCs w:val="24"/>
              </w:rPr>
              <w:t>позднее</w:t>
            </w:r>
            <w:r w:rsidR="00A66B66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 xml:space="preserve"> </w:t>
            </w:r>
            <w:r w:rsidR="004E3ED6" w:rsidRPr="008E6928">
              <w:rPr>
                <w:szCs w:val="24"/>
              </w:rPr>
              <w:t>«</w:t>
            </w:r>
            <w:proofErr w:type="gramEnd"/>
            <w:r w:rsidR="004753AC">
              <w:rPr>
                <w:szCs w:val="24"/>
              </w:rPr>
              <w:t>24</w:t>
            </w:r>
            <w:r w:rsidR="0013146C">
              <w:rPr>
                <w:szCs w:val="24"/>
              </w:rPr>
              <w:t>» Июл</w:t>
            </w:r>
            <w:r w:rsidR="007B3E8A" w:rsidRPr="008E6928">
              <w:rPr>
                <w:szCs w:val="24"/>
              </w:rPr>
              <w:t xml:space="preserve">я </w:t>
            </w:r>
            <w:r w:rsidR="004E3ED6" w:rsidRPr="008E6928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8E6928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lastRenderedPageBreak/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качестве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единого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базиса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сравнения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ценовых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предложений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используются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цены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предложений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участников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учетом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lastRenderedPageBreak/>
              <w:t>всех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налогов,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сборов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прочих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расходов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законодательством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Российской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Федер</w:t>
            </w:r>
            <w:r w:rsidR="000B34A2" w:rsidRPr="008E6928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lastRenderedPageBreak/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8E6928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8E6928">
              <w:rPr>
                <w:bCs/>
                <w:iCs/>
              </w:rPr>
              <w:t>[в</w:t>
            </w:r>
            <w:r w:rsidR="002328BB" w:rsidRPr="008E6928">
              <w:rPr>
                <w:bCs/>
                <w:iCs/>
              </w:rPr>
              <w:t xml:space="preserve"> </w:t>
            </w:r>
            <w:r w:rsidRPr="008E6928">
              <w:rPr>
                <w:bCs/>
                <w:iCs/>
              </w:rPr>
              <w:t>отношении</w:t>
            </w:r>
            <w:r w:rsidR="002328BB" w:rsidRPr="008E6928">
              <w:rPr>
                <w:bCs/>
                <w:iCs/>
              </w:rPr>
              <w:t xml:space="preserve"> </w:t>
            </w:r>
            <w:r w:rsidRPr="008E6928">
              <w:rPr>
                <w:bCs/>
                <w:iCs/>
              </w:rPr>
              <w:t>каждого</w:t>
            </w:r>
            <w:r w:rsidR="002328BB" w:rsidRPr="008E6928">
              <w:rPr>
                <w:bCs/>
                <w:iCs/>
              </w:rPr>
              <w:t xml:space="preserve"> </w:t>
            </w:r>
            <w:r w:rsidRPr="008E6928">
              <w:rPr>
                <w:bCs/>
                <w:iCs/>
              </w:rPr>
              <w:t>лота]</w:t>
            </w:r>
            <w:r w:rsidR="002328BB" w:rsidRPr="008E6928">
              <w:t xml:space="preserve"> </w:t>
            </w:r>
            <w:r w:rsidRPr="008E6928">
              <w:t>Заказчик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течение</w:t>
            </w:r>
            <w:r w:rsidR="002328BB" w:rsidRPr="008E6928">
              <w:t xml:space="preserve"> </w:t>
            </w:r>
            <w:r w:rsidR="00A07CB9" w:rsidRPr="008E6928">
              <w:t>10 (десяти) 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протокола</w:t>
            </w:r>
            <w:r w:rsidR="002328BB" w:rsidRPr="008E6928">
              <w:t xml:space="preserve"> </w:t>
            </w:r>
            <w:r w:rsidRPr="008E6928">
              <w:t>заседания</w:t>
            </w:r>
            <w:r w:rsidR="002328BB" w:rsidRPr="008E6928">
              <w:t xml:space="preserve"> </w:t>
            </w:r>
            <w:r w:rsidRPr="008E6928">
              <w:t>закупочной</w:t>
            </w:r>
            <w:r w:rsidR="002328BB" w:rsidRPr="008E6928">
              <w:t xml:space="preserve"> </w:t>
            </w:r>
            <w:r w:rsidRPr="008E6928">
              <w:t>комиссии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подведению</w:t>
            </w:r>
            <w:r w:rsidR="002328BB" w:rsidRPr="008E6928">
              <w:t xml:space="preserve"> </w:t>
            </w:r>
            <w:r w:rsidRPr="008E6928">
              <w:t>итогов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официальном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ЭТП</w:t>
            </w:r>
            <w:r w:rsidR="002328BB" w:rsidRPr="008E6928">
              <w:t xml:space="preserve"> </w:t>
            </w:r>
            <w:r w:rsidRPr="008E6928">
              <w:t>передает</w:t>
            </w:r>
            <w:r w:rsidR="002328BB" w:rsidRPr="008E6928">
              <w:t xml:space="preserve"> </w:t>
            </w:r>
            <w:r w:rsidRPr="008E6928">
              <w:t>победителю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проект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который</w:t>
            </w:r>
            <w:r w:rsidR="002328BB" w:rsidRPr="008E6928">
              <w:t xml:space="preserve"> </w:t>
            </w:r>
            <w:r w:rsidRPr="008E6928">
              <w:t>составляется</w:t>
            </w:r>
            <w:r w:rsidR="002328BB" w:rsidRPr="008E6928">
              <w:t xml:space="preserve"> </w:t>
            </w:r>
            <w:r w:rsidRPr="008E6928">
              <w:t>путем</w:t>
            </w:r>
            <w:r w:rsidR="002328BB" w:rsidRPr="008E6928">
              <w:t xml:space="preserve"> </w:t>
            </w:r>
            <w:r w:rsidRPr="008E6928">
              <w:t>включения</w:t>
            </w:r>
            <w:r w:rsidR="002328BB" w:rsidRPr="008E6928">
              <w:t xml:space="preserve"> </w:t>
            </w:r>
            <w:r w:rsidRPr="008E6928">
              <w:t>условий</w:t>
            </w:r>
            <w:r w:rsidR="002328BB" w:rsidRPr="008E6928">
              <w:t xml:space="preserve"> </w:t>
            </w:r>
            <w:r w:rsidRPr="008E6928">
              <w:t>исполнения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предложенных</w:t>
            </w:r>
            <w:r w:rsidR="002328BB" w:rsidRPr="008E6928">
              <w:t xml:space="preserve"> </w:t>
            </w:r>
            <w:r w:rsidRPr="008E6928">
              <w:t>победителем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заявке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проект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прилагаемый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документации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запросу</w:t>
            </w:r>
            <w:r w:rsidR="002328BB" w:rsidRPr="008E6928">
              <w:t xml:space="preserve"> </w:t>
            </w:r>
            <w:r w:rsidRPr="008E6928">
              <w:t>цен.</w:t>
            </w:r>
            <w:r w:rsidR="002328BB" w:rsidRPr="008E6928">
              <w:t xml:space="preserve"> </w:t>
            </w:r>
            <w:r w:rsidRPr="008E6928">
              <w:t>Победитель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обязан</w:t>
            </w:r>
            <w:r w:rsidR="002328BB" w:rsidRPr="008E6928">
              <w:t xml:space="preserve"> </w:t>
            </w:r>
            <w:r w:rsidRPr="008E6928">
              <w:t>предоставить</w:t>
            </w:r>
            <w:r w:rsidR="002328BB" w:rsidRPr="008E6928">
              <w:t xml:space="preserve"> </w:t>
            </w:r>
            <w:r w:rsidRPr="008E6928">
              <w:t>заказчику</w:t>
            </w:r>
            <w:r w:rsidR="002328BB" w:rsidRPr="008E6928">
              <w:t xml:space="preserve"> </w:t>
            </w:r>
            <w:r w:rsidRPr="008E6928">
              <w:t>подписанный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заверенный</w:t>
            </w:r>
            <w:r w:rsidR="002328BB" w:rsidRPr="008E6928">
              <w:t xml:space="preserve"> </w:t>
            </w:r>
            <w:r w:rsidRPr="008E6928">
              <w:t>печатью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стороны</w:t>
            </w:r>
            <w:r w:rsidR="002328BB" w:rsidRPr="008E6928">
              <w:t xml:space="preserve"> </w:t>
            </w:r>
            <w:r w:rsidRPr="008E6928">
              <w:t>победителя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договор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течение</w:t>
            </w:r>
            <w:r w:rsidR="002328BB" w:rsidRPr="008E6928">
              <w:t xml:space="preserve"> </w:t>
            </w:r>
            <w:r w:rsidRPr="008E6928">
              <w:t>10</w:t>
            </w:r>
            <w:r w:rsidR="002328BB" w:rsidRPr="008E6928">
              <w:t xml:space="preserve"> </w:t>
            </w:r>
            <w:r w:rsidRPr="008E6928">
              <w:t>(десяти)</w:t>
            </w:r>
            <w:r w:rsidR="002328BB" w:rsidRPr="008E6928">
              <w:t xml:space="preserve"> </w:t>
            </w:r>
            <w:r w:rsidRPr="008E6928">
              <w:t>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направления</w:t>
            </w:r>
            <w:r w:rsidR="002328BB" w:rsidRPr="008E6928">
              <w:t xml:space="preserve"> </w:t>
            </w:r>
            <w:r w:rsidRPr="008E6928">
              <w:t>указанного</w:t>
            </w:r>
            <w:r w:rsidR="002328BB" w:rsidRPr="008E6928">
              <w:t xml:space="preserve"> </w:t>
            </w:r>
            <w:r w:rsidRPr="008E6928">
              <w:t>договора.</w:t>
            </w:r>
            <w:r w:rsidR="002328BB" w:rsidRPr="008E6928">
              <w:rPr>
                <w:b/>
                <w:bCs/>
              </w:rPr>
              <w:t xml:space="preserve"> </w:t>
            </w:r>
          </w:p>
          <w:p w:rsidR="000316C6" w:rsidRPr="008E6928" w:rsidRDefault="000316C6" w:rsidP="00964125">
            <w:pPr>
              <w:widowControl w:val="0"/>
              <w:ind w:right="153" w:firstLine="637"/>
              <w:jc w:val="both"/>
            </w:pPr>
            <w:r w:rsidRPr="008E6928">
              <w:rPr>
                <w:bCs/>
              </w:rPr>
              <w:t>[в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отношении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каждого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лота]</w:t>
            </w:r>
            <w:r w:rsidR="002328BB" w:rsidRPr="008E6928">
              <w:t xml:space="preserve"> </w:t>
            </w:r>
            <w:r w:rsidR="00C4293B" w:rsidRPr="008E6928">
              <w:t>договор</w:t>
            </w:r>
            <w:r w:rsidR="002328BB" w:rsidRPr="008E6928">
              <w:t xml:space="preserve"> </w:t>
            </w:r>
            <w:r w:rsidR="00C4293B" w:rsidRPr="008E6928">
              <w:t>заключается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течение</w:t>
            </w:r>
            <w:r w:rsidR="002328BB" w:rsidRPr="008E6928">
              <w:t xml:space="preserve"> </w:t>
            </w:r>
            <w:r w:rsidRPr="008E6928">
              <w:rPr>
                <w:bCs/>
              </w:rPr>
              <w:t>20</w:t>
            </w:r>
            <w:r w:rsidR="002328BB" w:rsidRPr="008E6928">
              <w:rPr>
                <w:bCs/>
              </w:rPr>
              <w:t xml:space="preserve"> </w:t>
            </w:r>
            <w:r w:rsidRPr="008E6928">
              <w:t>дней,</w:t>
            </w:r>
            <w:r w:rsidR="002328BB" w:rsidRPr="008E6928">
              <w:t xml:space="preserve"> </w:t>
            </w:r>
            <w:r w:rsidRPr="008E6928">
              <w:t>но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ранее</w:t>
            </w:r>
            <w:r w:rsidR="002328BB" w:rsidRPr="008E6928">
              <w:t xml:space="preserve"> </w:t>
            </w:r>
            <w:r w:rsidRPr="008E6928">
              <w:t>10</w:t>
            </w:r>
            <w:r w:rsidR="002328BB" w:rsidRPr="008E6928">
              <w:t xml:space="preserve"> </w:t>
            </w:r>
            <w:r w:rsidRPr="008E6928">
              <w:t>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="00454B58" w:rsidRPr="008E6928">
              <w:t>на</w:t>
            </w:r>
            <w:r w:rsidR="002328BB" w:rsidRPr="008E6928">
              <w:t xml:space="preserve"> </w:t>
            </w:r>
            <w:r w:rsidR="00454B58" w:rsidRPr="008E6928">
              <w:t>официальном</w:t>
            </w:r>
            <w:r w:rsidR="002328BB" w:rsidRPr="008E6928">
              <w:t xml:space="preserve"> </w:t>
            </w:r>
            <w:r w:rsidR="00454B58" w:rsidRPr="008E6928">
              <w:t>сайте</w:t>
            </w:r>
            <w:r w:rsidR="002328BB" w:rsidRPr="008E6928">
              <w:t xml:space="preserve"> </w:t>
            </w:r>
            <w:r w:rsidR="00454B58" w:rsidRPr="008E6928">
              <w:t>и</w:t>
            </w:r>
            <w:r w:rsidR="002328BB" w:rsidRPr="008E6928">
              <w:t xml:space="preserve"> </w:t>
            </w:r>
            <w:r w:rsidR="00454B58" w:rsidRPr="008E6928">
              <w:t>на</w:t>
            </w:r>
            <w:r w:rsidR="002328BB" w:rsidRPr="008E6928">
              <w:t xml:space="preserve"> </w:t>
            </w:r>
            <w:r w:rsidR="00454B58" w:rsidRPr="008E6928">
              <w:t>ЭТП</w:t>
            </w:r>
            <w:r w:rsidR="002328BB" w:rsidRPr="008E6928">
              <w:t xml:space="preserve"> </w:t>
            </w:r>
            <w:r w:rsidR="00454B58" w:rsidRPr="008E6928">
              <w:t>протокола,</w:t>
            </w:r>
            <w:r w:rsidR="002328BB" w:rsidRPr="008E6928">
              <w:t xml:space="preserve"> </w:t>
            </w:r>
            <w:r w:rsidR="00454B58" w:rsidRPr="008E6928">
              <w:t>на</w:t>
            </w:r>
            <w:r w:rsidR="002328BB" w:rsidRPr="008E6928">
              <w:t xml:space="preserve"> </w:t>
            </w:r>
            <w:r w:rsidR="00454B58" w:rsidRPr="008E6928">
              <w:t>основании</w:t>
            </w:r>
            <w:r w:rsidR="002328BB" w:rsidRPr="008E6928">
              <w:t xml:space="preserve"> </w:t>
            </w:r>
            <w:r w:rsidR="00454B58" w:rsidRPr="008E6928">
              <w:t>которого</w:t>
            </w:r>
            <w:r w:rsidR="002328BB" w:rsidRPr="008E6928">
              <w:t xml:space="preserve"> </w:t>
            </w:r>
            <w:r w:rsidR="00454B58" w:rsidRPr="008E6928">
              <w:t>заключается</w:t>
            </w:r>
            <w:r w:rsidR="002328BB" w:rsidRPr="008E6928">
              <w:t xml:space="preserve"> </w:t>
            </w:r>
            <w:r w:rsidR="00454B58" w:rsidRPr="008E6928">
              <w:t>договор</w:t>
            </w:r>
            <w:r w:rsidR="006D126A" w:rsidRPr="008E6928">
              <w:t>.</w:t>
            </w:r>
          </w:p>
          <w:p w:rsidR="006D126A" w:rsidRPr="008E6928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8E6928">
              <w:rPr>
                <w:spacing w:val="-6"/>
              </w:rPr>
              <w:t>До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заключения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договора,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победитель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запроса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цен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представляет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обновленную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таблицу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сведений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цепочке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собственников,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включая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бенефициаров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том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числе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конечных),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случае,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если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такие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сведения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были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внесены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изменения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либо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справку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об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отсутствии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изменений.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Срок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подписания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победителем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запроса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цен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справки,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подтверждающей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актуальность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информации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–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не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ранее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5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(пяти)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дней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заключения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договора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(с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двух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сторон)</w:t>
            </w:r>
            <w:r w:rsidR="00454B58" w:rsidRPr="008E6928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8E6928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8E6928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lastRenderedPageBreak/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E6928">
              <w:lastRenderedPageBreak/>
              <w:t>Жалобы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действия</w:t>
            </w:r>
            <w:r w:rsidR="002328BB" w:rsidRPr="008E6928">
              <w:t xml:space="preserve"> </w:t>
            </w:r>
            <w:r w:rsidRPr="008E6928">
              <w:t>(бездействие)</w:t>
            </w:r>
            <w:r w:rsidR="002328BB" w:rsidRPr="008E6928">
              <w:t xml:space="preserve"> </w:t>
            </w:r>
            <w:r w:rsidRPr="008E6928">
              <w:t>заказчика,</w:t>
            </w:r>
            <w:r w:rsidR="002328BB" w:rsidRPr="008E6928">
              <w:t xml:space="preserve"> </w:t>
            </w:r>
            <w:r w:rsidRPr="008E6928">
              <w:t>организатора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="002E77A5" w:rsidRPr="008E6928">
              <w:rPr>
                <w:lang w:val="ru-RU"/>
              </w:rPr>
              <w:t>закупочной</w:t>
            </w:r>
            <w:r w:rsidR="002328BB" w:rsidRPr="008E6928">
              <w:rPr>
                <w:lang w:val="ru-RU"/>
              </w:rPr>
              <w:t xml:space="preserve"> </w:t>
            </w:r>
            <w:r w:rsidR="002E77A5" w:rsidRPr="008E6928">
              <w:rPr>
                <w:lang w:val="ru-RU"/>
              </w:rPr>
              <w:t>комиссии</w:t>
            </w:r>
            <w:r w:rsidR="002328BB" w:rsidRPr="008E6928">
              <w:t xml:space="preserve"> </w:t>
            </w:r>
            <w:r w:rsidR="00563A6D" w:rsidRPr="008E6928">
              <w:rPr>
                <w:lang w:val="ru-RU"/>
              </w:rPr>
              <w:t>при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проведении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цен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направлены</w:t>
            </w:r>
            <w:r w:rsidR="002328BB" w:rsidRPr="008E6928">
              <w:t xml:space="preserve"> </w:t>
            </w:r>
            <w:r w:rsidR="00563A6D" w:rsidRPr="008E6928">
              <w:rPr>
                <w:lang w:val="ru-RU"/>
              </w:rPr>
              <w:t>в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Центральный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арбитражный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комитет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(ЦАК)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в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отсканированном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виде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lastRenderedPageBreak/>
              <w:t>электронному</w:t>
            </w:r>
            <w:r w:rsidR="002328BB" w:rsidRPr="008E6928">
              <w:t xml:space="preserve"> </w:t>
            </w:r>
            <w:hyperlink r:id="rId29" w:history="1">
              <w:r w:rsidRPr="008E6928">
                <w:rPr>
                  <w:rStyle w:val="afa"/>
                  <w:color w:val="auto"/>
                </w:rPr>
                <w:t>arbitration@rosatom.ru</w:t>
              </w:r>
            </w:hyperlink>
            <w:r w:rsidRPr="008E6928">
              <w:rPr>
                <w:lang w:val="ru-RU"/>
              </w:rPr>
              <w:t>.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Направление</w:t>
            </w:r>
            <w:r w:rsidR="002328BB" w:rsidRPr="008E6928">
              <w:t xml:space="preserve"> </w:t>
            </w:r>
            <w:r w:rsidRPr="008E6928">
              <w:t>жалоб</w:t>
            </w:r>
            <w:r w:rsidR="002328BB" w:rsidRPr="008E6928">
              <w:t xml:space="preserve"> </w:t>
            </w:r>
            <w:r w:rsidRPr="008E6928">
              <w:t>допускается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любое</w:t>
            </w:r>
            <w:r w:rsidR="002328BB" w:rsidRPr="008E6928">
              <w:t xml:space="preserve"> </w:t>
            </w:r>
            <w:r w:rsidRPr="008E6928">
              <w:t>время</w:t>
            </w:r>
            <w:r w:rsidR="002328BB" w:rsidRPr="008E6928">
              <w:t xml:space="preserve"> </w:t>
            </w:r>
            <w:r w:rsidRPr="008E6928">
              <w:t>проведения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но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позднее</w:t>
            </w:r>
            <w:r w:rsidR="002328BB" w:rsidRPr="008E6928">
              <w:t xml:space="preserve"> </w:t>
            </w:r>
            <w:r w:rsidRPr="008E6928">
              <w:t>десяти</w:t>
            </w:r>
            <w:r w:rsidR="002328BB" w:rsidRPr="008E6928">
              <w:t xml:space="preserve"> </w:t>
            </w:r>
            <w:r w:rsidRPr="008E6928">
              <w:t>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официальном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протокола</w:t>
            </w:r>
            <w:r w:rsidR="002328BB" w:rsidRPr="008E6928">
              <w:t xml:space="preserve"> </w:t>
            </w:r>
            <w:r w:rsidR="00A7053D" w:rsidRPr="008E6928">
              <w:t>подведения</w:t>
            </w:r>
            <w:r w:rsidR="002328BB" w:rsidRPr="008E6928">
              <w:t xml:space="preserve"> </w:t>
            </w:r>
            <w:r w:rsidR="00A7053D" w:rsidRPr="008E6928">
              <w:t>итогов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A7053D" w:rsidRPr="008E6928">
              <w:t>,</w:t>
            </w:r>
            <w:r w:rsidR="002328BB" w:rsidRPr="008E6928">
              <w:t xml:space="preserve"> </w:t>
            </w:r>
            <w:r w:rsidR="00A7053D" w:rsidRPr="008E6928">
              <w:t>протокола</w:t>
            </w:r>
            <w:r w:rsidR="002328BB" w:rsidRPr="008E6928">
              <w:t xml:space="preserve"> </w:t>
            </w:r>
            <w:r w:rsidR="00A7053D" w:rsidRPr="008E6928">
              <w:t>о</w:t>
            </w:r>
            <w:r w:rsidR="002328BB" w:rsidRPr="008E6928">
              <w:t xml:space="preserve"> </w:t>
            </w:r>
            <w:r w:rsidR="00A7053D" w:rsidRPr="008E6928">
              <w:t>признании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2328BB" w:rsidRPr="008E6928">
              <w:t xml:space="preserve"> </w:t>
            </w:r>
            <w:r w:rsidR="00A7053D" w:rsidRPr="008E6928">
              <w:t>не</w:t>
            </w:r>
            <w:r w:rsidR="002328BB" w:rsidRPr="008E6928">
              <w:rPr>
                <w:lang w:val="ru-RU"/>
              </w:rPr>
              <w:t xml:space="preserve"> </w:t>
            </w:r>
            <w:r w:rsidR="00A7053D" w:rsidRPr="008E6928">
              <w:t>состоявш</w:t>
            </w:r>
            <w:r w:rsidR="00A7053D" w:rsidRPr="008E6928">
              <w:rPr>
                <w:lang w:val="ru-RU"/>
              </w:rPr>
              <w:t>имся</w:t>
            </w:r>
            <w:r w:rsidR="002328BB" w:rsidRPr="008E6928">
              <w:t xml:space="preserve"> </w:t>
            </w:r>
            <w:r w:rsidR="00A7053D" w:rsidRPr="008E6928">
              <w:t>или</w:t>
            </w:r>
            <w:r w:rsidR="002328BB" w:rsidRPr="008E6928">
              <w:t xml:space="preserve"> </w:t>
            </w:r>
            <w:r w:rsidR="00A7053D" w:rsidRPr="008E6928">
              <w:t>принятия</w:t>
            </w:r>
            <w:r w:rsidR="002328BB" w:rsidRPr="008E6928">
              <w:t xml:space="preserve"> </w:t>
            </w:r>
            <w:r w:rsidR="00A7053D" w:rsidRPr="008E6928">
              <w:t>заказчиком</w:t>
            </w:r>
            <w:r w:rsidR="002328BB" w:rsidRPr="008E6928">
              <w:t xml:space="preserve"> </w:t>
            </w:r>
            <w:r w:rsidR="00A7053D" w:rsidRPr="008E6928">
              <w:t>решения</w:t>
            </w:r>
            <w:r w:rsidR="002328BB" w:rsidRPr="008E6928">
              <w:t xml:space="preserve"> </w:t>
            </w:r>
            <w:r w:rsidR="00A7053D" w:rsidRPr="008E6928">
              <w:t>об</w:t>
            </w:r>
            <w:r w:rsidR="002328BB" w:rsidRPr="008E6928">
              <w:t xml:space="preserve"> </w:t>
            </w:r>
            <w:r w:rsidR="00A7053D" w:rsidRPr="008E6928">
              <w:t>отказе</w:t>
            </w:r>
            <w:r w:rsidR="002328BB" w:rsidRPr="008E6928">
              <w:t xml:space="preserve"> </w:t>
            </w:r>
            <w:r w:rsidR="00A7053D" w:rsidRPr="008E6928">
              <w:t>от</w:t>
            </w:r>
            <w:r w:rsidR="002328BB" w:rsidRPr="008E6928">
              <w:t xml:space="preserve"> </w:t>
            </w:r>
            <w:r w:rsidR="00A7053D" w:rsidRPr="008E6928">
              <w:t>проведения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Pr="008E6928">
              <w:t>.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Условия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положения</w:t>
            </w:r>
            <w:r w:rsidR="002328BB" w:rsidRPr="008E6928">
              <w:t xml:space="preserve"> </w:t>
            </w:r>
            <w:r w:rsidR="003E0066" w:rsidRPr="008E6928">
              <w:rPr>
                <w:lang w:val="ru-RU"/>
              </w:rPr>
              <w:t>документации</w:t>
            </w:r>
            <w:r w:rsidR="002328BB" w:rsidRPr="008E6928">
              <w:rPr>
                <w:lang w:val="ru-RU"/>
              </w:rPr>
              <w:t xml:space="preserve"> </w:t>
            </w:r>
            <w:r w:rsidR="003E0066" w:rsidRPr="008E6928">
              <w:rPr>
                <w:lang w:val="ru-RU"/>
              </w:rPr>
              <w:t>по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запросу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2328BB" w:rsidRPr="008E6928"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обжалованы</w:t>
            </w:r>
            <w:r w:rsidR="002328BB" w:rsidRPr="008E6928">
              <w:t xml:space="preserve"> </w:t>
            </w:r>
            <w:r w:rsidRPr="008E6928">
              <w:t>исключительно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окончания</w:t>
            </w:r>
            <w:r w:rsidR="002328BB" w:rsidRPr="008E6928">
              <w:t xml:space="preserve"> </w:t>
            </w:r>
            <w:r w:rsidRPr="008E6928">
              <w:t>срока</w:t>
            </w:r>
            <w:r w:rsidR="002328BB" w:rsidRPr="008E6928">
              <w:t xml:space="preserve"> </w:t>
            </w:r>
            <w:r w:rsidRPr="008E6928">
              <w:t>подачи</w:t>
            </w:r>
            <w:r w:rsidR="002328BB" w:rsidRPr="008E6928">
              <w:t xml:space="preserve"> </w:t>
            </w:r>
            <w:r w:rsidRPr="008E6928">
              <w:t>заявок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4560F3" w:rsidRPr="008E6928">
              <w:rPr>
                <w:lang w:val="ru-RU"/>
              </w:rPr>
              <w:t>запросе</w:t>
            </w:r>
            <w:r w:rsidR="002328BB" w:rsidRPr="008E6928">
              <w:rPr>
                <w:lang w:val="ru-RU"/>
              </w:rPr>
              <w:t xml:space="preserve"> </w:t>
            </w:r>
            <w:r w:rsidR="004560F3" w:rsidRPr="008E6928">
              <w:rPr>
                <w:lang w:val="ru-RU"/>
              </w:rPr>
              <w:t>цен</w:t>
            </w:r>
            <w:r w:rsidRPr="008E6928">
              <w:t>.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На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http://zakupki.rosatom.ru/</w:t>
            </w:r>
            <w:r w:rsidR="002328BB" w:rsidRPr="008E6928">
              <w:t xml:space="preserve"> </w:t>
            </w:r>
            <w:r w:rsidRPr="008E6928">
              <w:t>(раздел</w:t>
            </w:r>
            <w:r w:rsidR="002328BB" w:rsidRPr="008E6928">
              <w:t xml:space="preserve"> </w:t>
            </w:r>
            <w:r w:rsidRPr="008E6928">
              <w:t>Контроль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арбитраж/Нормативные</w:t>
            </w:r>
            <w:r w:rsidR="002328BB" w:rsidRPr="008E6928">
              <w:t xml:space="preserve"> </w:t>
            </w:r>
            <w:r w:rsidRPr="008E6928">
              <w:t>документы)</w:t>
            </w:r>
            <w:r w:rsidR="002328BB" w:rsidRPr="008E6928">
              <w:t xml:space="preserve"> </w:t>
            </w:r>
            <w:r w:rsidRPr="008E6928">
              <w:t>представлены</w:t>
            </w:r>
            <w:r w:rsidR="002328BB" w:rsidRPr="008E6928">
              <w:t xml:space="preserve"> </w:t>
            </w:r>
            <w:r w:rsidRPr="008E6928">
              <w:t>Методические</w:t>
            </w:r>
            <w:r w:rsidR="002328BB" w:rsidRPr="008E6928">
              <w:t xml:space="preserve"> </w:t>
            </w:r>
            <w:r w:rsidRPr="008E6928">
              <w:t>рекомендации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порядке</w:t>
            </w:r>
            <w:r w:rsidR="002328BB" w:rsidRPr="008E6928">
              <w:t xml:space="preserve"> </w:t>
            </w:r>
            <w:r w:rsidRPr="008E6928">
              <w:t>рассмотрения</w:t>
            </w:r>
            <w:r w:rsidR="002328BB" w:rsidRPr="008E6928">
              <w:t xml:space="preserve"> </w:t>
            </w:r>
            <w:r w:rsidRPr="008E6928">
              <w:t>жалоб.</w:t>
            </w:r>
            <w:r w:rsidR="002328BB" w:rsidRPr="008E6928">
              <w:t xml:space="preserve"> 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E6928">
              <w:t>Информация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состоянии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итогах</w:t>
            </w:r>
            <w:r w:rsidR="002328BB" w:rsidRPr="008E6928">
              <w:t xml:space="preserve"> </w:t>
            </w:r>
            <w:r w:rsidRPr="008E6928">
              <w:t>рассмотрения</w:t>
            </w:r>
            <w:r w:rsidR="002328BB" w:rsidRPr="008E6928">
              <w:t xml:space="preserve"> </w:t>
            </w:r>
            <w:r w:rsidRPr="008E6928">
              <w:t>жалобы</w:t>
            </w:r>
            <w:r w:rsidR="002328BB" w:rsidRPr="008E6928">
              <w:t xml:space="preserve"> </w:t>
            </w:r>
            <w:r w:rsidRPr="008E6928">
              <w:t>отражается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закупок</w:t>
            </w:r>
            <w:r w:rsidR="002328BB" w:rsidRPr="008E6928">
              <w:t xml:space="preserve"> </w:t>
            </w:r>
            <w:proofErr w:type="spellStart"/>
            <w:r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Pr="008E6928">
              <w:t>«</w:t>
            </w:r>
            <w:proofErr w:type="spellStart"/>
            <w:r w:rsidRPr="008E6928">
              <w:t>Росатом</w:t>
            </w:r>
            <w:proofErr w:type="spellEnd"/>
            <w:r w:rsidRPr="008E6928">
              <w:t>»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странице</w:t>
            </w:r>
            <w:r w:rsidR="002328BB" w:rsidRPr="008E6928">
              <w:t xml:space="preserve"> </w:t>
            </w:r>
            <w:r w:rsidRPr="008E6928">
              <w:t>соответствующей</w:t>
            </w:r>
            <w:r w:rsidR="002328BB" w:rsidRPr="008E6928">
              <w:t xml:space="preserve"> </w:t>
            </w:r>
            <w:r w:rsidRPr="008E6928">
              <w:t>закупки.</w:t>
            </w:r>
          </w:p>
          <w:p w:rsidR="00563A6D" w:rsidRPr="008E6928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E6928">
              <w:t>Решени</w:t>
            </w:r>
            <w:r w:rsidRPr="008E6928">
              <w:rPr>
                <w:lang w:val="ru-RU"/>
              </w:rPr>
              <w:t>я</w:t>
            </w:r>
            <w:r w:rsidR="002328BB" w:rsidRPr="008E6928">
              <w:t xml:space="preserve"> </w:t>
            </w:r>
            <w:r w:rsidRPr="008E6928">
              <w:t>ЦАК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rPr>
                <w:lang w:val="ru-RU"/>
              </w:rPr>
              <w:t>могут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rPr>
                <w:lang w:val="ru-RU"/>
              </w:rPr>
              <w:t>быть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rPr>
                <w:lang w:val="ru-RU"/>
              </w:rPr>
              <w:t>обжалованы</w:t>
            </w:r>
            <w:r w:rsidR="002328BB" w:rsidRPr="008E6928">
              <w:t xml:space="preserve"> </w:t>
            </w:r>
            <w:r w:rsidRPr="008E6928">
              <w:t>—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Контрольно</w:t>
            </w:r>
            <w:r w:rsidRPr="008E6928">
              <w:rPr>
                <w:lang w:val="ru-RU"/>
              </w:rPr>
              <w:t>м</w:t>
            </w:r>
            <w:r w:rsidR="002328BB" w:rsidRPr="008E6928">
              <w:t xml:space="preserve"> </w:t>
            </w:r>
            <w:r w:rsidRPr="008E6928">
              <w:t>коми</w:t>
            </w:r>
            <w:r w:rsidRPr="008E6928">
              <w:rPr>
                <w:lang w:val="ru-RU"/>
              </w:rPr>
              <w:t>тете</w:t>
            </w:r>
            <w:r w:rsidR="002328BB" w:rsidRPr="008E6928">
              <w:t xml:space="preserve"> </w:t>
            </w:r>
            <w:proofErr w:type="spellStart"/>
            <w:r w:rsidR="00563A6D" w:rsidRPr="008E6928">
              <w:rPr>
                <w:lang w:val="ru-RU"/>
              </w:rPr>
              <w:t>Госкорпорации</w:t>
            </w:r>
            <w:proofErr w:type="spellEnd"/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«</w:t>
            </w:r>
            <w:proofErr w:type="spellStart"/>
            <w:r w:rsidR="00563A6D" w:rsidRPr="008E6928">
              <w:rPr>
                <w:lang w:val="ru-RU"/>
              </w:rPr>
              <w:t>Росатом</w:t>
            </w:r>
            <w:proofErr w:type="spellEnd"/>
            <w:r w:rsidR="00563A6D" w:rsidRPr="008E6928">
              <w:rPr>
                <w:lang w:val="ru-RU"/>
              </w:rPr>
              <w:t>»</w:t>
            </w:r>
            <w:r w:rsidR="002328BB" w:rsidRPr="008E6928">
              <w:t xml:space="preserve"> </w:t>
            </w:r>
            <w:r w:rsidR="00563A6D" w:rsidRPr="008E6928">
              <w:t>не</w:t>
            </w:r>
            <w:r w:rsidR="002328BB" w:rsidRPr="008E6928">
              <w:t xml:space="preserve"> </w:t>
            </w:r>
            <w:r w:rsidR="00563A6D" w:rsidRPr="008E6928">
              <w:t>позднее</w:t>
            </w:r>
            <w:r w:rsidR="002328BB" w:rsidRPr="008E6928">
              <w:t xml:space="preserve"> </w:t>
            </w:r>
            <w:r w:rsidR="00563A6D" w:rsidRPr="008E6928">
              <w:t>1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(одного)</w:t>
            </w:r>
            <w:r w:rsidR="002328BB" w:rsidRPr="008E6928">
              <w:t xml:space="preserve"> </w:t>
            </w:r>
            <w:r w:rsidR="00563A6D" w:rsidRPr="008E6928">
              <w:t>месяца</w:t>
            </w:r>
            <w:r w:rsidR="002328BB" w:rsidRPr="008E6928">
              <w:t xml:space="preserve"> </w:t>
            </w:r>
            <w:r w:rsidR="00563A6D" w:rsidRPr="008E6928">
              <w:t>с</w:t>
            </w:r>
            <w:r w:rsidR="002328BB" w:rsidRPr="008E6928">
              <w:t xml:space="preserve"> </w:t>
            </w:r>
            <w:r w:rsidR="00563A6D" w:rsidRPr="008E6928">
              <w:t>даты</w:t>
            </w:r>
            <w:r w:rsidR="002328BB" w:rsidRPr="008E6928">
              <w:t xml:space="preserve"> </w:t>
            </w:r>
            <w:r w:rsidR="00563A6D" w:rsidRPr="008E6928">
              <w:t>размещения</w:t>
            </w:r>
            <w:r w:rsidR="002328BB" w:rsidRPr="008E6928">
              <w:t xml:space="preserve"> </w:t>
            </w:r>
            <w:r w:rsidR="00563A6D" w:rsidRPr="008E6928">
              <w:t>на</w:t>
            </w:r>
            <w:r w:rsidR="002328BB" w:rsidRPr="008E6928">
              <w:t xml:space="preserve"> </w:t>
            </w:r>
            <w:r w:rsidR="00563A6D" w:rsidRPr="008E6928">
              <w:t>официальном</w:t>
            </w:r>
            <w:r w:rsidR="002328BB" w:rsidRPr="008E6928">
              <w:t xml:space="preserve"> </w:t>
            </w:r>
            <w:r w:rsidR="00563A6D" w:rsidRPr="008E6928">
              <w:t>сайте</w:t>
            </w:r>
            <w:r w:rsidR="002328BB" w:rsidRPr="008E6928">
              <w:t xml:space="preserve"> </w:t>
            </w:r>
            <w:r w:rsidR="00563A6D" w:rsidRPr="008E6928">
              <w:t>результата</w:t>
            </w:r>
            <w:r w:rsidR="002328BB" w:rsidRPr="008E6928">
              <w:t xml:space="preserve"> </w:t>
            </w:r>
            <w:r w:rsidR="00563A6D" w:rsidRPr="008E6928">
              <w:t>рассмотрения</w:t>
            </w:r>
            <w:r w:rsidR="002328BB" w:rsidRPr="008E6928">
              <w:t xml:space="preserve"> </w:t>
            </w:r>
            <w:r w:rsidR="00563A6D" w:rsidRPr="008E6928">
              <w:t>жалобы</w:t>
            </w:r>
            <w:r w:rsidR="00563A6D" w:rsidRPr="008E6928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О</w:t>
            </w:r>
            <w:r w:rsidR="002328BB" w:rsidRPr="008E6928">
              <w:t xml:space="preserve"> </w:t>
            </w:r>
            <w:r w:rsidRPr="008E6928">
              <w:t>фактах</w:t>
            </w:r>
            <w:r w:rsidR="002328BB" w:rsidRPr="008E6928">
              <w:t xml:space="preserve"> </w:t>
            </w:r>
            <w:r w:rsidRPr="008E6928">
              <w:t>злоупотреблений</w:t>
            </w:r>
            <w:r w:rsidR="002328BB" w:rsidRPr="008E6928">
              <w:t xml:space="preserve"> </w:t>
            </w:r>
            <w:r w:rsidRPr="008E6928">
              <w:t>участник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2328BB" w:rsidRPr="008E6928">
              <w:t xml:space="preserve"> </w:t>
            </w:r>
            <w:r w:rsidRPr="008E6928">
              <w:t>может</w:t>
            </w:r>
            <w:r w:rsidR="002328BB" w:rsidRPr="008E6928">
              <w:t xml:space="preserve"> </w:t>
            </w:r>
            <w:r w:rsidRPr="008E6928">
              <w:t>заявить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proofErr w:type="spellStart"/>
            <w:r w:rsidR="00563A6D" w:rsidRPr="008E6928">
              <w:rPr>
                <w:lang w:val="ru-RU"/>
              </w:rPr>
              <w:t>Госкорпорацию</w:t>
            </w:r>
            <w:proofErr w:type="spellEnd"/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«</w:t>
            </w:r>
            <w:proofErr w:type="spellStart"/>
            <w:r w:rsidR="00563A6D" w:rsidRPr="008E6928">
              <w:rPr>
                <w:lang w:val="ru-RU"/>
              </w:rPr>
              <w:t>Росатом</w:t>
            </w:r>
            <w:proofErr w:type="spellEnd"/>
            <w:r w:rsidR="00563A6D" w:rsidRPr="008E6928">
              <w:rPr>
                <w:lang w:val="ru-RU"/>
              </w:rPr>
              <w:t>»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t>сообщить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этом</w:t>
            </w:r>
            <w:r w:rsidR="002328BB" w:rsidRPr="008E6928">
              <w:t xml:space="preserve"> </w:t>
            </w:r>
            <w:r w:rsidRPr="008E6928">
              <w:t>гласно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анонимно,</w:t>
            </w:r>
            <w:r w:rsidR="002328BB" w:rsidRPr="008E6928">
              <w:t xml:space="preserve"> </w:t>
            </w:r>
            <w:r w:rsidRPr="008E6928">
              <w:t>воспользовавшись</w:t>
            </w:r>
            <w:r w:rsidR="002328BB" w:rsidRPr="008E6928">
              <w:t xml:space="preserve"> </w:t>
            </w:r>
            <w:r w:rsidRPr="008E6928">
              <w:t>следующими</w:t>
            </w:r>
            <w:r w:rsidR="002328BB" w:rsidRPr="008E6928">
              <w:t xml:space="preserve"> </w:t>
            </w:r>
            <w:r w:rsidRPr="008E6928">
              <w:t>каналами</w:t>
            </w:r>
            <w:r w:rsidR="002328BB" w:rsidRPr="008E6928">
              <w:t xml:space="preserve"> </w:t>
            </w:r>
            <w:r w:rsidRPr="008E6928">
              <w:t>связи:</w:t>
            </w:r>
            <w:r w:rsidR="002328BB" w:rsidRPr="008E6928">
              <w:t xml:space="preserve"> </w:t>
            </w:r>
          </w:p>
          <w:p w:rsidR="009D350D" w:rsidRPr="008E6928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E6928">
              <w:t>1.</w:t>
            </w:r>
            <w:r w:rsidRPr="008E6928">
              <w:tab/>
              <w:t>Телефон</w:t>
            </w:r>
            <w:r w:rsidR="002328BB" w:rsidRPr="008E6928">
              <w:t xml:space="preserve"> </w:t>
            </w:r>
            <w:r w:rsidRPr="008E6928">
              <w:t>«горячей</w:t>
            </w:r>
            <w:r w:rsidR="002328BB" w:rsidRPr="008E6928">
              <w:t xml:space="preserve"> </w:t>
            </w:r>
            <w:r w:rsidRPr="008E6928">
              <w:t>линии»:</w:t>
            </w:r>
            <w:r w:rsidR="002328BB" w:rsidRPr="008E6928">
              <w:t xml:space="preserve"> </w:t>
            </w:r>
            <w:r w:rsidRPr="008E6928">
              <w:t>8-800-100-07-07</w:t>
            </w:r>
            <w:r w:rsidR="002328BB" w:rsidRPr="008E6928">
              <w:t xml:space="preserve"> </w:t>
            </w:r>
            <w:r w:rsidRPr="008E6928">
              <w:t>(многоканальный,</w:t>
            </w:r>
            <w:r w:rsidR="002328BB" w:rsidRPr="008E6928">
              <w:t xml:space="preserve"> </w:t>
            </w:r>
            <w:r w:rsidRPr="008E6928">
              <w:t>круглосуточно,</w:t>
            </w:r>
            <w:r w:rsidR="002328BB" w:rsidRPr="008E6928">
              <w:t xml:space="preserve"> </w:t>
            </w:r>
            <w:r w:rsidRPr="008E6928">
              <w:t>бесплатно</w:t>
            </w:r>
            <w:r w:rsidR="002328BB" w:rsidRPr="008E6928">
              <w:t xml:space="preserve"> </w:t>
            </w:r>
            <w:r w:rsidRPr="008E6928">
              <w:t>из</w:t>
            </w:r>
            <w:r w:rsidR="002328BB" w:rsidRPr="008E6928">
              <w:t xml:space="preserve"> </w:t>
            </w:r>
            <w:r w:rsidRPr="008E6928">
              <w:t>любой</w:t>
            </w:r>
            <w:r w:rsidR="002328BB" w:rsidRPr="008E6928">
              <w:t xml:space="preserve"> </w:t>
            </w:r>
            <w:r w:rsidRPr="008E6928">
              <w:t>точки</w:t>
            </w:r>
            <w:r w:rsidR="002328BB" w:rsidRPr="008E6928">
              <w:t xml:space="preserve"> </w:t>
            </w:r>
            <w:r w:rsidRPr="008E6928">
              <w:t>страны);</w:t>
            </w:r>
          </w:p>
          <w:p w:rsidR="009D350D" w:rsidRPr="008E6928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E6928">
              <w:t>2.</w:t>
            </w:r>
            <w:r w:rsidRPr="008E6928">
              <w:tab/>
              <w:t>Адрес</w:t>
            </w:r>
            <w:r w:rsidR="002328BB" w:rsidRPr="008E6928">
              <w:t xml:space="preserve"> </w:t>
            </w:r>
            <w:r w:rsidRPr="008E6928">
              <w:t>электронной</w:t>
            </w:r>
            <w:r w:rsidR="002328BB" w:rsidRPr="008E6928">
              <w:t xml:space="preserve"> </w:t>
            </w:r>
            <w:r w:rsidRPr="008E6928">
              <w:t>почты:</w:t>
            </w:r>
            <w:r w:rsidR="002328BB" w:rsidRPr="008E6928">
              <w:t xml:space="preserve"> </w:t>
            </w:r>
            <w:r w:rsidRPr="008E6928">
              <w:t>0707@rosatom.ru;</w:t>
            </w:r>
          </w:p>
          <w:p w:rsidR="009D350D" w:rsidRPr="008E6928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E6928">
              <w:t>3.</w:t>
            </w:r>
            <w:r w:rsidRPr="008E6928">
              <w:tab/>
              <w:t>Адрес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почтовых</w:t>
            </w:r>
            <w:r w:rsidR="002328BB" w:rsidRPr="008E6928">
              <w:t xml:space="preserve"> </w:t>
            </w:r>
            <w:r w:rsidRPr="008E6928">
              <w:t>отправлений:</w:t>
            </w:r>
            <w:r w:rsidR="002328BB" w:rsidRPr="008E6928">
              <w:t xml:space="preserve"> </w:t>
            </w:r>
            <w:r w:rsidRPr="008E6928">
              <w:t>119017,</w:t>
            </w:r>
            <w:r w:rsidR="002328BB" w:rsidRPr="008E6928">
              <w:t xml:space="preserve"> </w:t>
            </w:r>
            <w:r w:rsidRPr="008E6928">
              <w:t>Москва,</w:t>
            </w:r>
            <w:r w:rsidR="002328BB" w:rsidRPr="008E6928">
              <w:t xml:space="preserve"> </w:t>
            </w:r>
            <w:r w:rsidRPr="008E6928">
              <w:t>а/я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t>226,</w:t>
            </w:r>
            <w:r w:rsidR="002328BB" w:rsidRPr="008E6928">
              <w:t xml:space="preserve"> </w:t>
            </w:r>
            <w:r w:rsidR="00FB70DC" w:rsidRPr="008E6928">
              <w:rPr>
                <w:lang w:val="ru-RU"/>
              </w:rPr>
              <w:t>Департамент</w:t>
            </w:r>
            <w:r w:rsidR="002328BB" w:rsidRPr="008E6928">
              <w:rPr>
                <w:lang w:val="ru-RU"/>
              </w:rPr>
              <w:t xml:space="preserve"> </w:t>
            </w:r>
            <w:r w:rsidR="00FB70DC" w:rsidRPr="008E6928">
              <w:rPr>
                <w:lang w:val="ru-RU"/>
              </w:rPr>
              <w:t>защиты</w:t>
            </w:r>
            <w:r w:rsidR="002328BB" w:rsidRPr="008E6928">
              <w:rPr>
                <w:lang w:val="ru-RU"/>
              </w:rPr>
              <w:t xml:space="preserve"> </w:t>
            </w:r>
            <w:r w:rsidR="00FB70DC" w:rsidRPr="008E6928">
              <w:rPr>
                <w:lang w:val="ru-RU"/>
              </w:rPr>
              <w:t>активов</w:t>
            </w:r>
            <w:r w:rsidR="002328BB" w:rsidRPr="008E6928">
              <w:t xml:space="preserve"> </w:t>
            </w:r>
            <w:proofErr w:type="spellStart"/>
            <w:r w:rsidR="00FB70DC"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="00FB70DC" w:rsidRPr="008E6928">
              <w:t>«</w:t>
            </w:r>
            <w:proofErr w:type="spellStart"/>
            <w:r w:rsidR="00FB70DC" w:rsidRPr="008E6928">
              <w:t>Росатом</w:t>
            </w:r>
            <w:proofErr w:type="spellEnd"/>
            <w:r w:rsidR="00FB70DC" w:rsidRPr="008E6928">
              <w:t>»</w:t>
            </w:r>
            <w:r w:rsidRPr="008E6928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542" w:rsidRDefault="000A3542">
      <w:r>
        <w:separator/>
      </w:r>
    </w:p>
  </w:endnote>
  <w:endnote w:type="continuationSeparator" w:id="0">
    <w:p w:rsidR="000A3542" w:rsidRDefault="000A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A3542" w:rsidRDefault="000A35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A3542" w:rsidRPr="00AF3379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C030AA" w:rsidRDefault="004753AC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A3542" w:rsidRPr="00C030AA">
          <w:rPr>
            <w:rFonts w:ascii="Times New Roman" w:hAnsi="Times New Roman"/>
          </w:rPr>
          <w:t xml:space="preserve">Страница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PAGE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35</w:t>
        </w:r>
        <w:r w:rsidR="000A3542" w:rsidRPr="00C030AA">
          <w:rPr>
            <w:rFonts w:ascii="Times New Roman" w:hAnsi="Times New Roman"/>
          </w:rPr>
          <w:fldChar w:fldCharType="end"/>
        </w:r>
        <w:r w:rsidR="000A3542" w:rsidRPr="00C030AA">
          <w:rPr>
            <w:rFonts w:ascii="Times New Roman" w:hAnsi="Times New Roman"/>
          </w:rPr>
          <w:t xml:space="preserve"> из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NUMPAGES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0A3542" w:rsidRPr="00C030AA">
          <w:rPr>
            <w:rFonts w:ascii="Times New Roman" w:hAnsi="Times New Roman"/>
          </w:rPr>
          <w:fldChar w:fldCharType="end"/>
        </w:r>
      </w:sdtContent>
    </w:sdt>
    <w:r w:rsidR="000A3542" w:rsidRPr="00C030AA">
      <w:rPr>
        <w:rFonts w:ascii="Times New Roman" w:hAnsi="Times New Roman" w:cs="Times New Roman"/>
      </w:rPr>
      <w:t xml:space="preserve"> </w:t>
    </w:r>
  </w:p>
  <w:p w:rsidR="000A3542" w:rsidRPr="00C030AA" w:rsidRDefault="000A354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8E6928" w:rsidRPr="008E6928" w:rsidRDefault="008E6928" w:rsidP="008E6928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8E6928">
      <w:rPr>
        <w:b/>
        <w:sz w:val="16"/>
        <w:szCs w:val="16"/>
      </w:rPr>
      <w:t xml:space="preserve">открытый запрос цен в электронной форме на </w:t>
    </w:r>
    <w:r w:rsidRPr="008E6928">
      <w:rPr>
        <w:b/>
        <w:bCs/>
        <w:sz w:val="16"/>
        <w:szCs w:val="16"/>
      </w:rPr>
      <w:t>право заключения договора на поставку</w:t>
    </w:r>
    <w:r w:rsidRPr="008E6928">
      <w:rPr>
        <w:b/>
        <w:sz w:val="16"/>
        <w:szCs w:val="16"/>
      </w:rPr>
      <w:t xml:space="preserve"> </w:t>
    </w:r>
    <w:r w:rsidRPr="008E6928">
      <w:rPr>
        <w:b/>
        <w:bCs/>
        <w:color w:val="000000"/>
        <w:sz w:val="16"/>
        <w:szCs w:val="16"/>
      </w:rPr>
      <w:t>бензина и дизельного топлива</w:t>
    </w:r>
    <w:r w:rsidRPr="008E6928">
      <w:rPr>
        <w:b/>
        <w:sz w:val="16"/>
        <w:szCs w:val="16"/>
      </w:rPr>
      <w:t xml:space="preserve"> </w:t>
    </w:r>
    <w:r w:rsidRPr="008E6928">
      <w:rPr>
        <w:b/>
        <w:bCs/>
        <w:color w:val="000000"/>
        <w:sz w:val="16"/>
        <w:szCs w:val="16"/>
      </w:rPr>
      <w:t xml:space="preserve">для </w:t>
    </w:r>
    <w:proofErr w:type="gramStart"/>
    <w:r w:rsidRPr="008E6928">
      <w:rPr>
        <w:b/>
        <w:bCs/>
        <w:color w:val="000000"/>
        <w:sz w:val="16"/>
        <w:szCs w:val="16"/>
      </w:rPr>
      <w:t>нужд  филиала</w:t>
    </w:r>
    <w:proofErr w:type="gramEnd"/>
    <w:r w:rsidRPr="008E6928">
      <w:rPr>
        <w:b/>
        <w:bCs/>
        <w:color w:val="000000"/>
        <w:sz w:val="16"/>
        <w:szCs w:val="16"/>
      </w:rPr>
      <w:t xml:space="preserve"> «Приволжский территориальный округ» ФГУП «РосРАО»</w:t>
    </w:r>
  </w:p>
  <w:p w:rsidR="000A3542" w:rsidRPr="009B2000" w:rsidRDefault="000A354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A3542" w:rsidRPr="0073432E" w:rsidRDefault="000A354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542" w:rsidRDefault="000A3542">
      <w:r>
        <w:separator/>
      </w:r>
    </w:p>
  </w:footnote>
  <w:footnote w:type="continuationSeparator" w:id="0">
    <w:p w:rsidR="000A3542" w:rsidRDefault="000A3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A3542" w:rsidRPr="00723913" w:rsidRDefault="000A354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956E0396"/>
    <w:lvl w:ilvl="0" w:tplc="D15C5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16"/>
  </w:num>
  <w:num w:numId="7">
    <w:abstractNumId w:val="38"/>
  </w:num>
  <w:num w:numId="8">
    <w:abstractNumId w:val="31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39"/>
  </w:num>
  <w:num w:numId="16">
    <w:abstractNumId w:val="51"/>
  </w:num>
  <w:num w:numId="17">
    <w:abstractNumId w:val="41"/>
  </w:num>
  <w:num w:numId="18">
    <w:abstractNumId w:val="20"/>
  </w:num>
  <w:num w:numId="19">
    <w:abstractNumId w:val="28"/>
  </w:num>
  <w:num w:numId="20">
    <w:abstractNumId w:val="43"/>
  </w:num>
  <w:num w:numId="21">
    <w:abstractNumId w:val="45"/>
  </w:num>
  <w:num w:numId="22">
    <w:abstractNumId w:val="42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0"/>
  </w:num>
  <w:num w:numId="28">
    <w:abstractNumId w:val="27"/>
  </w:num>
  <w:num w:numId="29">
    <w:abstractNumId w:val="40"/>
  </w:num>
  <w:num w:numId="30">
    <w:abstractNumId w:val="18"/>
  </w:num>
  <w:num w:numId="31">
    <w:abstractNumId w:val="8"/>
  </w:num>
  <w:num w:numId="32">
    <w:abstractNumId w:val="35"/>
  </w:num>
  <w:num w:numId="33">
    <w:abstractNumId w:val="22"/>
  </w:num>
  <w:num w:numId="34">
    <w:abstractNumId w:val="47"/>
  </w:num>
  <w:num w:numId="35">
    <w:abstractNumId w:val="32"/>
  </w:num>
  <w:num w:numId="36">
    <w:abstractNumId w:val="17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4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49"/>
  </w:num>
  <w:num w:numId="52">
    <w:abstractNumId w:val="4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146C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3AC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928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FontStyle30">
    <w:name w:val="Font Style30"/>
    <w:basedOn w:val="a3"/>
    <w:uiPriority w:val="99"/>
    <w:rsid w:val="008E6928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F057D43-D4FC-441C-A3A5-83ABF8014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352</TotalTime>
  <Pages>39</Pages>
  <Words>14404</Words>
  <Characters>82109</Characters>
  <Application>Microsoft Office Word</Application>
  <DocSecurity>0</DocSecurity>
  <Lines>684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96321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52</cp:revision>
  <cp:lastPrinted>2013-12-30T06:30:00Z</cp:lastPrinted>
  <dcterms:created xsi:type="dcterms:W3CDTF">2013-12-04T11:17:00Z</dcterms:created>
  <dcterms:modified xsi:type="dcterms:W3CDTF">2014-07-16T07:52:00Z</dcterms:modified>
</cp:coreProperties>
</file>