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007AE6" w:rsidRPr="005942D4">
        <w:tc>
          <w:tcPr>
            <w:tcW w:w="4001" w:type="dxa"/>
            <w:gridSpan w:val="2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007AE6" w:rsidRPr="005942D4">
        <w:tc>
          <w:tcPr>
            <w:tcW w:w="4140" w:type="dxa"/>
            <w:gridSpan w:val="3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007AE6" w:rsidRPr="005942D4" w:rsidRDefault="00007AE6" w:rsidP="00C4519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007AE6" w:rsidRPr="005942D4">
        <w:tc>
          <w:tcPr>
            <w:tcW w:w="1971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007AE6" w:rsidRPr="005942D4">
        <w:tc>
          <w:tcPr>
            <w:tcW w:w="1971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007AE6" w:rsidRPr="005942D4">
        <w:tc>
          <w:tcPr>
            <w:tcW w:w="1971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007AE6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007AE6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007AE6" w:rsidRPr="005942D4">
        <w:trPr>
          <w:gridAfter w:val="3"/>
          <w:wAfter w:w="5847" w:type="dxa"/>
        </w:trPr>
        <w:tc>
          <w:tcPr>
            <w:tcW w:w="1971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007AE6" w:rsidRPr="005942D4">
        <w:trPr>
          <w:gridAfter w:val="3"/>
          <w:wAfter w:w="5847" w:type="dxa"/>
        </w:trPr>
        <w:tc>
          <w:tcPr>
            <w:tcW w:w="1971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007AE6" w:rsidRPr="005942D4">
        <w:trPr>
          <w:gridAfter w:val="4"/>
          <w:wAfter w:w="5986" w:type="dxa"/>
        </w:trPr>
        <w:tc>
          <w:tcPr>
            <w:tcW w:w="1971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007AE6" w:rsidRPr="005942D4" w:rsidRDefault="00007AE6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007AE6" w:rsidRPr="00FC009D" w:rsidRDefault="00007AE6">
      <w:pPr>
        <w:jc w:val="center"/>
        <w:rPr>
          <w:sz w:val="28"/>
          <w:szCs w:val="28"/>
        </w:rPr>
      </w:pPr>
    </w:p>
    <w:p w:rsidR="00007AE6" w:rsidRPr="00FC009D" w:rsidRDefault="00007AE6">
      <w:pPr>
        <w:pStyle w:val="110"/>
        <w:keepNext w:val="0"/>
        <w:rPr>
          <w:sz w:val="28"/>
          <w:szCs w:val="28"/>
        </w:rPr>
      </w:pPr>
    </w:p>
    <w:p w:rsidR="00007AE6" w:rsidRPr="00FC009D" w:rsidRDefault="00007AE6">
      <w:pPr>
        <w:jc w:val="center"/>
        <w:rPr>
          <w:sz w:val="28"/>
          <w:szCs w:val="28"/>
        </w:rPr>
      </w:pPr>
    </w:p>
    <w:p w:rsidR="00007AE6" w:rsidRPr="00FC009D" w:rsidRDefault="00007AE6">
      <w:pPr>
        <w:jc w:val="center"/>
        <w:rPr>
          <w:sz w:val="28"/>
          <w:szCs w:val="28"/>
        </w:rPr>
      </w:pPr>
    </w:p>
    <w:p w:rsidR="00007AE6" w:rsidRPr="00FC009D" w:rsidRDefault="00007AE6">
      <w:pPr>
        <w:jc w:val="center"/>
        <w:rPr>
          <w:sz w:val="28"/>
          <w:szCs w:val="28"/>
        </w:rPr>
      </w:pPr>
    </w:p>
    <w:p w:rsidR="00007AE6" w:rsidRPr="00FC009D" w:rsidRDefault="00007AE6">
      <w:pPr>
        <w:jc w:val="center"/>
        <w:rPr>
          <w:sz w:val="28"/>
          <w:szCs w:val="28"/>
        </w:rPr>
      </w:pPr>
    </w:p>
    <w:p w:rsidR="00007AE6" w:rsidRDefault="00007AE6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AE6" w:rsidRPr="00A32094" w:rsidRDefault="00007AE6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007AE6" w:rsidRPr="00FC009D" w:rsidRDefault="00007AE6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коммутаторов</w:t>
      </w:r>
      <w:r>
        <w:rPr>
          <w:spacing w:val="-6"/>
          <w:sz w:val="28"/>
          <w:szCs w:val="28"/>
        </w:rPr>
        <w:t xml:space="preserve"> </w:t>
      </w:r>
    </w:p>
    <w:p w:rsidR="00007AE6" w:rsidRPr="00FC009D" w:rsidRDefault="00007AE6" w:rsidP="00CA2886">
      <w:pPr>
        <w:jc w:val="center"/>
        <w:rPr>
          <w:sz w:val="28"/>
          <w:szCs w:val="28"/>
        </w:rPr>
      </w:pPr>
    </w:p>
    <w:p w:rsidR="00007AE6" w:rsidRPr="00563FFA" w:rsidRDefault="00007AE6" w:rsidP="00A5522E">
      <w:pPr>
        <w:jc w:val="center"/>
        <w:rPr>
          <w:sz w:val="28"/>
          <w:szCs w:val="28"/>
        </w:rPr>
      </w:pPr>
    </w:p>
    <w:p w:rsidR="00007AE6" w:rsidRDefault="00007AE6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007AE6" w:rsidRDefault="00007AE6" w:rsidP="00A5522E">
      <w:pPr>
        <w:jc w:val="center"/>
        <w:rPr>
          <w:sz w:val="28"/>
          <w:szCs w:val="28"/>
        </w:rPr>
      </w:pPr>
    </w:p>
    <w:p w:rsidR="00007AE6" w:rsidRDefault="00007AE6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</w:t>
      </w:r>
      <w:r w:rsidRPr="0008256D">
        <w:rPr>
          <w:sz w:val="28"/>
          <w:szCs w:val="28"/>
        </w:rPr>
        <w:t>09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08256D">
        <w:rPr>
          <w:sz w:val="28"/>
          <w:szCs w:val="28"/>
        </w:rPr>
        <w:t>366</w:t>
      </w:r>
      <w:r>
        <w:rPr>
          <w:sz w:val="28"/>
          <w:szCs w:val="28"/>
        </w:rPr>
        <w:t>-ЗЦ-Э</w:t>
      </w:r>
    </w:p>
    <w:p w:rsidR="00007AE6" w:rsidRPr="00563FFA" w:rsidRDefault="00007AE6" w:rsidP="00A5522E">
      <w:pPr>
        <w:jc w:val="center"/>
        <w:rPr>
          <w:sz w:val="28"/>
          <w:szCs w:val="28"/>
        </w:rPr>
      </w:pPr>
    </w:p>
    <w:p w:rsidR="00007AE6" w:rsidRPr="00FC009D" w:rsidRDefault="00007AE6" w:rsidP="00CA2886">
      <w:pPr>
        <w:jc w:val="center"/>
        <w:rPr>
          <w:sz w:val="28"/>
          <w:szCs w:val="28"/>
        </w:rPr>
      </w:pPr>
    </w:p>
    <w:p w:rsidR="00007AE6" w:rsidRPr="00FC009D" w:rsidRDefault="00007AE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007AE6" w:rsidRPr="00FC009D" w:rsidRDefault="00007AE6" w:rsidP="00CA2886">
      <w:pPr>
        <w:jc w:val="center"/>
        <w:rPr>
          <w:sz w:val="28"/>
          <w:szCs w:val="28"/>
        </w:rPr>
      </w:pPr>
    </w:p>
    <w:p w:rsidR="00007AE6" w:rsidRPr="00FC009D" w:rsidRDefault="00007AE6" w:rsidP="00CA2886">
      <w:pPr>
        <w:jc w:val="center"/>
        <w:rPr>
          <w:sz w:val="28"/>
          <w:szCs w:val="28"/>
        </w:rPr>
      </w:pPr>
    </w:p>
    <w:p w:rsidR="00007AE6" w:rsidRPr="00FC009D" w:rsidRDefault="00007AE6" w:rsidP="00CA2886">
      <w:pPr>
        <w:jc w:val="center"/>
        <w:rPr>
          <w:sz w:val="28"/>
          <w:szCs w:val="28"/>
        </w:rPr>
      </w:pPr>
    </w:p>
    <w:p w:rsidR="00007AE6" w:rsidRPr="00FC009D" w:rsidRDefault="00007AE6" w:rsidP="00CA2886">
      <w:pPr>
        <w:jc w:val="center"/>
        <w:rPr>
          <w:sz w:val="28"/>
          <w:szCs w:val="28"/>
        </w:rPr>
      </w:pPr>
    </w:p>
    <w:p w:rsidR="00007AE6" w:rsidRPr="00FC009D" w:rsidRDefault="00007AE6" w:rsidP="00CA2886">
      <w:pPr>
        <w:jc w:val="center"/>
        <w:rPr>
          <w:sz w:val="28"/>
          <w:szCs w:val="28"/>
        </w:rPr>
      </w:pPr>
    </w:p>
    <w:p w:rsidR="00007AE6" w:rsidRPr="00FC009D" w:rsidRDefault="00007AE6" w:rsidP="00CA2886">
      <w:pPr>
        <w:jc w:val="center"/>
        <w:rPr>
          <w:sz w:val="28"/>
          <w:szCs w:val="28"/>
        </w:rPr>
      </w:pPr>
    </w:p>
    <w:p w:rsidR="00007AE6" w:rsidRPr="00FC009D" w:rsidRDefault="00007AE6" w:rsidP="00CA2886">
      <w:pPr>
        <w:jc w:val="center"/>
        <w:rPr>
          <w:sz w:val="28"/>
          <w:szCs w:val="28"/>
        </w:rPr>
      </w:pPr>
    </w:p>
    <w:p w:rsidR="00007AE6" w:rsidRPr="00FC009D" w:rsidRDefault="00007AE6" w:rsidP="00CA2886">
      <w:pPr>
        <w:jc w:val="center"/>
        <w:rPr>
          <w:sz w:val="28"/>
          <w:szCs w:val="28"/>
        </w:rPr>
      </w:pPr>
    </w:p>
    <w:p w:rsidR="00007AE6" w:rsidRPr="00FC009D" w:rsidRDefault="00007AE6" w:rsidP="00CA2886">
      <w:pPr>
        <w:jc w:val="center"/>
      </w:pPr>
    </w:p>
    <w:p w:rsidR="00007AE6" w:rsidRPr="00FC009D" w:rsidRDefault="00007AE6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007AE6" w:rsidRPr="00FC009D" w:rsidRDefault="00007AE6" w:rsidP="00CA2886">
      <w:pPr>
        <w:sectPr w:rsidR="00007AE6" w:rsidRPr="00FC009D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007AE6" w:rsidRPr="00F74A75" w:rsidRDefault="00007AE6" w:rsidP="00C87330">
      <w:pPr>
        <w:pStyle w:val="12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8668521"/>
      <w:r w:rsidRPr="00FC009D">
        <w:rPr>
          <w:b w:val="0"/>
          <w:bCs w:val="0"/>
          <w:sz w:val="28"/>
          <w:szCs w:val="28"/>
        </w:rPr>
        <w:t>СОДЕРЖАНИЕ</w:t>
      </w:r>
      <w:bookmarkEnd w:id="3"/>
      <w:bookmarkEnd w:id="4"/>
      <w:bookmarkEnd w:id="5"/>
      <w:bookmarkEnd w:id="6"/>
    </w:p>
    <w:p w:rsidR="00007AE6" w:rsidRPr="00CF2AAA" w:rsidRDefault="00007AE6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bookmarkStart w:id="7" w:name="_GoBack"/>
    <w:bookmarkEnd w:id="7"/>
    <w:p w:rsidR="00007AE6" w:rsidRDefault="00007AE6">
      <w:pPr>
        <w:pStyle w:val="TOC1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8668520" w:history="1">
        <w:r w:rsidRPr="00833DC0">
          <w:rPr>
            <w:rStyle w:val="Hyperlink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_Toc418668520 \h </w:instrText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007AE6" w:rsidRDefault="00007AE6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1" w:history="1">
        <w:r w:rsidRPr="00833DC0">
          <w:rPr>
            <w:rStyle w:val="Hyperlink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_Toc418668521 \h </w:instrText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007AE6" w:rsidRDefault="00007AE6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2" w:history="1">
        <w:r w:rsidRPr="00833DC0">
          <w:rPr>
            <w:rStyle w:val="Hyperlink"/>
          </w:rPr>
          <w:t>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_Toc418668522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07AE6" w:rsidRDefault="00007AE6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3" w:history="1">
        <w:r w:rsidRPr="00833DC0">
          <w:rPr>
            <w:rStyle w:val="Hyperlink"/>
            <w:b/>
            <w:bCs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_Toc418668523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07AE6" w:rsidRDefault="00007AE6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4" w:history="1">
        <w:r w:rsidRPr="00833DC0">
          <w:rPr>
            <w:rStyle w:val="Hyperlink"/>
          </w:rPr>
          <w:t>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_Toc418668524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07AE6" w:rsidRDefault="00007AE6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5" w:history="1">
        <w:r w:rsidRPr="00833DC0">
          <w:rPr>
            <w:rStyle w:val="Hyperlink"/>
          </w:rPr>
          <w:t>2.1.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_Toc418668525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07AE6" w:rsidRDefault="00007AE6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6" w:history="1">
        <w:r w:rsidRPr="00833DC0">
          <w:rPr>
            <w:rStyle w:val="Hyperlink"/>
          </w:rPr>
          <w:t>2.1.1.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_Toc418668526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07AE6" w:rsidRDefault="00007AE6">
      <w:pPr>
        <w:pStyle w:val="TOC1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7" w:history="1">
        <w:r w:rsidRPr="00833DC0">
          <w:rPr>
            <w:rStyle w:val="Hyperlink"/>
          </w:rPr>
          <w:t>2.1.2.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_Toc418668527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07AE6" w:rsidRDefault="00007AE6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8" w:history="1">
        <w:r w:rsidRPr="00833DC0">
          <w:rPr>
            <w:rStyle w:val="Hyperlink"/>
          </w:rPr>
          <w:t>2.2.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_Toc418668528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07AE6" w:rsidRDefault="00007AE6">
      <w:pPr>
        <w:pStyle w:val="TOC1"/>
        <w:rPr>
          <w:rFonts w:ascii="Calibri" w:eastAsia="MS Mincho" w:hAnsi="Calibri"/>
          <w:sz w:val="22"/>
          <w:szCs w:val="22"/>
        </w:rPr>
      </w:pPr>
      <w:hyperlink w:anchor="_Toc418668529" w:history="1">
        <w:r w:rsidRPr="00833DC0">
          <w:rPr>
            <w:rStyle w:val="Hyperlink"/>
          </w:rPr>
          <w:t>3.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_Toc418668529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07AE6" w:rsidRDefault="00007AE6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0" w:history="1">
        <w:r w:rsidRPr="00833DC0">
          <w:rPr>
            <w:rStyle w:val="Hyperlink"/>
          </w:rPr>
          <w:t>4.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_Toc418668530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07AE6" w:rsidRDefault="00007AE6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1" w:history="1">
        <w:r w:rsidRPr="00833DC0">
          <w:rPr>
            <w:rStyle w:val="Hyperlink"/>
          </w:rPr>
          <w:t>4.1.</w:t>
        </w:r>
        <w:r>
          <w:rPr>
            <w:rFonts w:ascii="Calibri" w:eastAsia="MS Mincho" w:hAnsi="Calibri"/>
            <w:sz w:val="22"/>
            <w:szCs w:val="22"/>
          </w:rPr>
          <w:tab/>
        </w:r>
        <w:r w:rsidRPr="00833DC0">
          <w:rPr>
            <w:rStyle w:val="Hyperlink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_Toc418668531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07AE6" w:rsidRPr="00D70DCF" w:rsidRDefault="00007AE6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2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З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аявка на участие в закупке (форма 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_Toc418668532 \h </w:instrText>
        </w:r>
        <w:r w:rsidRPr="00CD7559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3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007AE6" w:rsidRPr="00D70DCF" w:rsidRDefault="00007AE6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3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принадлежности к субъектам малого и среднего предпринимательства (форма 1.1)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_Toc418668533 \h </w:instrText>
        </w:r>
        <w:r w:rsidRPr="00CD7559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3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007AE6" w:rsidRPr="00D70DCF" w:rsidRDefault="00007AE6">
      <w:pPr>
        <w:pStyle w:val="TOC2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4" w:history="1">
        <w:r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Pr="00D70DCF">
          <w:rPr>
            <w:rStyle w:val="Hyperlink"/>
            <w:rFonts w:ascii="Times New Roman" w:hAnsi="Times New Roman" w:cs="Times New Roman"/>
            <w:b w:val="0"/>
            <w:bCs w:val="0"/>
            <w:sz w:val="22"/>
            <w:szCs w:val="22"/>
          </w:rPr>
          <w:t>ведения о цепочке собственников, включая бенефициаров (в том числе конечных) (форма 1.2)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_Toc418668534 \h </w:instrText>
        </w:r>
        <w:r w:rsidRPr="00CD7559">
          <w:rPr>
            <w:rFonts w:ascii="Times New Roman" w:hAnsi="Times New Roman" w:cs="Times New Roman"/>
            <w:b w:val="0"/>
            <w:bCs w:val="0"/>
            <w:sz w:val="22"/>
            <w:szCs w:val="22"/>
          </w:rPr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3</w:t>
        </w:r>
        <w:r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007AE6" w:rsidRPr="005C1E93" w:rsidRDefault="00007AE6" w:rsidP="006F1D98">
      <w:pPr>
        <w:pStyle w:val="TOC2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586796" w:history="1">
        <w:r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Pr="005C1E93">
          <w:rPr>
            <w:rStyle w:val="Hyperlink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Pr="00CD7559">
          <w:rPr>
            <w:rFonts w:ascii="Times New Roman" w:hAnsi="Times New Roman" w:cs="Times New Roman"/>
            <w:b w:val="0"/>
            <w:bCs w:val="0"/>
            <w:sz w:val="24"/>
            <w:szCs w:val="24"/>
          </w:rPr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3</w:t>
        </w:r>
        <w:r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007AE6" w:rsidRDefault="00007AE6" w:rsidP="002230A2">
      <w:pPr>
        <w:pStyle w:val="TOC1"/>
        <w:tabs>
          <w:tab w:val="clear" w:pos="9923"/>
          <w:tab w:val="right" w:pos="9922"/>
        </w:tabs>
        <w:rPr>
          <w:rFonts w:ascii="Calibri" w:eastAsia="MS Mincho" w:hAnsi="Calibri"/>
          <w:sz w:val="22"/>
          <w:szCs w:val="22"/>
        </w:rPr>
      </w:pPr>
      <w:hyperlink w:anchor="_ЧАСТЬ_2" w:history="1">
        <w:r>
          <w:rPr>
            <w:rStyle w:val="Hyperlink"/>
            <w:b/>
            <w:bCs/>
          </w:rPr>
          <w:t>ЧАСТЬ</w:t>
        </w:r>
      </w:hyperlink>
      <w:r>
        <w:t xml:space="preserve"> </w:t>
      </w:r>
      <w:r w:rsidRPr="002230A2">
        <w:rPr>
          <w:b/>
          <w:bCs/>
        </w:rPr>
        <w:t>2</w:t>
      </w:r>
      <w:r>
        <w:rPr>
          <w:b/>
          <w:bCs/>
        </w:rPr>
        <w:t xml:space="preserve"> </w:t>
      </w:r>
      <w:r>
        <w:rPr>
          <w:b/>
          <w:bCs/>
        </w:rPr>
        <w:tab/>
      </w:r>
      <w:r w:rsidRPr="002230A2">
        <w:t>23</w:t>
      </w:r>
    </w:p>
    <w:p w:rsidR="00007AE6" w:rsidRDefault="00007AE6">
      <w:pPr>
        <w:pStyle w:val="TOC1"/>
        <w:rPr>
          <w:rFonts w:ascii="Calibri" w:eastAsia="MS Mincho" w:hAnsi="Calibri"/>
          <w:sz w:val="22"/>
          <w:szCs w:val="22"/>
        </w:rPr>
      </w:pPr>
      <w:hyperlink w:anchor="_Toc418668536" w:history="1">
        <w:r w:rsidRPr="00833DC0">
          <w:rPr>
            <w:rStyle w:val="Hyperlink"/>
            <w:b/>
            <w:bCs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_Toc418668536 \h </w:instrText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007AE6" w:rsidRPr="00AA3DA4" w:rsidRDefault="00007AE6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007AE6" w:rsidRPr="00F74A75" w:rsidRDefault="00007AE6" w:rsidP="005D6E3F">
      <w:pPr>
        <w:rPr>
          <w:sz w:val="28"/>
          <w:szCs w:val="28"/>
        </w:rPr>
      </w:pPr>
    </w:p>
    <w:p w:rsidR="00007AE6" w:rsidRDefault="00007AE6" w:rsidP="00600E86"/>
    <w:p w:rsidR="00007AE6" w:rsidRPr="00FC009D" w:rsidRDefault="00007AE6" w:rsidP="00600E86">
      <w:pPr>
        <w:sectPr w:rsidR="00007AE6" w:rsidRPr="00FC009D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07AE6" w:rsidRDefault="00007AE6" w:rsidP="004B3019">
      <w:pPr>
        <w:rPr>
          <w:sz w:val="28"/>
          <w:szCs w:val="28"/>
        </w:rPr>
      </w:pPr>
      <w:bookmarkStart w:id="8" w:name="_Toc397064010"/>
    </w:p>
    <w:p w:rsidR="00007AE6" w:rsidRPr="00FC009D" w:rsidRDefault="00007AE6" w:rsidP="006D2907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668522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>
        <w:rPr>
          <w:sz w:val="28"/>
          <w:szCs w:val="28"/>
        </w:rPr>
        <w:t>ЗАКУПКИ</w:t>
      </w:r>
      <w:bookmarkEnd w:id="11"/>
    </w:p>
    <w:p w:rsidR="00007AE6" w:rsidRPr="00347B82" w:rsidRDefault="00007AE6" w:rsidP="00347B82">
      <w:pPr>
        <w:rPr>
          <w:sz w:val="28"/>
          <w:szCs w:val="28"/>
        </w:rPr>
      </w:pPr>
    </w:p>
    <w:p w:rsidR="00007AE6" w:rsidRPr="004923FA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3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23F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007AE6" w:rsidRPr="005C0EFF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B0F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2015 г. № 75),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B0F9E">
        <w:rPr>
          <w:rFonts w:ascii="Times New Roman" w:hAnsi="Times New Roman" w:cs="Times New Roman"/>
          <w:sz w:val="28"/>
          <w:szCs w:val="28"/>
        </w:rPr>
        <w:t>.2015 г.  № 1/</w:t>
      </w:r>
      <w:r>
        <w:rPr>
          <w:rFonts w:ascii="Times New Roman" w:hAnsi="Times New Roman" w:cs="Times New Roman"/>
          <w:sz w:val="28"/>
          <w:szCs w:val="28"/>
        </w:rPr>
        <w:t>756</w:t>
      </w:r>
      <w:r w:rsidRPr="004B0F9E">
        <w:rPr>
          <w:rFonts w:ascii="Times New Roman" w:hAnsi="Times New Roman" w:cs="Times New Roman"/>
          <w:sz w:val="28"/>
          <w:szCs w:val="28"/>
        </w:rPr>
        <w:t>-П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007AE6" w:rsidRDefault="00007AE6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4923FA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007AE6" w:rsidRPr="005C0EFF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поставку коммутаторов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007AE6" w:rsidRPr="00C01FAD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1FAD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01FAD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7AE6" w:rsidRPr="00563F70" w:rsidRDefault="00007AE6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007AE6" w:rsidRPr="00563F70" w:rsidRDefault="00007AE6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007AE6" w:rsidRPr="00563FFA" w:rsidRDefault="00007AE6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007AE6" w:rsidRPr="005C0EFF" w:rsidRDefault="00007AE6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007AE6" w:rsidRPr="00EC5CDB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C01FAD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07AE6" w:rsidRPr="005C0EFF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>
        <w:rPr>
          <w:rFonts w:ascii="Times New Roman" w:hAnsi="Times New Roman" w:cs="Times New Roman"/>
          <w:spacing w:val="-6"/>
          <w:sz w:val="28"/>
          <w:szCs w:val="28"/>
        </w:rPr>
        <w:t>коммутаторов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7AE6" w:rsidRDefault="00007AE6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C0EFF">
        <w:rPr>
          <w:sz w:val="28"/>
          <w:szCs w:val="28"/>
        </w:rPr>
        <w:t xml:space="preserve"> </w:t>
      </w:r>
      <w:r w:rsidRPr="00144C23">
        <w:rPr>
          <w:sz w:val="28"/>
          <w:szCs w:val="28"/>
        </w:rPr>
        <w:t xml:space="preserve">выполнения </w:t>
      </w:r>
      <w:r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007AE6" w:rsidRPr="005C0EFF" w:rsidRDefault="00007AE6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Окончание - не позднее 6 недель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007AE6" w:rsidRDefault="00007AE6" w:rsidP="00CD52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поставки товара: г. Москва, ул. Генерала Белова, д.14, силами и средствами Поставщика.</w:t>
      </w:r>
    </w:p>
    <w:p w:rsidR="00007AE6" w:rsidRPr="00563FFA" w:rsidRDefault="00007AE6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007AE6" w:rsidRPr="00C36048" w:rsidRDefault="00007AE6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>
        <w:rPr>
          <w:b/>
          <w:bCs/>
          <w:sz w:val="28"/>
          <w:szCs w:val="28"/>
          <w:u w:val="single"/>
        </w:rPr>
        <w:t>.</w:t>
      </w:r>
    </w:p>
    <w:p w:rsidR="00007AE6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7AE6" w:rsidRDefault="00007AE6" w:rsidP="00B15DE5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>Порядок оплаты – безналичный расчет.</w:t>
      </w:r>
      <w:r w:rsidRPr="00C01FAD">
        <w:rPr>
          <w:rFonts w:ascii="Times New Roman" w:hAnsi="Times New Roman" w:cs="Times New Roman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 xml:space="preserve">100% оплата производится в течение </w:t>
      </w:r>
      <w:r w:rsidRPr="00B17C3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01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дней </w:t>
      </w:r>
      <w:r w:rsidRPr="00C01FAD">
        <w:rPr>
          <w:rFonts w:ascii="Times New Roman" w:hAnsi="Times New Roman" w:cs="Times New Roman"/>
          <w:sz w:val="28"/>
          <w:szCs w:val="28"/>
        </w:rPr>
        <w:t xml:space="preserve">с момента фактической приемки товара на </w:t>
      </w:r>
      <w:r>
        <w:rPr>
          <w:rFonts w:ascii="Times New Roman" w:hAnsi="Times New Roman" w:cs="Times New Roman"/>
          <w:sz w:val="28"/>
          <w:szCs w:val="28"/>
        </w:rPr>
        <w:t>складе</w:t>
      </w:r>
      <w:r w:rsidRPr="00C01FAD">
        <w:rPr>
          <w:rFonts w:ascii="Times New Roman" w:hAnsi="Times New Roman" w:cs="Times New Roman"/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rFonts w:ascii="Times New Roman" w:hAnsi="Times New Roman" w:cs="Times New Roman"/>
          <w:sz w:val="28"/>
          <w:szCs w:val="28"/>
        </w:rPr>
        <w:t xml:space="preserve">та, сертификаты, счета-фактуры, ТТН </w:t>
      </w:r>
      <w:r w:rsidRPr="00C01FAD">
        <w:rPr>
          <w:rFonts w:ascii="Times New Roman" w:hAnsi="Times New Roman" w:cs="Times New Roman"/>
          <w:sz w:val="28"/>
          <w:szCs w:val="28"/>
        </w:rPr>
        <w:t>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7AE6" w:rsidRDefault="00007AE6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bCs/>
          <w:sz w:val="28"/>
          <w:szCs w:val="28"/>
        </w:rPr>
        <w:t>не допускаются</w:t>
      </w:r>
      <w:r>
        <w:t>.</w:t>
      </w:r>
    </w:p>
    <w:p w:rsidR="00007AE6" w:rsidRPr="005C0EFF" w:rsidRDefault="00007AE6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007AE6" w:rsidRPr="005C0EFF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1 094 383 (Один миллион девяносто четыре тысячи триста восемьдесят три) рубля 00 копеек</w:t>
      </w:r>
      <w:r w:rsidRPr="004456D3">
        <w:rPr>
          <w:rFonts w:ascii="Times New Roman" w:hAnsi="Times New Roman" w:cs="Times New Roman"/>
          <w:sz w:val="28"/>
          <w:szCs w:val="28"/>
        </w:rPr>
        <w:t>, включая НДС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5DE5"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</w:t>
      </w:r>
      <w:r w:rsidRPr="006B1CA7">
        <w:rPr>
          <w:rFonts w:ascii="Times New Roman" w:hAnsi="Times New Roman" w:cs="Times New Roman"/>
          <w:sz w:val="28"/>
          <w:szCs w:val="28"/>
        </w:rPr>
        <w:t>расходы Поставщика на доставку товара  до склада Заказчика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007AE6" w:rsidRPr="00594882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7AE6" w:rsidRPr="00594882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4282D">
        <w:rPr>
          <w:rFonts w:ascii="Times New Roman" w:hAnsi="Times New Roman" w:cs="Times New Roman"/>
          <w:sz w:val="28"/>
          <w:szCs w:val="28"/>
        </w:rPr>
        <w:t>российский рубль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007AE6" w:rsidRPr="005C0EFF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14282D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07AE6" w:rsidRPr="005C0EFF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007AE6" w:rsidRPr="005C0EFF" w:rsidRDefault="00007AE6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34EF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334EF8">
        <w:rPr>
          <w:sz w:val="28"/>
          <w:szCs w:val="28"/>
        </w:rPr>
        <w:t xml:space="preserve">»  в сети «Интернет»  по  адресу: </w:t>
      </w:r>
      <w:hyperlink r:id="rId11" w:history="1">
        <w:r>
          <w:rPr>
            <w:rStyle w:val="Hyperlink"/>
            <w:sz w:val="28"/>
            <w:szCs w:val="28"/>
          </w:rPr>
          <w:t>http://www.a-k-d.ru/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007AE6" w:rsidRPr="005C0EFF" w:rsidRDefault="00007AE6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007AE6" w:rsidRPr="005C0EFF" w:rsidRDefault="00007AE6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007AE6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007AE6" w:rsidRPr="00B6100D" w:rsidRDefault="00007A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</w:t>
      </w:r>
      <w:r w:rsidRPr="00B6100D">
        <w:rPr>
          <w:sz w:val="28"/>
          <w:szCs w:val="28"/>
        </w:rPr>
        <w:t>начиная с даты официальной публикации.</w:t>
      </w:r>
      <w:r w:rsidRPr="00B6100D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007AE6" w:rsidRPr="00B6100D" w:rsidRDefault="00007AE6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100D">
        <w:rPr>
          <w:sz w:val="28"/>
          <w:szCs w:val="28"/>
        </w:rPr>
        <w:t xml:space="preserve">Официальная публикация документов по данной закупке: </w:t>
      </w:r>
      <w:bookmarkStart w:id="12" w:name="_Ref320025392"/>
      <w:r w:rsidRPr="00B6100D">
        <w:rPr>
          <w:sz w:val="28"/>
          <w:szCs w:val="28"/>
        </w:rPr>
        <w:t>Официальный</w:t>
      </w:r>
      <w:r w:rsidRPr="00B6100D">
        <w:rPr>
          <w:spacing w:val="-6"/>
          <w:sz w:val="28"/>
          <w:szCs w:val="28"/>
        </w:rPr>
        <w:t xml:space="preserve"> государственный сайт </w:t>
      </w:r>
      <w:r w:rsidRPr="00B6100D">
        <w:rPr>
          <w:sz w:val="28"/>
          <w:szCs w:val="28"/>
        </w:rPr>
        <w:t>(</w:t>
      </w:r>
      <w:hyperlink r:id="rId12" w:history="1">
        <w:r w:rsidRPr="00B6100D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B6100D">
        <w:rPr>
          <w:sz w:val="28"/>
          <w:szCs w:val="28"/>
        </w:rPr>
        <w:t>),</w:t>
      </w:r>
      <w:bookmarkEnd w:id="12"/>
      <w:r w:rsidRPr="00B6100D">
        <w:rPr>
          <w:sz w:val="28"/>
          <w:szCs w:val="28"/>
        </w:rPr>
        <w:t xml:space="preserve"> </w:t>
      </w:r>
    </w:p>
    <w:p w:rsidR="00007AE6" w:rsidRPr="00B6100D" w:rsidRDefault="00007AE6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100D">
        <w:rPr>
          <w:sz w:val="28"/>
          <w:szCs w:val="28"/>
        </w:rPr>
        <w:t>Копии публикации документов по данной закупке:</w:t>
      </w:r>
    </w:p>
    <w:p w:rsidR="00007AE6" w:rsidRPr="00B6100D" w:rsidRDefault="00007AE6" w:rsidP="006D2907">
      <w:pPr>
        <w:pStyle w:val="ListParagraph"/>
        <w:numPr>
          <w:ilvl w:val="0"/>
          <w:numId w:val="30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100D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B6100D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B6100D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6100D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007AE6" w:rsidRPr="00B6100D" w:rsidRDefault="00007AE6" w:rsidP="006D2907">
      <w:pPr>
        <w:pStyle w:val="ListParagraph"/>
        <w:numPr>
          <w:ilvl w:val="0"/>
          <w:numId w:val="30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6100D">
        <w:rPr>
          <w:rFonts w:ascii="Times New Roman" w:hAnsi="Times New Roman" w:cs="Times New Roman"/>
          <w:sz w:val="28"/>
          <w:szCs w:val="28"/>
        </w:rPr>
        <w:t>ЭТП «</w:t>
      </w:r>
      <w:r w:rsidRPr="00971A46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B6100D">
        <w:rPr>
          <w:rFonts w:ascii="Times New Roman" w:hAnsi="Times New Roman" w:cs="Times New Roman"/>
          <w:sz w:val="28"/>
          <w:szCs w:val="28"/>
        </w:rPr>
        <w:t xml:space="preserve">» </w:t>
      </w:r>
      <w:hyperlink r:id="rId14" w:history="1">
        <w:r>
          <w:rPr>
            <w:rStyle w:val="Hyperlink"/>
            <w:rFonts w:ascii="Times New Roman" w:hAnsi="Times New Roman" w:cs="Times New Roman"/>
            <w:sz w:val="28"/>
            <w:szCs w:val="28"/>
          </w:rPr>
          <w:t>http://www.a-k-d.ru/</w:t>
        </w:r>
      </w:hyperlink>
    </w:p>
    <w:p w:rsidR="00007AE6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100D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B6100D">
        <w:rPr>
          <w:rFonts w:ascii="Times New Roman" w:hAnsi="Times New Roman" w:cs="Times New Roman"/>
          <w:sz w:val="28"/>
          <w:szCs w:val="28"/>
        </w:rPr>
        <w:t>окончания</w:t>
      </w:r>
      <w:r w:rsidRPr="00B6100D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Pr="0008256D"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октября 2015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007AE6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007AE6" w:rsidRPr="00563FFA" w:rsidRDefault="00007AE6" w:rsidP="006739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 xml:space="preserve">не позднее </w:t>
      </w:r>
      <w:r w:rsidRPr="005C0EFF">
        <w:rPr>
          <w:spacing w:val="-6"/>
          <w:sz w:val="28"/>
          <w:szCs w:val="28"/>
        </w:rPr>
        <w:t>«</w:t>
      </w:r>
      <w:r w:rsidRPr="0008256D">
        <w:rPr>
          <w:spacing w:val="-6"/>
          <w:sz w:val="28"/>
          <w:szCs w:val="28"/>
        </w:rPr>
        <w:t>30</w:t>
      </w:r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 2015</w:t>
      </w:r>
      <w:r w:rsidRPr="005C0EFF">
        <w:rPr>
          <w:spacing w:val="-6"/>
          <w:sz w:val="28"/>
          <w:szCs w:val="28"/>
        </w:rPr>
        <w:t xml:space="preserve"> года.</w:t>
      </w:r>
    </w:p>
    <w:p w:rsidR="00007AE6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17C31">
        <w:rPr>
          <w:rFonts w:ascii="Times New Roman" w:hAnsi="Times New Roman" w:cs="Times New Roman"/>
          <w:b/>
          <w:bCs/>
          <w:sz w:val="28"/>
          <w:szCs w:val="28"/>
        </w:rPr>
        <w:t>не позднее 20 (двадцати) дней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7AE6" w:rsidRDefault="00007AE6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007AE6" w:rsidRDefault="00007AE6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007AE6" w:rsidRDefault="00007AE6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007AE6" w:rsidRDefault="00007AE6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007AE6" w:rsidRDefault="00007AE6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007AE6" w:rsidRDefault="00007AE6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007AE6" w:rsidRPr="003651B9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26333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007AE6" w:rsidRDefault="00007AE6" w:rsidP="006D2907">
      <w:pPr>
        <w:numPr>
          <w:ilvl w:val="0"/>
          <w:numId w:val="31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b/>
          <w:bCs/>
          <w:i/>
          <w:iCs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007AE6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007AE6" w:rsidRDefault="00007AE6" w:rsidP="00A4214D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007AE6" w:rsidRPr="00A4214D" w:rsidRDefault="00007AE6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007AE6" w:rsidRPr="005C0EFF" w:rsidRDefault="00007AE6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7AE6" w:rsidRPr="005C0EFF" w:rsidRDefault="00007AE6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7AE6" w:rsidRPr="005C0EFF" w:rsidRDefault="00007AE6" w:rsidP="005C0EF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7AE6" w:rsidRDefault="00007AE6" w:rsidP="00DB0FDD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007AE6" w:rsidRDefault="00007AE6" w:rsidP="006D2907">
      <w:pPr>
        <w:pStyle w:val="ListParagraph"/>
        <w:numPr>
          <w:ilvl w:val="0"/>
          <w:numId w:val="3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7AE6" w:rsidRDefault="00007AE6" w:rsidP="00CD6C43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007AE6" w:rsidRPr="008A0248" w:rsidRDefault="00007AE6" w:rsidP="00391B01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6" w:history="1"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007AE6" w:rsidRDefault="00007AE6" w:rsidP="00CD6C43">
      <w:pPr>
        <w:pStyle w:val="NormalWeb"/>
        <w:spacing w:before="0" w:beforeAutospacing="0" w:after="0" w:afterAutospacing="0"/>
        <w:ind w:right="153"/>
        <w:jc w:val="both"/>
      </w:pPr>
    </w:p>
    <w:p w:rsidR="00007AE6" w:rsidRDefault="00007AE6" w:rsidP="00CD6C43">
      <w:pPr>
        <w:pStyle w:val="NormalWeb"/>
        <w:spacing w:before="0" w:beforeAutospacing="0" w:after="0" w:afterAutospacing="0"/>
        <w:ind w:right="153"/>
        <w:jc w:val="both"/>
        <w:sectPr w:rsidR="00007AE6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007AE6" w:rsidRPr="00FC009D" w:rsidRDefault="00007AE6" w:rsidP="00BA3C22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668523"/>
      <w:r w:rsidRPr="00FC009D">
        <w:rPr>
          <w:b/>
          <w:bCs/>
          <w:sz w:val="28"/>
          <w:szCs w:val="28"/>
        </w:rPr>
        <w:t>ЧАСТЬ 1</w:t>
      </w:r>
      <w:bookmarkEnd w:id="13"/>
      <w:bookmarkEnd w:id="14"/>
      <w:bookmarkEnd w:id="15"/>
    </w:p>
    <w:p w:rsidR="00007AE6" w:rsidRDefault="00007AE6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007AE6" w:rsidRDefault="00007AE6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007AE6" w:rsidRDefault="00007AE6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007AE6" w:rsidRPr="003841A6" w:rsidRDefault="00007AE6" w:rsidP="006D2907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66852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6"/>
      <w:bookmarkEnd w:id="17"/>
      <w:bookmarkEnd w:id="18"/>
    </w:p>
    <w:p w:rsidR="00007AE6" w:rsidRPr="003841A6" w:rsidRDefault="00007AE6" w:rsidP="006D2907">
      <w:pPr>
        <w:pStyle w:val="Heading1"/>
        <w:numPr>
          <w:ilvl w:val="1"/>
          <w:numId w:val="32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9"/>
      <w:bookmarkEnd w:id="40"/>
      <w:bookmarkEnd w:id="41"/>
    </w:p>
    <w:p w:rsidR="00007AE6" w:rsidRPr="00703F4C" w:rsidRDefault="00007AE6" w:rsidP="006D2907">
      <w:pPr>
        <w:pStyle w:val="Heading1"/>
        <w:numPr>
          <w:ilvl w:val="2"/>
          <w:numId w:val="3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6685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851"/>
        <w:gridCol w:w="6377"/>
        <w:gridCol w:w="8218"/>
      </w:tblGrid>
      <w:tr w:rsidR="00007AE6" w:rsidRPr="00CE4D26">
        <w:trPr>
          <w:trHeight w:val="440"/>
          <w:tblHeader/>
        </w:trPr>
        <w:tc>
          <w:tcPr>
            <w:tcW w:w="851" w:type="dxa"/>
            <w:gridSpan w:val="2"/>
            <w:tcBorders>
              <w:left w:val="single" w:sz="4" w:space="0" w:color="808080"/>
            </w:tcBorders>
            <w:vAlign w:val="center"/>
          </w:tcPr>
          <w:p w:rsidR="00007AE6" w:rsidRPr="00CE4D26" w:rsidRDefault="00007AE6" w:rsidP="00CE4D26">
            <w:pPr>
              <w:jc w:val="center"/>
            </w:pPr>
            <w:r w:rsidRPr="00CE4D26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007AE6" w:rsidRPr="00CE4D26" w:rsidRDefault="00007AE6" w:rsidP="00CE4D26">
            <w:pPr>
              <w:ind w:right="153"/>
              <w:jc w:val="center"/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007AE6" w:rsidRPr="00CE4D26" w:rsidRDefault="00007AE6" w:rsidP="00CE4D26">
            <w:pPr>
              <w:ind w:right="153"/>
              <w:jc w:val="center"/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007AE6" w:rsidRPr="00CE4D26">
        <w:trPr>
          <w:trHeight w:val="367"/>
        </w:trPr>
        <w:tc>
          <w:tcPr>
            <w:tcW w:w="851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007AE6" w:rsidRPr="00CE4D26" w:rsidRDefault="00007AE6" w:rsidP="003C45CC">
            <w:pPr>
              <w:numPr>
                <w:ilvl w:val="0"/>
                <w:numId w:val="40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007AE6" w:rsidRPr="00CE4D26" w:rsidRDefault="00007AE6" w:rsidP="00CE4D26">
            <w:pPr>
              <w:ind w:right="153"/>
              <w:jc w:val="both"/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07AE6" w:rsidRPr="00CE4D26">
        <w:trPr>
          <w:trHeight w:val="1514"/>
        </w:trPr>
        <w:tc>
          <w:tcPr>
            <w:tcW w:w="851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007AE6" w:rsidRPr="00CE4D26" w:rsidRDefault="00007AE6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007AE6" w:rsidRPr="00CE4D26" w:rsidRDefault="00007AE6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007AE6" w:rsidRPr="00CE4D26" w:rsidRDefault="00007AE6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007AE6" w:rsidRPr="00CE4D26" w:rsidRDefault="00007AE6" w:rsidP="006D2907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4" w:name="_Ref405791406"/>
            <w:r w:rsidRPr="00CE4D26">
              <w:t>копии документов о государственной регистрации из следующих:</w:t>
            </w:r>
            <w:bookmarkEnd w:id="44"/>
          </w:p>
          <w:p w:rsidR="00007AE6" w:rsidRPr="00CE4D26" w:rsidRDefault="00007AE6" w:rsidP="006D2907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07AE6" w:rsidRPr="00CE4D26" w:rsidRDefault="00007AE6" w:rsidP="006D2907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07AE6" w:rsidRPr="00CE4D26" w:rsidRDefault="00007AE6" w:rsidP="006D2907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иных физических лиц – копии документов, удостоверяющих личность;</w:t>
            </w:r>
          </w:p>
          <w:p w:rsidR="00007AE6" w:rsidRPr="00CE4D26" w:rsidRDefault="00007AE6" w:rsidP="006D2907">
            <w:pPr>
              <w:numPr>
                <w:ilvl w:val="0"/>
                <w:numId w:val="38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иностранных лиц:</w:t>
            </w:r>
          </w:p>
          <w:p w:rsidR="00007AE6" w:rsidRPr="00CE4D26" w:rsidRDefault="00007AE6" w:rsidP="006D2907">
            <w:pPr>
              <w:numPr>
                <w:ilvl w:val="0"/>
                <w:numId w:val="43"/>
              </w:numPr>
              <w:tabs>
                <w:tab w:val="left" w:pos="300"/>
              </w:tabs>
              <w:ind w:left="0" w:right="153" w:firstLine="493"/>
              <w:jc w:val="both"/>
              <w:rPr>
                <w:b/>
                <w:bCs/>
                <w:caps/>
              </w:rPr>
            </w:pPr>
            <w:r w:rsidRPr="00CE4D26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007AE6" w:rsidRPr="00CE4D26" w:rsidRDefault="00007AE6" w:rsidP="006D2907">
            <w:pPr>
              <w:numPr>
                <w:ilvl w:val="0"/>
                <w:numId w:val="4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краткая пояснительная записка, содержащая:</w:t>
            </w:r>
          </w:p>
          <w:p w:rsidR="00007AE6" w:rsidRPr="00CE4D26" w:rsidRDefault="00007AE6" w:rsidP="006D2907">
            <w:pPr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07AE6" w:rsidRPr="00CE4D26" w:rsidRDefault="00007AE6" w:rsidP="006D2907">
            <w:pPr>
              <w:numPr>
                <w:ilvl w:val="0"/>
                <w:numId w:val="44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07AE6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07AE6" w:rsidRPr="00CE4D26" w:rsidRDefault="00007AE6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07AE6" w:rsidRPr="00CE4D26" w:rsidRDefault="00007AE6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007AE6" w:rsidRPr="00CE4D26" w:rsidRDefault="00007AE6" w:rsidP="006D2907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t xml:space="preserve"> </w:t>
            </w:r>
            <w:r w:rsidRPr="00CE4D26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07AE6" w:rsidRPr="00CE4D26">
        <w:trPr>
          <w:trHeight w:val="7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07AE6" w:rsidRPr="00CE4D26" w:rsidRDefault="00007AE6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07AE6" w:rsidRPr="00CE4D26" w:rsidRDefault="00007AE6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007AE6" w:rsidRPr="00CE4D26" w:rsidRDefault="00007AE6" w:rsidP="006D2907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5" w:name="_Ref405791408"/>
            <w:r w:rsidRPr="00CE4D26"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007AE6" w:rsidRPr="00CE4D26">
        <w:trPr>
          <w:trHeight w:val="24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07AE6" w:rsidRPr="00CE4D26" w:rsidRDefault="00007AE6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007AE6" w:rsidRPr="00CE4D26" w:rsidRDefault="00007AE6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007AE6" w:rsidRPr="00CE4D26" w:rsidRDefault="00007AE6" w:rsidP="006D2907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07AE6" w:rsidRPr="00CE4D26">
        <w:trPr>
          <w:trHeight w:val="300"/>
        </w:trPr>
        <w:tc>
          <w:tcPr>
            <w:tcW w:w="851" w:type="dxa"/>
            <w:gridSpan w:val="2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07AE6" w:rsidRPr="00CE4D26" w:rsidRDefault="00007AE6" w:rsidP="00EB4E95">
            <w:pPr>
              <w:numPr>
                <w:ilvl w:val="2"/>
                <w:numId w:val="40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007AE6" w:rsidRPr="00CE4D26" w:rsidRDefault="00007AE6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007AE6" w:rsidRPr="00CE4D26" w:rsidRDefault="00007AE6" w:rsidP="006D2907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07AE6" w:rsidRPr="00CE4D26" w:rsidRDefault="00007AE6" w:rsidP="006D2907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07AE6" w:rsidRPr="00CE4D26" w:rsidRDefault="00007AE6" w:rsidP="006D2907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07AE6" w:rsidRPr="00CE4D26" w:rsidRDefault="00007AE6" w:rsidP="00E253D0">
            <w:pPr>
              <w:tabs>
                <w:tab w:val="left" w:pos="353"/>
              </w:tabs>
              <w:ind w:right="153" w:firstLine="493"/>
              <w:jc w:val="both"/>
            </w:pPr>
            <w:r w:rsidRPr="00CE4D2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07AE6" w:rsidRPr="00CE4D26">
        <w:trPr>
          <w:trHeight w:val="699"/>
        </w:trPr>
        <w:tc>
          <w:tcPr>
            <w:tcW w:w="851" w:type="dxa"/>
            <w:gridSpan w:val="2"/>
            <w:vAlign w:val="center"/>
          </w:tcPr>
          <w:p w:rsidR="00007AE6" w:rsidRPr="00CE4D26" w:rsidRDefault="00007AE6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6" w:name="_Ref405791536"/>
          </w:p>
        </w:tc>
        <w:bookmarkEnd w:id="46"/>
        <w:tc>
          <w:tcPr>
            <w:tcW w:w="6379" w:type="dxa"/>
            <w:vAlign w:val="center"/>
          </w:tcPr>
          <w:p w:rsidR="00007AE6" w:rsidRPr="00CE4D26" w:rsidRDefault="00007AE6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007AE6" w:rsidRPr="00CE4D26" w:rsidRDefault="00007AE6" w:rsidP="006D2907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подтверждение:</w:t>
            </w:r>
          </w:p>
          <w:p w:rsidR="00007AE6" w:rsidRPr="00CE4D26" w:rsidRDefault="00007AE6" w:rsidP="006D2907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 ненахождении участника закупки в процессе ликвидации (для юридического лица);</w:t>
            </w:r>
          </w:p>
          <w:p w:rsidR="00007AE6" w:rsidRPr="00CE4D26" w:rsidRDefault="00007AE6" w:rsidP="006D2907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07AE6" w:rsidRPr="00CE4D26" w:rsidRDefault="00007AE6" w:rsidP="006D2907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07AE6" w:rsidRPr="00CE4D26" w:rsidRDefault="00007AE6" w:rsidP="006D2907">
            <w:pPr>
              <w:numPr>
                <w:ilvl w:val="0"/>
                <w:numId w:val="38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 неприостановлении деятельности участника закупки.</w:t>
            </w:r>
          </w:p>
        </w:tc>
      </w:tr>
      <w:tr w:rsidR="00007AE6" w:rsidRPr="00CE4D26">
        <w:trPr>
          <w:trHeight w:val="440"/>
        </w:trPr>
        <w:tc>
          <w:tcPr>
            <w:tcW w:w="851" w:type="dxa"/>
            <w:gridSpan w:val="2"/>
            <w:vAlign w:val="center"/>
          </w:tcPr>
          <w:p w:rsidR="00007AE6" w:rsidRPr="00CE4D26" w:rsidRDefault="00007AE6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007AE6" w:rsidRPr="00CE4D26" w:rsidRDefault="00007AE6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007AE6" w:rsidRPr="00CE4D26" w:rsidRDefault="00007AE6" w:rsidP="00EB4E95">
            <w:pPr>
              <w:numPr>
                <w:ilvl w:val="0"/>
                <w:numId w:val="37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007AE6" w:rsidRPr="00CE4D26">
        <w:trPr>
          <w:gridBefore w:val="1"/>
          <w:trHeight w:val="440"/>
        </w:trPr>
        <w:tc>
          <w:tcPr>
            <w:tcW w:w="851" w:type="dxa"/>
            <w:vAlign w:val="center"/>
          </w:tcPr>
          <w:p w:rsidR="00007AE6" w:rsidRPr="00CE4D26" w:rsidRDefault="00007AE6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007AE6" w:rsidRPr="00CE4D26" w:rsidRDefault="00007AE6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07AE6" w:rsidRPr="00CE4D26" w:rsidRDefault="00007AE6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07AE6" w:rsidRPr="00CE4D26" w:rsidRDefault="00007AE6" w:rsidP="006D2907">
            <w:pPr>
              <w:numPr>
                <w:ilvl w:val="0"/>
                <w:numId w:val="41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07AE6" w:rsidRPr="00CE4D26">
        <w:trPr>
          <w:gridBefore w:val="1"/>
          <w:trHeight w:val="70"/>
        </w:trPr>
        <w:tc>
          <w:tcPr>
            <w:tcW w:w="851" w:type="dxa"/>
            <w:vAlign w:val="center"/>
          </w:tcPr>
          <w:p w:rsidR="00007AE6" w:rsidRPr="00CE4D26" w:rsidRDefault="00007AE6" w:rsidP="00EB4E95">
            <w:pPr>
              <w:numPr>
                <w:ilvl w:val="0"/>
                <w:numId w:val="42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007AE6" w:rsidRPr="00CE4D26" w:rsidRDefault="00007AE6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007AE6" w:rsidRPr="00CE4D26" w:rsidRDefault="00007AE6" w:rsidP="006D2907">
            <w:pPr>
              <w:numPr>
                <w:ilvl w:val="0"/>
                <w:numId w:val="39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07AE6" w:rsidRPr="00CE4D26" w:rsidRDefault="00007AE6" w:rsidP="006D2907">
            <w:pPr>
              <w:numPr>
                <w:ilvl w:val="0"/>
                <w:numId w:val="39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07AE6" w:rsidRPr="00CE4D26" w:rsidRDefault="00007AE6" w:rsidP="006D2907">
            <w:pPr>
              <w:numPr>
                <w:ilvl w:val="0"/>
                <w:numId w:val="39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007AE6" w:rsidRPr="00CE4D26" w:rsidRDefault="00007AE6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07AE6" w:rsidRPr="009312BD" w:rsidRDefault="00007AE6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007AE6" w:rsidRDefault="00007AE6" w:rsidP="006D2907">
      <w:pPr>
        <w:pStyle w:val="Heading1"/>
        <w:numPr>
          <w:ilvl w:val="2"/>
          <w:numId w:val="3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668527"/>
      <w:r>
        <w:rPr>
          <w:sz w:val="28"/>
          <w:szCs w:val="28"/>
        </w:rPr>
        <w:t>Требования к продукции</w:t>
      </w:r>
      <w:bookmarkEnd w:id="50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007AE6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007AE6" w:rsidRPr="00703F4C" w:rsidRDefault="00007AE6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007AE6" w:rsidRPr="00703F4C" w:rsidRDefault="00007AE6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007AE6" w:rsidRPr="00703F4C" w:rsidRDefault="00007AE6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007AE6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007AE6" w:rsidRPr="00C20EDB" w:rsidRDefault="00007AE6" w:rsidP="006D2907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07AE6" w:rsidRPr="00703F4C" w:rsidRDefault="00007AE6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007AE6" w:rsidRDefault="00007AE6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007AE6" w:rsidRPr="00703F4C" w:rsidRDefault="00007AE6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007AE6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007AE6" w:rsidRPr="00C20EDB" w:rsidRDefault="00007AE6" w:rsidP="006D2907">
            <w:pPr>
              <w:widowControl w:val="0"/>
              <w:numPr>
                <w:ilvl w:val="0"/>
                <w:numId w:val="3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007AE6" w:rsidRPr="00703F4C" w:rsidRDefault="00007AE6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007AE6" w:rsidRPr="00703F4C" w:rsidRDefault="00007AE6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007AE6" w:rsidRPr="00703F4C" w:rsidRDefault="00007AE6" w:rsidP="00703F4C"/>
    <w:p w:rsidR="00007AE6" w:rsidRPr="00EA3525" w:rsidRDefault="00007AE6" w:rsidP="00EB4E95">
      <w:pPr>
        <w:pStyle w:val="Heading1"/>
        <w:numPr>
          <w:ilvl w:val="1"/>
          <w:numId w:val="32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66852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007AE6" w:rsidRPr="0072366F" w:rsidRDefault="00007AE6" w:rsidP="006D2907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007AE6" w:rsidRPr="00EA3525" w:rsidRDefault="00007AE6" w:rsidP="006D2907">
      <w:pPr>
        <w:numPr>
          <w:ilvl w:val="0"/>
          <w:numId w:val="2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007AE6" w:rsidRPr="00DF4E46" w:rsidRDefault="00007AE6" w:rsidP="006D2907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007AE6" w:rsidRPr="00DF4E46" w:rsidRDefault="00007AE6" w:rsidP="006D2907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007AE6" w:rsidRPr="00DF4E46" w:rsidRDefault="00007AE6" w:rsidP="006D2907">
      <w:pPr>
        <w:numPr>
          <w:ilvl w:val="0"/>
          <w:numId w:val="35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007AE6" w:rsidRPr="00EA3525" w:rsidRDefault="00007AE6" w:rsidP="006D2907">
      <w:pPr>
        <w:numPr>
          <w:ilvl w:val="0"/>
          <w:numId w:val="29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007AE6" w:rsidRPr="00EA3525" w:rsidRDefault="00007AE6" w:rsidP="006D2907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007AE6" w:rsidRPr="00EA3525" w:rsidRDefault="00007AE6" w:rsidP="006D2907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007AE6" w:rsidRPr="00EA3525" w:rsidRDefault="00007AE6" w:rsidP="006D2907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007AE6" w:rsidRDefault="00007AE6" w:rsidP="006D2907">
      <w:pPr>
        <w:numPr>
          <w:ilvl w:val="0"/>
          <w:numId w:val="28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007AE6" w:rsidRDefault="00007AE6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007AE6" w:rsidRDefault="00007AE6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007AE6" w:rsidRPr="00563FFA" w:rsidRDefault="00007AE6" w:rsidP="006D2907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5"/>
    </w:p>
    <w:p w:rsidR="00007AE6" w:rsidRPr="00563FFA" w:rsidRDefault="00007AE6" w:rsidP="006D2907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fldSimple w:instr=" REF _Ref401131967 \r \h  \* MERGEFORMAT ">
        <w:r>
          <w:t>4.1</w:t>
        </w:r>
      </w:fldSimple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Hyperlink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6"/>
    </w:p>
    <w:p w:rsidR="00007AE6" w:rsidRDefault="00007AE6" w:rsidP="006D2907">
      <w:pPr>
        <w:numPr>
          <w:ilvl w:val="0"/>
          <w:numId w:val="3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fldSimple w:instr=" REF _Ref401131967 \r \h  \* MERGEFORMAT ">
        <w:r>
          <w:t>4.1</w:t>
        </w:r>
      </w:fldSimple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Hyperlink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007AE6" w:rsidRDefault="00007AE6" w:rsidP="002C2D0A">
      <w:pPr>
        <w:pStyle w:val="Times12"/>
        <w:ind w:firstLine="0"/>
      </w:pPr>
      <w:r w:rsidRPr="00563FFA">
        <w:t>документы, указанные в подразделе </w:t>
      </w:r>
      <w:fldSimple w:instr=" REF _Ref394995094 \r \h  \* MERGEFORMAT ">
        <w:r>
          <w:t>2.1</w:t>
        </w:r>
      </w:fldSimple>
      <w:r w:rsidRPr="00563FFA">
        <w:t xml:space="preserve"> настоящей закупочной документации.</w:t>
      </w:r>
    </w:p>
    <w:p w:rsidR="00007AE6" w:rsidRDefault="00007AE6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007AE6" w:rsidRDefault="00007AE6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007AE6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007AE6" w:rsidRPr="00FC009D" w:rsidRDefault="00007AE6" w:rsidP="006D2907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66852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007AE6" w:rsidRDefault="00007AE6" w:rsidP="003D5380">
      <w:pPr>
        <w:ind w:right="153" w:firstLine="636"/>
        <w:jc w:val="both"/>
        <w:rPr>
          <w:b/>
          <w:bCs/>
          <w:i/>
          <w:iCs/>
        </w:rPr>
      </w:pPr>
    </w:p>
    <w:p w:rsidR="00007AE6" w:rsidRDefault="00007AE6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007AE6" w:rsidRDefault="00007AE6" w:rsidP="003D5380">
      <w:pPr>
        <w:ind w:right="153" w:firstLine="636"/>
        <w:jc w:val="both"/>
        <w:rPr>
          <w:b/>
          <w:bCs/>
          <w:i/>
          <w:iCs/>
        </w:rPr>
      </w:pPr>
    </w:p>
    <w:p w:rsidR="00007AE6" w:rsidRPr="00FC009D" w:rsidRDefault="00007AE6" w:rsidP="006D2907">
      <w:pPr>
        <w:pStyle w:val="Heading1"/>
        <w:numPr>
          <w:ilvl w:val="0"/>
          <w:numId w:val="3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66853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007AE6" w:rsidRDefault="00007AE6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007AE6" w:rsidRPr="0086357F" w:rsidRDefault="00007AE6" w:rsidP="006D2907">
      <w:pPr>
        <w:pStyle w:val="Heading1"/>
        <w:numPr>
          <w:ilvl w:val="0"/>
          <w:numId w:val="34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007AE6" w:rsidRDefault="00007AE6" w:rsidP="00144C23">
      <w:pPr>
        <w:pStyle w:val="Times12"/>
        <w:ind w:right="-29"/>
        <w:rPr>
          <w:b/>
          <w:bCs/>
          <w:i/>
          <w:iCs/>
        </w:rPr>
      </w:pPr>
    </w:p>
    <w:p w:rsidR="00007AE6" w:rsidRDefault="00007AE6" w:rsidP="009D43FD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007AE6" w:rsidRPr="00FC009D" w:rsidRDefault="00007AE6" w:rsidP="009D43FD">
      <w:pPr>
        <w:pStyle w:val="Times12"/>
        <w:jc w:val="right"/>
        <w:rPr>
          <w:sz w:val="28"/>
          <w:szCs w:val="28"/>
        </w:rPr>
      </w:pPr>
    </w:p>
    <w:p w:rsidR="00007AE6" w:rsidRPr="00FC009D" w:rsidRDefault="00007AE6" w:rsidP="009D43FD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007AE6" w:rsidRPr="00FC009D" w:rsidRDefault="00007AE6" w:rsidP="009D43FD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007AE6" w:rsidRPr="00FC009D" w:rsidRDefault="00007AE6" w:rsidP="009D43FD">
      <w:pPr>
        <w:pStyle w:val="Times12"/>
        <w:spacing w:before="120"/>
        <w:ind w:firstLine="0"/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007AE6" w:rsidRPr="00FC009D" w:rsidRDefault="00007AE6" w:rsidP="009D43FD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668532"/>
      <w:bookmarkEnd w:id="73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007AE6" w:rsidRPr="00FC009D" w:rsidRDefault="00007AE6" w:rsidP="009D43F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007AE6" w:rsidRPr="00FC009D" w:rsidRDefault="00007AE6" w:rsidP="009D43FD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007AE6" w:rsidRDefault="00007AE6" w:rsidP="009D43FD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007AE6" w:rsidRPr="00FC009D" w:rsidRDefault="00007AE6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007AE6" w:rsidRPr="00FC009D" w:rsidRDefault="00007AE6" w:rsidP="009D43FD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07AE6" w:rsidRPr="00FC009D" w:rsidRDefault="00007AE6" w:rsidP="009D43FD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007AE6" w:rsidRPr="00FC009D" w:rsidRDefault="00007AE6" w:rsidP="009D43FD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07AE6" w:rsidRPr="00FC009D" w:rsidRDefault="00007AE6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007AE6" w:rsidRPr="00FC009D" w:rsidRDefault="00007AE6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07AE6" w:rsidRPr="00FC009D" w:rsidRDefault="00007AE6" w:rsidP="009D43F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007AE6" w:rsidRPr="00FC009D" w:rsidRDefault="00007AE6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007AE6" w:rsidRPr="00FC009D" w:rsidRDefault="00007AE6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007AE6" w:rsidRPr="00FC009D" w:rsidRDefault="00007AE6" w:rsidP="009D43FD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007AE6" w:rsidRPr="00FC009D" w:rsidRDefault="00007AE6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07AE6" w:rsidRPr="00FC009D">
        <w:trPr>
          <w:cantSplit/>
          <w:tblHeader/>
        </w:trPr>
        <w:tc>
          <w:tcPr>
            <w:tcW w:w="709" w:type="dxa"/>
            <w:vAlign w:val="center"/>
          </w:tcPr>
          <w:p w:rsidR="00007AE6" w:rsidRPr="00FC009D" w:rsidRDefault="00007AE6" w:rsidP="00C4519B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07AE6" w:rsidRPr="00FC009D" w:rsidRDefault="00007AE6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07AE6" w:rsidRPr="00FC009D" w:rsidRDefault="00007AE6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07AE6" w:rsidRPr="00FC009D">
        <w:trPr>
          <w:cantSplit/>
        </w:trPr>
        <w:tc>
          <w:tcPr>
            <w:tcW w:w="709" w:type="dxa"/>
            <w:vAlign w:val="center"/>
          </w:tcPr>
          <w:p w:rsidR="00007AE6" w:rsidRPr="00FC009D" w:rsidRDefault="00007AE6" w:rsidP="006D2907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AE6" w:rsidRPr="00FC009D" w:rsidRDefault="00007AE6" w:rsidP="00C4519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07AE6" w:rsidRPr="00FC009D" w:rsidRDefault="00007AE6" w:rsidP="00C4519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007AE6" w:rsidRPr="00FC009D">
        <w:trPr>
          <w:cantSplit/>
        </w:trPr>
        <w:tc>
          <w:tcPr>
            <w:tcW w:w="709" w:type="dxa"/>
            <w:vAlign w:val="center"/>
          </w:tcPr>
          <w:p w:rsidR="00007AE6" w:rsidRPr="00FC009D" w:rsidRDefault="00007AE6" w:rsidP="006D2907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AE6" w:rsidRPr="00FC009D" w:rsidRDefault="00007AE6" w:rsidP="00C4519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07AE6" w:rsidRPr="00FC009D" w:rsidRDefault="00007AE6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007AE6" w:rsidRPr="00FC009D">
        <w:trPr>
          <w:cantSplit/>
        </w:trPr>
        <w:tc>
          <w:tcPr>
            <w:tcW w:w="709" w:type="dxa"/>
            <w:vAlign w:val="center"/>
          </w:tcPr>
          <w:p w:rsidR="00007AE6" w:rsidRPr="00FC009D" w:rsidRDefault="00007AE6" w:rsidP="006D2907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AE6" w:rsidRPr="0008256D" w:rsidRDefault="00007AE6" w:rsidP="00C4519B">
            <w:pPr>
              <w:ind w:left="57" w:right="57"/>
              <w:rPr>
                <w:lang w:val="en-US"/>
              </w:rPr>
            </w:pPr>
            <w:r w:rsidRPr="00FC009D">
              <w:t xml:space="preserve">Срок </w:t>
            </w:r>
            <w:r w:rsidRPr="0008256D">
              <w:t>поставки товара</w:t>
            </w:r>
          </w:p>
        </w:tc>
        <w:tc>
          <w:tcPr>
            <w:tcW w:w="4962" w:type="dxa"/>
            <w:vAlign w:val="center"/>
          </w:tcPr>
          <w:p w:rsidR="00007AE6" w:rsidRPr="00FC009D" w:rsidRDefault="00007AE6" w:rsidP="00C4519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007AE6" w:rsidRPr="00FC009D">
        <w:trPr>
          <w:cantSplit/>
        </w:trPr>
        <w:tc>
          <w:tcPr>
            <w:tcW w:w="709" w:type="dxa"/>
            <w:vAlign w:val="center"/>
          </w:tcPr>
          <w:p w:rsidR="00007AE6" w:rsidRPr="00FC009D" w:rsidRDefault="00007AE6" w:rsidP="006D2907">
            <w:pPr>
              <w:numPr>
                <w:ilvl w:val="0"/>
                <w:numId w:val="4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7AE6" w:rsidRPr="00FC009D" w:rsidRDefault="00007AE6" w:rsidP="00C4519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07AE6" w:rsidRPr="00FC009D" w:rsidRDefault="00007AE6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007AE6" w:rsidRPr="00FC009D" w:rsidRDefault="00007AE6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07AE6" w:rsidRDefault="00007AE6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08256D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07AE6" w:rsidRDefault="00007AE6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007AE6" w:rsidRDefault="00007AE6" w:rsidP="009D43FD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007AE6" w:rsidRPr="00100970" w:rsidRDefault="00007AE6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07AE6" w:rsidRPr="00FC009D" w:rsidRDefault="00007AE6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07AE6" w:rsidRDefault="00007AE6" w:rsidP="006D2907">
      <w:pPr>
        <w:pStyle w:val="NormalWeb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07AE6" w:rsidRPr="00FC009D" w:rsidRDefault="00007AE6" w:rsidP="006D2907">
      <w:pPr>
        <w:pStyle w:val="NormalWeb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07AE6" w:rsidRDefault="00007AE6" w:rsidP="006D2907">
      <w:pPr>
        <w:pStyle w:val="NormalWeb"/>
        <w:numPr>
          <w:ilvl w:val="0"/>
          <w:numId w:val="4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007AE6" w:rsidRDefault="00007AE6" w:rsidP="009D43FD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007AE6" w:rsidRPr="00FC009D" w:rsidRDefault="00007AE6" w:rsidP="009D43FD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007AE6" w:rsidRDefault="00007AE6" w:rsidP="009D43FD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007AE6" w:rsidRPr="00FC009D" w:rsidRDefault="00007AE6" w:rsidP="009D43FD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007AE6" w:rsidRDefault="00007AE6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007AE6" w:rsidRPr="00C35EF7" w:rsidRDefault="00007AE6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07AE6" w:rsidRDefault="00007AE6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007AE6" w:rsidRPr="00FC009D" w:rsidRDefault="00007AE6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7AE6" w:rsidRDefault="00007AE6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07AE6" w:rsidRPr="00FC009D" w:rsidRDefault="00007AE6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07AE6" w:rsidRPr="00FC009D" w:rsidRDefault="00007AE6" w:rsidP="006D2907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07AE6" w:rsidRDefault="00007AE6" w:rsidP="006D2907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07AE6" w:rsidRPr="00DF05AF" w:rsidRDefault="00007AE6" w:rsidP="006D2907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007AE6" w:rsidRDefault="00007AE6" w:rsidP="006D2907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07AE6" w:rsidRDefault="00007AE6" w:rsidP="006D2907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007AE6" w:rsidRPr="00914AB9" w:rsidRDefault="00007AE6" w:rsidP="006D2907">
      <w:pPr>
        <w:pStyle w:val="NormalWeb"/>
        <w:numPr>
          <w:ilvl w:val="0"/>
          <w:numId w:val="48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007AE6" w:rsidRDefault="00007AE6" w:rsidP="009D43FD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007AE6" w:rsidRDefault="00007AE6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007AE6" w:rsidRDefault="00007AE6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007AE6" w:rsidRPr="00881537" w:rsidRDefault="00007AE6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007AE6" w:rsidRDefault="00007AE6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007AE6" w:rsidRDefault="00007AE6" w:rsidP="009D43FD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007AE6" w:rsidRPr="001205C1" w:rsidRDefault="00007AE6" w:rsidP="009D43FD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007AE6" w:rsidRPr="00FC009D" w:rsidRDefault="00007AE6" w:rsidP="009D43FD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07AE6" w:rsidRDefault="00007AE6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07AE6" w:rsidRPr="002C5C15" w:rsidRDefault="00007AE6" w:rsidP="006D2907">
      <w:pPr>
        <w:pStyle w:val="NormalWeb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07AE6" w:rsidRPr="002C5C15" w:rsidRDefault="00007AE6" w:rsidP="006D2907">
      <w:pPr>
        <w:pStyle w:val="NormalWeb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07AE6" w:rsidRPr="00FC009D" w:rsidRDefault="00007AE6" w:rsidP="006D2907">
      <w:pPr>
        <w:pStyle w:val="NormalWeb"/>
        <w:numPr>
          <w:ilvl w:val="0"/>
          <w:numId w:val="50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07AE6" w:rsidRPr="00FC009D" w:rsidRDefault="00007AE6" w:rsidP="009D43FD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7AE6" w:rsidRPr="00FC009D" w:rsidRDefault="00007AE6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07AE6" w:rsidRPr="00FC009D" w:rsidRDefault="00007AE6" w:rsidP="009D43FD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07AE6" w:rsidRPr="00FC009D">
        <w:trPr>
          <w:tblHeader/>
        </w:trPr>
        <w:tc>
          <w:tcPr>
            <w:tcW w:w="1091" w:type="dxa"/>
            <w:vAlign w:val="center"/>
          </w:tcPr>
          <w:p w:rsidR="00007AE6" w:rsidRPr="00FC009D" w:rsidRDefault="00007AE6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007AE6" w:rsidRPr="00FC009D" w:rsidRDefault="00007AE6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007AE6" w:rsidRPr="00FC009D" w:rsidRDefault="00007AE6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07AE6" w:rsidRPr="00FC009D" w:rsidRDefault="00007AE6" w:rsidP="00C4519B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007AE6" w:rsidRPr="00FC009D">
        <w:tc>
          <w:tcPr>
            <w:tcW w:w="1091" w:type="dxa"/>
            <w:vAlign w:val="center"/>
          </w:tcPr>
          <w:p w:rsidR="00007AE6" w:rsidRPr="00FC009D" w:rsidRDefault="00007AE6" w:rsidP="006D2907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007AE6" w:rsidRPr="00FC009D" w:rsidRDefault="00007AE6" w:rsidP="00C4519B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07AE6" w:rsidRPr="00FC009D" w:rsidRDefault="00007AE6" w:rsidP="00C4519B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007AE6" w:rsidRPr="00FC009D">
        <w:tc>
          <w:tcPr>
            <w:tcW w:w="1091" w:type="dxa"/>
            <w:vAlign w:val="center"/>
          </w:tcPr>
          <w:p w:rsidR="00007AE6" w:rsidRPr="0083031A" w:rsidRDefault="00007AE6" w:rsidP="006D2907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7AE6" w:rsidRPr="0083031A" w:rsidRDefault="00007AE6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007AE6" w:rsidRPr="00FC009D" w:rsidRDefault="00007AE6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07AE6" w:rsidRPr="00FC009D">
        <w:tc>
          <w:tcPr>
            <w:tcW w:w="1091" w:type="dxa"/>
            <w:vAlign w:val="center"/>
          </w:tcPr>
          <w:p w:rsidR="00007AE6" w:rsidRPr="0083031A" w:rsidRDefault="00007AE6" w:rsidP="006D2907">
            <w:pPr>
              <w:numPr>
                <w:ilvl w:val="0"/>
                <w:numId w:val="4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7AE6" w:rsidRPr="0083031A" w:rsidRDefault="00007AE6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007AE6" w:rsidRPr="00FC009D" w:rsidRDefault="00007AE6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07AE6" w:rsidRPr="00FC009D">
        <w:tc>
          <w:tcPr>
            <w:tcW w:w="1091" w:type="dxa"/>
            <w:vAlign w:val="center"/>
          </w:tcPr>
          <w:p w:rsidR="00007AE6" w:rsidRPr="0083031A" w:rsidRDefault="00007AE6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AE6" w:rsidRPr="0083031A" w:rsidRDefault="00007AE6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07AE6" w:rsidRPr="00FC009D" w:rsidRDefault="00007AE6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07AE6" w:rsidRPr="00FC009D">
        <w:tc>
          <w:tcPr>
            <w:tcW w:w="1091" w:type="dxa"/>
            <w:vAlign w:val="center"/>
          </w:tcPr>
          <w:p w:rsidR="00007AE6" w:rsidRPr="0083031A" w:rsidRDefault="00007AE6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AE6" w:rsidRPr="0083031A" w:rsidRDefault="00007AE6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07AE6" w:rsidRPr="00FC009D" w:rsidRDefault="00007AE6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07AE6" w:rsidRPr="00FC009D">
        <w:tc>
          <w:tcPr>
            <w:tcW w:w="1091" w:type="dxa"/>
            <w:vAlign w:val="center"/>
          </w:tcPr>
          <w:p w:rsidR="00007AE6" w:rsidRPr="0083031A" w:rsidRDefault="00007AE6" w:rsidP="00C4519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07AE6" w:rsidRPr="0083031A" w:rsidRDefault="00007AE6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07AE6" w:rsidRPr="00FC009D" w:rsidRDefault="00007AE6" w:rsidP="00C4519B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007AE6" w:rsidRPr="00FC009D">
        <w:tc>
          <w:tcPr>
            <w:tcW w:w="1091" w:type="dxa"/>
            <w:vAlign w:val="center"/>
          </w:tcPr>
          <w:p w:rsidR="00007AE6" w:rsidRPr="0083031A" w:rsidRDefault="00007AE6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7AE6" w:rsidRPr="0083031A" w:rsidRDefault="00007AE6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007AE6" w:rsidRPr="0083031A" w:rsidRDefault="00007AE6" w:rsidP="00C4519B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007AE6" w:rsidRPr="00FC009D" w:rsidRDefault="00007AE6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AE6" w:rsidRPr="00FC009D" w:rsidRDefault="00007AE6" w:rsidP="009D43FD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07AE6" w:rsidRPr="00FC009D" w:rsidRDefault="00007AE6" w:rsidP="009D43FD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007AE6" w:rsidRPr="00FC009D" w:rsidRDefault="00007AE6" w:rsidP="009D43FD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007AE6" w:rsidRPr="00FC009D" w:rsidRDefault="00007AE6" w:rsidP="009D43FD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007AE6" w:rsidRPr="00FC009D" w:rsidRDefault="00007AE6" w:rsidP="009D43FD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007AE6" w:rsidRPr="00FC009D" w:rsidRDefault="00007AE6" w:rsidP="006D290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007AE6" w:rsidRPr="00FC009D" w:rsidRDefault="00007AE6" w:rsidP="006D290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007AE6" w:rsidRPr="00FC009D" w:rsidRDefault="00007AE6" w:rsidP="006D290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007AE6" w:rsidRPr="00FC009D" w:rsidRDefault="00007AE6" w:rsidP="006D290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07AE6" w:rsidRPr="00FC009D" w:rsidRDefault="00007AE6" w:rsidP="006D290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07AE6" w:rsidRPr="009449E0" w:rsidRDefault="00007AE6" w:rsidP="006D290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007AE6" w:rsidRDefault="00007AE6" w:rsidP="006D290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007AE6" w:rsidRPr="007639FA" w:rsidRDefault="00007AE6" w:rsidP="009D43FD">
      <w:pPr>
        <w:pStyle w:val="Times12"/>
        <w:tabs>
          <w:tab w:val="left" w:pos="1134"/>
        </w:tabs>
        <w:ind w:left="709" w:firstLine="0"/>
        <w:rPr>
          <w:b/>
          <w:bCs/>
          <w:i/>
          <w:iCs/>
        </w:rPr>
      </w:pPr>
      <w:r w:rsidRPr="007639FA">
        <w:rPr>
          <w:b/>
          <w:bCs/>
          <w:i/>
          <w:iCs/>
        </w:rPr>
        <w:t xml:space="preserve">[далее устанавливается для закупок, проводимых </w:t>
      </w:r>
      <w:r>
        <w:rPr>
          <w:b/>
          <w:bCs/>
          <w:i/>
          <w:iCs/>
        </w:rPr>
        <w:t>в электронной форме</w:t>
      </w:r>
      <w:r w:rsidRPr="007639FA">
        <w:rPr>
          <w:b/>
          <w:bCs/>
          <w:i/>
          <w:iCs/>
        </w:rPr>
        <w:t>]</w:t>
      </w:r>
    </w:p>
    <w:p w:rsidR="00007AE6" w:rsidRPr="00100970" w:rsidRDefault="00007AE6" w:rsidP="006D290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79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79"/>
    </w:p>
    <w:p w:rsidR="00007AE6" w:rsidRPr="00100970" w:rsidRDefault="00007AE6" w:rsidP="006D290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80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0"/>
    </w:p>
    <w:p w:rsidR="00007AE6" w:rsidRPr="00100970" w:rsidRDefault="00007AE6" w:rsidP="006D290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007AE6" w:rsidRDefault="00007AE6" w:rsidP="006D290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1"/>
    </w:p>
    <w:p w:rsidR="00007AE6" w:rsidRPr="00A356CF" w:rsidRDefault="00007AE6" w:rsidP="006D2907">
      <w:pPr>
        <w:pStyle w:val="Times12"/>
        <w:numPr>
          <w:ilvl w:val="0"/>
          <w:numId w:val="45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007AE6" w:rsidRDefault="00007AE6" w:rsidP="00144C23">
      <w:pPr>
        <w:pStyle w:val="Times12"/>
        <w:ind w:right="-29"/>
        <w:rPr>
          <w:b/>
          <w:bCs/>
          <w:i/>
          <w:iCs/>
        </w:rPr>
      </w:pPr>
    </w:p>
    <w:p w:rsidR="00007AE6" w:rsidRDefault="00007AE6" w:rsidP="00144C23">
      <w:pPr>
        <w:pStyle w:val="Times12"/>
        <w:ind w:right="-29"/>
        <w:rPr>
          <w:b/>
          <w:bCs/>
          <w:i/>
          <w:iCs/>
        </w:rPr>
      </w:pPr>
    </w:p>
    <w:p w:rsidR="00007AE6" w:rsidRDefault="00007AE6" w:rsidP="00144C23">
      <w:pPr>
        <w:pStyle w:val="Times12"/>
        <w:ind w:right="-29"/>
        <w:rPr>
          <w:b/>
          <w:bCs/>
          <w:i/>
          <w:iCs/>
        </w:rPr>
      </w:pPr>
    </w:p>
    <w:p w:rsidR="00007AE6" w:rsidRPr="00FC009D" w:rsidRDefault="00007AE6" w:rsidP="00144C23">
      <w:pPr>
        <w:pStyle w:val="Times12"/>
        <w:ind w:right="-29"/>
        <w:rPr>
          <w:b/>
          <w:bCs/>
          <w:i/>
          <w:iCs/>
        </w:rPr>
      </w:pPr>
    </w:p>
    <w:p w:rsidR="00007AE6" w:rsidRPr="00FC009D" w:rsidRDefault="00007AE6" w:rsidP="00A478D9">
      <w:pPr>
        <w:jc w:val="right"/>
        <w:rPr>
          <w:sz w:val="28"/>
          <w:szCs w:val="28"/>
        </w:rPr>
      </w:pPr>
      <w:bookmarkStart w:id="82" w:name="_Справка_об_участии_в_судебных_разби"/>
      <w:bookmarkStart w:id="83" w:name="_Справка_об_участии"/>
      <w:bookmarkStart w:id="84" w:name="_Ref401060816"/>
      <w:bookmarkEnd w:id="82"/>
      <w:bookmarkEnd w:id="83"/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07AE6" w:rsidRPr="0022001A" w:rsidRDefault="00007AE6" w:rsidP="00A478D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007AE6" w:rsidRPr="0022001A" w:rsidRDefault="00007AE6" w:rsidP="00A478D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007AE6" w:rsidRPr="00FC009D" w:rsidRDefault="00007AE6" w:rsidP="00A478D9">
      <w:pPr>
        <w:jc w:val="right"/>
        <w:rPr>
          <w:b/>
          <w:bCs/>
          <w:sz w:val="22"/>
          <w:szCs w:val="22"/>
        </w:rPr>
      </w:pPr>
    </w:p>
    <w:p w:rsidR="00007AE6" w:rsidRPr="00B03ADB" w:rsidRDefault="00007AE6" w:rsidP="00A478D9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007AE6" w:rsidRDefault="00007AE6" w:rsidP="00A478D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007AE6" w:rsidRPr="00FC009D" w:rsidRDefault="00007AE6" w:rsidP="00A478D9">
      <w:pPr>
        <w:jc w:val="right"/>
        <w:rPr>
          <w:b/>
          <w:bCs/>
          <w:i/>
          <w:iCs/>
        </w:rPr>
      </w:pPr>
    </w:p>
    <w:p w:rsidR="00007AE6" w:rsidRPr="00936804" w:rsidDel="00EC0238" w:rsidRDefault="00007AE6" w:rsidP="00A478D9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8" w:name="_СВЕДЕНИЯ_О_ПРИНАДЛЕЖНОСТИ_1"/>
      <w:bookmarkStart w:id="89" w:name="_Toc402520353"/>
      <w:bookmarkStart w:id="90" w:name="_Toc412201948"/>
      <w:bookmarkStart w:id="91" w:name="_Toc418584578"/>
      <w:bookmarkStart w:id="92" w:name="_Toc418668533"/>
      <w:bookmarkEnd w:id="8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9"/>
      <w:bookmarkEnd w:id="90"/>
      <w:bookmarkEnd w:id="91"/>
      <w:bookmarkEnd w:id="92"/>
    </w:p>
    <w:p w:rsidR="00007AE6" w:rsidRPr="00FC009D" w:rsidRDefault="00007AE6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07AE6" w:rsidRDefault="00007AE6" w:rsidP="00A478D9">
      <w:pPr>
        <w:jc w:val="both"/>
        <w:rPr>
          <w:lang w:eastAsia="en-US"/>
        </w:rPr>
      </w:pPr>
    </w:p>
    <w:p w:rsidR="00007AE6" w:rsidDel="00EC0238" w:rsidRDefault="00007AE6" w:rsidP="00A478D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007AE6" w:rsidRPr="002B303E" w:rsidDel="00EC0238" w:rsidRDefault="00007AE6" w:rsidP="00A478D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007AE6" w:rsidRPr="002B303E" w:rsidDel="00EC0238">
        <w:trPr>
          <w:tblHeader/>
        </w:trPr>
        <w:tc>
          <w:tcPr>
            <w:tcW w:w="540" w:type="dxa"/>
            <w:vAlign w:val="center"/>
          </w:tcPr>
          <w:p w:rsidR="00007AE6" w:rsidRPr="005F6473" w:rsidDel="00EC0238" w:rsidRDefault="00007AE6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007AE6" w:rsidRPr="005F6473" w:rsidDel="00EC0238" w:rsidRDefault="00007AE6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007AE6" w:rsidRPr="005F6473" w:rsidDel="00EC0238" w:rsidRDefault="00007AE6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007AE6" w:rsidRPr="005F6473" w:rsidDel="00EC0238" w:rsidRDefault="00007AE6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007AE6" w:rsidRPr="005F6473" w:rsidDel="00EC0238" w:rsidRDefault="00007AE6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007AE6" w:rsidRPr="002B303E" w:rsidDel="00EC0238">
        <w:trPr>
          <w:tblHeader/>
        </w:trPr>
        <w:tc>
          <w:tcPr>
            <w:tcW w:w="540" w:type="dxa"/>
            <w:vAlign w:val="center"/>
          </w:tcPr>
          <w:p w:rsidR="00007AE6" w:rsidRPr="002B303E" w:rsidDel="00EC0238" w:rsidRDefault="00007AE6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007AE6" w:rsidRPr="005F6473" w:rsidDel="00EC0238" w:rsidRDefault="00007AE6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007AE6" w:rsidRPr="005F6473" w:rsidDel="00EC0238" w:rsidRDefault="00007AE6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07AE6" w:rsidRPr="005F6473" w:rsidDel="00EC0238" w:rsidRDefault="00007AE6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007AE6" w:rsidRPr="005F6473" w:rsidDel="00EC0238" w:rsidRDefault="00007AE6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007AE6" w:rsidRPr="002B303E" w:rsidDel="00EC0238">
        <w:tc>
          <w:tcPr>
            <w:tcW w:w="540" w:type="dxa"/>
          </w:tcPr>
          <w:p w:rsidR="00007AE6" w:rsidRPr="002B303E" w:rsidDel="00EC0238" w:rsidRDefault="00007AE6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007AE6" w:rsidRPr="002B303E" w:rsidDel="00EC0238" w:rsidRDefault="00007AE6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007AE6" w:rsidRPr="002B303E" w:rsidDel="00EC0238" w:rsidRDefault="00007AE6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7AE6" w:rsidRPr="002B303E" w:rsidDel="00EC0238" w:rsidRDefault="00007AE6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007AE6" w:rsidRPr="005F6473" w:rsidDel="00EC0238" w:rsidRDefault="00007AE6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07AE6" w:rsidRPr="005F6473" w:rsidDel="00EC0238" w:rsidRDefault="00007AE6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007AE6" w:rsidRPr="002B303E" w:rsidDel="00EC0238">
        <w:tc>
          <w:tcPr>
            <w:tcW w:w="540" w:type="dxa"/>
          </w:tcPr>
          <w:p w:rsidR="00007AE6" w:rsidRPr="002B303E" w:rsidDel="00EC0238" w:rsidRDefault="00007AE6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007AE6" w:rsidRPr="002B303E" w:rsidDel="00EC0238" w:rsidRDefault="00007AE6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007AE6" w:rsidRPr="002B303E" w:rsidDel="00EC0238" w:rsidRDefault="00007AE6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007AE6" w:rsidRPr="005F6473" w:rsidDel="00EC0238" w:rsidRDefault="00007AE6" w:rsidP="00C4519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07AE6" w:rsidRPr="005F6473" w:rsidDel="00EC0238" w:rsidRDefault="00007AE6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007AE6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007AE6" w:rsidRPr="002B303E" w:rsidDel="00EC0238" w:rsidRDefault="00007AE6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007AE6" w:rsidRPr="002B303E" w:rsidDel="00EC0238" w:rsidRDefault="00007AE6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007AE6" w:rsidRPr="002B303E" w:rsidDel="00EC0238" w:rsidRDefault="00007AE6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007AE6" w:rsidRPr="002B303E" w:rsidDel="00EC0238" w:rsidRDefault="00007AE6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007AE6" w:rsidRPr="002B303E" w:rsidDel="00EC0238" w:rsidRDefault="00007AE6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007AE6" w:rsidRPr="002B303E" w:rsidDel="00EC0238" w:rsidRDefault="00007AE6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007AE6" w:rsidRPr="002B303E" w:rsidDel="00EC0238">
        <w:trPr>
          <w:trHeight w:val="1903"/>
        </w:trPr>
        <w:tc>
          <w:tcPr>
            <w:tcW w:w="540" w:type="dxa"/>
            <w:vMerge/>
          </w:tcPr>
          <w:p w:rsidR="00007AE6" w:rsidRPr="002B303E" w:rsidDel="00EC0238" w:rsidRDefault="00007AE6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007AE6" w:rsidRPr="002B303E" w:rsidDel="00EC0238" w:rsidRDefault="00007AE6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07AE6" w:rsidRPr="005F6473" w:rsidDel="00EC0238" w:rsidRDefault="00007AE6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007AE6" w:rsidRPr="005F6473" w:rsidDel="00EC0238" w:rsidRDefault="00007AE6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007AE6" w:rsidRPr="002B303E" w:rsidDel="00EC0238" w:rsidRDefault="00007AE6" w:rsidP="00C4519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007AE6" w:rsidRPr="002B303E" w:rsidDel="00EC0238" w:rsidRDefault="00007AE6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007AE6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007AE6" w:rsidRPr="002B303E" w:rsidDel="00EC0238" w:rsidRDefault="00007AE6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007AE6" w:rsidRPr="005F6473" w:rsidDel="00EC0238" w:rsidRDefault="00007AE6" w:rsidP="00C4519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007AE6" w:rsidRPr="005F6473" w:rsidDel="00EC0238" w:rsidRDefault="00007AE6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007AE6" w:rsidRPr="00241B8D" w:rsidDel="00EC0238" w:rsidRDefault="00007AE6" w:rsidP="00C4519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007AE6" w:rsidRPr="00241B8D" w:rsidDel="00EC0238" w:rsidRDefault="00007AE6" w:rsidP="00C4519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007AE6" w:rsidRPr="002B303E" w:rsidDel="00EC0238">
        <w:trPr>
          <w:trHeight w:val="1267"/>
        </w:trPr>
        <w:tc>
          <w:tcPr>
            <w:tcW w:w="540" w:type="dxa"/>
            <w:vMerge/>
          </w:tcPr>
          <w:p w:rsidR="00007AE6" w:rsidRPr="002B303E" w:rsidDel="00EC0238" w:rsidRDefault="00007AE6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007AE6" w:rsidRPr="002B303E" w:rsidDel="00EC0238" w:rsidRDefault="00007AE6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07AE6" w:rsidRPr="005F6473" w:rsidDel="00EC0238" w:rsidRDefault="00007AE6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007AE6" w:rsidRPr="005F6473" w:rsidDel="00EC0238" w:rsidRDefault="00007AE6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007AE6" w:rsidRPr="002B303E" w:rsidDel="00EC0238" w:rsidRDefault="00007AE6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007AE6" w:rsidRPr="00012898" w:rsidDel="00EC0238" w:rsidRDefault="00007AE6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07AE6" w:rsidRPr="008B0FDE" w:rsidDel="00EC0238" w:rsidRDefault="00007AE6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007AE6" w:rsidRPr="008B0FDE" w:rsidDel="00EC0238" w:rsidRDefault="00007AE6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007AE6" w:rsidDel="00EC0238" w:rsidRDefault="00007AE6" w:rsidP="00A478D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007AE6" w:rsidRPr="00FC009D" w:rsidDel="00EC0238" w:rsidRDefault="00007AE6" w:rsidP="00A478D9">
      <w:pPr>
        <w:jc w:val="center"/>
        <w:rPr>
          <w:b/>
          <w:bCs/>
        </w:rPr>
      </w:pPr>
    </w:p>
    <w:p w:rsidR="00007AE6" w:rsidRPr="00FC009D" w:rsidDel="00EC0238" w:rsidRDefault="00007AE6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007AE6" w:rsidRDefault="00007AE6" w:rsidP="006D2907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007AE6" w:rsidRPr="00FC009D" w:rsidDel="00EC0238" w:rsidRDefault="00007AE6" w:rsidP="006D2907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7AE6" w:rsidRPr="00FC009D" w:rsidDel="00EC0238" w:rsidRDefault="00007AE6" w:rsidP="006D2907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007AE6" w:rsidRPr="0076483D" w:rsidDel="00EC0238" w:rsidRDefault="00007AE6" w:rsidP="006D2907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007AE6" w:rsidRPr="00770FB1" w:rsidDel="00EC0238" w:rsidRDefault="00007AE6" w:rsidP="006D2907">
      <w:pPr>
        <w:pStyle w:val="Times12"/>
        <w:numPr>
          <w:ilvl w:val="1"/>
          <w:numId w:val="51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007AE6" w:rsidDel="00EC0238" w:rsidRDefault="00007AE6" w:rsidP="00A478D9">
      <w:pPr>
        <w:pStyle w:val="Times12"/>
        <w:tabs>
          <w:tab w:val="left" w:pos="1134"/>
        </w:tabs>
      </w:pPr>
    </w:p>
    <w:p w:rsidR="00007AE6" w:rsidRDefault="00007AE6" w:rsidP="00A478D9">
      <w:pPr>
        <w:pStyle w:val="Heading1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007AE6" w:rsidRDefault="00007AE6" w:rsidP="00A478D9"/>
    <w:p w:rsidR="00007AE6" w:rsidRDefault="00007AE6" w:rsidP="00A478D9"/>
    <w:p w:rsidR="00007AE6" w:rsidRDefault="00007AE6" w:rsidP="00A478D9"/>
    <w:p w:rsidR="00007AE6" w:rsidRDefault="00007AE6" w:rsidP="00A478D9"/>
    <w:p w:rsidR="00007AE6" w:rsidRDefault="00007AE6" w:rsidP="00A478D9"/>
    <w:p w:rsidR="00007AE6" w:rsidRDefault="00007AE6" w:rsidP="00A478D9"/>
    <w:p w:rsidR="00007AE6" w:rsidRDefault="00007AE6" w:rsidP="00A478D9"/>
    <w:p w:rsidR="00007AE6" w:rsidRPr="00A478D9" w:rsidRDefault="00007AE6" w:rsidP="00A478D9"/>
    <w:bookmarkEnd w:id="69"/>
    <w:bookmarkEnd w:id="70"/>
    <w:bookmarkEnd w:id="84"/>
    <w:p w:rsidR="00007AE6" w:rsidRDefault="00007AE6" w:rsidP="00EA3525">
      <w:pPr>
        <w:pStyle w:val="Times12"/>
        <w:ind w:left="5387" w:firstLine="0"/>
        <w:jc w:val="left"/>
      </w:pPr>
    </w:p>
    <w:p w:rsidR="00007AE6" w:rsidRDefault="00007AE6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007AE6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7AE6" w:rsidRPr="00A478D9" w:rsidRDefault="00007AE6" w:rsidP="00A478D9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A478D9">
        <w:rPr>
          <w:b/>
          <w:bCs/>
          <w:i/>
          <w:iCs/>
          <w:color w:val="FF0000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007AE6" w:rsidRPr="00FC009D" w:rsidRDefault="00007AE6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07AE6" w:rsidRPr="00FC009D" w:rsidRDefault="00007AE6" w:rsidP="00A478D9">
      <w:pPr>
        <w:pStyle w:val="Times12"/>
        <w:ind w:left="10065" w:firstLine="0"/>
        <w:jc w:val="left"/>
      </w:pPr>
    </w:p>
    <w:p w:rsidR="00007AE6" w:rsidRPr="00FC009D" w:rsidRDefault="00007AE6" w:rsidP="00A478D9">
      <w:pPr>
        <w:jc w:val="right"/>
        <w:rPr>
          <w:b/>
          <w:bCs/>
          <w:sz w:val="22"/>
          <w:szCs w:val="22"/>
        </w:rPr>
      </w:pPr>
    </w:p>
    <w:p w:rsidR="00007AE6" w:rsidRPr="00FC009D" w:rsidRDefault="00007AE6" w:rsidP="00A478D9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586795"/>
      <w:bookmarkStart w:id="98" w:name="_Toc418668534"/>
      <w:bookmarkEnd w:id="93"/>
      <w:bookmarkEnd w:id="94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5"/>
      <w:bookmarkEnd w:id="96"/>
      <w:bookmarkEnd w:id="97"/>
      <w:bookmarkEnd w:id="98"/>
    </w:p>
    <w:p w:rsidR="00007AE6" w:rsidRPr="00FC009D" w:rsidRDefault="00007AE6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07AE6" w:rsidRPr="00FC009D" w:rsidRDefault="00007AE6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07AE6" w:rsidRPr="00FC009D" w:rsidRDefault="00007AE6" w:rsidP="00A478D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7AE6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7AE6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007AE6" w:rsidRPr="00FC009D" w:rsidRDefault="00007AE6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007AE6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007AE6" w:rsidRPr="00FC009D" w:rsidRDefault="00007AE6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7AE6" w:rsidRPr="00FC009D" w:rsidRDefault="00007AE6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007AE6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7AE6" w:rsidRPr="00FC009D" w:rsidRDefault="00007AE6" w:rsidP="00C4519B">
            <w:pPr>
              <w:rPr>
                <w:sz w:val="20"/>
                <w:szCs w:val="20"/>
              </w:rPr>
            </w:pPr>
          </w:p>
        </w:tc>
      </w:tr>
    </w:tbl>
    <w:p w:rsidR="00007AE6" w:rsidRPr="00FC009D" w:rsidRDefault="00007AE6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AE6" w:rsidRPr="00FC009D" w:rsidRDefault="00007AE6" w:rsidP="00A478D9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07AE6" w:rsidRPr="00FC009D" w:rsidRDefault="00007AE6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007AE6" w:rsidRPr="00FC009D" w:rsidRDefault="00007AE6" w:rsidP="00A478D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007AE6" w:rsidRPr="00FC009D" w:rsidRDefault="00007AE6" w:rsidP="00A478D9">
      <w:pPr>
        <w:jc w:val="center"/>
        <w:rPr>
          <w:b/>
          <w:bCs/>
        </w:rPr>
      </w:pPr>
    </w:p>
    <w:p w:rsidR="00007AE6" w:rsidRPr="00FC009D" w:rsidRDefault="00007AE6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7AE6" w:rsidRPr="00FC009D" w:rsidRDefault="00007AE6" w:rsidP="006D2907">
      <w:pPr>
        <w:pStyle w:val="Times12"/>
        <w:numPr>
          <w:ilvl w:val="0"/>
          <w:numId w:val="52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7AE6" w:rsidRPr="00FC009D" w:rsidRDefault="00007AE6" w:rsidP="00A478D9">
      <w:pPr>
        <w:pStyle w:val="Times12"/>
        <w:ind w:firstLine="0"/>
        <w:jc w:val="left"/>
      </w:pPr>
    </w:p>
    <w:p w:rsidR="00007AE6" w:rsidRPr="00023AED" w:rsidRDefault="00007AE6" w:rsidP="00A478D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t>ОБРАЗЕЦ ЗАПОЛНЕНИЯ ТАБЛИЦЫ СВЕДЕНИЙ О ЦЕПОЧКЕ СОБСТВЕННИКОВ</w:t>
      </w:r>
    </w:p>
    <w:p w:rsidR="00007AE6" w:rsidRPr="00023AED" w:rsidRDefault="00007AE6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07AE6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007AE6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007AE6" w:rsidRPr="00023AED" w:rsidRDefault="00007AE6" w:rsidP="00C451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07AE6" w:rsidRPr="00023AED" w:rsidRDefault="00007AE6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07AE6" w:rsidRPr="00023AED" w:rsidRDefault="00007AE6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07AE6" w:rsidRPr="00023AED" w:rsidRDefault="00007AE6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07AE6" w:rsidRPr="00023AED" w:rsidRDefault="00007AE6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07AE6" w:rsidRPr="00023AED" w:rsidRDefault="00007AE6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07AE6" w:rsidRPr="00023AED" w:rsidRDefault="00007AE6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7AE6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</w:tr>
      <w:tr w:rsidR="00007AE6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</w:p>
        </w:tc>
      </w:tr>
    </w:tbl>
    <w:p w:rsidR="00007AE6" w:rsidRPr="00023AED" w:rsidRDefault="00007AE6" w:rsidP="00A478D9">
      <w:pPr>
        <w:overflowPunct w:val="0"/>
        <w:autoSpaceDE w:val="0"/>
        <w:autoSpaceDN w:val="0"/>
        <w:adjustRightInd w:val="0"/>
        <w:sectPr w:rsidR="00007AE6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07AE6" w:rsidRPr="00023AED" w:rsidRDefault="00007AE6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07AE6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07AE6" w:rsidRPr="00023AED" w:rsidRDefault="00007AE6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7AE6" w:rsidRPr="00023AED">
        <w:trPr>
          <w:trHeight w:val="1590"/>
        </w:trPr>
        <w:tc>
          <w:tcPr>
            <w:tcW w:w="851" w:type="dxa"/>
            <w:vAlign w:val="center"/>
          </w:tcPr>
          <w:p w:rsidR="00007AE6" w:rsidRPr="00023AED" w:rsidRDefault="00007AE6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07AE6" w:rsidRPr="00023AED" w:rsidRDefault="00007AE6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07AE6" w:rsidRPr="00023AED" w:rsidRDefault="00007AE6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07AE6" w:rsidRPr="00023AED" w:rsidRDefault="00007AE6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07AE6" w:rsidRPr="00023AED" w:rsidRDefault="00007AE6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07AE6" w:rsidRPr="00023AED" w:rsidRDefault="00007AE6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07AE6" w:rsidRPr="00023AED" w:rsidRDefault="00007AE6" w:rsidP="00C4519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007AE6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07AE6" w:rsidRPr="00023AED" w:rsidRDefault="00007AE6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7AE6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AE6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7AE6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AE6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AE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7AE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7AE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AE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AE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7AE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7AE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7AE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AE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7AE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7AE6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7AE6" w:rsidRPr="00023AED" w:rsidRDefault="00007AE6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7AE6" w:rsidRDefault="00007AE6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007AE6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007AE6" w:rsidRPr="00FC009D" w:rsidRDefault="00007AE6" w:rsidP="00E10747">
      <w:pPr>
        <w:pStyle w:val="Times12"/>
        <w:jc w:val="right"/>
        <w:rPr>
          <w:sz w:val="28"/>
          <w:szCs w:val="28"/>
        </w:rPr>
      </w:pPr>
      <w:bookmarkStart w:id="99" w:name="_Toc418668535"/>
      <w:r>
        <w:rPr>
          <w:sz w:val="28"/>
          <w:szCs w:val="28"/>
        </w:rPr>
        <w:t>Форма 2</w:t>
      </w:r>
      <w:r w:rsidRPr="00FC009D">
        <w:rPr>
          <w:sz w:val="28"/>
          <w:szCs w:val="28"/>
        </w:rPr>
        <w:t>.</w:t>
      </w:r>
    </w:p>
    <w:p w:rsidR="00007AE6" w:rsidRPr="00FC009D" w:rsidRDefault="00007AE6" w:rsidP="00E10747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007AE6" w:rsidRPr="00FC009D" w:rsidRDefault="00007AE6" w:rsidP="00E10747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007AE6" w:rsidRPr="00FC009D" w:rsidRDefault="00007AE6" w:rsidP="00E10747">
      <w:pPr>
        <w:pStyle w:val="Times12"/>
        <w:jc w:val="center"/>
        <w:rPr>
          <w:b/>
          <w:bCs/>
          <w:snapToGrid w:val="0"/>
        </w:rPr>
      </w:pPr>
    </w:p>
    <w:p w:rsidR="00007AE6" w:rsidRPr="00B03ADB" w:rsidRDefault="00007AE6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007AE6" w:rsidRPr="00FC009D" w:rsidRDefault="00007AE6" w:rsidP="00E10747">
      <w:pPr>
        <w:widowControl w:val="0"/>
        <w:autoSpaceDE w:val="0"/>
        <w:autoSpaceDN w:val="0"/>
        <w:adjustRightInd w:val="0"/>
        <w:jc w:val="center"/>
      </w:pPr>
    </w:p>
    <w:p w:rsidR="00007AE6" w:rsidRPr="00FC009D" w:rsidRDefault="00007AE6" w:rsidP="00E10747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0" w:name="_Техническое_предложение__Форма"/>
      <w:bookmarkStart w:id="101" w:name="_Toc235439567"/>
      <w:bookmarkStart w:id="102" w:name="_Toc390267515"/>
      <w:bookmarkStart w:id="103" w:name="_Toc412201950"/>
      <w:bookmarkStart w:id="104" w:name="_Ref418089088"/>
      <w:bookmarkStart w:id="105" w:name="_Toc418586796"/>
      <w:bookmarkEnd w:id="100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1"/>
      <w:bookmarkEnd w:id="102"/>
      <w:bookmarkEnd w:id="103"/>
      <w:bookmarkEnd w:id="104"/>
      <w:bookmarkEnd w:id="105"/>
    </w:p>
    <w:p w:rsidR="00007AE6" w:rsidRPr="00FC009D" w:rsidRDefault="00007AE6" w:rsidP="00E1074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007AE6" w:rsidRPr="00927CFA" w:rsidRDefault="00007AE6" w:rsidP="00E10747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007AE6" w:rsidRPr="00FC009D" w:rsidRDefault="00007AE6" w:rsidP="00E10747">
      <w:pPr>
        <w:pStyle w:val="Times12"/>
        <w:rPr>
          <w:i/>
          <w:iCs/>
          <w:sz w:val="22"/>
          <w:szCs w:val="22"/>
        </w:rPr>
      </w:pPr>
    </w:p>
    <w:p w:rsidR="00007AE6" w:rsidRPr="00FC009D" w:rsidRDefault="00007AE6" w:rsidP="00E10747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007AE6" w:rsidRPr="00FC009D" w:rsidRDefault="00007AE6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7AE6" w:rsidRPr="00102E0C" w:rsidRDefault="00007AE6" w:rsidP="00E10747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007AE6" w:rsidRPr="00102E0C" w:rsidRDefault="00007AE6" w:rsidP="00E10747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007AE6" w:rsidRPr="00102E0C" w:rsidRDefault="00007AE6" w:rsidP="00E10747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007AE6" w:rsidRPr="00FC009D" w:rsidRDefault="00007AE6" w:rsidP="00E10747">
      <w:pPr>
        <w:jc w:val="center"/>
        <w:rPr>
          <w:b/>
          <w:bCs/>
        </w:rPr>
      </w:pPr>
    </w:p>
    <w:p w:rsidR="00007AE6" w:rsidRPr="00FC009D" w:rsidRDefault="00007AE6" w:rsidP="00E10747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007AE6" w:rsidRPr="00FC009D" w:rsidRDefault="00007AE6" w:rsidP="006D2907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007AE6" w:rsidRPr="00FC009D" w:rsidRDefault="00007AE6" w:rsidP="006D2907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007AE6" w:rsidRPr="00102E0C" w:rsidRDefault="00007AE6" w:rsidP="006D2907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007AE6" w:rsidRPr="00FC009D" w:rsidRDefault="00007AE6" w:rsidP="006D2907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007AE6" w:rsidRPr="00FC009D" w:rsidRDefault="00007AE6" w:rsidP="006D2907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007AE6" w:rsidRPr="00FC009D" w:rsidRDefault="00007AE6" w:rsidP="006D2907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007AE6" w:rsidRPr="00FC009D" w:rsidRDefault="00007AE6" w:rsidP="006D2907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7AE6" w:rsidRPr="00FC009D" w:rsidRDefault="00007AE6" w:rsidP="006D2907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7AE6" w:rsidRPr="00FC009D" w:rsidRDefault="00007AE6" w:rsidP="006D2907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007AE6" w:rsidRPr="00FC009D" w:rsidRDefault="00007AE6" w:rsidP="006D2907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007AE6" w:rsidRDefault="00007AE6" w:rsidP="00E1074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007AE6" w:rsidRPr="00FC009D" w:rsidRDefault="00007AE6" w:rsidP="00E10747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007AE6" w:rsidRPr="00FC009D" w:rsidRDefault="00007AE6" w:rsidP="00E10747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07AE6" w:rsidRPr="00FC009D" w:rsidRDefault="00007AE6" w:rsidP="006D2907">
      <w:pPr>
        <w:pStyle w:val="Times12"/>
        <w:numPr>
          <w:ilvl w:val="0"/>
          <w:numId w:val="5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3"/>
        <w:gridCol w:w="1134"/>
        <w:gridCol w:w="1632"/>
        <w:gridCol w:w="3830"/>
        <w:gridCol w:w="2051"/>
        <w:gridCol w:w="280"/>
      </w:tblGrid>
      <w:tr w:rsidR="00007AE6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AE6" w:rsidRPr="00FC009D" w:rsidRDefault="00007AE6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AE6" w:rsidRPr="00FC009D" w:rsidRDefault="00007AE6" w:rsidP="00C4519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AE6" w:rsidRPr="00FC009D" w:rsidRDefault="00007AE6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7AE6" w:rsidRPr="00FC009D" w:rsidRDefault="00007AE6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AE6" w:rsidRPr="00FC009D" w:rsidRDefault="00007AE6" w:rsidP="00C4519B">
            <w:pPr>
              <w:jc w:val="center"/>
            </w:pPr>
            <w:r w:rsidRPr="00FC009D">
              <w:t>Ссылки на ПП</w:t>
            </w:r>
          </w:p>
        </w:tc>
      </w:tr>
      <w:tr w:rsidR="00007AE6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AE6" w:rsidRPr="00FC009D" w:rsidRDefault="00007AE6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AE6" w:rsidRPr="00FC009D" w:rsidRDefault="00007AE6" w:rsidP="00C4519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AE6" w:rsidRPr="00FC009D" w:rsidRDefault="00007AE6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7AE6" w:rsidRPr="00FC009D" w:rsidRDefault="00007AE6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7AE6" w:rsidRPr="00FC009D" w:rsidRDefault="00007AE6" w:rsidP="00C4519B">
            <w:pPr>
              <w:jc w:val="center"/>
            </w:pPr>
          </w:p>
        </w:tc>
      </w:tr>
      <w:tr w:rsidR="00007AE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07AE6" w:rsidRPr="00FC009D" w:rsidRDefault="00007AE6" w:rsidP="00C4519B"/>
          <w:p w:rsidR="00007AE6" w:rsidRPr="00FC009D" w:rsidRDefault="00007AE6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007AE6" w:rsidRPr="00FC009D" w:rsidRDefault="00007AE6" w:rsidP="00C4519B"/>
          <w:p w:rsidR="00007AE6" w:rsidRPr="00FC009D" w:rsidRDefault="00007AE6" w:rsidP="00C4519B">
            <w:r w:rsidRPr="00FC009D">
              <w:t>порядковый номер</w:t>
            </w:r>
          </w:p>
        </w:tc>
      </w:tr>
      <w:tr w:rsidR="00007AE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07AE6" w:rsidRPr="00FC009D" w:rsidRDefault="00007AE6" w:rsidP="00C4519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007AE6" w:rsidRPr="00FC009D" w:rsidRDefault="00007AE6" w:rsidP="00C4519B">
            <w:r w:rsidRPr="00FC009D">
              <w:t xml:space="preserve">номер пункта Технических требований </w:t>
            </w:r>
          </w:p>
        </w:tc>
      </w:tr>
      <w:tr w:rsidR="00007AE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07AE6" w:rsidRPr="00FC009D" w:rsidRDefault="00007AE6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007AE6" w:rsidRPr="00FC009D" w:rsidRDefault="00007AE6" w:rsidP="00C4519B"/>
        </w:tc>
      </w:tr>
      <w:tr w:rsidR="00007AE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07AE6" w:rsidRPr="00FC009D" w:rsidRDefault="00007AE6" w:rsidP="00C4519B"/>
        </w:tc>
        <w:tc>
          <w:tcPr>
            <w:tcW w:w="7513" w:type="dxa"/>
            <w:gridSpan w:val="3"/>
          </w:tcPr>
          <w:p w:rsidR="00007AE6" w:rsidRPr="00FC009D" w:rsidRDefault="00007AE6" w:rsidP="00C4519B">
            <w:r w:rsidRPr="00FC009D">
              <w:t>"да" - будет выполнен полностью</w:t>
            </w:r>
          </w:p>
        </w:tc>
      </w:tr>
      <w:tr w:rsidR="00007AE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07AE6" w:rsidRPr="00FC009D" w:rsidRDefault="00007AE6" w:rsidP="00C4519B"/>
        </w:tc>
        <w:tc>
          <w:tcPr>
            <w:tcW w:w="7513" w:type="dxa"/>
            <w:gridSpan w:val="3"/>
          </w:tcPr>
          <w:p w:rsidR="00007AE6" w:rsidRPr="00FC009D" w:rsidRDefault="00007AE6" w:rsidP="00C4519B">
            <w:r w:rsidRPr="00FC009D">
              <w:t>"нет" - не будет выполнен</w:t>
            </w:r>
          </w:p>
        </w:tc>
      </w:tr>
      <w:tr w:rsidR="00007AE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07AE6" w:rsidRPr="00FC009D" w:rsidRDefault="00007AE6" w:rsidP="00C4519B"/>
        </w:tc>
        <w:tc>
          <w:tcPr>
            <w:tcW w:w="7513" w:type="dxa"/>
            <w:gridSpan w:val="3"/>
          </w:tcPr>
          <w:p w:rsidR="00007AE6" w:rsidRPr="00FC009D" w:rsidRDefault="00007AE6" w:rsidP="00C4519B">
            <w:r w:rsidRPr="00FC009D">
              <w:t>"частично" – выполняется с "такими-то" ограничениями</w:t>
            </w:r>
          </w:p>
        </w:tc>
      </w:tr>
      <w:tr w:rsidR="00007AE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07AE6" w:rsidRPr="00FC009D" w:rsidRDefault="00007AE6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007AE6" w:rsidRPr="00FC009D" w:rsidRDefault="00007AE6" w:rsidP="00C4519B">
            <w:r w:rsidRPr="00FC009D">
              <w:t>необходимые пояснения</w:t>
            </w:r>
          </w:p>
        </w:tc>
      </w:tr>
      <w:tr w:rsidR="00007AE6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007AE6" w:rsidRPr="00FC009D" w:rsidRDefault="00007AE6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007AE6" w:rsidRPr="00FC009D" w:rsidRDefault="00007AE6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007AE6" w:rsidRPr="00FC009D" w:rsidRDefault="00007AE6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007AE6" w:rsidRPr="00FC009D" w:rsidRDefault="00007AE6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007AE6" w:rsidRPr="00FC009D" w:rsidRDefault="00007AE6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007AE6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007AE6" w:rsidRPr="00FC009D" w:rsidRDefault="00007AE6" w:rsidP="00C4519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007AE6" w:rsidRPr="00FC009D" w:rsidRDefault="00007AE6" w:rsidP="00C4519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007AE6" w:rsidRPr="00FC009D" w:rsidRDefault="00007AE6" w:rsidP="00C4519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007AE6" w:rsidRPr="00FC009D" w:rsidRDefault="00007AE6" w:rsidP="00C4519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007AE6" w:rsidRPr="00FC009D">
        <w:trPr>
          <w:trHeight w:val="371"/>
        </w:trPr>
        <w:tc>
          <w:tcPr>
            <w:tcW w:w="600" w:type="dxa"/>
          </w:tcPr>
          <w:p w:rsidR="00007AE6" w:rsidRPr="00FC009D" w:rsidRDefault="00007AE6" w:rsidP="00C4519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007AE6" w:rsidRPr="00FC009D" w:rsidRDefault="00007AE6" w:rsidP="00C4519B"/>
        </w:tc>
        <w:tc>
          <w:tcPr>
            <w:tcW w:w="1440" w:type="dxa"/>
          </w:tcPr>
          <w:p w:rsidR="00007AE6" w:rsidRPr="00FC009D" w:rsidRDefault="00007AE6" w:rsidP="00C4519B"/>
        </w:tc>
        <w:tc>
          <w:tcPr>
            <w:tcW w:w="2880" w:type="dxa"/>
          </w:tcPr>
          <w:p w:rsidR="00007AE6" w:rsidRPr="00FC009D" w:rsidRDefault="00007AE6" w:rsidP="00C4519B">
            <w:pPr>
              <w:ind w:firstLine="16"/>
              <w:jc w:val="center"/>
            </w:pPr>
          </w:p>
        </w:tc>
      </w:tr>
      <w:tr w:rsidR="00007AE6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007AE6" w:rsidRPr="00FC009D" w:rsidRDefault="00007AE6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007AE6" w:rsidRPr="00FC009D" w:rsidRDefault="00007AE6" w:rsidP="00C4519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007AE6" w:rsidRPr="00FC009D" w:rsidRDefault="00007AE6" w:rsidP="00C4519B"/>
        </w:tc>
        <w:tc>
          <w:tcPr>
            <w:tcW w:w="2880" w:type="dxa"/>
            <w:tcBorders>
              <w:bottom w:val="double" w:sz="4" w:space="0" w:color="auto"/>
            </w:tcBorders>
          </w:tcPr>
          <w:p w:rsidR="00007AE6" w:rsidRPr="00FC009D" w:rsidRDefault="00007AE6" w:rsidP="00C4519B">
            <w:pPr>
              <w:ind w:firstLine="16"/>
              <w:jc w:val="center"/>
            </w:pPr>
          </w:p>
        </w:tc>
      </w:tr>
    </w:tbl>
    <w:p w:rsidR="00007AE6" w:rsidRPr="00FC009D" w:rsidRDefault="00007AE6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007AE6" w:rsidRPr="00FC009D" w:rsidRDefault="00007AE6" w:rsidP="006D2907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007AE6" w:rsidRPr="00FC009D" w:rsidRDefault="00007AE6" w:rsidP="006D2907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007AE6" w:rsidRPr="00FC009D" w:rsidRDefault="00007AE6" w:rsidP="006D2907">
      <w:pPr>
        <w:pStyle w:val="a"/>
        <w:numPr>
          <w:ilvl w:val="4"/>
          <w:numId w:val="53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007AE6" w:rsidRDefault="00007AE6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</w:p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p w:rsidR="00007AE6" w:rsidRDefault="00007AE6" w:rsidP="00E10747"/>
    <w:bookmarkStart w:id="106" w:name="_ЧАСТЬ_2"/>
    <w:bookmarkEnd w:id="106"/>
    <w:p w:rsidR="00007AE6" w:rsidRPr="00BD6884" w:rsidRDefault="00007AE6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BD6884">
        <w:rPr>
          <w:b/>
          <w:bCs/>
          <w:sz w:val="28"/>
          <w:szCs w:val="28"/>
        </w:rPr>
        <w:fldChar w:fldCharType="begin"/>
      </w:r>
      <w:r w:rsidRPr="00BD6884">
        <w:rPr>
          <w:b/>
          <w:bCs/>
          <w:sz w:val="28"/>
          <w:szCs w:val="28"/>
        </w:rPr>
        <w:instrText xml:space="preserve"> HYPERLINK  \l "_ЧАСТЬ_2" </w:instrText>
      </w:r>
      <w:r w:rsidRPr="00CD7559">
        <w:rPr>
          <w:b/>
          <w:bCs/>
          <w:sz w:val="28"/>
          <w:szCs w:val="28"/>
        </w:rPr>
      </w:r>
      <w:r w:rsidRPr="00BD6884">
        <w:rPr>
          <w:b/>
          <w:bCs/>
          <w:sz w:val="28"/>
          <w:szCs w:val="28"/>
        </w:rPr>
        <w:fldChar w:fldCharType="separate"/>
      </w:r>
      <w:bookmarkStart w:id="107" w:name="_Ref418673225"/>
      <w:r w:rsidRPr="00BD6884">
        <w:rPr>
          <w:rStyle w:val="Hyperlink"/>
          <w:b/>
          <w:bCs/>
          <w:color w:val="auto"/>
          <w:sz w:val="28"/>
          <w:szCs w:val="28"/>
          <w:u w:val="none"/>
        </w:rPr>
        <w:t>ЧАСТЬ 2</w:t>
      </w:r>
      <w:bookmarkEnd w:id="99"/>
      <w:bookmarkEnd w:id="107"/>
      <w:r w:rsidRPr="00BD6884">
        <w:rPr>
          <w:b/>
          <w:bCs/>
          <w:sz w:val="28"/>
          <w:szCs w:val="28"/>
        </w:rPr>
        <w:fldChar w:fldCharType="end"/>
      </w:r>
    </w:p>
    <w:p w:rsidR="00007AE6" w:rsidRDefault="00007AE6" w:rsidP="00EA3525">
      <w:pPr>
        <w:pStyle w:val="Times12"/>
        <w:ind w:left="5387" w:firstLine="0"/>
        <w:jc w:val="left"/>
      </w:pPr>
    </w:p>
    <w:p w:rsidR="00007AE6" w:rsidRDefault="00007AE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07AE6" w:rsidRPr="00DF507B" w:rsidRDefault="00007AE6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07AE6" w:rsidRPr="00FC009D" w:rsidRDefault="00007AE6" w:rsidP="00DF507B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0" w:name="_Toc418668536"/>
      <w:r>
        <w:rPr>
          <w:b/>
          <w:bCs/>
          <w:sz w:val="28"/>
          <w:szCs w:val="28"/>
        </w:rPr>
        <w:t>ЧАСТЬ 3</w:t>
      </w:r>
      <w:bookmarkEnd w:id="110"/>
    </w:p>
    <w:p w:rsidR="00007AE6" w:rsidRPr="00186EE7" w:rsidRDefault="00007AE6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007AE6" w:rsidRDefault="00007AE6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007AE6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AE6" w:rsidRDefault="00007AE6">
      <w:r>
        <w:separator/>
      </w:r>
    </w:p>
  </w:endnote>
  <w:endnote w:type="continuationSeparator" w:id="0">
    <w:p w:rsidR="00007AE6" w:rsidRDefault="00007AE6">
      <w:r>
        <w:continuationSeparator/>
      </w:r>
    </w:p>
  </w:endnote>
  <w:endnote w:type="continuationNotice" w:id="1">
    <w:p w:rsidR="00007AE6" w:rsidRDefault="00007AE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?l?r ??Ѓ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AE6" w:rsidRPr="00FE6219" w:rsidRDefault="00007AE6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AE6" w:rsidRPr="00FE6219" w:rsidRDefault="00007AE6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AE6" w:rsidRDefault="00007AE6">
      <w:r>
        <w:separator/>
      </w:r>
    </w:p>
  </w:footnote>
  <w:footnote w:type="continuationSeparator" w:id="0">
    <w:p w:rsidR="00007AE6" w:rsidRDefault="00007AE6">
      <w:r>
        <w:continuationSeparator/>
      </w:r>
    </w:p>
  </w:footnote>
  <w:footnote w:type="continuationNotice" w:id="1">
    <w:p w:rsidR="00007AE6" w:rsidRDefault="00007AE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AE6" w:rsidRPr="00157639" w:rsidRDefault="00007AE6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007AE6" w:rsidRPr="00157639" w:rsidRDefault="00007AE6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007AE6" w:rsidRPr="00157639" w:rsidRDefault="00007AE6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007AE6" w:rsidRPr="00157639" w:rsidRDefault="00007AE6" w:rsidP="0027633A">
    <w:pPr>
      <w:jc w:val="center"/>
      <w:rPr>
        <w:b/>
        <w:bCs/>
        <w:caps/>
      </w:rPr>
    </w:pPr>
  </w:p>
  <w:p w:rsidR="00007AE6" w:rsidRPr="00157639" w:rsidRDefault="00007AE6" w:rsidP="0027633A">
    <w:pPr>
      <w:spacing w:beforeAutospacing="1" w:after="100" w:afterAutospacing="1"/>
      <w:jc w:val="both"/>
      <w:rPr>
        <w:sz w:val="22"/>
        <w:szCs w:val="22"/>
      </w:rPr>
    </w:pPr>
    <w:r>
      <w:rPr>
        <w:noProof/>
      </w:rPr>
      <w:pict>
        <v:line id="_x0000_s2049" style="position:absolute;left:0;text-align:left;z-index:251660288" from="7.25pt,3.15pt" to="484.85pt,3.15pt" strokeweight="1.59mm">
          <v:stroke joinstyle="miter"/>
        </v:line>
      </w:pict>
    </w:r>
    <w:r w:rsidRPr="00157639">
      <w:rPr>
        <w:sz w:val="22"/>
        <w:szCs w:val="22"/>
      </w:rPr>
      <w:t xml:space="preserve"> </w:t>
    </w:r>
  </w:p>
  <w:p w:rsidR="00007AE6" w:rsidRPr="0027633A" w:rsidRDefault="00007AE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AE6" w:rsidRPr="00F429FC" w:rsidRDefault="00007AE6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7AE6" w:rsidRPr="00F429FC" w:rsidRDefault="00007AE6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8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355800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B66A7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5A54B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3"/>
  </w:num>
  <w:num w:numId="16">
    <w:abstractNumId w:val="2"/>
  </w:num>
  <w:num w:numId="17">
    <w:abstractNumId w:val="36"/>
  </w:num>
  <w:num w:numId="18">
    <w:abstractNumId w:val="26"/>
  </w:num>
  <w:num w:numId="19">
    <w:abstractNumId w:val="24"/>
  </w:num>
  <w:num w:numId="20">
    <w:abstractNumId w:val="21"/>
  </w:num>
  <w:num w:numId="21">
    <w:abstractNumId w:val="19"/>
  </w:num>
  <w:num w:numId="22">
    <w:abstractNumId w:val="11"/>
  </w:num>
  <w:num w:numId="23">
    <w:abstractNumId w:val="9"/>
  </w:num>
  <w:num w:numId="24">
    <w:abstractNumId w:val="15"/>
  </w:num>
  <w:num w:numId="25">
    <w:abstractNumId w:val="33"/>
  </w:num>
  <w:num w:numId="26">
    <w:abstractNumId w:val="25"/>
  </w:num>
  <w:num w:numId="27">
    <w:abstractNumId w:val="14"/>
  </w:num>
  <w:num w:numId="28">
    <w:abstractNumId w:val="39"/>
  </w:num>
  <w:num w:numId="29">
    <w:abstractNumId w:val="22"/>
  </w:num>
  <w:num w:numId="30">
    <w:abstractNumId w:val="37"/>
  </w:num>
  <w:num w:numId="31">
    <w:abstractNumId w:val="23"/>
  </w:num>
  <w:num w:numId="32">
    <w:abstractNumId w:val="30"/>
  </w:num>
  <w:num w:numId="33">
    <w:abstractNumId w:val="12"/>
  </w:num>
  <w:num w:numId="34">
    <w:abstractNumId w:val="29"/>
  </w:num>
  <w:num w:numId="35">
    <w:abstractNumId w:val="39"/>
  </w:num>
  <w:num w:numId="36">
    <w:abstractNumId w:val="34"/>
  </w:num>
  <w:num w:numId="37">
    <w:abstractNumId w:val="7"/>
  </w:num>
  <w:num w:numId="38">
    <w:abstractNumId w:val="32"/>
  </w:num>
  <w:num w:numId="39">
    <w:abstractNumId w:val="5"/>
  </w:num>
  <w:num w:numId="40">
    <w:abstractNumId w:val="38"/>
  </w:num>
  <w:num w:numId="41">
    <w:abstractNumId w:val="20"/>
  </w:num>
  <w:num w:numId="42">
    <w:abstractNumId w:val="8"/>
  </w:num>
  <w:num w:numId="43">
    <w:abstractNumId w:val="17"/>
  </w:num>
  <w:num w:numId="44">
    <w:abstractNumId w:val="16"/>
  </w:num>
  <w:num w:numId="45">
    <w:abstractNumId w:val="40"/>
  </w:num>
  <w:num w:numId="46">
    <w:abstractNumId w:val="13"/>
  </w:num>
  <w:num w:numId="47">
    <w:abstractNumId w:val="35"/>
  </w:num>
  <w:num w:numId="48">
    <w:abstractNumId w:val="18"/>
  </w:num>
  <w:num w:numId="49">
    <w:abstractNumId w:val="4"/>
  </w:num>
  <w:num w:numId="50">
    <w:abstractNumId w:val="28"/>
  </w:num>
  <w:num w:numId="51">
    <w:abstractNumId w:val="27"/>
  </w:num>
  <w:num w:numId="52">
    <w:abstractNumId w:val="6"/>
  </w:num>
  <w:num w:numId="53">
    <w:abstractNumId w:val="10"/>
  </w:num>
  <w:num w:numId="54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AE6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22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6CCB"/>
    <w:rsid w:val="000272AF"/>
    <w:rsid w:val="000272D7"/>
    <w:rsid w:val="0002786D"/>
    <w:rsid w:val="00027AE0"/>
    <w:rsid w:val="00027DE8"/>
    <w:rsid w:val="00030F49"/>
    <w:rsid w:val="0003114E"/>
    <w:rsid w:val="000316C6"/>
    <w:rsid w:val="00031A85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3F13"/>
    <w:rsid w:val="00064C5C"/>
    <w:rsid w:val="00065353"/>
    <w:rsid w:val="000655F9"/>
    <w:rsid w:val="00065AC7"/>
    <w:rsid w:val="00066B6A"/>
    <w:rsid w:val="000674FB"/>
    <w:rsid w:val="00071DE0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56D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3C94"/>
    <w:rsid w:val="000945DD"/>
    <w:rsid w:val="00094D62"/>
    <w:rsid w:val="00095F70"/>
    <w:rsid w:val="00096DC9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12C"/>
    <w:rsid w:val="00117DD4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74D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A84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F79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72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050"/>
    <w:rsid w:val="00263B0A"/>
    <w:rsid w:val="00264F3C"/>
    <w:rsid w:val="00265509"/>
    <w:rsid w:val="00265BE7"/>
    <w:rsid w:val="00266729"/>
    <w:rsid w:val="002669A1"/>
    <w:rsid w:val="002669C2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2C40"/>
    <w:rsid w:val="002B3004"/>
    <w:rsid w:val="002B303E"/>
    <w:rsid w:val="002B619A"/>
    <w:rsid w:val="002C0E1F"/>
    <w:rsid w:val="002C2178"/>
    <w:rsid w:val="002C21CC"/>
    <w:rsid w:val="002C2B00"/>
    <w:rsid w:val="002C2D0A"/>
    <w:rsid w:val="002C4259"/>
    <w:rsid w:val="002C4414"/>
    <w:rsid w:val="002C48C5"/>
    <w:rsid w:val="002C4D45"/>
    <w:rsid w:val="002C57D9"/>
    <w:rsid w:val="002C5C15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062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F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6"/>
    <w:rsid w:val="00323FE8"/>
    <w:rsid w:val="00325E3D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4C8"/>
    <w:rsid w:val="003719F0"/>
    <w:rsid w:val="003720C4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4EC"/>
    <w:rsid w:val="00386828"/>
    <w:rsid w:val="00386C50"/>
    <w:rsid w:val="00387ED1"/>
    <w:rsid w:val="003904DA"/>
    <w:rsid w:val="00390623"/>
    <w:rsid w:val="00391B01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CC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3F27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438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96B"/>
    <w:rsid w:val="00494977"/>
    <w:rsid w:val="00497DE7"/>
    <w:rsid w:val="004A0F6B"/>
    <w:rsid w:val="004A13D9"/>
    <w:rsid w:val="004A1597"/>
    <w:rsid w:val="004A26B1"/>
    <w:rsid w:val="004A270E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4EC"/>
    <w:rsid w:val="004F1A53"/>
    <w:rsid w:val="004F1C4B"/>
    <w:rsid w:val="004F3153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2485"/>
    <w:rsid w:val="00513217"/>
    <w:rsid w:val="00514770"/>
    <w:rsid w:val="00515446"/>
    <w:rsid w:val="00515F3D"/>
    <w:rsid w:val="005171E3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042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2F59"/>
    <w:rsid w:val="00563F70"/>
    <w:rsid w:val="00563FFA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B75"/>
    <w:rsid w:val="005A4B93"/>
    <w:rsid w:val="005A4DA1"/>
    <w:rsid w:val="005A524B"/>
    <w:rsid w:val="005A5EF5"/>
    <w:rsid w:val="005A68FD"/>
    <w:rsid w:val="005B07C7"/>
    <w:rsid w:val="005B188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4C2C"/>
    <w:rsid w:val="006267FE"/>
    <w:rsid w:val="00626E55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1CA7"/>
    <w:rsid w:val="006B20CC"/>
    <w:rsid w:val="006B23C5"/>
    <w:rsid w:val="006B26CC"/>
    <w:rsid w:val="006B2E8B"/>
    <w:rsid w:val="006B3590"/>
    <w:rsid w:val="006B4345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2907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3ADB"/>
    <w:rsid w:val="00833DC0"/>
    <w:rsid w:val="00834060"/>
    <w:rsid w:val="00834659"/>
    <w:rsid w:val="0083518C"/>
    <w:rsid w:val="008353FC"/>
    <w:rsid w:val="00836B0F"/>
    <w:rsid w:val="00836D2D"/>
    <w:rsid w:val="00836DFB"/>
    <w:rsid w:val="00836EF0"/>
    <w:rsid w:val="0083749C"/>
    <w:rsid w:val="0084014D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265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0FA5"/>
    <w:rsid w:val="008916AF"/>
    <w:rsid w:val="00891AA2"/>
    <w:rsid w:val="00891D06"/>
    <w:rsid w:val="00892256"/>
    <w:rsid w:val="00892260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A765F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3F8"/>
    <w:rsid w:val="008D23F0"/>
    <w:rsid w:val="008D2492"/>
    <w:rsid w:val="008D2A0F"/>
    <w:rsid w:val="008D371F"/>
    <w:rsid w:val="008D3815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4CD5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01E1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2C2D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057"/>
    <w:rsid w:val="00953477"/>
    <w:rsid w:val="00954E81"/>
    <w:rsid w:val="00955EB5"/>
    <w:rsid w:val="0095711F"/>
    <w:rsid w:val="00957B7B"/>
    <w:rsid w:val="0096039E"/>
    <w:rsid w:val="009611F7"/>
    <w:rsid w:val="00963ABB"/>
    <w:rsid w:val="00963D48"/>
    <w:rsid w:val="00964E64"/>
    <w:rsid w:val="009660E3"/>
    <w:rsid w:val="00966449"/>
    <w:rsid w:val="00971340"/>
    <w:rsid w:val="00971A46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FA0"/>
    <w:rsid w:val="0099074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1E04"/>
    <w:rsid w:val="009A3000"/>
    <w:rsid w:val="009A4C92"/>
    <w:rsid w:val="009A5548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2544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D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8F2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26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F3D"/>
    <w:rsid w:val="00A54A94"/>
    <w:rsid w:val="00A5522E"/>
    <w:rsid w:val="00A555A1"/>
    <w:rsid w:val="00A55C9B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474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925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D8F"/>
    <w:rsid w:val="00A8648A"/>
    <w:rsid w:val="00A86549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1A8F"/>
    <w:rsid w:val="00AA2782"/>
    <w:rsid w:val="00AA325D"/>
    <w:rsid w:val="00AA3DA4"/>
    <w:rsid w:val="00AA57E4"/>
    <w:rsid w:val="00AA5DBC"/>
    <w:rsid w:val="00AA6AB7"/>
    <w:rsid w:val="00AB02A2"/>
    <w:rsid w:val="00AB07AE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106C2"/>
    <w:rsid w:val="00B106F2"/>
    <w:rsid w:val="00B10D28"/>
    <w:rsid w:val="00B113F1"/>
    <w:rsid w:val="00B12FB7"/>
    <w:rsid w:val="00B130FC"/>
    <w:rsid w:val="00B13723"/>
    <w:rsid w:val="00B13D60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17C31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B78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00D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F3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31FE"/>
    <w:rsid w:val="00BC4BB5"/>
    <w:rsid w:val="00BC4D6B"/>
    <w:rsid w:val="00BC4F8B"/>
    <w:rsid w:val="00BC5310"/>
    <w:rsid w:val="00BC5E7A"/>
    <w:rsid w:val="00BC66E3"/>
    <w:rsid w:val="00BC68E7"/>
    <w:rsid w:val="00BC6E89"/>
    <w:rsid w:val="00BC7644"/>
    <w:rsid w:val="00BC7849"/>
    <w:rsid w:val="00BD057D"/>
    <w:rsid w:val="00BD1ED3"/>
    <w:rsid w:val="00BD369E"/>
    <w:rsid w:val="00BD378F"/>
    <w:rsid w:val="00BD3C76"/>
    <w:rsid w:val="00BD6884"/>
    <w:rsid w:val="00BD6905"/>
    <w:rsid w:val="00BD6A1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6953"/>
    <w:rsid w:val="00BF7C5D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5EF7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948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3E5"/>
    <w:rsid w:val="00CA761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144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2DD"/>
    <w:rsid w:val="00CD5882"/>
    <w:rsid w:val="00CD6C43"/>
    <w:rsid w:val="00CD75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B99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3E"/>
    <w:rsid w:val="00D10F8A"/>
    <w:rsid w:val="00D11620"/>
    <w:rsid w:val="00D1173F"/>
    <w:rsid w:val="00D11FBC"/>
    <w:rsid w:val="00D121E5"/>
    <w:rsid w:val="00D12385"/>
    <w:rsid w:val="00D13079"/>
    <w:rsid w:val="00D1337A"/>
    <w:rsid w:val="00D138C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C6D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1DB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4871"/>
    <w:rsid w:val="00DE5685"/>
    <w:rsid w:val="00DE56F3"/>
    <w:rsid w:val="00DE5767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E74"/>
    <w:rsid w:val="00E06D9E"/>
    <w:rsid w:val="00E07245"/>
    <w:rsid w:val="00E0733F"/>
    <w:rsid w:val="00E1038C"/>
    <w:rsid w:val="00E1074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D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FA4"/>
    <w:rsid w:val="00E627E4"/>
    <w:rsid w:val="00E6315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D8F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239"/>
    <w:rsid w:val="00EC5CDB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36A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847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6CB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semiHidden="0" w:uiPriority="0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2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2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2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2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sid w:val="00A43926"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locked/>
    <w:rsid w:val="003720C4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3720C4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3720C4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3720C4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3720C4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3720C4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3720C4"/>
    <w:rPr>
      <w:rFonts w:ascii="Cambria" w:hAnsi="Cambria" w:cs="Cambria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sid w:val="00A43926"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720C4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720C4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720C4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720C4"/>
    <w:rPr>
      <w:sz w:val="2"/>
      <w:szCs w:val="2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3720C4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2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3720C4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720C4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720C4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19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3720C4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rsid w:val="00A4392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720C4"/>
    <w:rPr>
      <w:sz w:val="2"/>
      <w:szCs w:val="2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rsid w:val="00A43926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rsid w:val="00A43926"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rsid w:val="00A43926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rsid w:val="00A43926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rsid w:val="00A43926"/>
    <w:pPr>
      <w:numPr>
        <w:ilvl w:val="2"/>
        <w:numId w:val="17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rsid w:val="00A43926"/>
    <w:pPr>
      <w:numPr>
        <w:numId w:val="1"/>
      </w:numPr>
    </w:pPr>
  </w:style>
  <w:style w:type="paragraph" w:styleId="ListNumber3">
    <w:name w:val="List Number 3"/>
    <w:basedOn w:val="Normal"/>
    <w:uiPriority w:val="99"/>
    <w:rsid w:val="00A43926"/>
    <w:pPr>
      <w:numPr>
        <w:numId w:val="3"/>
      </w:numPr>
      <w:tabs>
        <w:tab w:val="clear" w:pos="360"/>
        <w:tab w:val="num" w:pos="926"/>
      </w:tabs>
      <w:ind w:left="926"/>
    </w:pPr>
  </w:style>
  <w:style w:type="paragraph" w:styleId="ListContinue">
    <w:name w:val="List Continue"/>
    <w:basedOn w:val="Normal"/>
    <w:uiPriority w:val="99"/>
    <w:rsid w:val="00A43926"/>
    <w:pPr>
      <w:spacing w:after="120"/>
      <w:ind w:left="283"/>
    </w:pPr>
  </w:style>
  <w:style w:type="paragraph" w:styleId="ListNumber">
    <w:name w:val="List Number"/>
    <w:basedOn w:val="Normal"/>
    <w:uiPriority w:val="99"/>
    <w:rsid w:val="00A43926"/>
    <w:pPr>
      <w:numPr>
        <w:numId w:val="4"/>
      </w:numPr>
      <w:tabs>
        <w:tab w:val="clear" w:pos="643"/>
        <w:tab w:val="num" w:pos="360"/>
      </w:tabs>
      <w:ind w:left="360"/>
    </w:pPr>
  </w:style>
  <w:style w:type="paragraph" w:customStyle="1" w:styleId="ConsNonformat">
    <w:name w:val="ConsNonformat"/>
    <w:uiPriority w:val="99"/>
    <w:rsid w:val="00A43926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rsid w:val="00A43926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sid w:val="00A43926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rsid w:val="00A43926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rsid w:val="00A43926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rsid w:val="00A43926"/>
    <w:pPr>
      <w:numPr>
        <w:numId w:val="22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rsid w:val="00A43926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rsid w:val="00A4392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rsid w:val="00A439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rsid w:val="00A43926"/>
    <w:pPr>
      <w:numPr>
        <w:numId w:val="2"/>
      </w:numPr>
      <w:tabs>
        <w:tab w:val="clear" w:pos="926"/>
        <w:tab w:val="num" w:pos="643"/>
      </w:tabs>
      <w:ind w:left="643"/>
    </w:pPr>
  </w:style>
  <w:style w:type="paragraph" w:customStyle="1" w:styleId="ConsPlusNonformat">
    <w:name w:val="ConsPlusNonformat"/>
    <w:uiPriority w:val="99"/>
    <w:rsid w:val="00A43926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rsid w:val="00A43926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rsid w:val="00A43926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4">
    <w:name w:val="Обычный1 Знак"/>
    <w:link w:val="111"/>
    <w:uiPriority w:val="99"/>
    <w:locked/>
    <w:rsid w:val="00A43926"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sid w:val="00A43926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sid w:val="00A4392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Основной шрифт1"/>
    <w:uiPriority w:val="99"/>
    <w:semiHidden/>
    <w:rsid w:val="00A43926"/>
  </w:style>
  <w:style w:type="character" w:customStyle="1" w:styleId="af9">
    <w:name w:val="Подпункт Знак"/>
    <w:uiPriority w:val="99"/>
    <w:rsid w:val="00A43926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sid w:val="00A43926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A43926"/>
    <w:rPr>
      <w:b/>
      <w:bCs/>
      <w:kern w:val="24"/>
      <w:sz w:val="24"/>
      <w:szCs w:val="24"/>
      <w:lang w:val="ru-RU" w:eastAsia="ru-RU"/>
    </w:rPr>
  </w:style>
  <w:style w:type="paragraph" w:customStyle="1" w:styleId="afa">
    <w:name w:val="Стиль начало"/>
    <w:basedOn w:val="Normal"/>
    <w:uiPriority w:val="99"/>
    <w:rsid w:val="00A43926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rsid w:val="00A43926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A4392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rsid w:val="00A4392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sid w:val="00A43926"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rsid w:val="00A43926"/>
    <w:pPr>
      <w:numPr>
        <w:ilvl w:val="3"/>
        <w:numId w:val="18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sid w:val="00A43926"/>
    <w:rPr>
      <w:sz w:val="28"/>
      <w:szCs w:val="28"/>
    </w:rPr>
  </w:style>
  <w:style w:type="paragraph" w:customStyle="1" w:styleId="afb">
    <w:name w:val="Примечание"/>
    <w:basedOn w:val="Normal"/>
    <w:link w:val="a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c">
    <w:name w:val="Примечание Знак"/>
    <w:link w:val="afb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paragraph" w:customStyle="1" w:styleId="150">
    <w:name w:val="Знак Знак15"/>
    <w:basedOn w:val="Normal"/>
    <w:uiPriority w:val="99"/>
    <w:rsid w:val="00A320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8F3649"/>
    <w:pPr>
      <w:numPr>
        <w:numId w:val="27"/>
      </w:numPr>
    </w:pPr>
  </w:style>
  <w:style w:type="numbering" w:customStyle="1" w:styleId="1">
    <w:name w:val="Стиль1"/>
    <w:rsid w:val="008F3649"/>
    <w:pPr>
      <w:numPr>
        <w:numId w:val="24"/>
      </w:numPr>
    </w:pPr>
  </w:style>
  <w:style w:type="numbering" w:customStyle="1" w:styleId="11">
    <w:name w:val="Стиль11"/>
    <w:rsid w:val="008F3649"/>
    <w:pPr>
      <w:numPr>
        <w:numId w:val="26"/>
      </w:numPr>
    </w:pPr>
  </w:style>
  <w:style w:type="numbering" w:customStyle="1" w:styleId="2">
    <w:name w:val="Стиль2"/>
    <w:rsid w:val="008F3649"/>
    <w:pPr>
      <w:numPr>
        <w:numId w:val="2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178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788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17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8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1788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178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187</TotalTime>
  <Pages>23</Pages>
  <Words>6724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25</cp:revision>
  <cp:lastPrinted>2015-10-08T11:49:00Z</cp:lastPrinted>
  <dcterms:created xsi:type="dcterms:W3CDTF">2015-05-29T13:28:00Z</dcterms:created>
  <dcterms:modified xsi:type="dcterms:W3CDTF">2015-10-09T10:31:00Z</dcterms:modified>
</cp:coreProperties>
</file>