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652" w:rsidRPr="00FC71F7" w:rsidRDefault="00347652" w:rsidP="00FC71F7">
      <w:pPr>
        <w:ind w:left="5529"/>
        <w:jc w:val="right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>Приложение №8 к Документации о</w:t>
      </w:r>
      <w:r w:rsidR="003C3159" w:rsidRPr="00FC71F7">
        <w:rPr>
          <w:rFonts w:ascii="Times New Roman" w:hAnsi="Times New Roman" w:cs="Times New Roman"/>
          <w:sz w:val="28"/>
          <w:szCs w:val="28"/>
        </w:rPr>
        <w:t xml:space="preserve"> проведении</w:t>
      </w:r>
      <w:r w:rsidRPr="00FC71F7">
        <w:rPr>
          <w:rFonts w:ascii="Times New Roman" w:hAnsi="Times New Roman" w:cs="Times New Roman"/>
          <w:sz w:val="28"/>
          <w:szCs w:val="28"/>
        </w:rPr>
        <w:t xml:space="preserve"> аукцион</w:t>
      </w:r>
      <w:r w:rsidR="003C3159" w:rsidRPr="00FC71F7">
        <w:rPr>
          <w:rFonts w:ascii="Times New Roman" w:hAnsi="Times New Roman" w:cs="Times New Roman"/>
          <w:sz w:val="28"/>
          <w:szCs w:val="28"/>
        </w:rPr>
        <w:t>а на понижение</w:t>
      </w:r>
    </w:p>
    <w:tbl>
      <w:tblPr>
        <w:tblW w:w="9943" w:type="dxa"/>
        <w:tblLook w:val="04A0" w:firstRow="1" w:lastRow="0" w:firstColumn="1" w:lastColumn="0" w:noHBand="0" w:noVBand="1"/>
      </w:tblPr>
      <w:tblGrid>
        <w:gridCol w:w="560"/>
        <w:gridCol w:w="2134"/>
        <w:gridCol w:w="1842"/>
        <w:gridCol w:w="1985"/>
        <w:gridCol w:w="1960"/>
        <w:gridCol w:w="1441"/>
        <w:gridCol w:w="21"/>
      </w:tblGrid>
      <w:tr w:rsidR="006A3D79" w:rsidRPr="006A3D79" w:rsidTr="006A3D79">
        <w:trPr>
          <w:trHeight w:val="630"/>
        </w:trPr>
        <w:tc>
          <w:tcPr>
            <w:tcW w:w="994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A3D79" w:rsidRPr="006A3D79" w:rsidRDefault="006A3D79" w:rsidP="006A3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График снижения цены</w:t>
            </w:r>
          </w:p>
        </w:tc>
      </w:tr>
      <w:tr w:rsidR="006A3D79" w:rsidRPr="006A3D79" w:rsidTr="006A3D79">
        <w:trPr>
          <w:gridAfter w:val="1"/>
          <w:wAfter w:w="21" w:type="dxa"/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D79" w:rsidRPr="006A3D79" w:rsidRDefault="006A3D79" w:rsidP="006A3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D79" w:rsidRPr="006A3D79" w:rsidRDefault="006A3D79" w:rsidP="006A3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D79" w:rsidRPr="006A3D79" w:rsidRDefault="006A3D79" w:rsidP="006A3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понижения, руб.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D79" w:rsidRPr="006A3D79" w:rsidRDefault="006A3D79" w:rsidP="006A3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с учётом понижения, руб.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D79" w:rsidRPr="006A3D79" w:rsidRDefault="006A3D79" w:rsidP="006A3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D79" w:rsidRPr="006A3D79" w:rsidRDefault="006A3D79" w:rsidP="006A3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Время понижения цены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D79" w:rsidRPr="006A3D79" w:rsidRDefault="006A3D79" w:rsidP="006A3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D79" w:rsidRPr="006A3D79" w:rsidRDefault="006A3D79" w:rsidP="006A3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D79" w:rsidRPr="006A3D79" w:rsidRDefault="006A3D79" w:rsidP="006A3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D79" w:rsidRPr="006A3D79" w:rsidRDefault="006A3D79" w:rsidP="006A3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D79" w:rsidRPr="006A3D79" w:rsidRDefault="006A3D79" w:rsidP="006A3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D79" w:rsidRPr="006A3D79" w:rsidRDefault="006A3D79" w:rsidP="006A3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bookmarkStart w:id="0" w:name="_GoBack"/>
            <w:r w:rsidRPr="006A3D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Начальная цена аукциона</w:t>
            </w:r>
            <w:bookmarkEnd w:id="0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820 830 108,00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10:00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794 207 141,90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10:10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767 584 175,80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10:20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740 961 209,70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10:30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714 338 243,60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10:40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687 715 277,50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10:50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661 092 311,40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11:00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634 469 345,30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11:10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607 846 379,20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11:20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581 223 413,10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11:30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554 600 447,00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11:40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527 977 480,90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11:50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501 354 514,80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12:00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474 731 548,70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12:10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448 108 582,60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12:20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421 485 616,50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12:30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394 862 650,40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12:40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368 239 684,30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12:50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341 616 718,20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13:00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314 993 752,10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13:10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26 622 966,10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288 370 786,00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31.03.2019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13:20</w:t>
            </w:r>
          </w:p>
        </w:tc>
      </w:tr>
      <w:tr w:rsidR="006A3D79" w:rsidRPr="006A3D79" w:rsidTr="006A3D79">
        <w:trPr>
          <w:gridAfter w:val="1"/>
          <w:wAfter w:w="2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отсечения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288 370 786,00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79" w:rsidRPr="006A3D79" w:rsidRDefault="006A3D79" w:rsidP="006A3D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5F64FE" w:rsidRDefault="005F64FE" w:rsidP="00125A45">
      <w:pPr>
        <w:ind w:left="142"/>
      </w:pPr>
    </w:p>
    <w:sectPr w:rsidR="005F64FE" w:rsidSect="00125A4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A45"/>
    <w:rsid w:val="00125A45"/>
    <w:rsid w:val="001A2D2A"/>
    <w:rsid w:val="00347652"/>
    <w:rsid w:val="003C3159"/>
    <w:rsid w:val="0042385B"/>
    <w:rsid w:val="00566CAA"/>
    <w:rsid w:val="005F64FE"/>
    <w:rsid w:val="006A3D79"/>
    <w:rsid w:val="00B21067"/>
    <w:rsid w:val="00B54303"/>
    <w:rsid w:val="00C979B4"/>
    <w:rsid w:val="00D42CAB"/>
    <w:rsid w:val="00FC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1F034"/>
  <w15:chartTrackingRefBased/>
  <w15:docId w15:val="{07AB25EF-8786-4DEE-8710-0F36B9F99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CEF6AE</Template>
  <TotalTime>55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 Алексей Васильевич</dc:creator>
  <cp:keywords/>
  <dc:description/>
  <cp:lastModifiedBy>Селезнев Алексей Васильевич</cp:lastModifiedBy>
  <cp:revision>12</cp:revision>
  <dcterms:created xsi:type="dcterms:W3CDTF">2018-03-02T09:57:00Z</dcterms:created>
  <dcterms:modified xsi:type="dcterms:W3CDTF">2020-02-03T11:55:00Z</dcterms:modified>
</cp:coreProperties>
</file>