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65" w:rsidRPr="0007479A" w:rsidRDefault="000A2465" w:rsidP="00D11B67">
      <w:pPr>
        <w:spacing w:line="360" w:lineRule="auto"/>
        <w:contextualSpacing/>
        <w:jc w:val="center"/>
        <w:rPr>
          <w:rFonts w:ascii="Cambria" w:hAnsi="Cambria"/>
        </w:rPr>
      </w:pPr>
      <w:r w:rsidRPr="0007479A">
        <w:rPr>
          <w:rFonts w:ascii="Cambria" w:hAnsi="Cambria"/>
        </w:rPr>
        <w:t>ИЗВЕЩЕНИЕ О ПРОВЕДЕНИИ ЗАПРОСА ПРЕДЛОЖЕНИЙ В ЭЛЕКТРОННОЙ ФОРМЕ</w:t>
      </w:r>
    </w:p>
    <w:p w:rsidR="000A2465" w:rsidRPr="0007479A" w:rsidRDefault="000A2465" w:rsidP="00D11B67">
      <w:pPr>
        <w:spacing w:line="360" w:lineRule="auto"/>
        <w:contextualSpacing/>
        <w:jc w:val="center"/>
        <w:rPr>
          <w:rFonts w:ascii="Cambria" w:hAnsi="Cambria"/>
        </w:rPr>
      </w:pPr>
      <w:r w:rsidRPr="0007479A">
        <w:rPr>
          <w:rFonts w:ascii="Cambria" w:hAnsi="Cambria"/>
          <w:b/>
        </w:rPr>
        <w:t>Форма процедуры закупки</w:t>
      </w:r>
      <w:r w:rsidRPr="0007479A">
        <w:rPr>
          <w:rFonts w:ascii="Cambria" w:hAnsi="Cambria"/>
        </w:rPr>
        <w:t>: Открытый запрос предложений в электронной форме.</w:t>
      </w:r>
    </w:p>
    <w:p w:rsidR="000A2465" w:rsidRPr="0007479A" w:rsidRDefault="000A2465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Заказчик</w:t>
      </w:r>
      <w:r w:rsidRPr="0007479A">
        <w:rPr>
          <w:rFonts w:ascii="Cambria" w:hAnsi="Cambria"/>
        </w:rPr>
        <w:t xml:space="preserve">: </w:t>
      </w:r>
      <w:r w:rsidRPr="0072608B">
        <w:rPr>
          <w:rFonts w:ascii="Cambria" w:hAnsi="Cambria"/>
          <w:b/>
        </w:rPr>
        <w:t>ООО «УЖТ »</w:t>
      </w:r>
    </w:p>
    <w:p w:rsidR="000A2465" w:rsidRPr="0007479A" w:rsidRDefault="000A2465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Место нахождения: 662970, Россия, Красноярский край, г. Железногорск, ул. Привокзальная, д. 16. </w:t>
      </w:r>
    </w:p>
    <w:p w:rsidR="000A2465" w:rsidRPr="0007479A" w:rsidRDefault="000A2465" w:rsidP="0072608B">
      <w:pPr>
        <w:pStyle w:val="BodyText"/>
      </w:pPr>
      <w:r w:rsidRPr="0007479A">
        <w:t xml:space="preserve">Почтовый адрес: 662970, Россия, Красноярский край, г. Железногорск, ул. Привокзальная, д. 16. </w:t>
      </w:r>
    </w:p>
    <w:p w:rsidR="000A2465" w:rsidRPr="0007479A" w:rsidRDefault="000A2465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Организатор размещения заказа</w:t>
      </w:r>
      <w:r w:rsidRPr="0007479A">
        <w:rPr>
          <w:rFonts w:ascii="Cambria" w:hAnsi="Cambria"/>
        </w:rPr>
        <w:t xml:space="preserve">: ФГУП "Горно-химический комбинат" </w:t>
      </w:r>
    </w:p>
    <w:p w:rsidR="000A2465" w:rsidRPr="0007479A" w:rsidRDefault="000A2465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Место нахождения: 662972, РФ, ЗАТО Железногорск, г. Железногорск, Красноярского края, ул. Ленина, д.53. </w:t>
      </w:r>
    </w:p>
    <w:p w:rsidR="000A2465" w:rsidRPr="0007479A" w:rsidRDefault="000A2465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Почтовый адрес: 662972, РФ, ЗАТО Железногорск, г. Железногорск, Красноярского края, ул. Ленина, д.53. </w:t>
      </w:r>
    </w:p>
    <w:p w:rsidR="000A2465" w:rsidRPr="0007479A" w:rsidRDefault="000A2465" w:rsidP="00D11B67">
      <w:pPr>
        <w:spacing w:line="360" w:lineRule="auto"/>
        <w:contextualSpacing/>
        <w:jc w:val="both"/>
        <w:rPr>
          <w:rFonts w:ascii="Cambria" w:hAnsi="Cambria"/>
          <w:spacing w:val="-6"/>
        </w:rPr>
      </w:pPr>
      <w:r w:rsidRPr="0007479A">
        <w:rPr>
          <w:rFonts w:ascii="Cambria" w:hAnsi="Cambria"/>
          <w:spacing w:val="-6"/>
        </w:rPr>
        <w:t xml:space="preserve">Контактное лицо: Гвоздев Андрей Игоревич, тел. 8 (3919) 73-14-06, факс 8 (3919) 73-15-        49, эл. почта, эл. почта: </w:t>
      </w:r>
      <w:hyperlink r:id="rId5" w:history="1">
        <w:r w:rsidRPr="0007479A">
          <w:rPr>
            <w:rStyle w:val="Hyperlink"/>
            <w:rFonts w:ascii="Cambria" w:eastAsia="Arial Unicode MS" w:hAnsi="Cambria"/>
            <w:lang w:val="en-US"/>
          </w:rPr>
          <w:t>oz</w:t>
        </w:r>
        <w:r w:rsidRPr="0007479A">
          <w:rPr>
            <w:rStyle w:val="Hyperlink"/>
            <w:rFonts w:ascii="Cambria" w:eastAsia="Arial Unicode MS" w:hAnsi="Cambria"/>
          </w:rPr>
          <w:t>0514</w:t>
        </w:r>
        <w:r w:rsidRPr="0007479A">
          <w:rPr>
            <w:rStyle w:val="Hyperlink"/>
            <w:rFonts w:ascii="Cambria" w:eastAsia="Arial Unicode MS" w:hAnsi="Cambria"/>
            <w:spacing w:val="-6"/>
          </w:rPr>
          <w:t>@</w:t>
        </w:r>
        <w:r w:rsidRPr="0007479A">
          <w:rPr>
            <w:rStyle w:val="Hyperlink"/>
            <w:rFonts w:ascii="Cambria" w:eastAsia="Arial Unicode MS" w:hAnsi="Cambria"/>
            <w:spacing w:val="-6"/>
            <w:lang w:val="en-US"/>
          </w:rPr>
          <w:t>mcc</w:t>
        </w:r>
        <w:r w:rsidRPr="0007479A">
          <w:rPr>
            <w:rStyle w:val="Hyperlink"/>
            <w:rFonts w:ascii="Cambria" w:eastAsia="Arial Unicode MS" w:hAnsi="Cambria"/>
            <w:spacing w:val="-6"/>
          </w:rPr>
          <w:t>.</w:t>
        </w:r>
        <w:r w:rsidRPr="0007479A">
          <w:rPr>
            <w:rStyle w:val="Hyperlink"/>
            <w:rFonts w:ascii="Cambria" w:eastAsia="Arial Unicode MS" w:hAnsi="Cambria"/>
            <w:spacing w:val="-6"/>
            <w:lang w:val="en-US"/>
          </w:rPr>
          <w:t>krasnoyarsk</w:t>
        </w:r>
        <w:r w:rsidRPr="0007479A">
          <w:rPr>
            <w:rStyle w:val="Hyperlink"/>
            <w:rFonts w:ascii="Cambria" w:eastAsia="Arial Unicode MS" w:hAnsi="Cambria"/>
            <w:spacing w:val="-6"/>
          </w:rPr>
          <w:t>.</w:t>
        </w:r>
        <w:r w:rsidRPr="0007479A">
          <w:rPr>
            <w:rStyle w:val="Hyperlink"/>
            <w:rFonts w:ascii="Cambria" w:eastAsia="Arial Unicode MS" w:hAnsi="Cambria"/>
            <w:spacing w:val="-6"/>
            <w:lang w:val="en-US"/>
          </w:rPr>
          <w:t>su</w:t>
        </w:r>
      </w:hyperlink>
      <w:r w:rsidRPr="0007479A">
        <w:rPr>
          <w:rFonts w:ascii="Cambria" w:hAnsi="Cambria"/>
          <w:spacing w:val="-6"/>
        </w:rPr>
        <w:t>.</w:t>
      </w:r>
    </w:p>
    <w:p w:rsidR="000A2465" w:rsidRPr="0072608B" w:rsidRDefault="000A2465" w:rsidP="0072608B">
      <w:pPr>
        <w:spacing w:line="360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  <w:b/>
          <w:bCs/>
        </w:rPr>
        <w:t xml:space="preserve">3. </w:t>
      </w:r>
      <w:r w:rsidRPr="0007479A">
        <w:rPr>
          <w:rFonts w:ascii="Cambria" w:hAnsi="Cambria"/>
          <w:b/>
          <w:bCs/>
        </w:rPr>
        <w:t>Предмет договора:</w:t>
      </w:r>
      <w:r w:rsidRPr="0072608B">
        <w:rPr>
          <w:rFonts w:ascii="Cambria" w:hAnsi="Cambria"/>
          <w:bCs/>
        </w:rPr>
        <w:t>право заключения договора на текущий ремонт внутренних помещений здания ст. Соцгород ООО «УЖТ»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Место поставки товаров</w:t>
      </w:r>
      <w:r w:rsidRPr="00552717">
        <w:rPr>
          <w:rFonts w:ascii="Cambria" w:hAnsi="Cambria"/>
          <w:b/>
        </w:rPr>
        <w:t>/ выполнения работ или оказания услуг</w:t>
      </w:r>
      <w:r w:rsidRPr="0007479A">
        <w:rPr>
          <w:rFonts w:ascii="Cambria" w:hAnsi="Cambria"/>
          <w:b/>
        </w:rPr>
        <w:t xml:space="preserve">: </w:t>
      </w:r>
      <w:r w:rsidRPr="00C70703">
        <w:rPr>
          <w:rFonts w:ascii="Cambria" w:hAnsi="Cambria"/>
        </w:rPr>
        <w:t>здание ст. Соцгород</w:t>
      </w:r>
      <w:r>
        <w:rPr>
          <w:rFonts w:ascii="Cambria" w:hAnsi="Cambria"/>
        </w:rPr>
        <w:t xml:space="preserve">, расположенное </w:t>
      </w:r>
      <w:r w:rsidRPr="00C70703">
        <w:rPr>
          <w:rFonts w:ascii="Cambria" w:hAnsi="Cambria"/>
        </w:rPr>
        <w:t>по адресу</w:t>
      </w:r>
      <w:r>
        <w:rPr>
          <w:rFonts w:ascii="Cambria" w:hAnsi="Cambria"/>
        </w:rPr>
        <w:t>:</w:t>
      </w:r>
      <w:r w:rsidRPr="0007479A">
        <w:rPr>
          <w:rFonts w:ascii="Cambria" w:hAnsi="Cambria"/>
          <w:bCs/>
        </w:rPr>
        <w:t xml:space="preserve"> Россия, Красноярский край, г. Железн</w:t>
      </w:r>
      <w:r>
        <w:rPr>
          <w:rFonts w:ascii="Cambria" w:hAnsi="Cambria"/>
          <w:bCs/>
        </w:rPr>
        <w:t>огорск, ул. Советской Армии, 26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4. </w:t>
      </w:r>
      <w:r w:rsidRPr="0007479A">
        <w:rPr>
          <w:rFonts w:ascii="Cambria" w:hAnsi="Cambria"/>
          <w:b/>
        </w:rPr>
        <w:t>Форма, сроки и порядок оплаты товаров</w:t>
      </w:r>
      <w:r w:rsidRPr="00552717">
        <w:rPr>
          <w:rFonts w:ascii="Cambria" w:hAnsi="Cambria"/>
          <w:b/>
        </w:rPr>
        <w:t>/ выполнения работ или оказания услуг</w:t>
      </w:r>
      <w:r w:rsidRPr="0007479A">
        <w:rPr>
          <w:rFonts w:ascii="Cambria" w:hAnsi="Cambria"/>
          <w:b/>
        </w:rPr>
        <w:t xml:space="preserve">: </w:t>
      </w:r>
    </w:p>
    <w:p w:rsidR="000A2465" w:rsidRPr="0007479A" w:rsidRDefault="000A2465" w:rsidP="00D11B67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Cambria" w:hAnsi="Cambria"/>
          <w:bCs/>
          <w:sz w:val="24"/>
          <w:szCs w:val="24"/>
        </w:rPr>
      </w:pPr>
      <w:r w:rsidRPr="0007479A">
        <w:rPr>
          <w:rFonts w:ascii="Cambria" w:hAnsi="Cambria"/>
          <w:bCs/>
          <w:sz w:val="24"/>
          <w:szCs w:val="24"/>
        </w:rPr>
        <w:t>Оплата за осуществляется</w:t>
      </w:r>
      <w:r>
        <w:rPr>
          <w:rFonts w:ascii="Cambria" w:hAnsi="Cambria"/>
          <w:bCs/>
          <w:sz w:val="24"/>
          <w:szCs w:val="24"/>
        </w:rPr>
        <w:t>после выполнения работ на основании представленных Актов сдачи-приемки выполненных работ.</w:t>
      </w:r>
    </w:p>
    <w:p w:rsidR="000A2465" w:rsidRPr="00705A35" w:rsidRDefault="000A2465" w:rsidP="0072608B">
      <w:pPr>
        <w:spacing w:line="360" w:lineRule="auto"/>
        <w:contextualSpacing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bCs/>
        </w:rPr>
        <w:t xml:space="preserve">5. </w:t>
      </w:r>
      <w:r w:rsidRPr="0007479A">
        <w:rPr>
          <w:rFonts w:ascii="Cambria" w:hAnsi="Cambria"/>
          <w:b/>
          <w:bCs/>
        </w:rPr>
        <w:t xml:space="preserve">Начальная (максимальная) цена договора: </w:t>
      </w:r>
      <w:r w:rsidRPr="00705A35">
        <w:rPr>
          <w:rFonts w:ascii="Cambria" w:hAnsi="Cambria"/>
          <w:b/>
          <w:bCs/>
          <w:i/>
        </w:rPr>
        <w:t xml:space="preserve">4 442 843 </w:t>
      </w:r>
      <w:r w:rsidRPr="00705A35">
        <w:rPr>
          <w:rFonts w:ascii="Cambria" w:hAnsi="Cambria"/>
          <w:b/>
          <w:i/>
        </w:rPr>
        <w:t xml:space="preserve">(четыре миллиона четыреста сорок две тысячи восемьсот сорок три) рубля63 копейки, включая НДС. </w:t>
      </w:r>
    </w:p>
    <w:p w:rsidR="000A2465" w:rsidRPr="0007479A" w:rsidRDefault="000A2465" w:rsidP="00D25A42">
      <w:pPr>
        <w:pStyle w:val="BodyText"/>
      </w:pPr>
      <w:r w:rsidRPr="0007479A">
        <w:t xml:space="preserve">В начальную цену включены: </w:t>
      </w:r>
      <w:r>
        <w:t xml:space="preserve">все </w:t>
      </w:r>
      <w:r w:rsidRPr="0007479A">
        <w:t>расходы</w:t>
      </w:r>
      <w:r>
        <w:t>, связанные с выполнением работ, НДС.</w:t>
      </w:r>
    </w:p>
    <w:p w:rsidR="000A2465" w:rsidRDefault="000A2465" w:rsidP="0072608B">
      <w:pPr>
        <w:spacing w:line="360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6. </w:t>
      </w:r>
      <w:r w:rsidRPr="00552717">
        <w:rPr>
          <w:rFonts w:ascii="Cambria" w:hAnsi="Cambria"/>
          <w:b/>
        </w:rPr>
        <w:t>Сроки поставки товара/ выполнения работ или оказания услуг</w:t>
      </w:r>
      <w:r w:rsidRPr="0007479A">
        <w:rPr>
          <w:rFonts w:ascii="Cambria" w:hAnsi="Cambria"/>
          <w:b/>
        </w:rPr>
        <w:t xml:space="preserve">: </w:t>
      </w:r>
    </w:p>
    <w:p w:rsidR="000A2465" w:rsidRDefault="000A2465" w:rsidP="0072608B">
      <w:pPr>
        <w:spacing w:line="360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Начало: с момента подписания договора;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Cs/>
        </w:rPr>
        <w:t>Окончание: 15.11.2013г.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7. </w:t>
      </w:r>
      <w:r w:rsidRPr="0007479A">
        <w:rPr>
          <w:rFonts w:ascii="Cambria" w:hAnsi="Cambria"/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07479A">
        <w:rPr>
          <w:rFonts w:ascii="Cambria" w:hAnsi="Cambria"/>
        </w:rPr>
        <w:t>:</w:t>
      </w:r>
    </w:p>
    <w:p w:rsidR="000A2465" w:rsidRPr="0007479A" w:rsidRDefault="000A2465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07479A">
          <w:rPr>
            <w:rStyle w:val="Hyperlink"/>
            <w:rFonts w:ascii="Cambria" w:hAnsi="Cambria"/>
          </w:rPr>
          <w:t>www.</w:t>
        </w:r>
        <w:r w:rsidRPr="0007479A">
          <w:rPr>
            <w:rStyle w:val="Hyperlink"/>
            <w:rFonts w:ascii="Cambria" w:hAnsi="Cambria"/>
            <w:lang w:val="en-US"/>
          </w:rPr>
          <w:t>a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k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d</w:t>
        </w:r>
        <w:r w:rsidRPr="0007479A">
          <w:rPr>
            <w:rStyle w:val="Hyperlink"/>
            <w:rFonts w:ascii="Cambria" w:hAnsi="Cambria"/>
          </w:rPr>
          <w:t>.ru</w:t>
        </w:r>
      </w:hyperlink>
      <w:r w:rsidRPr="0007479A">
        <w:rPr>
          <w:rFonts w:ascii="Cambria" w:hAnsi="Cambria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A2465" w:rsidRPr="0007479A" w:rsidRDefault="000A2465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2465" w:rsidRPr="0007479A" w:rsidRDefault="000A2465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  <w:spacing w:val="-6"/>
        </w:rPr>
      </w:pPr>
      <w:r>
        <w:rPr>
          <w:rFonts w:ascii="Cambria" w:hAnsi="Cambria"/>
          <w:b/>
        </w:rPr>
        <w:t xml:space="preserve">8. </w:t>
      </w:r>
      <w:r w:rsidRPr="0007479A">
        <w:rPr>
          <w:rFonts w:ascii="Cambria" w:hAnsi="Cambria"/>
          <w:b/>
        </w:rPr>
        <w:t>Обеспечение заявки на участие в запросе предложений:</w:t>
      </w:r>
      <w:r w:rsidRPr="0007479A">
        <w:rPr>
          <w:rFonts w:ascii="Cambria" w:hAnsi="Cambria"/>
        </w:rPr>
        <w:t xml:space="preserve"> не требуется.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  <w:spacing w:val="-6"/>
        </w:rPr>
      </w:pPr>
      <w:r>
        <w:rPr>
          <w:rFonts w:ascii="Cambria" w:hAnsi="Cambria"/>
          <w:b/>
          <w:spacing w:val="-6"/>
        </w:rPr>
        <w:t xml:space="preserve">9. </w:t>
      </w:r>
      <w:r w:rsidRPr="0007479A">
        <w:rPr>
          <w:rFonts w:ascii="Cambria" w:hAnsi="Cambria"/>
          <w:b/>
          <w:spacing w:val="-6"/>
        </w:rPr>
        <w:t xml:space="preserve"> Срок заключения договора после определения победителя запроса предложений</w:t>
      </w:r>
      <w:r w:rsidRPr="0007479A">
        <w:rPr>
          <w:rFonts w:ascii="Cambria" w:hAnsi="Cambria"/>
          <w:spacing w:val="-6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  <w:spacing w:val="-6"/>
        </w:rPr>
      </w:pPr>
      <w:r>
        <w:rPr>
          <w:rFonts w:ascii="Cambria" w:hAnsi="Cambria"/>
          <w:b/>
          <w:spacing w:val="-6"/>
        </w:rPr>
        <w:t xml:space="preserve">10. </w:t>
      </w:r>
      <w:r w:rsidRPr="0007479A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договора/аванса:</w:t>
      </w:r>
      <w:r w:rsidRPr="0007479A">
        <w:rPr>
          <w:rFonts w:ascii="Cambria" w:hAnsi="Cambria"/>
          <w:spacing w:val="-6"/>
        </w:rPr>
        <w:t xml:space="preserve"> не требуется.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11. </w:t>
      </w:r>
      <w:r w:rsidRPr="0007479A">
        <w:rPr>
          <w:rFonts w:ascii="Cambria" w:hAnsi="Cambria"/>
          <w:b/>
        </w:rPr>
        <w:t>Срок, место и порядок предоставления документации по проведению запроса предложений</w:t>
      </w:r>
      <w:r w:rsidRPr="0007479A">
        <w:rPr>
          <w:rFonts w:ascii="Cambria" w:hAnsi="Cambria"/>
        </w:rPr>
        <w:t>:</w:t>
      </w:r>
    </w:p>
    <w:p w:rsidR="000A2465" w:rsidRPr="0007479A" w:rsidRDefault="000A2465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7479A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07479A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07479A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07479A">
        <w:rPr>
          <w:rFonts w:ascii="Cambria" w:hAnsi="Cambria"/>
          <w:spacing w:val="-6"/>
        </w:rPr>
        <w:t xml:space="preserve"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07479A">
        <w:rPr>
          <w:rFonts w:ascii="Cambria" w:hAnsi="Cambria"/>
        </w:rPr>
        <w:t xml:space="preserve">«Аукционный конкурсный Дом» </w:t>
      </w:r>
      <w:hyperlink r:id="rId9" w:history="1">
        <w:r w:rsidRPr="0007479A">
          <w:rPr>
            <w:rStyle w:val="Hyperlink"/>
            <w:rFonts w:ascii="Cambria" w:hAnsi="Cambria"/>
            <w:lang w:val="en-US"/>
          </w:rPr>
          <w:t>http</w:t>
        </w:r>
        <w:r w:rsidRPr="0007479A">
          <w:rPr>
            <w:rStyle w:val="Hyperlink"/>
            <w:rFonts w:ascii="Cambria" w:hAnsi="Cambria"/>
          </w:rPr>
          <w:t>://</w:t>
        </w:r>
        <w:r w:rsidRPr="0007479A">
          <w:rPr>
            <w:rStyle w:val="Hyperlink"/>
            <w:rFonts w:ascii="Cambria" w:hAnsi="Cambria"/>
            <w:lang w:val="en-US"/>
          </w:rPr>
          <w:t>www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a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k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d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ru</w:t>
        </w:r>
      </w:hyperlink>
      <w:r w:rsidRPr="0007479A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12. </w:t>
      </w:r>
      <w:r w:rsidRPr="0007479A">
        <w:rPr>
          <w:rFonts w:ascii="Cambria" w:hAnsi="Cambria"/>
          <w:b/>
        </w:rPr>
        <w:t>Возможность проведения процедуры переторжки:</w:t>
      </w:r>
      <w:r w:rsidRPr="0007479A">
        <w:rPr>
          <w:rFonts w:ascii="Cambria" w:hAnsi="Cambria"/>
        </w:rPr>
        <w:t xml:space="preserve"> невозможна. 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13. </w:t>
      </w:r>
      <w:r w:rsidRPr="0007479A">
        <w:rPr>
          <w:rFonts w:ascii="Cambria" w:hAnsi="Cambria"/>
          <w:b/>
        </w:rPr>
        <w:t>Сведения о предоставлении преференций:</w:t>
      </w:r>
      <w:r w:rsidRPr="0007479A">
        <w:rPr>
          <w:rFonts w:ascii="Cambria" w:hAnsi="Cambria"/>
        </w:rPr>
        <w:t xml:space="preserve"> нет. </w:t>
      </w:r>
    </w:p>
    <w:p w:rsidR="000A2465" w:rsidRPr="0007479A" w:rsidRDefault="000A2465" w:rsidP="0072608B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14. </w:t>
      </w:r>
      <w:r w:rsidRPr="0007479A">
        <w:rPr>
          <w:rFonts w:ascii="Cambria" w:hAnsi="Cambria"/>
          <w:b/>
        </w:rPr>
        <w:t>Место подачи и срок окончания подачи Предложений:</w:t>
      </w:r>
      <w:r w:rsidRPr="0007479A">
        <w:rPr>
          <w:rFonts w:ascii="Cambria" w:hAnsi="Cambria"/>
        </w:rPr>
        <w:t xml:space="preserve"> Предложения в электронной форме предоставляются через электронную торговую площадку «Аукционный конкурсный Дом» в порядке и в соответствии с регламентом работы электронной торговой площадки «Аукционный конкурсный Дом» в срок не позднее 05:00:00 (время московское), «</w:t>
      </w:r>
      <w:r>
        <w:rPr>
          <w:rFonts w:ascii="Cambria" w:hAnsi="Cambria"/>
        </w:rPr>
        <w:t>22</w:t>
      </w:r>
      <w:r w:rsidRPr="0007479A">
        <w:rPr>
          <w:rFonts w:ascii="Cambria" w:hAnsi="Cambria"/>
        </w:rPr>
        <w:t>» __</w:t>
      </w:r>
      <w:r>
        <w:rPr>
          <w:rFonts w:ascii="Cambria" w:hAnsi="Cambria"/>
        </w:rPr>
        <w:t>07</w:t>
      </w:r>
      <w:r w:rsidRPr="0007479A">
        <w:rPr>
          <w:rFonts w:ascii="Cambria" w:hAnsi="Cambria"/>
        </w:rPr>
        <w:t xml:space="preserve">_____ 2013года. </w:t>
      </w:r>
    </w:p>
    <w:p w:rsidR="000A2465" w:rsidRPr="0007479A" w:rsidRDefault="000A2465" w:rsidP="00465EEC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15. </w:t>
      </w:r>
      <w:r w:rsidRPr="0007479A">
        <w:rPr>
          <w:rFonts w:ascii="Cambria" w:hAnsi="Cambria"/>
          <w:b/>
        </w:rPr>
        <w:t>Место, дата и время открытия доступа к поданным в форме электронных документов Предложениям:</w:t>
      </w:r>
      <w:r w:rsidRPr="0007479A">
        <w:rPr>
          <w:rFonts w:ascii="Cambria" w:hAnsi="Cambria"/>
        </w:rPr>
        <w:t xml:space="preserve"> ЭТП «Аукционный конкурсный Дом» </w:t>
      </w:r>
      <w:hyperlink r:id="rId10" w:history="1">
        <w:r w:rsidRPr="0007479A">
          <w:rPr>
            <w:rStyle w:val="Hyperlink"/>
            <w:rFonts w:ascii="Cambria" w:hAnsi="Cambria"/>
            <w:lang w:val="en-US"/>
          </w:rPr>
          <w:t>http</w:t>
        </w:r>
        <w:r w:rsidRPr="0007479A">
          <w:rPr>
            <w:rStyle w:val="Hyperlink"/>
            <w:rFonts w:ascii="Cambria" w:hAnsi="Cambria"/>
          </w:rPr>
          <w:t>://</w:t>
        </w:r>
        <w:r w:rsidRPr="0007479A">
          <w:rPr>
            <w:rStyle w:val="Hyperlink"/>
            <w:rFonts w:ascii="Cambria" w:hAnsi="Cambria"/>
            <w:lang w:val="en-US"/>
          </w:rPr>
          <w:t>www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a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k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d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ru</w:t>
        </w:r>
      </w:hyperlink>
      <w:r w:rsidRPr="0007479A">
        <w:rPr>
          <w:rFonts w:ascii="Cambria" w:hAnsi="Cambria"/>
          <w:spacing w:val="-6"/>
        </w:rPr>
        <w:t xml:space="preserve"> , </w:t>
      </w:r>
      <w:r w:rsidRPr="0007479A">
        <w:rPr>
          <w:rFonts w:ascii="Cambria" w:hAnsi="Cambria"/>
        </w:rPr>
        <w:t>«</w:t>
      </w:r>
      <w:r>
        <w:rPr>
          <w:rFonts w:ascii="Cambria" w:hAnsi="Cambria"/>
        </w:rPr>
        <w:t>_22_</w:t>
      </w:r>
      <w:r w:rsidRPr="0007479A">
        <w:rPr>
          <w:rFonts w:ascii="Cambria" w:hAnsi="Cambria"/>
        </w:rPr>
        <w:t>» _</w:t>
      </w:r>
      <w:r>
        <w:rPr>
          <w:rFonts w:ascii="Cambria" w:hAnsi="Cambria"/>
        </w:rPr>
        <w:t>_07__</w:t>
      </w:r>
      <w:r w:rsidRPr="0007479A">
        <w:rPr>
          <w:rFonts w:ascii="Cambria" w:hAnsi="Cambria"/>
        </w:rPr>
        <w:t xml:space="preserve">___ 2013 года. </w:t>
      </w:r>
    </w:p>
    <w:p w:rsidR="000A2465" w:rsidRPr="0007479A" w:rsidRDefault="000A2465" w:rsidP="00465EEC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16. </w:t>
      </w:r>
      <w:r w:rsidRPr="0007479A">
        <w:rPr>
          <w:rFonts w:ascii="Cambria" w:hAnsi="Cambria"/>
          <w:b/>
        </w:rPr>
        <w:t>Место и дата рассмотрения Предложений:</w:t>
      </w:r>
      <w:r w:rsidRPr="0007479A">
        <w:rPr>
          <w:rFonts w:ascii="Cambria" w:hAnsi="Cambria"/>
        </w:rPr>
        <w:t xml:space="preserve"> 662972, РФ, ЗАТО Железногорск, г. Железногорск, Красноярского края, ул. Ленина, д. 56, не позднее «</w:t>
      </w:r>
      <w:r>
        <w:rPr>
          <w:rFonts w:ascii="Cambria" w:hAnsi="Cambria"/>
        </w:rPr>
        <w:t>22</w:t>
      </w:r>
      <w:r w:rsidRPr="0007479A">
        <w:rPr>
          <w:rFonts w:ascii="Cambria" w:hAnsi="Cambria"/>
        </w:rPr>
        <w:t>» _</w:t>
      </w:r>
      <w:r>
        <w:rPr>
          <w:rFonts w:ascii="Cambria" w:hAnsi="Cambria"/>
        </w:rPr>
        <w:t>_08</w:t>
      </w:r>
      <w:r w:rsidRPr="0007479A">
        <w:rPr>
          <w:rFonts w:ascii="Cambria" w:hAnsi="Cambria"/>
        </w:rPr>
        <w:t xml:space="preserve">____2013 года. </w:t>
      </w:r>
    </w:p>
    <w:p w:rsidR="000A2465" w:rsidRPr="0007479A" w:rsidRDefault="000A2465" w:rsidP="00465EEC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17. </w:t>
      </w:r>
      <w:r w:rsidRPr="0007479A">
        <w:rPr>
          <w:rFonts w:ascii="Cambria" w:hAnsi="Cambria"/>
          <w:b/>
        </w:rPr>
        <w:t>Место и дата подведения итогов запроса предложений:</w:t>
      </w:r>
      <w:r w:rsidRPr="0007479A">
        <w:rPr>
          <w:rFonts w:ascii="Cambria" w:hAnsi="Cambria"/>
        </w:rPr>
        <w:t xml:space="preserve"> 662972, РФ, ЗАТО Железногорск, г. Железногорск, Красноярского края, ул. Ленина, д.53, не позднее «</w:t>
      </w:r>
      <w:r>
        <w:rPr>
          <w:rFonts w:ascii="Cambria" w:hAnsi="Cambria"/>
        </w:rPr>
        <w:t>22</w:t>
      </w:r>
      <w:r w:rsidRPr="0007479A">
        <w:rPr>
          <w:rFonts w:ascii="Cambria" w:hAnsi="Cambria"/>
        </w:rPr>
        <w:t>» _</w:t>
      </w:r>
      <w:r>
        <w:rPr>
          <w:rFonts w:ascii="Cambria" w:hAnsi="Cambria"/>
        </w:rPr>
        <w:t>_08__</w:t>
      </w:r>
      <w:r w:rsidRPr="0007479A">
        <w:rPr>
          <w:rFonts w:ascii="Cambria" w:hAnsi="Cambria"/>
        </w:rPr>
        <w:t>___ 2013 года.</w:t>
      </w:r>
    </w:p>
    <w:p w:rsidR="000A2465" w:rsidRPr="0007479A" w:rsidRDefault="000A2465" w:rsidP="00465EEC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18. </w:t>
      </w:r>
      <w:r w:rsidRPr="0007479A">
        <w:rPr>
          <w:rFonts w:ascii="Cambria" w:hAnsi="Cambria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A2465" w:rsidRPr="0007479A" w:rsidRDefault="000A2465" w:rsidP="00465EEC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19. </w:t>
      </w:r>
      <w:r w:rsidRPr="0007479A">
        <w:rPr>
          <w:rFonts w:ascii="Cambria" w:hAnsi="Cambria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</w:t>
      </w:r>
    </w:p>
    <w:p w:rsidR="000A2465" w:rsidRPr="0007479A" w:rsidRDefault="000A2465" w:rsidP="00465EEC">
      <w:pPr>
        <w:spacing w:line="360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20. </w:t>
      </w:r>
      <w:r w:rsidRPr="0007479A">
        <w:rPr>
          <w:rFonts w:ascii="Cambria" w:hAnsi="Cambria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0A2465" w:rsidRDefault="000A2465" w:rsidP="00D11B67">
      <w:pPr>
        <w:spacing w:line="360" w:lineRule="auto"/>
        <w:contextualSpacing/>
        <w:jc w:val="both"/>
        <w:rPr>
          <w:rFonts w:ascii="Cambria" w:hAnsi="Cambria"/>
        </w:rPr>
      </w:pPr>
    </w:p>
    <w:sectPr w:rsidR="000A2465" w:rsidSect="00BC0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B67"/>
    <w:rsid w:val="00002CBB"/>
    <w:rsid w:val="00005171"/>
    <w:rsid w:val="00005990"/>
    <w:rsid w:val="00006CD2"/>
    <w:rsid w:val="00007619"/>
    <w:rsid w:val="00012EAA"/>
    <w:rsid w:val="00017B83"/>
    <w:rsid w:val="0002094B"/>
    <w:rsid w:val="00034FA6"/>
    <w:rsid w:val="00037DD7"/>
    <w:rsid w:val="00047FA6"/>
    <w:rsid w:val="00056A49"/>
    <w:rsid w:val="000668D0"/>
    <w:rsid w:val="0007479A"/>
    <w:rsid w:val="000824CB"/>
    <w:rsid w:val="00092579"/>
    <w:rsid w:val="0009381F"/>
    <w:rsid w:val="000944B7"/>
    <w:rsid w:val="000A2465"/>
    <w:rsid w:val="000B5280"/>
    <w:rsid w:val="000B6802"/>
    <w:rsid w:val="000C1D3D"/>
    <w:rsid w:val="000C2230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40D13"/>
    <w:rsid w:val="00143372"/>
    <w:rsid w:val="00144E10"/>
    <w:rsid w:val="001619DF"/>
    <w:rsid w:val="00162321"/>
    <w:rsid w:val="00173564"/>
    <w:rsid w:val="00180831"/>
    <w:rsid w:val="00183B7F"/>
    <w:rsid w:val="001843EE"/>
    <w:rsid w:val="00191E5E"/>
    <w:rsid w:val="00196116"/>
    <w:rsid w:val="001A02FA"/>
    <w:rsid w:val="001B1F8C"/>
    <w:rsid w:val="001B555D"/>
    <w:rsid w:val="001C1729"/>
    <w:rsid w:val="001C46A5"/>
    <w:rsid w:val="001D19C5"/>
    <w:rsid w:val="001D5F8B"/>
    <w:rsid w:val="001E1D11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9144E"/>
    <w:rsid w:val="00291754"/>
    <w:rsid w:val="00293F0A"/>
    <w:rsid w:val="002976D2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1AEF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92472"/>
    <w:rsid w:val="00393CBA"/>
    <w:rsid w:val="003946CB"/>
    <w:rsid w:val="00396CDD"/>
    <w:rsid w:val="003B0474"/>
    <w:rsid w:val="003B20BA"/>
    <w:rsid w:val="003B629C"/>
    <w:rsid w:val="003B64C3"/>
    <w:rsid w:val="003C0423"/>
    <w:rsid w:val="003C49E8"/>
    <w:rsid w:val="003C5E0A"/>
    <w:rsid w:val="003E6B97"/>
    <w:rsid w:val="00400931"/>
    <w:rsid w:val="00403963"/>
    <w:rsid w:val="00403C23"/>
    <w:rsid w:val="0041292F"/>
    <w:rsid w:val="004134AD"/>
    <w:rsid w:val="00416143"/>
    <w:rsid w:val="00426A46"/>
    <w:rsid w:val="00430EC3"/>
    <w:rsid w:val="00431EF1"/>
    <w:rsid w:val="0043259D"/>
    <w:rsid w:val="00433FC7"/>
    <w:rsid w:val="00446BFD"/>
    <w:rsid w:val="00447E0D"/>
    <w:rsid w:val="004552C5"/>
    <w:rsid w:val="00465EEC"/>
    <w:rsid w:val="0046670A"/>
    <w:rsid w:val="004718DF"/>
    <w:rsid w:val="00471B58"/>
    <w:rsid w:val="00471E59"/>
    <w:rsid w:val="0048317C"/>
    <w:rsid w:val="004979C5"/>
    <w:rsid w:val="004A0BC3"/>
    <w:rsid w:val="004A169D"/>
    <w:rsid w:val="004A4648"/>
    <w:rsid w:val="004C29DB"/>
    <w:rsid w:val="004D3047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41B7"/>
    <w:rsid w:val="00545D92"/>
    <w:rsid w:val="0054737B"/>
    <w:rsid w:val="005475E0"/>
    <w:rsid w:val="005516A4"/>
    <w:rsid w:val="00552717"/>
    <w:rsid w:val="005555DE"/>
    <w:rsid w:val="005614A9"/>
    <w:rsid w:val="00562A40"/>
    <w:rsid w:val="00563AD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B773C"/>
    <w:rsid w:val="005C1306"/>
    <w:rsid w:val="005E6650"/>
    <w:rsid w:val="005F0F9C"/>
    <w:rsid w:val="005F37BC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05A35"/>
    <w:rsid w:val="00712FA2"/>
    <w:rsid w:val="00712FD4"/>
    <w:rsid w:val="00723722"/>
    <w:rsid w:val="0072608B"/>
    <w:rsid w:val="00726FB0"/>
    <w:rsid w:val="00730047"/>
    <w:rsid w:val="007409A0"/>
    <w:rsid w:val="00747323"/>
    <w:rsid w:val="00750120"/>
    <w:rsid w:val="007632F6"/>
    <w:rsid w:val="007706EA"/>
    <w:rsid w:val="00774AC4"/>
    <w:rsid w:val="00776926"/>
    <w:rsid w:val="00791FA2"/>
    <w:rsid w:val="007A229B"/>
    <w:rsid w:val="007A3321"/>
    <w:rsid w:val="007A7D02"/>
    <w:rsid w:val="007B1175"/>
    <w:rsid w:val="007B2D71"/>
    <w:rsid w:val="007B49AF"/>
    <w:rsid w:val="007B756D"/>
    <w:rsid w:val="007C560F"/>
    <w:rsid w:val="007C6259"/>
    <w:rsid w:val="007C6CEE"/>
    <w:rsid w:val="007D16D4"/>
    <w:rsid w:val="007D72F2"/>
    <w:rsid w:val="00812EEF"/>
    <w:rsid w:val="00816A8C"/>
    <w:rsid w:val="00817DCC"/>
    <w:rsid w:val="00826001"/>
    <w:rsid w:val="008265DE"/>
    <w:rsid w:val="008316C6"/>
    <w:rsid w:val="00832274"/>
    <w:rsid w:val="00840B2F"/>
    <w:rsid w:val="008568D6"/>
    <w:rsid w:val="0085750F"/>
    <w:rsid w:val="00860B07"/>
    <w:rsid w:val="00861952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4070"/>
    <w:rsid w:val="008B6A0C"/>
    <w:rsid w:val="008C43E9"/>
    <w:rsid w:val="008D38E3"/>
    <w:rsid w:val="008D580A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C48F3"/>
    <w:rsid w:val="009D3C78"/>
    <w:rsid w:val="009D59DD"/>
    <w:rsid w:val="009E0244"/>
    <w:rsid w:val="009E18A6"/>
    <w:rsid w:val="009F5F24"/>
    <w:rsid w:val="00A1100B"/>
    <w:rsid w:val="00A14D07"/>
    <w:rsid w:val="00A26388"/>
    <w:rsid w:val="00A27C1C"/>
    <w:rsid w:val="00A31795"/>
    <w:rsid w:val="00A330F6"/>
    <w:rsid w:val="00A35231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5F2"/>
    <w:rsid w:val="00A82DAA"/>
    <w:rsid w:val="00A86067"/>
    <w:rsid w:val="00A91FBA"/>
    <w:rsid w:val="00AA182C"/>
    <w:rsid w:val="00AB58DD"/>
    <w:rsid w:val="00AB64E2"/>
    <w:rsid w:val="00AC1FDA"/>
    <w:rsid w:val="00AC2103"/>
    <w:rsid w:val="00AC3B83"/>
    <w:rsid w:val="00AC3DDF"/>
    <w:rsid w:val="00AC429D"/>
    <w:rsid w:val="00AC47EF"/>
    <w:rsid w:val="00AD0946"/>
    <w:rsid w:val="00AD2EA2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4310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00DE"/>
    <w:rsid w:val="00BC54EA"/>
    <w:rsid w:val="00BC7029"/>
    <w:rsid w:val="00BD023A"/>
    <w:rsid w:val="00BE1CBE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463B7"/>
    <w:rsid w:val="00C55783"/>
    <w:rsid w:val="00C7070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47B"/>
    <w:rsid w:val="00CD3C93"/>
    <w:rsid w:val="00CD3F68"/>
    <w:rsid w:val="00CE1D90"/>
    <w:rsid w:val="00CE25FF"/>
    <w:rsid w:val="00CE2C7F"/>
    <w:rsid w:val="00CF2E4E"/>
    <w:rsid w:val="00CF3E81"/>
    <w:rsid w:val="00CF7786"/>
    <w:rsid w:val="00D00517"/>
    <w:rsid w:val="00D00C7C"/>
    <w:rsid w:val="00D020DF"/>
    <w:rsid w:val="00D03FA2"/>
    <w:rsid w:val="00D11B67"/>
    <w:rsid w:val="00D14175"/>
    <w:rsid w:val="00D1475B"/>
    <w:rsid w:val="00D25A42"/>
    <w:rsid w:val="00D343B1"/>
    <w:rsid w:val="00D36BB4"/>
    <w:rsid w:val="00D37197"/>
    <w:rsid w:val="00D4171C"/>
    <w:rsid w:val="00D443B7"/>
    <w:rsid w:val="00D46F0A"/>
    <w:rsid w:val="00D543A9"/>
    <w:rsid w:val="00D55EB7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5E65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E006C5"/>
    <w:rsid w:val="00E03D7A"/>
    <w:rsid w:val="00E0786D"/>
    <w:rsid w:val="00E1019B"/>
    <w:rsid w:val="00E12FF3"/>
    <w:rsid w:val="00E17B0A"/>
    <w:rsid w:val="00E21354"/>
    <w:rsid w:val="00E243B5"/>
    <w:rsid w:val="00E3001B"/>
    <w:rsid w:val="00E46FEC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141A9"/>
    <w:rsid w:val="00F17DF8"/>
    <w:rsid w:val="00F30825"/>
    <w:rsid w:val="00F3178B"/>
    <w:rsid w:val="00F42B5C"/>
    <w:rsid w:val="00F45B4D"/>
    <w:rsid w:val="00F5354A"/>
    <w:rsid w:val="00F649E8"/>
    <w:rsid w:val="00F675DB"/>
    <w:rsid w:val="00F8205A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B6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1"/>
    <w:uiPriority w:val="99"/>
    <w:qFormat/>
    <w:rsid w:val="00D11B67"/>
    <w:pPr>
      <w:keepNext/>
      <w:numPr>
        <w:numId w:val="1"/>
      </w:numPr>
      <w:jc w:val="right"/>
      <w:outlineLvl w:val="0"/>
    </w:pPr>
    <w:rPr>
      <w:iCs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11B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D11B67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1Char1">
    <w:name w:val="Heading 1 Char1"/>
    <w:aliases w:val="Document Header1 Char1,H1 Char1,H1 Знак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D11B67"/>
    <w:rPr>
      <w:rFonts w:ascii="Times New Roman" w:hAnsi="Times New Roman" w:cs="Times New Roman"/>
      <w:iCs/>
      <w:sz w:val="24"/>
      <w:szCs w:val="24"/>
    </w:rPr>
  </w:style>
  <w:style w:type="paragraph" w:customStyle="1" w:styleId="a">
    <w:name w:val="Пункт"/>
    <w:basedOn w:val="Normal"/>
    <w:uiPriority w:val="99"/>
    <w:rsid w:val="00D11B67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Hyperlink">
    <w:name w:val="Hyperlink"/>
    <w:basedOn w:val="DefaultParagraphFont"/>
    <w:uiPriority w:val="99"/>
    <w:rsid w:val="00D11B6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11B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rsid w:val="0072608B"/>
    <w:pPr>
      <w:spacing w:line="360" w:lineRule="auto"/>
      <w:contextualSpacing/>
      <w:jc w:val="both"/>
    </w:pPr>
    <w:rPr>
      <w:rFonts w:ascii="Cambria" w:hAnsi="Cambri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608B"/>
    <w:rPr>
      <w:rFonts w:ascii="Cambria" w:hAnsi="Cambria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3</Pages>
  <Words>812</Words>
  <Characters>4635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8</cp:revision>
  <dcterms:created xsi:type="dcterms:W3CDTF">2013-06-11T04:00:00Z</dcterms:created>
  <dcterms:modified xsi:type="dcterms:W3CDTF">2013-07-11T06:35:00Z</dcterms:modified>
</cp:coreProperties>
</file>