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8EF" w:rsidRDefault="008768EF" w:rsidP="004A7012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 xml:space="preserve">ИЗВЕЩЕНИЕ О </w:t>
      </w:r>
      <w:bookmarkEnd w:id="0"/>
      <w:r>
        <w:rPr>
          <w:sz w:val="28"/>
          <w:szCs w:val="28"/>
        </w:rPr>
        <w:t>ПРОДЛЕНИИ СРОКА ПОДАЧИ ЗАЯВОК НА УЧАСТИЕ В ЗАПРОСЕ ЦЕН</w:t>
      </w:r>
    </w:p>
    <w:p w:rsidR="008768EF" w:rsidRPr="00E73503" w:rsidRDefault="008768EF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8768EF" w:rsidRPr="001B1299">
        <w:trPr>
          <w:trHeight w:val="581"/>
        </w:trPr>
        <w:tc>
          <w:tcPr>
            <w:tcW w:w="9828" w:type="dxa"/>
            <w:vAlign w:val="center"/>
          </w:tcPr>
          <w:p w:rsidR="008768EF" w:rsidRPr="001B1299" w:rsidRDefault="008768EF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</w:t>
            </w:r>
            <w:r>
              <w:rPr>
                <w:b/>
                <w:bCs/>
                <w:u w:val="single"/>
              </w:rPr>
              <w:t>901-</w:t>
            </w:r>
            <w:r w:rsidRPr="009876BC">
              <w:rPr>
                <w:b/>
                <w:bCs/>
                <w:u w:val="single"/>
              </w:rPr>
              <w:t>SH-</w:t>
            </w:r>
            <w:r>
              <w:rPr>
                <w:b/>
                <w:bCs/>
                <w:u w:val="single"/>
              </w:rPr>
              <w:t>7926/1 от «14»  ноября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8768EF" w:rsidRPr="004E3C5E" w:rsidRDefault="008768EF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7926</w:t>
            </w:r>
          </w:p>
          <w:p w:rsidR="008768EF" w:rsidRPr="007064D6" w:rsidRDefault="008768EF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4A7012">
              <w:rPr>
                <w:b/>
                <w:bCs/>
              </w:rPr>
              <w:t>5890/</w:t>
            </w:r>
            <w:r>
              <w:rPr>
                <w:b/>
                <w:bCs/>
              </w:rPr>
              <w:t>765</w:t>
            </w:r>
          </w:p>
        </w:tc>
      </w:tr>
    </w:tbl>
    <w:p w:rsidR="008768EF" w:rsidRDefault="008768EF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8768EF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8768EF" w:rsidRPr="007D4215" w:rsidRDefault="008768EF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8768EF" w:rsidRPr="007D4215">
        <w:trPr>
          <w:trHeight w:val="146"/>
        </w:trPr>
        <w:tc>
          <w:tcPr>
            <w:tcW w:w="9948" w:type="dxa"/>
            <w:gridSpan w:val="2"/>
          </w:tcPr>
          <w:p w:rsidR="008768EF" w:rsidRPr="007D4215" w:rsidRDefault="008768EF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8768EF" w:rsidRPr="007D4215" w:rsidRDefault="008768EF" w:rsidP="004052B7">
            <w:pPr>
              <w:tabs>
                <w:tab w:val="left" w:pos="1134"/>
              </w:tabs>
              <w:jc w:val="both"/>
            </w:pPr>
          </w:p>
        </w:tc>
      </w:tr>
      <w:tr w:rsidR="008768E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8768EF" w:rsidRPr="00B975CB" w:rsidRDefault="008768EF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8768E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8EF" w:rsidRPr="007938E2" w:rsidRDefault="008768EF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EF" w:rsidRPr="007938E2" w:rsidRDefault="008768EF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8768EF" w:rsidRPr="007938E2" w:rsidRDefault="008768EF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8768E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8EF" w:rsidRPr="007938E2" w:rsidRDefault="008768EF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EF" w:rsidRPr="007938E2" w:rsidRDefault="008768EF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8768E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8EF" w:rsidRPr="007938E2" w:rsidRDefault="008768EF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EF" w:rsidRPr="007938E2" w:rsidRDefault="008768EF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8768E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8EF" w:rsidRPr="007938E2" w:rsidRDefault="008768EF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EF" w:rsidRPr="007938E2" w:rsidRDefault="008768EF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8768E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8EF" w:rsidRPr="007938E2" w:rsidRDefault="008768EF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EF" w:rsidRPr="007938E2" w:rsidRDefault="008768EF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8768E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8EF" w:rsidRPr="007938E2" w:rsidRDefault="008768EF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EF" w:rsidRPr="00B74E80" w:rsidRDefault="008768EF" w:rsidP="00D372D6">
            <w:pPr>
              <w:jc w:val="both"/>
            </w:pPr>
            <w:r>
              <w:t>Окишева Жанна Викторовна телефон: (3823) 52-32-04,</w:t>
            </w:r>
            <w:r w:rsidRPr="00F512FA">
              <w:t xml:space="preserve"> факс (3823) 56-25-50</w:t>
            </w:r>
          </w:p>
        </w:tc>
      </w:tr>
      <w:tr w:rsidR="008768E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EF" w:rsidRPr="007938E2" w:rsidRDefault="008768EF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8EF" w:rsidRPr="007938E2" w:rsidRDefault="008768EF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8768EF" w:rsidRPr="007938E2" w:rsidRDefault="008768EF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8768E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68EF" w:rsidRPr="007938E2" w:rsidRDefault="008768EF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68EF" w:rsidRPr="007938E2" w:rsidRDefault="008768EF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8768EF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8768EF" w:rsidRPr="00B975CB" w:rsidRDefault="008768EF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8768EF" w:rsidRPr="001B1299">
        <w:trPr>
          <w:trHeight w:val="146"/>
        </w:trPr>
        <w:tc>
          <w:tcPr>
            <w:tcW w:w="9948" w:type="dxa"/>
            <w:gridSpan w:val="2"/>
          </w:tcPr>
          <w:p w:rsidR="008768EF" w:rsidRPr="00C67300" w:rsidRDefault="008768EF" w:rsidP="0069623B">
            <w:pPr>
              <w:rPr>
                <w:b/>
                <w:bCs/>
              </w:rPr>
            </w:pPr>
            <w:r w:rsidRPr="007064D6">
              <w:rPr>
                <w:b/>
                <w:bCs/>
              </w:rPr>
              <w:t>Право заключения договор</w:t>
            </w:r>
            <w:r w:rsidRPr="0069623B">
              <w:rPr>
                <w:b/>
                <w:bCs/>
              </w:rPr>
              <w:t xml:space="preserve">а на поставку сменных картриджей для фильтров </w:t>
            </w:r>
            <w:r w:rsidRPr="0069623B">
              <w:rPr>
                <w:b/>
                <w:bCs/>
                <w:lang w:val="en-US"/>
              </w:rPr>
              <w:t>FM</w:t>
            </w:r>
            <w:r w:rsidRPr="0069623B">
              <w:rPr>
                <w:b/>
                <w:bCs/>
              </w:rPr>
              <w:t xml:space="preserve"> механической очистки воды </w:t>
            </w:r>
          </w:p>
          <w:p w:rsidR="008768EF" w:rsidRDefault="008768EF" w:rsidP="0069623B"/>
          <w:p w:rsidR="008768EF" w:rsidRDefault="008768EF" w:rsidP="0069623B">
            <w:r w:rsidRPr="001B69EC">
              <w:t xml:space="preserve">Предмет договора: </w:t>
            </w:r>
          </w:p>
          <w:p w:rsidR="008768EF" w:rsidRPr="001B69EC" w:rsidRDefault="008768EF" w:rsidP="0069623B">
            <w:r>
              <w:t>сменные</w:t>
            </w:r>
            <w:r w:rsidRPr="00C67300">
              <w:t xml:space="preserve"> </w:t>
            </w:r>
            <w:r>
              <w:t>картриджи</w:t>
            </w:r>
            <w:r w:rsidRPr="00C67300">
              <w:t xml:space="preserve"> для фильтров </w:t>
            </w:r>
            <w:r w:rsidRPr="00C67300">
              <w:rPr>
                <w:lang w:val="en-US"/>
              </w:rPr>
              <w:t>FM</w:t>
            </w:r>
            <w:r w:rsidRPr="00C67300">
              <w:t xml:space="preserve"> механической очистки воды</w:t>
            </w:r>
            <w:r>
              <w:t xml:space="preserve"> 740-75-60</w:t>
            </w:r>
          </w:p>
          <w:p w:rsidR="008768EF" w:rsidRPr="00F16CE4" w:rsidRDefault="008768EF" w:rsidP="004052B7">
            <w:pPr>
              <w:rPr>
                <w:b/>
                <w:bCs/>
              </w:rPr>
            </w:pPr>
          </w:p>
        </w:tc>
      </w:tr>
      <w:tr w:rsidR="008768EF" w:rsidRPr="00B975CB">
        <w:trPr>
          <w:trHeight w:val="146"/>
        </w:trPr>
        <w:tc>
          <w:tcPr>
            <w:tcW w:w="9948" w:type="dxa"/>
            <w:gridSpan w:val="2"/>
          </w:tcPr>
          <w:p w:rsidR="008768EF" w:rsidRDefault="008768EF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8768EF" w:rsidRPr="00B975CB" w:rsidRDefault="008768EF" w:rsidP="004052B7"/>
        </w:tc>
      </w:tr>
      <w:tr w:rsidR="008768EF" w:rsidRPr="00B975CB">
        <w:trPr>
          <w:trHeight w:val="146"/>
        </w:trPr>
        <w:tc>
          <w:tcPr>
            <w:tcW w:w="9948" w:type="dxa"/>
            <w:gridSpan w:val="2"/>
          </w:tcPr>
          <w:p w:rsidR="008768EF" w:rsidRPr="00B975CB" w:rsidRDefault="008768EF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8768EF" w:rsidRPr="00B975CB">
        <w:trPr>
          <w:trHeight w:val="146"/>
        </w:trPr>
        <w:tc>
          <w:tcPr>
            <w:tcW w:w="9948" w:type="dxa"/>
            <w:gridSpan w:val="2"/>
          </w:tcPr>
          <w:p w:rsidR="008768EF" w:rsidRDefault="008768EF" w:rsidP="0069623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</w:pPr>
            <w:r>
              <w:t>в течение 30 дней после подписания договора уполномоченными представителями сторон.</w:t>
            </w:r>
          </w:p>
          <w:p w:rsidR="008768EF" w:rsidRPr="00B975CB" w:rsidRDefault="008768EF" w:rsidP="0069623B">
            <w:pPr>
              <w:rPr>
                <w:b/>
                <w:bCs/>
              </w:rPr>
            </w:pPr>
          </w:p>
        </w:tc>
      </w:tr>
      <w:tr w:rsidR="008768EF" w:rsidRPr="00B975CB">
        <w:trPr>
          <w:trHeight w:val="146"/>
        </w:trPr>
        <w:tc>
          <w:tcPr>
            <w:tcW w:w="9948" w:type="dxa"/>
            <w:gridSpan w:val="2"/>
          </w:tcPr>
          <w:p w:rsidR="008768EF" w:rsidRPr="004A0A11" w:rsidRDefault="008768EF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8768EF" w:rsidRPr="00B975CB">
        <w:trPr>
          <w:trHeight w:val="146"/>
        </w:trPr>
        <w:tc>
          <w:tcPr>
            <w:tcW w:w="9948" w:type="dxa"/>
            <w:gridSpan w:val="2"/>
          </w:tcPr>
          <w:p w:rsidR="008768EF" w:rsidRDefault="008768EF" w:rsidP="004052B7">
            <w:pPr>
              <w:ind w:right="153"/>
              <w:jc w:val="both"/>
              <w:rPr>
                <w:color w:val="000000"/>
              </w:rPr>
            </w:pPr>
            <w:r w:rsidRPr="008F2336">
              <w:rPr>
                <w:color w:val="000000"/>
              </w:rPr>
              <w:t>100% оплата по факту поставки в течение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качества.</w:t>
            </w:r>
          </w:p>
          <w:p w:rsidR="008768EF" w:rsidRPr="00B975CB" w:rsidRDefault="008768EF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8768E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8768EF" w:rsidRPr="00B975CB" w:rsidRDefault="008768EF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8768EF" w:rsidRPr="00B975CB">
        <w:trPr>
          <w:trHeight w:val="146"/>
        </w:trPr>
        <w:tc>
          <w:tcPr>
            <w:tcW w:w="9948" w:type="dxa"/>
            <w:gridSpan w:val="2"/>
          </w:tcPr>
          <w:p w:rsidR="008768EF" w:rsidRDefault="008768EF" w:rsidP="0069623B">
            <w:pPr>
              <w:ind w:right="153"/>
            </w:pPr>
            <w:r w:rsidRPr="00D844FC">
              <w:rPr>
                <w:color w:val="000000"/>
              </w:rPr>
              <w:t>ОАО</w:t>
            </w:r>
            <w:r w:rsidRPr="00D844FC">
              <w:t xml:space="preserve"> «СХК», Томская область. г. Северск, ул. Предзаводская, 9. </w:t>
            </w:r>
          </w:p>
          <w:p w:rsidR="008768EF" w:rsidRPr="00D844FC" w:rsidRDefault="008768EF" w:rsidP="0069623B">
            <w:pPr>
              <w:ind w:right="153"/>
            </w:pPr>
          </w:p>
          <w:p w:rsidR="008768EF" w:rsidRPr="00F1007C" w:rsidRDefault="008768EF" w:rsidP="0069623B">
            <w:r w:rsidRPr="000B515D">
              <w:t>Способ доставки – железнодорожным транспортом: ж/д  контейнером до станции Томск -Грузовой  ЗСЖД, код. ст.- 874302; автомобильным транспортом до терминала автотранспортной компании в г.Томске (адрес транспортной компании): далее самовывоз Покупателем до склада ОАО «СХК»: Томская область, г. Северск, ул. Предзаводская, 9 (или до склада ОАО «СХК»: Томская область, г. Северск, ул. Предзаводская, 9). Возможен самовывоз со склада Поставщика в г.Томске на склад  ОАО «СХК», г. С</w:t>
            </w:r>
            <w:r>
              <w:t>еверск, ул. Предзаводская,</w:t>
            </w:r>
            <w:r w:rsidRPr="000B515D">
              <w:t>9.</w:t>
            </w:r>
          </w:p>
          <w:p w:rsidR="008768EF" w:rsidRPr="00467BF3" w:rsidRDefault="008768EF" w:rsidP="0069623B">
            <w:pPr>
              <w:pStyle w:val="10"/>
              <w:spacing w:after="0" w:line="240" w:lineRule="auto"/>
              <w:ind w:left="0"/>
              <w:jc w:val="both"/>
            </w:pPr>
          </w:p>
        </w:tc>
      </w:tr>
      <w:tr w:rsidR="008768E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8768EF" w:rsidRDefault="008768EF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8768EF" w:rsidRPr="00B975CB" w:rsidRDefault="008768EF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8768EF" w:rsidRPr="00B975CB">
        <w:trPr>
          <w:trHeight w:val="146"/>
        </w:trPr>
        <w:tc>
          <w:tcPr>
            <w:tcW w:w="9948" w:type="dxa"/>
            <w:gridSpan w:val="2"/>
          </w:tcPr>
          <w:p w:rsidR="008768EF" w:rsidRPr="004939EB" w:rsidRDefault="008768EF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69623B">
              <w:rPr>
                <w:color w:val="0000FF"/>
                <w:u w:val="single"/>
              </w:rPr>
              <w:t>http://</w:t>
            </w:r>
            <w:hyperlink r:id="rId8" w:history="1">
              <w:r w:rsidRPr="0069623B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8768EF" w:rsidRPr="004939EB" w:rsidRDefault="008768EF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8768EF" w:rsidRPr="00B975CB" w:rsidRDefault="008768EF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8768EF" w:rsidRPr="00B975CB">
        <w:trPr>
          <w:trHeight w:val="146"/>
        </w:trPr>
        <w:tc>
          <w:tcPr>
            <w:tcW w:w="9948" w:type="dxa"/>
            <w:gridSpan w:val="2"/>
          </w:tcPr>
          <w:p w:rsidR="008768EF" w:rsidRPr="00B975CB" w:rsidRDefault="008768EF" w:rsidP="004052B7"/>
        </w:tc>
      </w:tr>
      <w:tr w:rsidR="008768E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8768EF" w:rsidRPr="00B975CB" w:rsidRDefault="008768EF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8768EF" w:rsidRPr="001B1299">
        <w:trPr>
          <w:trHeight w:val="678"/>
        </w:trPr>
        <w:tc>
          <w:tcPr>
            <w:tcW w:w="9948" w:type="dxa"/>
            <w:gridSpan w:val="2"/>
          </w:tcPr>
          <w:p w:rsidR="008768EF" w:rsidRDefault="008768EF" w:rsidP="0069623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918 000  </w:t>
            </w:r>
            <w:r w:rsidRPr="00492FD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(девятьсот восемнадцать тысяч)  </w:t>
            </w:r>
            <w:r>
              <w:rPr>
                <w:b/>
                <w:bCs/>
                <w:color w:val="000000"/>
              </w:rPr>
              <w:t>рублей 00 копеек,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8768EF" w:rsidRDefault="008768EF" w:rsidP="0069623B">
            <w:pPr>
              <w:tabs>
                <w:tab w:val="left" w:pos="1134"/>
              </w:tabs>
              <w:jc w:val="both"/>
            </w:pPr>
          </w:p>
          <w:p w:rsidR="008768EF" w:rsidRDefault="008768EF" w:rsidP="0069623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777 966</w:t>
            </w:r>
            <w:r>
              <w:rPr>
                <w:color w:val="000000"/>
              </w:rPr>
              <w:t xml:space="preserve">   (семьсот семьдесят семь тысяч девятьсот шестьдесят шесть) </w:t>
            </w:r>
            <w:r>
              <w:rPr>
                <w:b/>
                <w:bCs/>
                <w:color w:val="000000"/>
              </w:rPr>
              <w:t>рублей 10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без учета НДС</w:t>
            </w:r>
          </w:p>
          <w:p w:rsidR="008768EF" w:rsidRDefault="008768EF" w:rsidP="0069623B">
            <w:pPr>
              <w:pStyle w:val="3"/>
              <w:tabs>
                <w:tab w:val="clear" w:pos="1307"/>
                <w:tab w:val="left" w:pos="-72"/>
                <w:tab w:val="left" w:pos="1273"/>
              </w:tabs>
              <w:ind w:left="0" w:right="153"/>
              <w:rPr>
                <w:i/>
                <w:iCs/>
              </w:rPr>
            </w:pPr>
          </w:p>
          <w:p w:rsidR="008768EF" w:rsidRPr="005333A7" w:rsidRDefault="008768EF" w:rsidP="0069623B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8768EF" w:rsidRDefault="008768EF" w:rsidP="0069623B"/>
          <w:p w:rsidR="008768EF" w:rsidRDefault="008768EF" w:rsidP="0069623B">
            <w:r w:rsidRPr="00E5573E">
              <w:t xml:space="preserve">Цена договора включает </w:t>
            </w:r>
            <w:r>
              <w:t xml:space="preserve">в себя: </w:t>
            </w:r>
          </w:p>
          <w:p w:rsidR="008768EF" w:rsidRDefault="008768EF" w:rsidP="0069623B">
            <w:pPr>
              <w:pStyle w:val="3"/>
              <w:ind w:left="0" w:right="153"/>
            </w:pPr>
            <w:r w:rsidRPr="003A507B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8768EF" w:rsidRPr="001B1299" w:rsidRDefault="008768EF" w:rsidP="00D372D6">
            <w:pPr>
              <w:pStyle w:val="3"/>
              <w:ind w:left="0" w:right="153"/>
              <w:rPr>
                <w:u w:val="single"/>
              </w:rPr>
            </w:pPr>
          </w:p>
        </w:tc>
      </w:tr>
      <w:tr w:rsidR="008768EF" w:rsidRPr="00B975CB">
        <w:trPr>
          <w:trHeight w:val="146"/>
        </w:trPr>
        <w:tc>
          <w:tcPr>
            <w:tcW w:w="9948" w:type="dxa"/>
            <w:gridSpan w:val="2"/>
          </w:tcPr>
          <w:p w:rsidR="008768EF" w:rsidRDefault="008768EF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8768EF" w:rsidRPr="00225C74" w:rsidRDefault="008768EF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8768E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8768EF" w:rsidRPr="00B975CB" w:rsidRDefault="008768EF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8768EF" w:rsidRPr="00B975CB">
        <w:trPr>
          <w:trHeight w:val="146"/>
        </w:trPr>
        <w:tc>
          <w:tcPr>
            <w:tcW w:w="9948" w:type="dxa"/>
            <w:gridSpan w:val="2"/>
          </w:tcPr>
          <w:p w:rsidR="008768EF" w:rsidRDefault="008768EF" w:rsidP="004A7012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6216DE">
                <w:rPr>
                  <w:rStyle w:val="Hyperlink"/>
                </w:rPr>
                <w:t>http://zakupki.gov.ru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69623B">
              <w:rPr>
                <w:color w:val="0000FF"/>
                <w:u w:val="single"/>
              </w:rPr>
              <w:t>http://</w:t>
            </w:r>
            <w:hyperlink r:id="rId11" w:history="1">
              <w:r w:rsidRPr="0069623B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8768EF" w:rsidRPr="001050E6" w:rsidRDefault="008768EF" w:rsidP="004052B7">
            <w:pPr>
              <w:tabs>
                <w:tab w:val="left" w:pos="1134"/>
              </w:tabs>
            </w:pPr>
            <w:r w:rsidRPr="001050E6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8768EF" w:rsidRPr="00B975CB">
        <w:trPr>
          <w:trHeight w:val="146"/>
        </w:trPr>
        <w:tc>
          <w:tcPr>
            <w:tcW w:w="9948" w:type="dxa"/>
            <w:gridSpan w:val="2"/>
          </w:tcPr>
          <w:p w:rsidR="008768EF" w:rsidRPr="00B975CB" w:rsidRDefault="008768EF" w:rsidP="004052B7"/>
        </w:tc>
      </w:tr>
      <w:tr w:rsidR="008768E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8768EF" w:rsidRDefault="008768EF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8768EF" w:rsidRPr="00B975CB" w:rsidRDefault="008768EF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8768EF" w:rsidRPr="001B1299">
        <w:trPr>
          <w:trHeight w:val="146"/>
        </w:trPr>
        <w:tc>
          <w:tcPr>
            <w:tcW w:w="9948" w:type="dxa"/>
            <w:gridSpan w:val="2"/>
          </w:tcPr>
          <w:p w:rsidR="008768EF" w:rsidRDefault="008768EF" w:rsidP="004052B7">
            <w:pPr>
              <w:pStyle w:val="Times12"/>
              <w:tabs>
                <w:tab w:val="left" w:pos="70"/>
              </w:tabs>
              <w:ind w:right="153" w:firstLine="0"/>
            </w:pPr>
            <w:r>
              <w:t>Не предусмотрена.</w:t>
            </w:r>
          </w:p>
          <w:p w:rsidR="008768EF" w:rsidRPr="009876BC" w:rsidRDefault="008768EF" w:rsidP="004A7012">
            <w:pPr>
              <w:pStyle w:val="Times12"/>
              <w:tabs>
                <w:tab w:val="left" w:pos="70"/>
              </w:tabs>
              <w:ind w:right="153" w:firstLine="0"/>
              <w:rPr>
                <w:color w:val="FF0000"/>
                <w:spacing w:val="-6"/>
              </w:rPr>
            </w:pPr>
            <w:r>
              <w:rPr>
                <w:color w:val="FF0000"/>
                <w:spacing w:val="-6"/>
              </w:rPr>
              <w:t>В соответствии с п.20.6.6 Единого отраслевого стандарта закупок (Положения о закупке) Государственной корпорации по атомной энергии «Росатом» и п. 4.3.2 документации по запросу цен продлен срок подачи заявок на участие в вышеуказанном запросе цен, а именно:</w:t>
            </w:r>
          </w:p>
          <w:p w:rsidR="008768EF" w:rsidRPr="006B4D55" w:rsidRDefault="008768EF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8768E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8768EF" w:rsidRDefault="008768EF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8768EF" w:rsidRPr="00B975CB" w:rsidRDefault="008768EF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8768EF" w:rsidRPr="00B975CB">
        <w:trPr>
          <w:trHeight w:val="146"/>
        </w:trPr>
        <w:tc>
          <w:tcPr>
            <w:tcW w:w="9948" w:type="dxa"/>
            <w:gridSpan w:val="2"/>
          </w:tcPr>
          <w:p w:rsidR="008768EF" w:rsidRDefault="008768EF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8768EF" w:rsidRPr="00CE0D41" w:rsidRDefault="008768EF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69623B">
              <w:rPr>
                <w:color w:val="0000FF"/>
                <w:u w:val="single"/>
              </w:rPr>
              <w:t>http://</w:t>
            </w:r>
            <w:hyperlink r:id="rId12" w:history="1">
              <w:r w:rsidRPr="0069623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8768EF" w:rsidRPr="001B1299">
        <w:trPr>
          <w:trHeight w:val="146"/>
        </w:trPr>
        <w:tc>
          <w:tcPr>
            <w:tcW w:w="9948" w:type="dxa"/>
            <w:gridSpan w:val="2"/>
          </w:tcPr>
          <w:p w:rsidR="008768EF" w:rsidRPr="004A7012" w:rsidRDefault="008768EF" w:rsidP="00FF66BC">
            <w:pPr>
              <w:jc w:val="both"/>
              <w:rPr>
                <w:b/>
                <w:bCs/>
                <w:i/>
                <w:iCs/>
                <w:color w:val="FF0000"/>
                <w:u w:val="single"/>
              </w:rPr>
            </w:pPr>
            <w:r w:rsidRPr="004A7012">
              <w:rPr>
                <w:b/>
                <w:bCs/>
                <w:i/>
                <w:iCs/>
                <w:color w:val="FF0000"/>
              </w:rPr>
              <w:t xml:space="preserve">в срок не позднее  </w:t>
            </w:r>
            <w:r w:rsidRPr="004A7012">
              <w:rPr>
                <w:b/>
                <w:bCs/>
                <w:i/>
                <w:iCs/>
                <w:color w:val="FF0000"/>
                <w:u w:val="single"/>
              </w:rPr>
              <w:t>05:00 (время московское) «21» ноября  2014 года</w:t>
            </w:r>
          </w:p>
          <w:p w:rsidR="008768EF" w:rsidRPr="00EC648D" w:rsidRDefault="008768EF" w:rsidP="00FF66BC">
            <w:pPr>
              <w:jc w:val="both"/>
              <w:rPr>
                <w:b/>
                <w:bCs/>
                <w:i/>
                <w:iCs/>
              </w:rPr>
            </w:pPr>
          </w:p>
        </w:tc>
      </w:tr>
      <w:tr w:rsidR="008768EF" w:rsidRPr="001B1299">
        <w:trPr>
          <w:trHeight w:val="146"/>
        </w:trPr>
        <w:tc>
          <w:tcPr>
            <w:tcW w:w="9948" w:type="dxa"/>
            <w:gridSpan w:val="2"/>
          </w:tcPr>
          <w:p w:rsidR="008768EF" w:rsidRDefault="008768EF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8768EF" w:rsidRPr="00E01693" w:rsidRDefault="008768EF" w:rsidP="004052B7"/>
          <w:p w:rsidR="008768EF" w:rsidRPr="004A7012" w:rsidRDefault="008768EF" w:rsidP="00E01693">
            <w:pPr>
              <w:jc w:val="both"/>
              <w:rPr>
                <w:b/>
                <w:bCs/>
                <w:i/>
                <w:iCs/>
                <w:color w:val="FF0000"/>
                <w:u w:val="single"/>
              </w:rPr>
            </w:pPr>
            <w:r w:rsidRPr="004A7012">
              <w:rPr>
                <w:b/>
                <w:bCs/>
                <w:i/>
                <w:iCs/>
                <w:color w:val="FF0000"/>
              </w:rPr>
              <w:t xml:space="preserve">Дата и время: </w:t>
            </w:r>
            <w:r w:rsidRPr="004A7012">
              <w:rPr>
                <w:b/>
                <w:bCs/>
                <w:i/>
                <w:iCs/>
                <w:color w:val="FF0000"/>
                <w:u w:val="single"/>
              </w:rPr>
              <w:t>05:00 (время московское) «21» ноября  2014 года</w:t>
            </w:r>
          </w:p>
          <w:p w:rsidR="008768EF" w:rsidRPr="00EC648D" w:rsidRDefault="008768EF" w:rsidP="004052B7">
            <w:pPr>
              <w:rPr>
                <w:b/>
                <w:bCs/>
                <w:u w:val="single"/>
              </w:rPr>
            </w:pPr>
          </w:p>
        </w:tc>
      </w:tr>
      <w:tr w:rsidR="008768E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8768EF" w:rsidRPr="00B975CB" w:rsidRDefault="008768EF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8768EF" w:rsidRPr="001B1299">
        <w:trPr>
          <w:trHeight w:val="146"/>
        </w:trPr>
        <w:tc>
          <w:tcPr>
            <w:tcW w:w="9948" w:type="dxa"/>
            <w:gridSpan w:val="2"/>
          </w:tcPr>
          <w:p w:rsidR="008768EF" w:rsidRDefault="008768EF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8768EF" w:rsidRPr="009E2FC9" w:rsidRDefault="008768EF" w:rsidP="002227FA"/>
          <w:p w:rsidR="008768EF" w:rsidRPr="001B1299" w:rsidRDefault="008768EF" w:rsidP="002227FA">
            <w:pPr>
              <w:pStyle w:val="Times12"/>
              <w:ind w:firstLine="0"/>
            </w:pPr>
            <w:r w:rsidRPr="00CB6AEC">
              <w:t>Отборочная стадия рассмотрения заявок на участие в запросе цен</w:t>
            </w:r>
            <w:r w:rsidRPr="004A7012">
              <w:rPr>
                <w:color w:val="FF0000"/>
              </w:rPr>
              <w:t xml:space="preserve">: </w:t>
            </w:r>
            <w:r>
              <w:rPr>
                <w:b/>
                <w:bCs/>
                <w:i/>
                <w:iCs/>
                <w:color w:val="FF0000"/>
              </w:rPr>
              <w:t>не позднее «19</w:t>
            </w:r>
            <w:r w:rsidRPr="004A7012">
              <w:rPr>
                <w:b/>
                <w:bCs/>
                <w:i/>
                <w:iCs/>
                <w:color w:val="FF0000"/>
              </w:rPr>
              <w:t>» декабря 2014 г.</w:t>
            </w:r>
          </w:p>
        </w:tc>
      </w:tr>
      <w:tr w:rsidR="008768EF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8768EF" w:rsidRPr="001B1299" w:rsidRDefault="008768EF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8768EF" w:rsidRPr="001B1299">
        <w:trPr>
          <w:trHeight w:val="146"/>
        </w:trPr>
        <w:tc>
          <w:tcPr>
            <w:tcW w:w="9948" w:type="dxa"/>
            <w:gridSpan w:val="2"/>
          </w:tcPr>
          <w:p w:rsidR="008768EF" w:rsidRDefault="008768EF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комиссия.</w:t>
            </w:r>
          </w:p>
          <w:p w:rsidR="008768EF" w:rsidRDefault="008768EF" w:rsidP="002227FA">
            <w:r>
              <w:t>ЕЗК в протоколе рассмотрения заявок на отборочной стадии подводит итоги запроса цен.</w:t>
            </w:r>
          </w:p>
          <w:p w:rsidR="008768EF" w:rsidRDefault="008768EF" w:rsidP="002227FA"/>
          <w:p w:rsidR="008768EF" w:rsidRPr="001B1299" w:rsidRDefault="008768EF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  <w:color w:val="FF0000"/>
              </w:rPr>
              <w:t>не позднее «19</w:t>
            </w:r>
            <w:r w:rsidRPr="004A7012">
              <w:rPr>
                <w:b/>
                <w:bCs/>
                <w:i/>
                <w:iCs/>
                <w:color w:val="FF0000"/>
              </w:rPr>
              <w:t>» декабря 2014 г.</w:t>
            </w:r>
          </w:p>
        </w:tc>
      </w:tr>
      <w:tr w:rsidR="008768EF" w:rsidRPr="00B975CB">
        <w:trPr>
          <w:trHeight w:val="146"/>
        </w:trPr>
        <w:tc>
          <w:tcPr>
            <w:tcW w:w="9948" w:type="dxa"/>
            <w:gridSpan w:val="2"/>
          </w:tcPr>
          <w:p w:rsidR="008768EF" w:rsidRPr="00B975CB" w:rsidRDefault="008768EF" w:rsidP="004052B7"/>
        </w:tc>
      </w:tr>
      <w:tr w:rsidR="008768E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8768EF" w:rsidRPr="00B975CB" w:rsidRDefault="008768EF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8768EF" w:rsidRPr="00B975CB">
        <w:trPr>
          <w:trHeight w:val="146"/>
        </w:trPr>
        <w:tc>
          <w:tcPr>
            <w:tcW w:w="9948" w:type="dxa"/>
            <w:gridSpan w:val="2"/>
          </w:tcPr>
          <w:p w:rsidR="008768EF" w:rsidRPr="00AE6F72" w:rsidRDefault="008768EF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8768EF" w:rsidRPr="00225DB0" w:rsidRDefault="008768EF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8768EF" w:rsidRPr="00242BFB" w:rsidRDefault="008768EF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8768EF" w:rsidRPr="009E58BB" w:rsidRDefault="008768EF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8768EF" w:rsidRPr="00B975CB" w:rsidRDefault="008768EF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8768EF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768EF" w:rsidRPr="00B975CB" w:rsidRDefault="008768EF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8768EF" w:rsidRPr="001B1299">
        <w:trPr>
          <w:trHeight w:val="559"/>
        </w:trPr>
        <w:tc>
          <w:tcPr>
            <w:tcW w:w="9948" w:type="dxa"/>
            <w:gridSpan w:val="2"/>
          </w:tcPr>
          <w:p w:rsidR="008768EF" w:rsidRPr="001B1299" w:rsidRDefault="008768EF" w:rsidP="004052B7">
            <w:r>
              <w:t>не требуется</w:t>
            </w:r>
          </w:p>
          <w:p w:rsidR="008768EF" w:rsidRPr="001B1299" w:rsidRDefault="008768EF" w:rsidP="004052B7"/>
        </w:tc>
      </w:tr>
      <w:tr w:rsidR="008768EF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8768EF" w:rsidRDefault="008768EF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8768EF" w:rsidRPr="00B975CB" w:rsidRDefault="008768EF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8768EF" w:rsidRPr="00B975CB">
        <w:trPr>
          <w:trHeight w:val="271"/>
        </w:trPr>
        <w:tc>
          <w:tcPr>
            <w:tcW w:w="9948" w:type="dxa"/>
            <w:gridSpan w:val="2"/>
          </w:tcPr>
          <w:p w:rsidR="008768EF" w:rsidRPr="00B975CB" w:rsidRDefault="008768EF" w:rsidP="004052B7"/>
        </w:tc>
      </w:tr>
      <w:tr w:rsidR="008768EF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768EF" w:rsidRDefault="008768EF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8768EF" w:rsidRDefault="008768EF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8768EF" w:rsidRPr="00B975CB" w:rsidRDefault="008768EF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8768EF" w:rsidRPr="00B975CB">
        <w:trPr>
          <w:trHeight w:val="1118"/>
        </w:trPr>
        <w:tc>
          <w:tcPr>
            <w:tcW w:w="9948" w:type="dxa"/>
            <w:gridSpan w:val="2"/>
          </w:tcPr>
          <w:p w:rsidR="008768EF" w:rsidRPr="00254E37" w:rsidRDefault="008768EF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8768EF" w:rsidRPr="00254E37" w:rsidRDefault="008768EF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8768EF" w:rsidRPr="00B975CB" w:rsidRDefault="008768EF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8768EF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768EF" w:rsidRPr="00B975CB" w:rsidRDefault="008768EF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8768EF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8768EF" w:rsidRPr="00B975CB" w:rsidRDefault="008768EF" w:rsidP="004052B7">
            <w:pPr>
              <w:rPr>
                <w:b/>
                <w:bCs/>
              </w:rPr>
            </w:pPr>
          </w:p>
        </w:tc>
      </w:tr>
      <w:tr w:rsidR="008768EF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768EF" w:rsidRPr="00B975CB" w:rsidRDefault="008768EF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8768EF" w:rsidRPr="00B975CB">
        <w:trPr>
          <w:trHeight w:val="3353"/>
        </w:trPr>
        <w:tc>
          <w:tcPr>
            <w:tcW w:w="9948" w:type="dxa"/>
            <w:gridSpan w:val="2"/>
          </w:tcPr>
          <w:p w:rsidR="008768EF" w:rsidRPr="00467BF3" w:rsidRDefault="008768EF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BF3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8768EF" w:rsidRPr="00467BF3" w:rsidRDefault="008768EF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BF3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8768EF" w:rsidRPr="00072459" w:rsidRDefault="008768EF" w:rsidP="0022161E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52-34-60, 52-04-02</w:t>
            </w:r>
            <w:r w:rsidRPr="00072459">
              <w:t xml:space="preserve"> ОАО «СХК»).</w:t>
            </w:r>
          </w:p>
        </w:tc>
      </w:tr>
    </w:tbl>
    <w:p w:rsidR="008768EF" w:rsidRPr="000E6546" w:rsidRDefault="008768EF" w:rsidP="000E6546"/>
    <w:sectPr w:rsidR="008768EF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68EF" w:rsidRDefault="008768EF" w:rsidP="007938E2">
      <w:r>
        <w:separator/>
      </w:r>
    </w:p>
  </w:endnote>
  <w:endnote w:type="continuationSeparator" w:id="1">
    <w:p w:rsidR="008768EF" w:rsidRDefault="008768EF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8EF" w:rsidRDefault="008768EF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8768EF" w:rsidRDefault="008768E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68EF" w:rsidRDefault="008768EF" w:rsidP="007938E2">
      <w:r>
        <w:separator/>
      </w:r>
    </w:p>
  </w:footnote>
  <w:footnote w:type="continuationSeparator" w:id="1">
    <w:p w:rsidR="008768EF" w:rsidRDefault="008768EF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8EF" w:rsidRPr="00FC6B64" w:rsidRDefault="008768EF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8768EF" w:rsidRDefault="008768EF" w:rsidP="006B02BB">
    <w:pPr>
      <w:pStyle w:val="Header"/>
    </w:pPr>
    <w:r>
      <w:t>_____________________________________________________________________________</w:t>
    </w:r>
  </w:p>
  <w:p w:rsidR="008768EF" w:rsidRDefault="008768EF" w:rsidP="00B62271">
    <w:pPr>
      <w:pStyle w:val="Header"/>
    </w:pPr>
  </w:p>
  <w:p w:rsidR="008768EF" w:rsidRDefault="008768E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73AA8"/>
    <w:rsid w:val="00082074"/>
    <w:rsid w:val="000828AB"/>
    <w:rsid w:val="000B09C6"/>
    <w:rsid w:val="000B515D"/>
    <w:rsid w:val="000C3C7D"/>
    <w:rsid w:val="000C4F38"/>
    <w:rsid w:val="000D2317"/>
    <w:rsid w:val="000D7390"/>
    <w:rsid w:val="000E560A"/>
    <w:rsid w:val="000E5C13"/>
    <w:rsid w:val="000E63BA"/>
    <w:rsid w:val="000E6546"/>
    <w:rsid w:val="000F1A0B"/>
    <w:rsid w:val="000F3C37"/>
    <w:rsid w:val="001009CF"/>
    <w:rsid w:val="001050E6"/>
    <w:rsid w:val="00110844"/>
    <w:rsid w:val="00123CA2"/>
    <w:rsid w:val="00133A94"/>
    <w:rsid w:val="0017607B"/>
    <w:rsid w:val="001A1CB3"/>
    <w:rsid w:val="001A2900"/>
    <w:rsid w:val="001B1299"/>
    <w:rsid w:val="001B69EC"/>
    <w:rsid w:val="001E1983"/>
    <w:rsid w:val="001E2034"/>
    <w:rsid w:val="001F47C5"/>
    <w:rsid w:val="001F6067"/>
    <w:rsid w:val="0022161E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B1B8F"/>
    <w:rsid w:val="002B23DB"/>
    <w:rsid w:val="002D474F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46C49"/>
    <w:rsid w:val="0037081F"/>
    <w:rsid w:val="00373D29"/>
    <w:rsid w:val="003826D0"/>
    <w:rsid w:val="003A507B"/>
    <w:rsid w:val="003A6B32"/>
    <w:rsid w:val="003C5EB0"/>
    <w:rsid w:val="003C6E96"/>
    <w:rsid w:val="003D574F"/>
    <w:rsid w:val="003E13D6"/>
    <w:rsid w:val="003E6BFC"/>
    <w:rsid w:val="003F0D08"/>
    <w:rsid w:val="004052B7"/>
    <w:rsid w:val="00405B6A"/>
    <w:rsid w:val="00426B98"/>
    <w:rsid w:val="00433AD9"/>
    <w:rsid w:val="00442358"/>
    <w:rsid w:val="00442A94"/>
    <w:rsid w:val="00462947"/>
    <w:rsid w:val="00467BF3"/>
    <w:rsid w:val="00475AF9"/>
    <w:rsid w:val="00492D26"/>
    <w:rsid w:val="00492FDF"/>
    <w:rsid w:val="004939EB"/>
    <w:rsid w:val="004A0A11"/>
    <w:rsid w:val="004A361F"/>
    <w:rsid w:val="004A7012"/>
    <w:rsid w:val="004B0D1D"/>
    <w:rsid w:val="004B170A"/>
    <w:rsid w:val="004C1332"/>
    <w:rsid w:val="004C3B3E"/>
    <w:rsid w:val="004E3C5E"/>
    <w:rsid w:val="004E53C0"/>
    <w:rsid w:val="004F0335"/>
    <w:rsid w:val="00530E1B"/>
    <w:rsid w:val="005333A7"/>
    <w:rsid w:val="0054714C"/>
    <w:rsid w:val="00552ACB"/>
    <w:rsid w:val="00555FE9"/>
    <w:rsid w:val="0059062E"/>
    <w:rsid w:val="005A2F83"/>
    <w:rsid w:val="005A6CAF"/>
    <w:rsid w:val="005B19CB"/>
    <w:rsid w:val="005C1799"/>
    <w:rsid w:val="005C3A6A"/>
    <w:rsid w:val="005E487D"/>
    <w:rsid w:val="005F7DD8"/>
    <w:rsid w:val="00601F0C"/>
    <w:rsid w:val="00602D1D"/>
    <w:rsid w:val="006216DE"/>
    <w:rsid w:val="00646F65"/>
    <w:rsid w:val="00676FE6"/>
    <w:rsid w:val="0069594C"/>
    <w:rsid w:val="0069623B"/>
    <w:rsid w:val="006A4CB8"/>
    <w:rsid w:val="006B02BB"/>
    <w:rsid w:val="006B0578"/>
    <w:rsid w:val="006B4D55"/>
    <w:rsid w:val="006C2E0C"/>
    <w:rsid w:val="006E33ED"/>
    <w:rsid w:val="007064D6"/>
    <w:rsid w:val="00727CF6"/>
    <w:rsid w:val="007560A4"/>
    <w:rsid w:val="00756A02"/>
    <w:rsid w:val="0077538E"/>
    <w:rsid w:val="007938E2"/>
    <w:rsid w:val="007A04F8"/>
    <w:rsid w:val="007A0DF3"/>
    <w:rsid w:val="007D0A49"/>
    <w:rsid w:val="007D4215"/>
    <w:rsid w:val="007F0CF3"/>
    <w:rsid w:val="007F6993"/>
    <w:rsid w:val="008020A9"/>
    <w:rsid w:val="00804E7E"/>
    <w:rsid w:val="00805620"/>
    <w:rsid w:val="00822A58"/>
    <w:rsid w:val="00826863"/>
    <w:rsid w:val="00841AE2"/>
    <w:rsid w:val="00851D0C"/>
    <w:rsid w:val="00871A41"/>
    <w:rsid w:val="008768EF"/>
    <w:rsid w:val="008820E2"/>
    <w:rsid w:val="00890BA1"/>
    <w:rsid w:val="00893D90"/>
    <w:rsid w:val="008966D8"/>
    <w:rsid w:val="008B12E8"/>
    <w:rsid w:val="008B3D8C"/>
    <w:rsid w:val="008C0C18"/>
    <w:rsid w:val="008C6150"/>
    <w:rsid w:val="008C70E8"/>
    <w:rsid w:val="008E4AF9"/>
    <w:rsid w:val="008F2336"/>
    <w:rsid w:val="00901F2F"/>
    <w:rsid w:val="00902A92"/>
    <w:rsid w:val="00916421"/>
    <w:rsid w:val="0093004B"/>
    <w:rsid w:val="00941BB4"/>
    <w:rsid w:val="00986247"/>
    <w:rsid w:val="009876BC"/>
    <w:rsid w:val="009959D4"/>
    <w:rsid w:val="009A3D04"/>
    <w:rsid w:val="009A52E2"/>
    <w:rsid w:val="009A694C"/>
    <w:rsid w:val="009B2C15"/>
    <w:rsid w:val="009C3A57"/>
    <w:rsid w:val="009D7ED1"/>
    <w:rsid w:val="009E24AA"/>
    <w:rsid w:val="009E2FC9"/>
    <w:rsid w:val="009E58BB"/>
    <w:rsid w:val="00A01F1E"/>
    <w:rsid w:val="00A165EB"/>
    <w:rsid w:val="00A30103"/>
    <w:rsid w:val="00A4097A"/>
    <w:rsid w:val="00A41139"/>
    <w:rsid w:val="00A47B3C"/>
    <w:rsid w:val="00AD48A4"/>
    <w:rsid w:val="00AE6F72"/>
    <w:rsid w:val="00AE7946"/>
    <w:rsid w:val="00AF15B5"/>
    <w:rsid w:val="00AF60DD"/>
    <w:rsid w:val="00B067B4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35846"/>
    <w:rsid w:val="00C45C70"/>
    <w:rsid w:val="00C576DA"/>
    <w:rsid w:val="00C67300"/>
    <w:rsid w:val="00C67524"/>
    <w:rsid w:val="00C710C8"/>
    <w:rsid w:val="00C737D6"/>
    <w:rsid w:val="00C7523F"/>
    <w:rsid w:val="00C765BC"/>
    <w:rsid w:val="00C90A65"/>
    <w:rsid w:val="00CA11F0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372D6"/>
    <w:rsid w:val="00D402F9"/>
    <w:rsid w:val="00D45315"/>
    <w:rsid w:val="00D55F73"/>
    <w:rsid w:val="00D672C2"/>
    <w:rsid w:val="00D844FC"/>
    <w:rsid w:val="00DA4143"/>
    <w:rsid w:val="00DA5EAA"/>
    <w:rsid w:val="00DA6EF1"/>
    <w:rsid w:val="00DB6DBD"/>
    <w:rsid w:val="00DD04F0"/>
    <w:rsid w:val="00DD0EB4"/>
    <w:rsid w:val="00DD2E10"/>
    <w:rsid w:val="00DE680F"/>
    <w:rsid w:val="00E01693"/>
    <w:rsid w:val="00E05739"/>
    <w:rsid w:val="00E24529"/>
    <w:rsid w:val="00E25B1F"/>
    <w:rsid w:val="00E3162E"/>
    <w:rsid w:val="00E45A90"/>
    <w:rsid w:val="00E5573E"/>
    <w:rsid w:val="00E61FCE"/>
    <w:rsid w:val="00E63FAB"/>
    <w:rsid w:val="00E73503"/>
    <w:rsid w:val="00E95555"/>
    <w:rsid w:val="00EB0D85"/>
    <w:rsid w:val="00EC648D"/>
    <w:rsid w:val="00EE47F7"/>
    <w:rsid w:val="00F067A2"/>
    <w:rsid w:val="00F1007C"/>
    <w:rsid w:val="00F16CE4"/>
    <w:rsid w:val="00F2001F"/>
    <w:rsid w:val="00F2078C"/>
    <w:rsid w:val="00F27B00"/>
    <w:rsid w:val="00F512FA"/>
    <w:rsid w:val="00F91EAA"/>
    <w:rsid w:val="00FA3E8F"/>
    <w:rsid w:val="00FC6B64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1665</Words>
  <Characters>9493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2</cp:revision>
  <cp:lastPrinted>2013-08-16T05:58:00Z</cp:lastPrinted>
  <dcterms:created xsi:type="dcterms:W3CDTF">2014-11-14T02:13:00Z</dcterms:created>
  <dcterms:modified xsi:type="dcterms:W3CDTF">2014-11-14T02:13:00Z</dcterms:modified>
</cp:coreProperties>
</file>