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14A" w:rsidRDefault="0022614A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22614A" w:rsidRDefault="0022614A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22614A" w:rsidRPr="00AE6B22" w:rsidRDefault="0022614A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22614A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22614A" w:rsidRPr="00FC009D" w:rsidRDefault="0022614A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22614A" w:rsidRPr="00FC009D" w:rsidRDefault="0022614A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22614A" w:rsidRPr="00FC009D" w:rsidRDefault="0022614A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22614A" w:rsidRPr="00FC009D">
        <w:trPr>
          <w:trHeight w:val="184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FC009D" w:rsidRDefault="0022614A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22614A" w:rsidRPr="009A5C74" w:rsidRDefault="0022614A" w:rsidP="003C7D2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</w:t>
            </w:r>
            <w:r w:rsidRPr="00A46FF0">
              <w:t>могут только субъекты малого и среднего предпринимательства, определенные</w:t>
            </w:r>
            <w:r w:rsidRPr="00A46FF0" w:rsidDel="00EC0238">
              <w:t xml:space="preserve"> статьей 4 Федерального закона о</w:t>
            </w:r>
            <w:r w:rsidRPr="00A46FF0">
              <w:t>т 24 июля 2007 года № 209-ФЗ «О </w:t>
            </w:r>
            <w:r w:rsidRPr="00A46FF0" w:rsidDel="00EC0238">
              <w:t>развитии малого и среднего предпринимательства в Российской Федерации»</w:t>
            </w:r>
            <w:r w:rsidRPr="0097142B">
              <w:t>.</w:t>
            </w:r>
          </w:p>
          <w:p w:rsidR="0022614A" w:rsidRDefault="0022614A" w:rsidP="003C7D2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22614A" w:rsidRPr="00FD5F77" w:rsidRDefault="0022614A" w:rsidP="003C7D2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22614A" w:rsidRPr="00A16F29" w:rsidRDefault="0022614A" w:rsidP="003C7D22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22614A" w:rsidRPr="00FC009D">
        <w:trPr>
          <w:trHeight w:val="955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FC009D" w:rsidRDefault="0022614A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22614A" w:rsidRDefault="0022614A" w:rsidP="003C7D22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22614A" w:rsidRDefault="0022614A" w:rsidP="003C7D22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22614A" w:rsidRDefault="0022614A" w:rsidP="003C7D22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22614A" w:rsidRDefault="0022614A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2614A" w:rsidRPr="00A16F29" w:rsidRDefault="0022614A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2614A" w:rsidRDefault="0022614A" w:rsidP="003C7D22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22614A" w:rsidRDefault="0022614A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2614A" w:rsidRDefault="0022614A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22614A" w:rsidRDefault="0022614A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2614A" w:rsidRPr="00A16F29" w:rsidRDefault="0022614A" w:rsidP="003C7D22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22614A" w:rsidRPr="00FC009D">
        <w:trPr>
          <w:trHeight w:val="246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FC009D" w:rsidRDefault="0022614A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22614A" w:rsidRDefault="0022614A" w:rsidP="003C7D2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22614A" w:rsidRPr="00AD35B1" w:rsidRDefault="0022614A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2614A" w:rsidRDefault="0022614A" w:rsidP="003C7D2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2614A" w:rsidRDefault="0022614A" w:rsidP="003C7D2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22614A" w:rsidRDefault="0022614A" w:rsidP="003C7D22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22614A" w:rsidRDefault="0022614A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22614A" w:rsidRPr="00AD35B1" w:rsidRDefault="0022614A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22614A" w:rsidRPr="00FC009D" w:rsidRDefault="0022614A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2614A" w:rsidRPr="00FC009D">
        <w:trPr>
          <w:trHeight w:val="473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2614A" w:rsidRPr="00FC009D" w:rsidRDefault="0022614A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22614A" w:rsidRDefault="0022614A" w:rsidP="003C7D2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22614A" w:rsidRPr="00805445" w:rsidRDefault="0022614A" w:rsidP="003C7D2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22614A" w:rsidRPr="00EC3767" w:rsidRDefault="0022614A" w:rsidP="003C7D2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22614A" w:rsidRPr="00345E3A" w:rsidRDefault="0022614A" w:rsidP="003C7D22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2614A" w:rsidRPr="00A3133D" w:rsidRDefault="0022614A" w:rsidP="003C7D22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2614A" w:rsidRPr="00A3133D" w:rsidRDefault="0022614A" w:rsidP="003C7D22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2614A" w:rsidRPr="00A3133D" w:rsidRDefault="0022614A" w:rsidP="003C7D22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614A" w:rsidRPr="00A3133D" w:rsidRDefault="0022614A" w:rsidP="003C7D22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2614A" w:rsidRPr="00A3133D" w:rsidRDefault="0022614A" w:rsidP="003C7D22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2614A" w:rsidRPr="00A3133D" w:rsidRDefault="0022614A" w:rsidP="003C7D22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2614A" w:rsidRPr="00A3133D" w:rsidRDefault="0022614A" w:rsidP="003C7D22">
            <w:pPr>
              <w:pStyle w:val="ListParagraph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2614A" w:rsidRPr="005A4FD0" w:rsidRDefault="0022614A" w:rsidP="003C7D2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22614A" w:rsidRPr="00EC3767" w:rsidRDefault="0022614A" w:rsidP="003C7D2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22614A" w:rsidRPr="00E77DD2" w:rsidRDefault="0022614A" w:rsidP="003C7D2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2614A" w:rsidRPr="002C4A4B" w:rsidRDefault="0022614A" w:rsidP="003C7D2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2614A" w:rsidRPr="00E77DD2" w:rsidRDefault="0022614A" w:rsidP="003C7D2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2614A" w:rsidRPr="00E77DD2" w:rsidRDefault="0022614A" w:rsidP="003C7D2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22614A" w:rsidRPr="00E77DD2" w:rsidRDefault="0022614A" w:rsidP="003C7D2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2614A" w:rsidRPr="00E77DD2" w:rsidRDefault="0022614A" w:rsidP="003C7D2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2614A" w:rsidRPr="00E77DD2" w:rsidRDefault="0022614A" w:rsidP="003C7D22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2614A" w:rsidRPr="00EC3767" w:rsidRDefault="0022614A" w:rsidP="003C7D2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22614A" w:rsidRPr="00EC3767" w:rsidRDefault="0022614A" w:rsidP="003C7D22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22614A" w:rsidRPr="00787BF1" w:rsidRDefault="0022614A" w:rsidP="003C7D2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2614A" w:rsidRPr="00FC009D" w:rsidRDefault="0022614A" w:rsidP="003C7D22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2614A" w:rsidRPr="00FC009D" w:rsidRDefault="0022614A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</w:t>
            </w:r>
            <w:r w:rsidRPr="003B11CC">
              <w:t>, открытие доступа к заявкам</w:t>
            </w:r>
          </w:p>
        </w:tc>
        <w:tc>
          <w:tcPr>
            <w:tcW w:w="12261" w:type="dxa"/>
          </w:tcPr>
          <w:p w:rsidR="0022614A" w:rsidRPr="000035D6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F54CF8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22614A" w:rsidRPr="007F4E78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22614A" w:rsidRPr="00F322E9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2614A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22614A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22614A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22614A" w:rsidRPr="00641F6C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22614A" w:rsidRPr="00C74B4E" w:rsidRDefault="0022614A" w:rsidP="003C7D22">
            <w:pPr>
              <w:pStyle w:val="-6"/>
              <w:numPr>
                <w:ilvl w:val="0"/>
                <w:numId w:val="5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22614A" w:rsidRPr="00C74B4E" w:rsidRDefault="0022614A" w:rsidP="003C7D22">
            <w:pPr>
              <w:pStyle w:val="-6"/>
              <w:numPr>
                <w:ilvl w:val="0"/>
                <w:numId w:val="5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22614A" w:rsidRPr="005671FF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B13829">
              <w:t>Подача</w:t>
            </w:r>
            <w:r w:rsidRPr="005671FF">
              <w:t xml:space="preserve"> </w:t>
            </w:r>
            <w:r w:rsidRPr="003B11CC">
              <w:t>изменений</w:t>
            </w:r>
            <w:r w:rsidRPr="005671FF">
              <w:t xml:space="preserve">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22614A" w:rsidRPr="005671FF" w:rsidRDefault="0022614A" w:rsidP="003C7D22">
            <w:pPr>
              <w:pStyle w:val="a"/>
              <w:numPr>
                <w:ilvl w:val="4"/>
                <w:numId w:val="6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22614A" w:rsidRPr="005671FF" w:rsidRDefault="0022614A" w:rsidP="003C7D22">
            <w:pPr>
              <w:pStyle w:val="a"/>
              <w:numPr>
                <w:ilvl w:val="4"/>
                <w:numId w:val="6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22614A" w:rsidRDefault="0022614A" w:rsidP="003C7D22">
            <w:pPr>
              <w:pStyle w:val="a"/>
              <w:numPr>
                <w:ilvl w:val="4"/>
                <w:numId w:val="60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22614A" w:rsidRPr="005671FF" w:rsidRDefault="0022614A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2614A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2614A" w:rsidRPr="00AB5B20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2614A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2614A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22614A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22614A" w:rsidRDefault="0022614A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22614A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22614A" w:rsidRPr="00FC009D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22614A" w:rsidRPr="00FC009D" w:rsidRDefault="0022614A" w:rsidP="003C7D22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7A1F5D" w:rsidRDefault="0022614A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22614A" w:rsidRPr="00412D5D" w:rsidRDefault="0022614A" w:rsidP="003C7D22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22614A" w:rsidRPr="002562F4" w:rsidRDefault="0022614A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FC009D" w:rsidRDefault="0022614A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22614A" w:rsidRPr="00412D5D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2614A" w:rsidRPr="00656215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22614A" w:rsidRPr="003012C7" w:rsidRDefault="0022614A" w:rsidP="003C7D2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22614A" w:rsidRPr="003012C7" w:rsidRDefault="0022614A" w:rsidP="003C7D2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B11CC"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t>.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22614A" w:rsidRPr="002562F4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2614A" w:rsidRPr="00656215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22614A" w:rsidRPr="003012C7" w:rsidRDefault="0022614A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22614A" w:rsidRPr="00656215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22614A" w:rsidRPr="00656215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22614A" w:rsidRPr="003012C7" w:rsidRDefault="0022614A" w:rsidP="003C7D22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22614A" w:rsidRPr="00CC3AA2" w:rsidRDefault="0022614A" w:rsidP="003C7D22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C45D67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C45D67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C45D67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C45D67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22614A" w:rsidRPr="003012C7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22614A" w:rsidRPr="00412D5D" w:rsidRDefault="0022614A" w:rsidP="003C7D22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FC009D" w:rsidRDefault="0022614A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22614A" w:rsidRDefault="0022614A" w:rsidP="003C7D2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2614A" w:rsidRPr="00DA3FA6" w:rsidRDefault="0022614A" w:rsidP="003C7D22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4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22614A" w:rsidRPr="00DA3FA6" w:rsidRDefault="0022614A" w:rsidP="003C7D22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2614A" w:rsidRPr="00DA3FA6" w:rsidRDefault="0022614A" w:rsidP="003C7D22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2614A" w:rsidRPr="00DA3FA6" w:rsidRDefault="0022614A" w:rsidP="003C7D22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2614A" w:rsidRPr="0084666B" w:rsidRDefault="0022614A" w:rsidP="003C7D2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22614A" w:rsidRPr="00656215" w:rsidRDefault="0022614A" w:rsidP="003C7D2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22614A" w:rsidRPr="00DA3FA6" w:rsidRDefault="0022614A" w:rsidP="003C7D2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DA3FA6" w:rsidRDefault="0022614A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22614A" w:rsidRPr="00BA1F2B" w:rsidRDefault="0022614A" w:rsidP="003C7D22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22614A" w:rsidRPr="00BA1F2B" w:rsidRDefault="0022614A" w:rsidP="003C7D22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22614A" w:rsidRPr="00BA1F2B" w:rsidRDefault="0022614A" w:rsidP="003C7D22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22614A" w:rsidRPr="00BA1F2B" w:rsidRDefault="0022614A" w:rsidP="003C7D22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22614A" w:rsidRPr="00BA1F2B" w:rsidRDefault="0022614A" w:rsidP="003C7D22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22614A" w:rsidRPr="004132BA" w:rsidRDefault="0022614A" w:rsidP="003C7D22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734377" w:rsidRDefault="0022614A" w:rsidP="008A44C5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22614A" w:rsidRPr="00676509" w:rsidRDefault="0022614A" w:rsidP="003C7D22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22614A" w:rsidRDefault="0022614A" w:rsidP="003C7D22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суммы ставок</w:t>
            </w:r>
            <w:r w:rsidRPr="000F53C2">
              <w:rPr>
                <w:spacing w:val="-6"/>
              </w:rPr>
              <w:t xml:space="preserve">. Снижение </w:t>
            </w:r>
            <w:r>
              <w:rPr>
                <w:spacing w:val="-6"/>
              </w:rPr>
              <w:t>суммы ставок</w:t>
            </w:r>
            <w:r w:rsidRPr="00083382">
              <w:rPr>
                <w:spacing w:val="-6"/>
              </w:rPr>
              <w:t xml:space="preserve">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22614A" w:rsidRPr="00083382" w:rsidRDefault="0022614A" w:rsidP="003C7D22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  <w:r w:rsidRPr="00F5035D">
              <w:rPr>
                <w:sz w:val="28"/>
                <w:szCs w:val="28"/>
              </w:rPr>
              <w:t xml:space="preserve"> </w:t>
            </w:r>
            <w:r w:rsidRPr="00F5035D">
              <w:rPr>
                <w:spacing w:val="-6"/>
              </w:rPr>
              <w:t>Процедура переторжки проводится в заочной форме.</w:t>
            </w:r>
          </w:p>
          <w:p w:rsidR="0022614A" w:rsidRPr="00083382" w:rsidRDefault="0022614A" w:rsidP="003C7D22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>
              <w:rPr>
                <w:spacing w:val="-6"/>
              </w:rPr>
              <w:t>С</w:t>
            </w:r>
            <w:r w:rsidRPr="00083382">
              <w:rPr>
                <w:spacing w:val="-6"/>
              </w:rPr>
              <w:t xml:space="preserve">роки и порядок подачи 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протокола, содержащего решение о проведении переторжки.</w:t>
            </w:r>
          </w:p>
          <w:p w:rsidR="0022614A" w:rsidRPr="00083382" w:rsidRDefault="0022614A" w:rsidP="003C7D22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</w:t>
            </w:r>
            <w:r>
              <w:rPr>
                <w:spacing w:val="-6"/>
              </w:rPr>
              <w:t>суммой ставок</w:t>
            </w:r>
            <w:r w:rsidRPr="00083382">
              <w:rPr>
                <w:spacing w:val="-6"/>
              </w:rPr>
              <w:t xml:space="preserve">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22614A" w:rsidRPr="00083382" w:rsidRDefault="0022614A" w:rsidP="003C7D22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</w:t>
            </w:r>
            <w:r>
              <w:rPr>
                <w:spacing w:val="-6"/>
              </w:rPr>
              <w:t>суммы ставок</w:t>
            </w:r>
            <w:r w:rsidRPr="00083382">
              <w:rPr>
                <w:spacing w:val="-6"/>
              </w:rPr>
              <w:t xml:space="preserve"> (в том числе, увеличению единичных </w:t>
            </w:r>
            <w:r>
              <w:rPr>
                <w:spacing w:val="-6"/>
              </w:rPr>
              <w:t>сумм</w:t>
            </w:r>
            <w:r w:rsidRPr="00083382">
              <w:rPr>
                <w:spacing w:val="-6"/>
              </w:rPr>
              <w:t xml:space="preserve">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остается действующим с ранее объявленной </w:t>
            </w:r>
            <w:r>
              <w:rPr>
                <w:spacing w:val="-6"/>
              </w:rPr>
              <w:t>суммой ставок</w:t>
            </w:r>
            <w:r w:rsidRPr="00083382">
              <w:rPr>
                <w:spacing w:val="-6"/>
              </w:rPr>
              <w:t>.</w:t>
            </w:r>
          </w:p>
          <w:p w:rsidR="0022614A" w:rsidRPr="00582474" w:rsidRDefault="0022614A" w:rsidP="003C7D22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>
              <w:rPr>
                <w:spacing w:val="-6"/>
              </w:rPr>
              <w:t>Д</w:t>
            </w:r>
            <w:r w:rsidRPr="00083382">
              <w:rPr>
                <w:spacing w:val="-6"/>
              </w:rPr>
              <w:t xml:space="preserve">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22614A" w:rsidRPr="000F53C2" w:rsidRDefault="0022614A" w:rsidP="00F63E29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Вскрытие конвертов с предложениями</w:t>
            </w:r>
            <w:r w:rsidRPr="000F53C2">
              <w:rPr>
                <w:spacing w:val="-6"/>
              </w:rPr>
              <w:t>, поданным</w:t>
            </w:r>
            <w:r>
              <w:rPr>
                <w:spacing w:val="-6"/>
              </w:rPr>
              <w:t>и</w:t>
            </w:r>
            <w:r w:rsidRPr="000F53C2">
              <w:rPr>
                <w:spacing w:val="-6"/>
              </w:rPr>
              <w:t xml:space="preserve"> на переторжку, проводится в порядке, предусмотренном пунктом </w:t>
            </w:r>
            <w:r>
              <w:rPr>
                <w:spacing w:val="-6"/>
              </w:rPr>
              <w:t xml:space="preserve">7 </w:t>
            </w:r>
            <w:r w:rsidRPr="000F53C2">
              <w:rPr>
                <w:spacing w:val="-6"/>
              </w:rPr>
              <w:t>с оформлением аналогичного протокола и его размещением на официальном сайте в такие же сроки.</w:t>
            </w:r>
          </w:p>
          <w:p w:rsidR="0022614A" w:rsidRPr="00582474" w:rsidRDefault="0022614A" w:rsidP="003C7D22">
            <w:pPr>
              <w:pStyle w:val="Times12"/>
              <w:numPr>
                <w:ilvl w:val="0"/>
                <w:numId w:val="3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  <w:bookmarkStart w:id="87" w:name="_GoBack"/>
            <w:bookmarkEnd w:id="87"/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FC009D" w:rsidRDefault="0022614A" w:rsidP="008A44C5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22614A" w:rsidRPr="00F567FD" w:rsidRDefault="0022614A" w:rsidP="003C7D2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2614A" w:rsidRPr="00F567FD" w:rsidRDefault="0022614A" w:rsidP="003C7D2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2614A" w:rsidRPr="00F567FD" w:rsidRDefault="0022614A" w:rsidP="003C7D22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Default="0022614A" w:rsidP="008A44C5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22614A" w:rsidRPr="00F567FD" w:rsidRDefault="0022614A" w:rsidP="003C7D22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614A" w:rsidRDefault="0022614A" w:rsidP="003C7D22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2614A" w:rsidRPr="00F567FD" w:rsidRDefault="0022614A" w:rsidP="003C7D22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2614A" w:rsidRPr="00FC009D">
        <w:trPr>
          <w:trHeight w:val="388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0619BA" w:rsidRDefault="0022614A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2614A" w:rsidRPr="00AA57E4" w:rsidRDefault="0022614A" w:rsidP="003C7D2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2614A" w:rsidRDefault="0022614A" w:rsidP="003C7D2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2614A" w:rsidRPr="00AA57E4" w:rsidRDefault="0022614A" w:rsidP="003C7D2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614A" w:rsidRPr="00AA57E4" w:rsidRDefault="0022614A" w:rsidP="003C7D2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2614A" w:rsidRPr="00AA57E4" w:rsidRDefault="0022614A" w:rsidP="003C7D2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2614A" w:rsidRPr="00AA57E4" w:rsidRDefault="0022614A" w:rsidP="003C7D2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614A" w:rsidRPr="00DE0B73" w:rsidRDefault="0022614A" w:rsidP="003C7D22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22614A" w:rsidRPr="00DE0B73" w:rsidRDefault="0022614A" w:rsidP="003C7D2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2614A" w:rsidRPr="000619BA" w:rsidRDefault="0022614A" w:rsidP="003C7D22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2614A" w:rsidRPr="00FC009D">
        <w:trPr>
          <w:trHeight w:val="194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2614A" w:rsidRPr="00FC009D" w:rsidRDefault="0022614A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2614A" w:rsidRPr="00DE0B73" w:rsidRDefault="0022614A" w:rsidP="003C7D2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614A" w:rsidRPr="00DE0B73" w:rsidRDefault="0022614A" w:rsidP="003C7D2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2614A" w:rsidRDefault="0022614A" w:rsidP="003C7D22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22614A" w:rsidRPr="00EF37DD" w:rsidRDefault="0022614A" w:rsidP="003C7D22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22614A" w:rsidRPr="00FA02D7" w:rsidRDefault="0022614A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22614A" w:rsidRPr="00AE7722" w:rsidRDefault="0022614A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2614A" w:rsidRPr="00AE7722" w:rsidRDefault="0022614A" w:rsidP="003C7D22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22614A" w:rsidRPr="00676509" w:rsidRDefault="0022614A" w:rsidP="003C7D22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22614A" w:rsidRPr="00676509" w:rsidRDefault="0022614A" w:rsidP="003C7D2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22614A" w:rsidRPr="00676509" w:rsidRDefault="0022614A" w:rsidP="003C7D2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22614A" w:rsidRPr="00FC009D" w:rsidRDefault="0022614A" w:rsidP="003C7D22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22614A" w:rsidRPr="00FC009D">
        <w:trPr>
          <w:trHeight w:val="194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22614A" w:rsidRDefault="0022614A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22614A" w:rsidRPr="00676509" w:rsidRDefault="0022614A" w:rsidP="003C7D22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22614A" w:rsidRPr="00676509" w:rsidRDefault="0022614A" w:rsidP="003C7D2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22614A" w:rsidRPr="00676509" w:rsidRDefault="0022614A" w:rsidP="003C7D2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22614A" w:rsidRPr="00676509" w:rsidRDefault="0022614A" w:rsidP="003C7D22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22614A" w:rsidRPr="00134C01" w:rsidRDefault="0022614A" w:rsidP="003C7D22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2614A" w:rsidRPr="00FC009D">
        <w:trPr>
          <w:trHeight w:val="194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2614A" w:rsidRPr="00FC009D" w:rsidRDefault="0022614A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2614A" w:rsidRPr="00DE0B73" w:rsidRDefault="0022614A" w:rsidP="003C7D2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2614A" w:rsidRPr="00CD7AA8" w:rsidRDefault="0022614A" w:rsidP="003C7D2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2614A" w:rsidRPr="00C300C7" w:rsidRDefault="0022614A" w:rsidP="003C7D2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22614A" w:rsidRPr="00C300C7" w:rsidRDefault="0022614A" w:rsidP="003C7D22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2614A" w:rsidRPr="00DE0B73" w:rsidRDefault="0022614A" w:rsidP="003C7D2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</w:pPr>
            <w:bookmarkStart w:id="102" w:name="_Ref409098091"/>
            <w:r w:rsidRPr="001B1EE5">
              <w:rPr>
                <w:rFonts w:ascii="Times New Roman" w:hAnsi="Times New Roman" w:cs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2"/>
          </w:p>
          <w:p w:rsidR="0022614A" w:rsidRPr="00DE0B73" w:rsidRDefault="0022614A" w:rsidP="003C7D2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22614A" w:rsidRPr="00DE0B73" w:rsidRDefault="0022614A" w:rsidP="003C7D2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2614A" w:rsidRPr="00DE0B73" w:rsidRDefault="0022614A" w:rsidP="003C7D22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2614A" w:rsidRPr="00DE0B73" w:rsidRDefault="0022614A" w:rsidP="003C7D2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_Ref409098091 \r \h </w:instrText>
            </w:r>
            <w:r w:rsidRPr="00C45D67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614A" w:rsidRPr="00DE0B73" w:rsidRDefault="0022614A" w:rsidP="003C7D2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2614A" w:rsidRPr="00134C01" w:rsidRDefault="0022614A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2614A" w:rsidRPr="00DE0B73" w:rsidRDefault="0022614A" w:rsidP="003C7D22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2614A" w:rsidRPr="00FC009D">
        <w:trPr>
          <w:trHeight w:val="194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2614A" w:rsidRPr="00EC3767" w:rsidRDefault="0022614A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2614A" w:rsidRPr="00A66DD2" w:rsidRDefault="0022614A" w:rsidP="003C7D2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66DD2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2614A" w:rsidRDefault="0022614A" w:rsidP="003C7D2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2614A" w:rsidRDefault="0022614A" w:rsidP="003C7D2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22614A" w:rsidRDefault="0022614A" w:rsidP="003C7D2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22614A" w:rsidRDefault="0022614A" w:rsidP="003C7D22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22614A" w:rsidRDefault="0022614A" w:rsidP="003C7D22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22614A" w:rsidRPr="00A66DD2" w:rsidRDefault="0022614A" w:rsidP="003C7D2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66DD2">
              <w:t>В случае уклонения лица, с которым заключается договор, от подписания договора, заказчик:</w:t>
            </w:r>
          </w:p>
          <w:p w:rsidR="0022614A" w:rsidRDefault="0022614A" w:rsidP="003C7D22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22614A" w:rsidRDefault="0022614A" w:rsidP="003C7D22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2614A" w:rsidRPr="00A66DD2" w:rsidRDefault="0022614A" w:rsidP="003C7D22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A66DD2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22614A" w:rsidRDefault="0022614A" w:rsidP="003C7D22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22614A" w:rsidRPr="00A66DD2" w:rsidRDefault="0022614A" w:rsidP="003C7D22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66DD2">
              <w:t>будучи признанным победителем закупки, уклонился от заключения договора;</w:t>
            </w:r>
          </w:p>
          <w:p w:rsidR="0022614A" w:rsidRPr="00A66DD2" w:rsidRDefault="0022614A" w:rsidP="003C7D22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66DD2">
              <w:t>будучи единственным участником, с которым заключается договор, уклонился от заключения договора;</w:t>
            </w:r>
          </w:p>
          <w:p w:rsidR="0022614A" w:rsidRPr="00A66DD2" w:rsidRDefault="0022614A" w:rsidP="003C7D22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A66DD2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22614A" w:rsidRPr="00FC009D" w:rsidRDefault="0022614A" w:rsidP="003C7D22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22614A" w:rsidRPr="00FC009D">
        <w:trPr>
          <w:trHeight w:val="194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2614A" w:rsidRPr="00FC009D" w:rsidRDefault="0022614A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2614A" w:rsidRPr="00A66DD2" w:rsidRDefault="0022614A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66DD2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22614A" w:rsidRPr="00A66DD2" w:rsidRDefault="0022614A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66DD2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22614A" w:rsidRPr="00A66DD2" w:rsidRDefault="0022614A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66DD2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22614A" w:rsidRPr="00A66DD2" w:rsidRDefault="0022614A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66DD2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2614A" w:rsidRPr="00A66DD2" w:rsidRDefault="0022614A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66DD2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22614A" w:rsidRPr="00A66DD2" w:rsidRDefault="0022614A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66DD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2614A" w:rsidRPr="00A66DD2" w:rsidRDefault="0022614A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66DD2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2614A" w:rsidRPr="00FC009D">
        <w:trPr>
          <w:trHeight w:val="194"/>
        </w:trPr>
        <w:tc>
          <w:tcPr>
            <w:tcW w:w="781" w:type="dxa"/>
          </w:tcPr>
          <w:p w:rsidR="0022614A" w:rsidRPr="00FC009D" w:rsidRDefault="0022614A" w:rsidP="003C7D22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2614A" w:rsidRPr="00FC009D" w:rsidRDefault="0022614A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22614A" w:rsidRPr="00A66DD2" w:rsidRDefault="0022614A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A66DD2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2614A" w:rsidRPr="00A66DD2" w:rsidRDefault="0022614A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66DD2">
              <w:t>1.</w:t>
            </w:r>
            <w:r w:rsidRPr="00A66DD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2614A" w:rsidRPr="00A66DD2" w:rsidRDefault="0022614A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66DD2">
              <w:t>2.</w:t>
            </w:r>
            <w:r w:rsidRPr="00A66DD2">
              <w:tab/>
              <w:t>Адрес электронной почты: 0707@rosatom.ru;</w:t>
            </w:r>
          </w:p>
          <w:p w:rsidR="0022614A" w:rsidRPr="00A66DD2" w:rsidRDefault="0022614A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66DD2">
              <w:t>3.</w:t>
            </w:r>
            <w:r w:rsidRPr="00A66DD2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2614A" w:rsidRDefault="0022614A" w:rsidP="005D6E3F">
      <w:pPr>
        <w:ind w:firstLine="709"/>
        <w:jc w:val="both"/>
        <w:rPr>
          <w:b/>
          <w:bCs/>
          <w:i/>
          <w:iCs/>
        </w:rPr>
      </w:pPr>
    </w:p>
    <w:p w:rsidR="0022614A" w:rsidRPr="008A44C5" w:rsidRDefault="0022614A" w:rsidP="008A44C5"/>
    <w:p w:rsidR="0022614A" w:rsidRDefault="0022614A" w:rsidP="008A44C5"/>
    <w:p w:rsidR="0022614A" w:rsidRPr="003C7D22" w:rsidRDefault="0022614A" w:rsidP="008A44C5">
      <w:r>
        <w:tab/>
      </w:r>
      <w:r w:rsidRPr="00F03D72">
        <w:t>И</w:t>
      </w:r>
      <w:r>
        <w:t>сполнитель _____________________ В.Д. Тарасов</w:t>
      </w:r>
    </w:p>
    <w:p w:rsidR="0022614A" w:rsidRPr="008A44C5" w:rsidRDefault="0022614A" w:rsidP="008A44C5">
      <w:pPr>
        <w:tabs>
          <w:tab w:val="left" w:pos="900"/>
        </w:tabs>
      </w:pPr>
    </w:p>
    <w:sectPr w:rsidR="0022614A" w:rsidRPr="008A44C5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14A" w:rsidRDefault="0022614A">
      <w:r>
        <w:separator/>
      </w:r>
    </w:p>
  </w:endnote>
  <w:endnote w:type="continuationSeparator" w:id="0">
    <w:p w:rsidR="0022614A" w:rsidRDefault="0022614A">
      <w:r>
        <w:continuationSeparator/>
      </w:r>
    </w:p>
  </w:endnote>
  <w:endnote w:type="continuationNotice" w:id="1">
    <w:p w:rsidR="0022614A" w:rsidRDefault="0022614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14A" w:rsidRPr="00FE6219" w:rsidRDefault="0022614A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14A" w:rsidRDefault="0022614A">
      <w:r>
        <w:separator/>
      </w:r>
    </w:p>
  </w:footnote>
  <w:footnote w:type="continuationSeparator" w:id="0">
    <w:p w:rsidR="0022614A" w:rsidRDefault="0022614A">
      <w:r>
        <w:continuationSeparator/>
      </w:r>
    </w:p>
  </w:footnote>
  <w:footnote w:type="continuationNotice" w:id="1">
    <w:p w:rsidR="0022614A" w:rsidRDefault="0022614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14A" w:rsidRPr="00F429FC" w:rsidRDefault="0022614A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E0083B9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8DD6D19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3"/>
  </w:num>
  <w:num w:numId="7">
    <w:abstractNumId w:val="44"/>
  </w:num>
  <w:num w:numId="8">
    <w:abstractNumId w:val="40"/>
  </w:num>
  <w:num w:numId="9">
    <w:abstractNumId w:val="1"/>
  </w:num>
  <w:num w:numId="10">
    <w:abstractNumId w:val="35"/>
  </w:num>
  <w:num w:numId="11">
    <w:abstractNumId w:val="33"/>
  </w:num>
  <w:num w:numId="12">
    <w:abstractNumId w:val="23"/>
  </w:num>
  <w:num w:numId="13">
    <w:abstractNumId w:val="26"/>
  </w:num>
  <w:num w:numId="14">
    <w:abstractNumId w:val="52"/>
  </w:num>
  <w:num w:numId="15">
    <w:abstractNumId w:val="42"/>
  </w:num>
  <w:num w:numId="16">
    <w:abstractNumId w:val="25"/>
  </w:num>
  <w:num w:numId="17">
    <w:abstractNumId w:val="19"/>
  </w:num>
  <w:num w:numId="18">
    <w:abstractNumId w:val="16"/>
  </w:num>
  <w:num w:numId="19">
    <w:abstractNumId w:val="47"/>
  </w:num>
  <w:num w:numId="20">
    <w:abstractNumId w:val="9"/>
  </w:num>
  <w:num w:numId="21">
    <w:abstractNumId w:val="15"/>
  </w:num>
  <w:num w:numId="22">
    <w:abstractNumId w:val="37"/>
  </w:num>
  <w:num w:numId="23">
    <w:abstractNumId w:val="49"/>
  </w:num>
  <w:num w:numId="24">
    <w:abstractNumId w:val="57"/>
  </w:num>
  <w:num w:numId="25">
    <w:abstractNumId w:val="55"/>
  </w:num>
  <w:num w:numId="26">
    <w:abstractNumId w:val="13"/>
  </w:num>
  <w:num w:numId="27">
    <w:abstractNumId w:val="31"/>
  </w:num>
  <w:num w:numId="28">
    <w:abstractNumId w:val="38"/>
  </w:num>
  <w:num w:numId="29">
    <w:abstractNumId w:val="41"/>
  </w:num>
  <w:num w:numId="30">
    <w:abstractNumId w:val="24"/>
  </w:num>
  <w:num w:numId="31">
    <w:abstractNumId w:val="34"/>
  </w:num>
  <w:num w:numId="32">
    <w:abstractNumId w:val="10"/>
  </w:num>
  <w:num w:numId="33">
    <w:abstractNumId w:val="32"/>
  </w:num>
  <w:num w:numId="34">
    <w:abstractNumId w:val="56"/>
  </w:num>
  <w:num w:numId="35">
    <w:abstractNumId w:val="8"/>
  </w:num>
  <w:num w:numId="36">
    <w:abstractNumId w:val="51"/>
  </w:num>
  <w:num w:numId="37">
    <w:abstractNumId w:val="12"/>
  </w:num>
  <w:num w:numId="38">
    <w:abstractNumId w:val="50"/>
  </w:num>
  <w:num w:numId="39">
    <w:abstractNumId w:val="48"/>
  </w:num>
  <w:num w:numId="40">
    <w:abstractNumId w:val="6"/>
  </w:num>
  <w:num w:numId="41">
    <w:abstractNumId w:val="20"/>
  </w:num>
  <w:num w:numId="42">
    <w:abstractNumId w:val="43"/>
  </w:num>
  <w:num w:numId="43">
    <w:abstractNumId w:val="30"/>
  </w:num>
  <w:num w:numId="44">
    <w:abstractNumId w:val="46"/>
  </w:num>
  <w:num w:numId="45">
    <w:abstractNumId w:val="21"/>
  </w:num>
  <w:num w:numId="46">
    <w:abstractNumId w:val="18"/>
  </w:num>
  <w:num w:numId="47">
    <w:abstractNumId w:val="36"/>
  </w:num>
  <w:num w:numId="48">
    <w:abstractNumId w:val="29"/>
  </w:num>
  <w:num w:numId="49">
    <w:abstractNumId w:val="54"/>
  </w:num>
  <w:num w:numId="50">
    <w:abstractNumId w:val="7"/>
  </w:num>
  <w:num w:numId="51">
    <w:abstractNumId w:val="17"/>
  </w:num>
  <w:num w:numId="52">
    <w:abstractNumId w:val="27"/>
  </w:num>
  <w:num w:numId="53">
    <w:abstractNumId w:val="39"/>
  </w:num>
  <w:num w:numId="54">
    <w:abstractNumId w:val="45"/>
  </w:num>
  <w:num w:numId="55">
    <w:abstractNumId w:val="4"/>
  </w:num>
  <w:num w:numId="56">
    <w:abstractNumId w:val="28"/>
  </w:num>
  <w:num w:numId="57">
    <w:abstractNumId w:val="11"/>
  </w:num>
  <w:num w:numId="58">
    <w:abstractNumId w:val="5"/>
  </w:num>
  <w:num w:numId="59">
    <w:abstractNumId w:val="14"/>
  </w:num>
  <w:num w:numId="6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6D78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25C6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14A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5AC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C7D22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856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3B45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C6CEC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E8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7A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10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44C5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66DD2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1FFC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0B6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D67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35D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E2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C200B6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C200B6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C200B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C200B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C200B6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C200B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C200B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C200B6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C200B6"/>
    <w:pPr>
      <w:numPr>
        <w:numId w:val="1"/>
      </w:numPr>
    </w:pPr>
  </w:style>
  <w:style w:type="paragraph" w:styleId="ListNumber3">
    <w:name w:val="List Number 3"/>
    <w:basedOn w:val="Normal"/>
    <w:uiPriority w:val="99"/>
    <w:rsid w:val="00C200B6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C200B6"/>
    <w:pPr>
      <w:spacing w:after="120"/>
      <w:ind w:left="283"/>
    </w:pPr>
  </w:style>
  <w:style w:type="paragraph" w:styleId="ListNumber">
    <w:name w:val="List Number"/>
    <w:basedOn w:val="Normal"/>
    <w:uiPriority w:val="99"/>
    <w:rsid w:val="00C200B6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C200B6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C200B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C200B6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C200B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C200B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C200B6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C200B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C200B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C200B6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C200B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C200B6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C200B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C200B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C200B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C200B6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C200B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C200B6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C200B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C200B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C200B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C200B6"/>
  </w:style>
  <w:style w:type="character" w:customStyle="1" w:styleId="afa">
    <w:name w:val="Подпункт Знак"/>
    <w:uiPriority w:val="99"/>
    <w:rsid w:val="00C200B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C200B6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C200B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C200B6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C200B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C200B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C200B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C200B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C200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C200B6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C200B6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C200B6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D26E6C"/>
    <w:pPr>
      <w:numPr>
        <w:numId w:val="16"/>
      </w:numPr>
    </w:pPr>
  </w:style>
  <w:style w:type="numbering" w:customStyle="1" w:styleId="1">
    <w:name w:val="Стиль1"/>
    <w:rsid w:val="00D26E6C"/>
    <w:pPr>
      <w:numPr>
        <w:numId w:val="13"/>
      </w:numPr>
    </w:pPr>
  </w:style>
  <w:style w:type="numbering" w:customStyle="1" w:styleId="11">
    <w:name w:val="Стиль11"/>
    <w:rsid w:val="00D26E6C"/>
    <w:pPr>
      <w:numPr>
        <w:numId w:val="15"/>
      </w:numPr>
    </w:pPr>
  </w:style>
  <w:style w:type="numbering" w:customStyle="1" w:styleId="2">
    <w:name w:val="Стиль2"/>
    <w:rsid w:val="00D26E6C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85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18</Pages>
  <Words>7099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6</cp:revision>
  <cp:lastPrinted>2015-10-02T09:56:00Z</cp:lastPrinted>
  <dcterms:created xsi:type="dcterms:W3CDTF">2015-06-26T04:05:00Z</dcterms:created>
  <dcterms:modified xsi:type="dcterms:W3CDTF">2015-10-02T09:57:00Z</dcterms:modified>
</cp:coreProperties>
</file>