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2D7973" w:rsidP="002D7973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2D79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2D7973">
      <w:pPr>
        <w:pStyle w:val="1"/>
        <w:numPr>
          <w:ilvl w:val="0"/>
          <w:numId w:val="0"/>
        </w:numPr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2D7973"/>
    <w:p w:rsidR="002D7973" w:rsidRPr="008B6ACC" w:rsidRDefault="002D7973" w:rsidP="002D7973">
      <w:pPr>
        <w:jc w:val="center"/>
      </w:pPr>
    </w:p>
    <w:p w:rsidR="002D7973" w:rsidRPr="008B6ACC" w:rsidRDefault="002D7973" w:rsidP="002D7973">
      <w:r w:rsidRPr="008B6ACC">
        <w:t xml:space="preserve">город Москва        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>___» _______ 201</w:t>
      </w:r>
      <w:r>
        <w:t>7</w:t>
      </w:r>
      <w:r w:rsidRPr="008B6ACC">
        <w:t xml:space="preserve"> г.</w:t>
      </w:r>
    </w:p>
    <w:tbl>
      <w:tblPr>
        <w:tblW w:w="10137" w:type="dxa"/>
        <w:tblLook w:val="01E0" w:firstRow="1" w:lastRow="1" w:firstColumn="1" w:lastColumn="1" w:noHBand="0" w:noVBand="0"/>
      </w:tblPr>
      <w:tblGrid>
        <w:gridCol w:w="1368"/>
        <w:gridCol w:w="1337"/>
        <w:gridCol w:w="604"/>
        <w:gridCol w:w="582"/>
        <w:gridCol w:w="1306"/>
        <w:gridCol w:w="4940"/>
      </w:tblGrid>
      <w:tr w:rsidR="002D7973" w:rsidRPr="008B6ACC" w:rsidTr="002F34E2">
        <w:tc>
          <w:tcPr>
            <w:tcW w:w="3309" w:type="dxa"/>
            <w:gridSpan w:val="3"/>
            <w:shd w:val="clear" w:color="auto" w:fill="FFFFFF"/>
          </w:tcPr>
          <w:p w:rsidR="002D7973" w:rsidRPr="008B6ACC" w:rsidRDefault="002D7973" w:rsidP="002F34E2"/>
        </w:tc>
        <w:tc>
          <w:tcPr>
            <w:tcW w:w="1888" w:type="dxa"/>
            <w:gridSpan w:val="2"/>
            <w:shd w:val="clear" w:color="auto" w:fill="FFFFFF"/>
          </w:tcPr>
          <w:p w:rsidR="002D7973" w:rsidRPr="008B6ACC" w:rsidRDefault="002D7973" w:rsidP="002F34E2">
            <w:pPr>
              <w:jc w:val="center"/>
              <w:rPr>
                <w:b/>
              </w:rPr>
            </w:pPr>
          </w:p>
        </w:tc>
        <w:tc>
          <w:tcPr>
            <w:tcW w:w="4940" w:type="dxa"/>
          </w:tcPr>
          <w:p w:rsidR="002D7973" w:rsidRPr="008B6ACC" w:rsidRDefault="002D7973" w:rsidP="002F34E2"/>
        </w:tc>
      </w:tr>
      <w:tr w:rsidR="002D7973" w:rsidRPr="008B6ACC" w:rsidTr="002F34E2">
        <w:tc>
          <w:tcPr>
            <w:tcW w:w="10137" w:type="dxa"/>
            <w:gridSpan w:val="6"/>
            <w:shd w:val="clear" w:color="auto" w:fill="FFFFFF"/>
          </w:tcPr>
          <w:p w:rsidR="002D7973" w:rsidRPr="008B6ACC" w:rsidRDefault="002D7973" w:rsidP="002F34E2">
            <w:pPr>
              <w:rPr>
                <w:b/>
              </w:rPr>
            </w:pPr>
            <w:r w:rsidRPr="008B6ACC">
              <w:rPr>
                <w:b/>
              </w:rPr>
              <w:t xml:space="preserve">             «______________________________________________________»</w:t>
            </w:r>
          </w:p>
        </w:tc>
      </w:tr>
      <w:tr w:rsidR="002D7973" w:rsidRPr="008B6ACC" w:rsidTr="002F34E2">
        <w:tc>
          <w:tcPr>
            <w:tcW w:w="10137" w:type="dxa"/>
            <w:gridSpan w:val="6"/>
          </w:tcPr>
          <w:p w:rsidR="002D7973" w:rsidRPr="008B6ACC" w:rsidRDefault="002D7973" w:rsidP="002F34E2">
            <w:pPr>
              <w:rPr>
                <w:i/>
              </w:rPr>
            </w:pPr>
            <w:r w:rsidRPr="008B6ACC">
              <w:rPr>
                <w:i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2F34E2">
        <w:tc>
          <w:tcPr>
            <w:tcW w:w="2705" w:type="dxa"/>
            <w:gridSpan w:val="2"/>
          </w:tcPr>
          <w:p w:rsidR="002D7973" w:rsidRPr="008B6ACC" w:rsidRDefault="002D7973" w:rsidP="002F34E2">
            <w:r w:rsidRPr="008B6ACC">
              <w:t>зарегистрированное</w:t>
            </w:r>
          </w:p>
        </w:tc>
        <w:tc>
          <w:tcPr>
            <w:tcW w:w="7432" w:type="dxa"/>
            <w:gridSpan w:val="4"/>
            <w:shd w:val="clear" w:color="auto" w:fill="FFFFFF"/>
          </w:tcPr>
          <w:p w:rsidR="002D7973" w:rsidRPr="008B6ACC" w:rsidRDefault="002D7973" w:rsidP="002F34E2">
            <w:pPr>
              <w:rPr>
                <w:b/>
              </w:rPr>
            </w:pPr>
            <w:r w:rsidRPr="008B6ACC">
              <w:rPr>
                <w:b/>
              </w:rPr>
              <w:t>«__»_________20__г.  _______________________________</w:t>
            </w:r>
          </w:p>
        </w:tc>
      </w:tr>
      <w:tr w:rsidR="002D7973" w:rsidRPr="008B6ACC" w:rsidTr="002F34E2">
        <w:tc>
          <w:tcPr>
            <w:tcW w:w="10137" w:type="dxa"/>
            <w:gridSpan w:val="6"/>
          </w:tcPr>
          <w:p w:rsidR="002D7973" w:rsidRPr="008B6ACC" w:rsidRDefault="002D7973" w:rsidP="002F34E2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__________________</w:t>
            </w:r>
          </w:p>
        </w:tc>
      </w:tr>
      <w:tr w:rsidR="002D7973" w:rsidRPr="008B6ACC" w:rsidTr="002F34E2">
        <w:tc>
          <w:tcPr>
            <w:tcW w:w="10137" w:type="dxa"/>
            <w:gridSpan w:val="6"/>
          </w:tcPr>
          <w:p w:rsidR="002D7973" w:rsidRPr="008B6ACC" w:rsidRDefault="002D7973" w:rsidP="002F34E2">
            <w:pPr>
              <w:rPr>
                <w:i/>
              </w:rPr>
            </w:pPr>
            <w:r w:rsidRPr="008B6ACC">
              <w:rPr>
                <w:i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>
              <w:rPr>
                <w:i/>
              </w:rPr>
              <w:t xml:space="preserve"> </w:t>
            </w:r>
            <w:r w:rsidRPr="008B6ACC">
              <w:rPr>
                <w:i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2F34E2">
        <w:tc>
          <w:tcPr>
            <w:tcW w:w="1368" w:type="dxa"/>
          </w:tcPr>
          <w:p w:rsidR="002D7973" w:rsidRPr="008B6ACC" w:rsidRDefault="002D7973" w:rsidP="002F34E2">
            <w:r w:rsidRPr="008B6ACC">
              <w:t>в лице</w:t>
            </w:r>
          </w:p>
        </w:tc>
        <w:tc>
          <w:tcPr>
            <w:tcW w:w="8769" w:type="dxa"/>
            <w:gridSpan w:val="5"/>
            <w:shd w:val="clear" w:color="auto" w:fill="FFFFFF"/>
          </w:tcPr>
          <w:p w:rsidR="002D7973" w:rsidRPr="008B6ACC" w:rsidRDefault="002D7973" w:rsidP="002F34E2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 xml:space="preserve"> ____________________________________________________________</w:t>
            </w:r>
          </w:p>
        </w:tc>
      </w:tr>
      <w:tr w:rsidR="002D7973" w:rsidRPr="008B6ACC" w:rsidTr="002F34E2">
        <w:tc>
          <w:tcPr>
            <w:tcW w:w="10137" w:type="dxa"/>
            <w:gridSpan w:val="6"/>
          </w:tcPr>
          <w:p w:rsidR="002D7973" w:rsidRPr="008B6ACC" w:rsidRDefault="002D7973" w:rsidP="002F34E2">
            <w:r w:rsidRPr="008B6ACC">
              <w:rPr>
                <w:i/>
              </w:rPr>
              <w:t xml:space="preserve">полное наименование должности, фамилия, имя, отчество должностного лица Покупателя, который имеет </w:t>
            </w:r>
            <w:proofErr w:type="gramStart"/>
            <w:r w:rsidRPr="008B6ACC">
              <w:rPr>
                <w:i/>
              </w:rPr>
              <w:t>полномочия  на</w:t>
            </w:r>
            <w:proofErr w:type="gramEnd"/>
            <w:r w:rsidRPr="008B6ACC">
              <w:rPr>
                <w:i/>
              </w:rPr>
              <w:t xml:space="preserve"> совершение сделок от имени Покупателя</w:t>
            </w:r>
          </w:p>
        </w:tc>
      </w:tr>
      <w:tr w:rsidR="002D7973" w:rsidRPr="008B6ACC" w:rsidTr="002F34E2">
        <w:tc>
          <w:tcPr>
            <w:tcW w:w="3891" w:type="dxa"/>
            <w:gridSpan w:val="4"/>
          </w:tcPr>
          <w:p w:rsidR="002D7973" w:rsidRPr="008B6ACC" w:rsidRDefault="002D7973" w:rsidP="002F34E2">
            <w:r w:rsidRPr="008B6ACC">
              <w:t>действующего на основании</w:t>
            </w:r>
          </w:p>
        </w:tc>
        <w:tc>
          <w:tcPr>
            <w:tcW w:w="6246" w:type="dxa"/>
            <w:gridSpan w:val="2"/>
            <w:shd w:val="clear" w:color="auto" w:fill="FFFFFF"/>
          </w:tcPr>
          <w:p w:rsidR="002D7973" w:rsidRPr="008B6ACC" w:rsidRDefault="002D7973" w:rsidP="002F34E2">
            <w:pPr>
              <w:rPr>
                <w:b/>
              </w:rPr>
            </w:pPr>
            <w:r w:rsidRPr="008B6ACC">
              <w:rPr>
                <w:b/>
              </w:rPr>
              <w:t>___________________________________________</w:t>
            </w:r>
          </w:p>
        </w:tc>
      </w:tr>
      <w:tr w:rsidR="002D7973" w:rsidRPr="008B6ACC" w:rsidTr="002F34E2">
        <w:tc>
          <w:tcPr>
            <w:tcW w:w="3891" w:type="dxa"/>
            <w:gridSpan w:val="4"/>
          </w:tcPr>
          <w:p w:rsidR="002D7973" w:rsidRPr="008B6ACC" w:rsidRDefault="002D7973" w:rsidP="002F34E2"/>
        </w:tc>
        <w:tc>
          <w:tcPr>
            <w:tcW w:w="6246" w:type="dxa"/>
            <w:gridSpan w:val="2"/>
          </w:tcPr>
          <w:p w:rsidR="002D7973" w:rsidRPr="008B6ACC" w:rsidRDefault="002D7973" w:rsidP="002F34E2">
            <w:pPr>
              <w:rPr>
                <w:i/>
              </w:rPr>
            </w:pPr>
            <w:r w:rsidRPr="008B6ACC">
              <w:rPr>
                <w:i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2D7973" w:rsidRPr="008B6ACC" w:rsidTr="002F34E2">
        <w:tc>
          <w:tcPr>
            <w:tcW w:w="3309" w:type="dxa"/>
            <w:gridSpan w:val="3"/>
            <w:shd w:val="clear" w:color="auto" w:fill="FFFFFF"/>
          </w:tcPr>
          <w:p w:rsidR="002D7973" w:rsidRPr="008B6ACC" w:rsidRDefault="002D7973" w:rsidP="002F34E2">
            <w:r w:rsidRPr="008B6ACC">
              <w:t>именуемое в дальнейшем</w:t>
            </w:r>
          </w:p>
        </w:tc>
        <w:tc>
          <w:tcPr>
            <w:tcW w:w="1888" w:type="dxa"/>
            <w:gridSpan w:val="2"/>
            <w:shd w:val="clear" w:color="auto" w:fill="FFFFFF"/>
          </w:tcPr>
          <w:p w:rsidR="002D7973" w:rsidRPr="008B6ACC" w:rsidRDefault="002D7973" w:rsidP="002F34E2">
            <w:pPr>
              <w:rPr>
                <w:b/>
              </w:rPr>
            </w:pPr>
            <w:r w:rsidRPr="008B6ACC">
              <w:rPr>
                <w:b/>
              </w:rPr>
              <w:t>Покупатель</w:t>
            </w:r>
          </w:p>
        </w:tc>
        <w:tc>
          <w:tcPr>
            <w:tcW w:w="4940" w:type="dxa"/>
          </w:tcPr>
          <w:p w:rsidR="002D7973" w:rsidRPr="008B6ACC" w:rsidRDefault="002D7973" w:rsidP="002F34E2">
            <w:proofErr w:type="gramStart"/>
            <w:r w:rsidRPr="008B6ACC">
              <w:t>с одной стороны</w:t>
            </w:r>
            <w:proofErr w:type="gramEnd"/>
            <w:r w:rsidRPr="008B6ACC">
              <w:t xml:space="preserve"> и </w:t>
            </w:r>
          </w:p>
        </w:tc>
      </w:tr>
      <w:tr w:rsidR="002D7973" w:rsidRPr="008B6ACC" w:rsidTr="002F34E2">
        <w:tc>
          <w:tcPr>
            <w:tcW w:w="10137" w:type="dxa"/>
            <w:gridSpan w:val="6"/>
            <w:shd w:val="clear" w:color="auto" w:fill="FFFFFF"/>
          </w:tcPr>
          <w:p w:rsidR="002D7973" w:rsidRPr="008B6ACC" w:rsidRDefault="002D7973" w:rsidP="002F34E2">
            <w:pPr>
              <w:rPr>
                <w:b/>
              </w:rPr>
            </w:pP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</w:p>
        </w:tc>
      </w:tr>
      <w:tr w:rsidR="00DE0376" w:rsidRPr="008B6ACC" w:rsidTr="00A22F71">
        <w:trPr>
          <w:trHeight w:val="1932"/>
        </w:trPr>
        <w:tc>
          <w:tcPr>
            <w:tcW w:w="10137" w:type="dxa"/>
            <w:gridSpan w:val="6"/>
          </w:tcPr>
          <w:p w:rsidR="00DE0376" w:rsidRPr="00DE0376" w:rsidRDefault="00DE0376" w:rsidP="00C260A1">
            <w:r w:rsidRPr="008B6ACC">
              <w:t>Зарегистрированное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 xml:space="preserve">Генерального директора </w:t>
            </w:r>
            <w:proofErr w:type="spellStart"/>
            <w:r w:rsidRPr="008B6ACC">
              <w:rPr>
                <w:b/>
              </w:rPr>
              <w:t>Никипелова</w:t>
            </w:r>
            <w:proofErr w:type="spellEnd"/>
            <w:r w:rsidRPr="008B6ACC">
              <w:rPr>
                <w:b/>
              </w:rPr>
              <w:t xml:space="preserve">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2D7973" w:rsidRPr="008B6ACC" w:rsidRDefault="00DE0376" w:rsidP="002D7973">
      <w:r w:rsidRPr="008B6ACC">
        <w:t xml:space="preserve"> </w:t>
      </w:r>
      <w:r w:rsidR="002D7973" w:rsidRPr="008B6ACC">
        <w:t>(</w:t>
      </w:r>
      <w:r w:rsidR="002D7973" w:rsidRPr="008B6ACC">
        <w:rPr>
          <w:lang w:val="en-US"/>
        </w:rPr>
        <w:t>i</w:t>
      </w:r>
      <w:r w:rsidR="002D7973" w:rsidRPr="008B6ACC">
        <w:t>) ПОСКОЛЬКУ Продавец является законным бенефициарным владельцем (собственником)</w:t>
      </w:r>
      <w:r w:rsidR="002D7973" w:rsidRPr="008B6ACC">
        <w:rPr>
          <w:bCs/>
        </w:rPr>
        <w:t xml:space="preserve"> </w:t>
      </w:r>
      <w:r w:rsidR="002D7973" w:rsidRPr="008B6ACC">
        <w:t>982405 (Девятьсот восемьдесят две тысячи четыреста пять) обыкновенных именных бездокументарных акции (далее – Акции) Открытого акционерного общества «</w:t>
      </w:r>
      <w:proofErr w:type="spellStart"/>
      <w:r w:rsidR="002D7973" w:rsidRPr="008B6ACC">
        <w:t>Нижнетуринский</w:t>
      </w:r>
      <w:proofErr w:type="spellEnd"/>
      <w:r w:rsidR="002D7973" w:rsidRPr="008B6ACC">
        <w:t xml:space="preserve"> машиностроительный завод «</w:t>
      </w:r>
      <w:proofErr w:type="gramStart"/>
      <w:r w:rsidR="002D7973" w:rsidRPr="008B6ACC">
        <w:t>Вента»  (</w:t>
      </w:r>
      <w:proofErr w:type="gramEnd"/>
      <w:r w:rsidR="002D7973" w:rsidRPr="008B6ACC">
        <w:t xml:space="preserve">далее – Эмитент); </w:t>
      </w:r>
    </w:p>
    <w:p w:rsidR="002D7973" w:rsidRPr="008B6ACC" w:rsidRDefault="002D7973" w:rsidP="002D7973">
      <w:r w:rsidRPr="008B6ACC">
        <w:t>(</w:t>
      </w:r>
      <w:r w:rsidRPr="008B6ACC">
        <w:rPr>
          <w:lang w:val="en-US"/>
        </w:rPr>
        <w:t>ii</w:t>
      </w:r>
      <w:r w:rsidRPr="008B6ACC">
        <w:t>) ПОСКОЛЬКУ Продавец согласился продать Акции Покупателю, а Покупатель согласился купить Акции у Продавца в соответствии с условиями настоящего Договора;</w:t>
      </w:r>
    </w:p>
    <w:p w:rsidR="002D7973" w:rsidRPr="008B6ACC" w:rsidRDefault="002D7973" w:rsidP="002D7973">
      <w:pPr>
        <w:ind w:firstLine="748"/>
      </w:pPr>
      <w:r w:rsidRPr="008B6ACC">
        <w:t>Стороны пришли к соглашению о нижеследующем:</w:t>
      </w:r>
    </w:p>
    <w:p w:rsidR="002D7973" w:rsidRDefault="002D7973" w:rsidP="002D7973"/>
    <w:p w:rsidR="00C260A1" w:rsidRPr="008B6ACC" w:rsidRDefault="00C260A1" w:rsidP="002D7973"/>
    <w:p w:rsidR="002D7973" w:rsidRPr="008B6ACC" w:rsidRDefault="002D7973" w:rsidP="002D7973">
      <w:pPr>
        <w:jc w:val="center"/>
      </w:pPr>
      <w:r w:rsidRPr="008B6ACC">
        <w:lastRenderedPageBreak/>
        <w:t>1. ПРЕДМЕТ ДОГОВОРА</w:t>
      </w:r>
    </w:p>
    <w:p w:rsidR="002D7973" w:rsidRPr="008B6ACC" w:rsidRDefault="002D7973" w:rsidP="002D7973">
      <w:pPr>
        <w:pStyle w:val="a0"/>
        <w:numPr>
          <w:ilvl w:val="0"/>
          <w:numId w:val="0"/>
        </w:numPr>
        <w:ind w:left="284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103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6379"/>
      </w:tblGrid>
      <w:tr w:rsidR="002D7973" w:rsidRPr="008B6ACC" w:rsidTr="002F34E2">
        <w:tc>
          <w:tcPr>
            <w:tcW w:w="3969" w:type="dxa"/>
            <w:shd w:val="clear" w:color="auto" w:fill="F2F2F2"/>
          </w:tcPr>
          <w:p w:rsidR="002D7973" w:rsidRPr="008B6ACC" w:rsidRDefault="002D7973" w:rsidP="002F34E2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6379" w:type="dxa"/>
          </w:tcPr>
          <w:p w:rsidR="002D7973" w:rsidRPr="008B6ACC" w:rsidRDefault="002D7973" w:rsidP="002F34E2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2F34E2">
        <w:tc>
          <w:tcPr>
            <w:tcW w:w="3969" w:type="dxa"/>
            <w:shd w:val="clear" w:color="auto" w:fill="F2F2F2"/>
          </w:tcPr>
          <w:p w:rsidR="002D7973" w:rsidRPr="008B6ACC" w:rsidRDefault="002D7973" w:rsidP="002F34E2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6379" w:type="dxa"/>
          </w:tcPr>
          <w:p w:rsidR="002D7973" w:rsidRPr="008B6ACC" w:rsidRDefault="002D7973" w:rsidP="005C6DB9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 xml:space="preserve">Открытое акционерное общество «Нижнетуринский машиностроительный завод «Вента»» </w:t>
            </w:r>
          </w:p>
        </w:tc>
      </w:tr>
      <w:tr w:rsidR="002D7973" w:rsidRPr="008B6ACC" w:rsidTr="002F34E2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2F34E2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6379" w:type="dxa"/>
          </w:tcPr>
          <w:p w:rsidR="002D7973" w:rsidRPr="008B6ACC" w:rsidRDefault="002D7973" w:rsidP="002F34E2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</w:pPr>
            <w:bookmarkStart w:id="4" w:name="_Toc456339421"/>
            <w:r w:rsidRPr="008B6ACC">
              <w:t>624222, г. Нижняя Тура, Свердловская область, ул. Малышева, д.2а</w:t>
            </w:r>
            <w:bookmarkEnd w:id="4"/>
          </w:p>
        </w:tc>
      </w:tr>
      <w:tr w:rsidR="002D7973" w:rsidRPr="008B6ACC" w:rsidTr="002F34E2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5C6DB9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 xml:space="preserve">ОГРН/ИНН </w:t>
            </w:r>
            <w:bookmarkStart w:id="5" w:name="_GoBack"/>
            <w:bookmarkEnd w:id="5"/>
            <w:r w:rsidRPr="008B6ACC">
              <w:rPr>
                <w:iCs/>
                <w:sz w:val="28"/>
                <w:szCs w:val="28"/>
              </w:rPr>
              <w:t>Эмитента</w:t>
            </w:r>
          </w:p>
        </w:tc>
        <w:tc>
          <w:tcPr>
            <w:tcW w:w="6379" w:type="dxa"/>
            <w:tcBorders>
              <w:bottom w:val="nil"/>
            </w:tcBorders>
          </w:tcPr>
          <w:p w:rsidR="002D7973" w:rsidRPr="008B6ACC" w:rsidRDefault="002D7973" w:rsidP="002F34E2">
            <w:pPr>
              <w:pStyle w:val="a6"/>
              <w:ind w:left="0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1026601483556/6624002377</w:t>
            </w:r>
          </w:p>
        </w:tc>
      </w:tr>
      <w:tr w:rsidR="002D7973" w:rsidRPr="008B6ACC" w:rsidTr="002F34E2">
        <w:tc>
          <w:tcPr>
            <w:tcW w:w="3969" w:type="dxa"/>
            <w:shd w:val="clear" w:color="auto" w:fill="F2F2F2"/>
          </w:tcPr>
          <w:p w:rsidR="002D7973" w:rsidRPr="008B6ACC" w:rsidRDefault="002D7973" w:rsidP="002F34E2">
            <w:pPr>
              <w:pStyle w:val="a6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6379" w:type="dxa"/>
          </w:tcPr>
          <w:p w:rsidR="002D7973" w:rsidRPr="008B6ACC" w:rsidRDefault="002D7973" w:rsidP="002F34E2">
            <w:pPr>
              <w:pStyle w:val="a6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982405 (Девятьсот восемьдесят две тысячи четыреста пять) </w:t>
            </w:r>
          </w:p>
        </w:tc>
      </w:tr>
      <w:tr w:rsidR="002D7973" w:rsidRPr="008B6ACC" w:rsidTr="002F34E2">
        <w:tc>
          <w:tcPr>
            <w:tcW w:w="3969" w:type="dxa"/>
            <w:shd w:val="pct5" w:color="auto" w:fill="FFFFFF"/>
          </w:tcPr>
          <w:p w:rsidR="002D7973" w:rsidRPr="008B6ACC" w:rsidRDefault="002D7973" w:rsidP="002F34E2">
            <w:pPr>
              <w:pStyle w:val="a6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Номинальная стоимость 1 (одной) акции (рублей):</w:t>
            </w:r>
          </w:p>
        </w:tc>
        <w:tc>
          <w:tcPr>
            <w:tcW w:w="6379" w:type="dxa"/>
          </w:tcPr>
          <w:p w:rsidR="002D7973" w:rsidRPr="008B6ACC" w:rsidRDefault="002D7973" w:rsidP="002F34E2">
            <w:pPr>
              <w:pStyle w:val="a6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1</w:t>
            </w:r>
          </w:p>
        </w:tc>
      </w:tr>
      <w:tr w:rsidR="002D7973" w:rsidRPr="008B6ACC" w:rsidTr="002F34E2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2F34E2">
            <w:pPr>
              <w:pStyle w:val="a6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2D7973" w:rsidRPr="008B6ACC" w:rsidRDefault="002D7973" w:rsidP="002F34E2">
            <w:pPr>
              <w:pStyle w:val="a6"/>
              <w:jc w:val="center"/>
              <w:rPr>
                <w:sz w:val="28"/>
                <w:szCs w:val="28"/>
              </w:rPr>
            </w:pPr>
            <w:r w:rsidRPr="00D24FF1">
              <w:rPr>
                <w:sz w:val="28"/>
                <w:szCs w:val="28"/>
              </w:rPr>
              <w:t>1-01-30464-D</w:t>
            </w:r>
          </w:p>
        </w:tc>
      </w:tr>
    </w:tbl>
    <w:p w:rsidR="002D7973" w:rsidRPr="008B6ACC" w:rsidRDefault="002D7973" w:rsidP="002D7973">
      <w:pPr>
        <w:pStyle w:val="Default"/>
        <w:ind w:firstLine="284"/>
        <w:jc w:val="both"/>
        <w:rPr>
          <w:color w:val="auto"/>
          <w:sz w:val="28"/>
          <w:szCs w:val="28"/>
        </w:rPr>
      </w:pPr>
    </w:p>
    <w:p w:rsidR="002D7973" w:rsidRPr="008B6ACC" w:rsidRDefault="002D7973" w:rsidP="002D7973">
      <w:pPr>
        <w:pStyle w:val="Default"/>
        <w:ind w:firstLine="284"/>
        <w:jc w:val="both"/>
        <w:rPr>
          <w:color w:val="auto"/>
          <w:sz w:val="28"/>
          <w:szCs w:val="28"/>
        </w:rPr>
      </w:pPr>
    </w:p>
    <w:p w:rsidR="002D7973" w:rsidRPr="0070470D" w:rsidRDefault="002D7973" w:rsidP="002D7973">
      <w:pPr>
        <w:pStyle w:val="Default"/>
        <w:ind w:firstLine="284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Реестродержателем Общества является </w:t>
      </w:r>
      <w:r>
        <w:rPr>
          <w:color w:val="auto"/>
          <w:sz w:val="28"/>
          <w:szCs w:val="28"/>
        </w:rPr>
        <w:t>А</w:t>
      </w:r>
      <w:r w:rsidRPr="008B6ACC">
        <w:rPr>
          <w:color w:val="auto"/>
          <w:sz w:val="28"/>
          <w:szCs w:val="28"/>
        </w:rPr>
        <w:t>кционерное общество «Регистратор Р.О.С.Т.»</w:t>
      </w:r>
      <w:r>
        <w:rPr>
          <w:color w:val="auto"/>
          <w:sz w:val="28"/>
          <w:szCs w:val="28"/>
        </w:rPr>
        <w:t xml:space="preserve">, </w:t>
      </w:r>
      <w:r w:rsidRPr="008B6ACC">
        <w:rPr>
          <w:color w:val="auto"/>
          <w:sz w:val="28"/>
          <w:szCs w:val="28"/>
        </w:rPr>
        <w:t xml:space="preserve">место нахождения: 107996,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2D7973" w:rsidRPr="0070470D" w:rsidRDefault="002D7973" w:rsidP="002D7973">
      <w:pPr>
        <w:pStyle w:val="21"/>
        <w:tabs>
          <w:tab w:val="left" w:pos="720"/>
        </w:tabs>
        <w:spacing w:after="0" w:line="240" w:lineRule="auto"/>
        <w:ind w:left="0"/>
        <w:jc w:val="both"/>
        <w:rPr>
          <w:rFonts w:eastAsia="Times New Roman"/>
          <w:sz w:val="28"/>
          <w:szCs w:val="28"/>
          <w:lang w:eastAsia="en-US"/>
        </w:rPr>
      </w:pPr>
    </w:p>
    <w:p w:rsidR="002D7973" w:rsidRPr="008B6ACC" w:rsidRDefault="002D7973" w:rsidP="002D7973">
      <w:pPr>
        <w:jc w:val="center"/>
      </w:pPr>
      <w:r w:rsidRPr="008B6ACC">
        <w:t>2. ЗАЯВЛЕНИЯ И ГАРАНТИИ</w:t>
      </w:r>
    </w:p>
    <w:p w:rsidR="002D7973" w:rsidRPr="008B6ACC" w:rsidRDefault="002D7973" w:rsidP="002D7973">
      <w:pPr>
        <w:ind w:firstLine="284"/>
      </w:pPr>
      <w:r w:rsidRPr="008B6ACC">
        <w:t>2.1. Продавец заявляет и гарантирует Покупателю, что:</w:t>
      </w:r>
    </w:p>
    <w:p w:rsidR="002D7973" w:rsidRPr="008B6ACC" w:rsidRDefault="002D7973" w:rsidP="002D7973">
      <w:pPr>
        <w:ind w:firstLine="708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переходом права собственности на Акций.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Акций.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2D7973">
      <w:pPr>
        <w:ind w:firstLine="708"/>
        <w:rPr>
          <w:color w:val="000000"/>
          <w:spacing w:val="1"/>
        </w:rPr>
      </w:pPr>
      <w:r w:rsidRPr="008B6ACC">
        <w:lastRenderedPageBreak/>
        <w:t>(</w:t>
      </w:r>
      <w:r w:rsidRPr="008B6ACC">
        <w:rPr>
          <w:lang w:val="en-US"/>
        </w:rPr>
        <w:t>b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2D7973">
      <w:pPr>
        <w:ind w:firstLine="708"/>
      </w:pPr>
      <w:r w:rsidRPr="008B6ACC">
        <w:t>(</w:t>
      </w:r>
      <w:r w:rsidRPr="008B6ACC">
        <w:rPr>
          <w:lang w:val="en-US"/>
        </w:rPr>
        <w:t>c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8B6ACC" w:rsidRDefault="002D7973" w:rsidP="002D7973">
      <w:pPr>
        <w:ind w:firstLine="708"/>
      </w:pPr>
      <w:r w:rsidRPr="008B6ACC">
        <w:t>(</w:t>
      </w:r>
      <w:r w:rsidRPr="008B6ACC">
        <w:rPr>
          <w:lang w:val="en-US"/>
        </w:rPr>
        <w:t>d</w:t>
      </w:r>
      <w:r w:rsidRPr="008B6ACC">
        <w:t>) Представитель Продавца, подписавший договор, обладает всеми полномочиями, необходимыми для заключения договора.</w:t>
      </w:r>
    </w:p>
    <w:p w:rsidR="002D7973" w:rsidRPr="008B6ACC" w:rsidRDefault="002D7973" w:rsidP="002D7973">
      <w:pPr>
        <w:ind w:firstLine="284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2D7973">
      <w:pPr>
        <w:pStyle w:val="a6"/>
        <w:ind w:left="0" w:firstLine="708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 законодательству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или физическое лицо</w:t>
      </w:r>
      <w:r w:rsidRPr="008B6ACC">
        <w:rPr>
          <w:sz w:val="28"/>
          <w:szCs w:val="28"/>
        </w:rPr>
        <w:t>, в том числе дееспособностью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2D7973">
      <w:pPr>
        <w:pStyle w:val="a6"/>
        <w:ind w:left="0" w:firstLine="708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Pr="008B6ACC">
        <w:rPr>
          <w:sz w:val="28"/>
          <w:szCs w:val="28"/>
          <w:lang w:val="en-US"/>
        </w:rPr>
        <w:t>b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</w:t>
      </w:r>
      <w:proofErr w:type="gramStart"/>
      <w:r w:rsidRPr="008B6ACC">
        <w:rPr>
          <w:bCs/>
          <w:iCs/>
          <w:sz w:val="28"/>
          <w:szCs w:val="28"/>
        </w:rPr>
        <w:t>В</w:t>
      </w:r>
      <w:proofErr w:type="gramEnd"/>
      <w:r w:rsidRPr="008B6ACC">
        <w:rPr>
          <w:bCs/>
          <w:iCs/>
          <w:sz w:val="28"/>
          <w:szCs w:val="28"/>
        </w:rPr>
        <w:t xml:space="preserve">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8B6ACC" w:rsidRDefault="002D7973" w:rsidP="002D7973">
      <w:pPr>
        <w:ind w:firstLine="708"/>
      </w:pPr>
      <w:r w:rsidRPr="008B6ACC">
        <w:rPr>
          <w:bCs/>
          <w:iCs/>
        </w:rPr>
        <w:t>(</w:t>
      </w:r>
      <w:r w:rsidRPr="008B6ACC">
        <w:rPr>
          <w:bCs/>
          <w:iCs/>
          <w:lang w:val="en-US"/>
        </w:rPr>
        <w:t>c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исполнения условий Договора </w:t>
      </w:r>
      <w:r>
        <w:t>разрешения и согласования органов управления Покупателя</w:t>
      </w:r>
      <w:r w:rsidRPr="008B6ACC">
        <w:t>;</w:t>
      </w:r>
    </w:p>
    <w:p w:rsidR="002D7973" w:rsidRPr="008B6ACC" w:rsidRDefault="002D7973" w:rsidP="002D7973">
      <w:pPr>
        <w:pStyle w:val="a6"/>
        <w:ind w:left="0" w:firstLine="708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</w:t>
      </w:r>
      <w:r w:rsidRPr="008B6ACC">
        <w:rPr>
          <w:sz w:val="28"/>
          <w:szCs w:val="28"/>
          <w:lang w:val="en-US"/>
        </w:rPr>
        <w:t>d</w:t>
      </w:r>
      <w:r w:rsidRPr="008B6ACC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2D7973" w:rsidRPr="008B6ACC" w:rsidRDefault="002D7973" w:rsidP="002D7973">
      <w:pPr>
        <w:pStyle w:val="a6"/>
        <w:tabs>
          <w:tab w:val="left" w:pos="709"/>
        </w:tabs>
        <w:jc w:val="both"/>
        <w:rPr>
          <w:sz w:val="28"/>
          <w:szCs w:val="28"/>
        </w:rPr>
      </w:pPr>
    </w:p>
    <w:p w:rsidR="002D7973" w:rsidRPr="008B6ACC" w:rsidRDefault="002D7973" w:rsidP="002D7973">
      <w:pPr>
        <w:pStyle w:val="a6"/>
        <w:ind w:firstLine="708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2D7973">
      <w:r w:rsidRPr="008B6ACC">
        <w:t xml:space="preserve">3.1. Общая цена Акций, указанных в п. 1.1. настоящего договора составляет </w:t>
      </w:r>
      <w:r w:rsidR="0074543C" w:rsidRPr="0074543C">
        <w:t>37</w:t>
      </w:r>
      <w:r w:rsidR="0074543C">
        <w:rPr>
          <w:lang w:val="en-US"/>
        </w:rPr>
        <w:t> </w:t>
      </w:r>
      <w:r w:rsidR="0074543C" w:rsidRPr="0074543C">
        <w:t>300</w:t>
      </w:r>
      <w:r w:rsidR="0074543C">
        <w:rPr>
          <w:lang w:val="en-US"/>
        </w:rPr>
        <w:t> </w:t>
      </w:r>
      <w:r w:rsidR="0074543C" w:rsidRPr="0074543C">
        <w:t xml:space="preserve">000 </w:t>
      </w:r>
      <w:r w:rsidRPr="008B6ACC">
        <w:t>(</w:t>
      </w:r>
      <w:r w:rsidR="0074543C">
        <w:t>тридцать семь миллионов триста тысяч</w:t>
      </w:r>
      <w:r w:rsidRPr="008B6ACC">
        <w:t>)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2D7973">
      <w:pPr>
        <w:pStyle w:val="a6"/>
        <w:ind w:firstLine="284"/>
        <w:jc w:val="both"/>
        <w:rPr>
          <w:sz w:val="28"/>
          <w:szCs w:val="28"/>
        </w:rPr>
      </w:pPr>
    </w:p>
    <w:p w:rsidR="002D7973" w:rsidRPr="008B6ACC" w:rsidRDefault="002D7973" w:rsidP="002D7973">
      <w:pPr>
        <w:ind w:firstLine="708"/>
        <w:jc w:val="center"/>
      </w:pPr>
      <w:r w:rsidRPr="008B6ACC">
        <w:t>4. ПОРЯДОК ИСПОЛНЕНИЯ ДОГОВОРА</w:t>
      </w:r>
    </w:p>
    <w:p w:rsidR="002D7973" w:rsidRPr="008B6ACC" w:rsidRDefault="002D7973" w:rsidP="002D7973">
      <w:pPr>
        <w:ind w:firstLine="284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2D7973">
      <w:pPr>
        <w:ind w:firstLine="284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2D7973">
      <w:pPr>
        <w:ind w:firstLine="708"/>
      </w:pPr>
      <w:r w:rsidRPr="008B6ACC">
        <w:t>При этом сумма внесенного Покупателем платежным поручением №__ от ___ ___201</w:t>
      </w:r>
      <w:r>
        <w:t>7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2D7973">
      <w:pPr>
        <w:ind w:firstLine="284"/>
      </w:pPr>
      <w:r w:rsidRPr="008B6ACC">
        <w:lastRenderedPageBreak/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8B6ACC" w:rsidRDefault="002D7973" w:rsidP="002D7973">
      <w:pPr>
        <w:numPr>
          <w:ilvl w:val="0"/>
          <w:numId w:val="5"/>
        </w:numPr>
      </w:pPr>
      <w:r w:rsidRPr="008B6ACC">
        <w:t>исполнения обязательства по оплате, согласно п.4.1.</w:t>
      </w:r>
    </w:p>
    <w:p w:rsidR="002D7973" w:rsidRPr="008B6ACC" w:rsidRDefault="002D7973" w:rsidP="002D7973">
      <w:pPr>
        <w:numPr>
          <w:ilvl w:val="0"/>
          <w:numId w:val="5"/>
        </w:numPr>
      </w:pPr>
      <w:r w:rsidRPr="008B6ACC">
        <w:t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(если это требуется в соответствии с законодательством).</w:t>
      </w:r>
    </w:p>
    <w:p w:rsidR="002D7973" w:rsidRPr="008B6ACC" w:rsidRDefault="002D7973" w:rsidP="002D7973">
      <w:pPr>
        <w:ind w:firstLine="284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2D7973">
      <w:pPr>
        <w:ind w:firstLine="284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</w:t>
      </w:r>
      <w:r w:rsidR="00031E0C" w:rsidRPr="008B6ACC">
        <w:t>Покупателя в</w:t>
      </w:r>
      <w:r w:rsidRPr="008B6ACC">
        <w:t xml:space="preserve"> системе ведения реестра владельцев </w:t>
      </w:r>
      <w:r w:rsidR="00BA04E9">
        <w:t xml:space="preserve">именных ценных </w:t>
      </w:r>
      <w:r w:rsidR="00031E0C">
        <w:t>бумаг Эмитента</w:t>
      </w:r>
      <w:r w:rsidR="00BA04E9">
        <w:t>.</w:t>
      </w:r>
    </w:p>
    <w:p w:rsidR="002D7973" w:rsidRPr="008B6ACC" w:rsidRDefault="002D7973" w:rsidP="002D7973">
      <w:pPr>
        <w:ind w:firstLine="284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2D7973">
      <w:pPr>
        <w:ind w:firstLine="284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8F71A1">
      <w:pPr>
        <w:ind w:firstLine="284"/>
      </w:pPr>
      <w:r w:rsidRPr="008B6ACC">
        <w:t xml:space="preserve">4.8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8F71A1">
      <w:pPr>
        <w:ind w:firstLine="284"/>
      </w:pPr>
      <w:r>
        <w:t>Покупатель обязан в течение 5 (пяти) рабочих дней подписать Акта сверки взаимных расчетов на направить в адрес Продавца</w:t>
      </w:r>
    </w:p>
    <w:p w:rsidR="002D7973" w:rsidRPr="008B6ACC" w:rsidRDefault="002D7973" w:rsidP="002D7973"/>
    <w:p w:rsidR="002D7973" w:rsidRPr="008B6ACC" w:rsidRDefault="002D7973" w:rsidP="002D7973">
      <w:pPr>
        <w:ind w:firstLine="708"/>
        <w:jc w:val="center"/>
      </w:pPr>
      <w:r w:rsidRPr="008B6ACC">
        <w:t>5. ОБЯЗАТЕЛЬСТВА СТОРОН</w:t>
      </w:r>
    </w:p>
    <w:p w:rsidR="002D7973" w:rsidRPr="008B6ACC" w:rsidRDefault="002D7973" w:rsidP="002D7973">
      <w:pPr>
        <w:ind w:firstLine="284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2D7973">
      <w:pPr>
        <w:pStyle w:val="a6"/>
        <w:numPr>
          <w:ilvl w:val="0"/>
          <w:numId w:val="3"/>
        </w:numPr>
        <w:tabs>
          <w:tab w:val="clear" w:pos="360"/>
          <w:tab w:val="num" w:pos="993"/>
        </w:tabs>
        <w:spacing w:after="0"/>
        <w:ind w:left="0" w:firstLine="284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Акции в собственность Покупателя свободным от прав и притязаний </w:t>
      </w:r>
      <w:r w:rsidR="00031E0C" w:rsidRPr="008B6ACC">
        <w:rPr>
          <w:sz w:val="28"/>
          <w:szCs w:val="28"/>
        </w:rPr>
        <w:t>третьих лиц</w:t>
      </w:r>
      <w:r w:rsidRPr="008B6ACC">
        <w:rPr>
          <w:sz w:val="28"/>
          <w:szCs w:val="28"/>
        </w:rPr>
        <w:t>;</w:t>
      </w:r>
    </w:p>
    <w:p w:rsidR="002D7973" w:rsidRPr="008B6ACC" w:rsidRDefault="002D7973" w:rsidP="002D7973">
      <w:pPr>
        <w:pStyle w:val="a6"/>
        <w:numPr>
          <w:ilvl w:val="0"/>
          <w:numId w:val="3"/>
        </w:numPr>
        <w:tabs>
          <w:tab w:val="clear" w:pos="360"/>
          <w:tab w:val="num" w:pos="993"/>
        </w:tabs>
        <w:spacing w:after="0"/>
        <w:ind w:left="0" w:firstLine="284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2D7973">
      <w:pPr>
        <w:pStyle w:val="a6"/>
        <w:tabs>
          <w:tab w:val="num" w:pos="993"/>
        </w:tabs>
        <w:ind w:left="0" w:firstLine="284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2D7973">
      <w:pPr>
        <w:pStyle w:val="a6"/>
        <w:numPr>
          <w:ilvl w:val="0"/>
          <w:numId w:val="4"/>
        </w:numPr>
        <w:tabs>
          <w:tab w:val="num" w:pos="993"/>
        </w:tabs>
        <w:spacing w:after="0"/>
        <w:ind w:left="0" w:firstLine="284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031E0C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2D7973">
      <w:pPr>
        <w:numPr>
          <w:ilvl w:val="0"/>
          <w:numId w:val="4"/>
        </w:numPr>
        <w:tabs>
          <w:tab w:val="clear" w:pos="1211"/>
          <w:tab w:val="num" w:pos="709"/>
          <w:tab w:val="num" w:pos="969"/>
        </w:tabs>
        <w:autoSpaceDE w:val="0"/>
        <w:autoSpaceDN w:val="0"/>
        <w:adjustRightInd w:val="0"/>
        <w:ind w:left="0" w:firstLine="284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031E0C" w:rsidRPr="008B6ACC">
        <w:t>Акций с</w:t>
      </w:r>
      <w:r w:rsidRPr="008B6ACC">
        <w:t xml:space="preserve"> лицевого счета Продавца и их зачислению на лицевой счет Покупателя.</w:t>
      </w:r>
    </w:p>
    <w:p w:rsidR="00820F8B" w:rsidRPr="00FB0EB7" w:rsidRDefault="002D7973" w:rsidP="00FB0EB7">
      <w:pPr>
        <w:numPr>
          <w:ilvl w:val="0"/>
          <w:numId w:val="4"/>
        </w:numPr>
        <w:tabs>
          <w:tab w:val="clear" w:pos="1211"/>
          <w:tab w:val="num" w:pos="709"/>
          <w:tab w:val="num" w:pos="969"/>
        </w:tabs>
        <w:autoSpaceDE w:val="0"/>
        <w:autoSpaceDN w:val="0"/>
        <w:adjustRightInd w:val="0"/>
        <w:ind w:left="0" w:firstLine="284"/>
      </w:pPr>
      <w:r w:rsidRPr="008B6ACC">
        <w:lastRenderedPageBreak/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FB0EB7">
        <w:t>й.</w:t>
      </w:r>
      <w:r w:rsidR="00AB7941">
        <w:t xml:space="preserve"> (при необходимости).</w:t>
      </w:r>
    </w:p>
    <w:p w:rsidR="002D7973" w:rsidRPr="00970F30" w:rsidRDefault="00FB0EB7" w:rsidP="00FB0EB7">
      <w:pPr>
        <w:pStyle w:val="2"/>
        <w:numPr>
          <w:ilvl w:val="0"/>
          <w:numId w:val="0"/>
        </w:numPr>
        <w:ind w:firstLine="284"/>
      </w:pPr>
      <w:r>
        <w:t xml:space="preserve">5.3. </w:t>
      </w:r>
      <w:r w:rsidR="002D7973" w:rsidRPr="008B6ACC">
        <w:t>Стороны обязуются исполнить в полном объеме обязательства, указанные в разделе 7 настоящего Договора.</w:t>
      </w:r>
      <w:r w:rsidR="00970F30" w:rsidRPr="00970F30">
        <w:t xml:space="preserve"> </w:t>
      </w:r>
    </w:p>
    <w:p w:rsidR="002D7973" w:rsidRPr="008B6ACC" w:rsidRDefault="002D7973" w:rsidP="002D7973">
      <w:pPr>
        <w:pStyle w:val="a6"/>
        <w:ind w:left="709"/>
        <w:rPr>
          <w:sz w:val="28"/>
          <w:szCs w:val="28"/>
        </w:rPr>
      </w:pPr>
    </w:p>
    <w:p w:rsidR="002D7973" w:rsidRPr="008B6ACC" w:rsidRDefault="002D7973" w:rsidP="002D7973">
      <w:pPr>
        <w:ind w:firstLine="708"/>
        <w:jc w:val="center"/>
      </w:pPr>
      <w:r w:rsidRPr="008B6ACC">
        <w:t>6. ОТВЕТСТВЕННОСТЬ СТОРОН</w:t>
      </w:r>
    </w:p>
    <w:p w:rsidR="002D7973" w:rsidRPr="008B6ACC" w:rsidRDefault="002D7973" w:rsidP="002D7973">
      <w:pPr>
        <w:ind w:firstLine="284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2D7973">
      <w:pPr>
        <w:ind w:firstLine="284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</w:t>
      </w:r>
      <w:proofErr w:type="gramStart"/>
      <w:r w:rsidRPr="008B6ACC">
        <w:t>4.3.,</w:t>
      </w:r>
      <w:proofErr w:type="gramEnd"/>
      <w:r w:rsidRPr="008B6ACC">
        <w:t xml:space="preserve"> Покупатель вправе потребовать расторжения Договора и возврата Сторон в первоначальное положение.</w:t>
      </w:r>
    </w:p>
    <w:p w:rsidR="002D7973" w:rsidRPr="008B6ACC" w:rsidRDefault="002D7973" w:rsidP="002D7973">
      <w:pPr>
        <w:ind w:firstLine="284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2D7973">
      <w:pPr>
        <w:ind w:firstLine="284"/>
      </w:pPr>
    </w:p>
    <w:p w:rsidR="002D7973" w:rsidRPr="008B6ACC" w:rsidRDefault="002D7973" w:rsidP="002D7973">
      <w:pPr>
        <w:ind w:firstLine="708"/>
      </w:pPr>
    </w:p>
    <w:p w:rsidR="002D7973" w:rsidRPr="008B6ACC" w:rsidRDefault="002D7973" w:rsidP="002D7973">
      <w:pPr>
        <w:ind w:firstLine="708"/>
        <w:jc w:val="center"/>
      </w:pPr>
      <w:r w:rsidRPr="008B6ACC">
        <w:t>7. СПЕЦИАЛЬНЫЕ УСЛОВИЯ</w:t>
      </w:r>
    </w:p>
    <w:p w:rsidR="002D7973" w:rsidRPr="008B6ACC" w:rsidRDefault="002D7973" w:rsidP="002D7973">
      <w:pPr>
        <w:ind w:firstLine="284"/>
      </w:pPr>
      <w:r w:rsidRPr="008B6ACC">
        <w:t>7.1. В случае возникновения у Покупателя до момента заключения договора обстоятельств, влекущих последствия, предусмотренные статьей 84.2 Федерального закона «Об акционерных обществах» и после выполнения сторонами обязательств, предусмотренных договором, Продавец получит от Покупателя или лица, аффилированного с Покупателем, обязательное предложение (оферту) о приобретении Акций, указанных в п. 1.1. Договора с ценой приобретения выше стоимости Акций указанной в п. 3.1. настоящего договора, то Продавец имеет право обратиться к Покупателю с требованием возместить разницу между стоимостью Пакета акций, указанной в обязательном предложении (оферте) и стоимостью Пакета акций, указанной в п. 3.1. Договора, а Покупатель обязуется уплатить соответствующую разницу в течение 10 (десяти) рабочих дней с момента поступления требования Продавца.</w:t>
      </w:r>
    </w:p>
    <w:p w:rsidR="002D7973" w:rsidRPr="008B6ACC" w:rsidRDefault="002D7973" w:rsidP="002D7973">
      <w:pPr>
        <w:ind w:firstLine="284"/>
      </w:pPr>
      <w:r w:rsidRPr="008B6ACC">
        <w:t>7.2. В случае неисполнения Покупателем обязательства, указанного в п. 7.1. Договора, Продавец имеет право обратиться в суд с требованием о принуждении исполнения Покупателем обязательства, указанного в п. 7.1. настоящего Договора, или о расторжении договора и возврате Сторонами полученного друг от друга по Договору.</w:t>
      </w:r>
    </w:p>
    <w:p w:rsidR="002D7973" w:rsidRPr="008B6ACC" w:rsidRDefault="002D7973" w:rsidP="002D7973">
      <w:pPr>
        <w:pStyle w:val="21"/>
        <w:tabs>
          <w:tab w:val="left" w:pos="284"/>
        </w:tabs>
        <w:spacing w:after="0" w:line="240" w:lineRule="auto"/>
        <w:ind w:left="0"/>
        <w:jc w:val="both"/>
        <w:rPr>
          <w:sz w:val="28"/>
          <w:szCs w:val="28"/>
        </w:rPr>
      </w:pPr>
      <w:r w:rsidRPr="008B6ACC">
        <w:rPr>
          <w:sz w:val="28"/>
          <w:szCs w:val="28"/>
        </w:rPr>
        <w:tab/>
        <w:t xml:space="preserve">7.3.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</w:t>
      </w:r>
      <w:r w:rsidR="00031E0C" w:rsidRPr="008B6ACC">
        <w:rPr>
          <w:sz w:val="28"/>
          <w:szCs w:val="28"/>
        </w:rPr>
        <w:t>переданные Продавцу</w:t>
      </w:r>
      <w:r w:rsidRPr="008B6ACC">
        <w:rPr>
          <w:sz w:val="28"/>
          <w:szCs w:val="28"/>
        </w:rPr>
        <w:t xml:space="preserve"> по акту от «___» _____ 201</w:t>
      </w:r>
      <w:r>
        <w:rPr>
          <w:sz w:val="28"/>
          <w:szCs w:val="28"/>
        </w:rPr>
        <w:t>7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2D7973">
      <w:pPr>
        <w:pStyle w:val="a8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lastRenderedPageBreak/>
        <w:tab/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2D7973">
      <w:pPr>
        <w:pStyle w:val="a8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ab/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2D7973">
      <w:pPr>
        <w:pStyle w:val="a8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ab/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2D7973">
      <w:pPr>
        <w:pStyle w:val="a8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уведомлении».</w:t>
      </w:r>
    </w:p>
    <w:p w:rsidR="002D7973" w:rsidRDefault="002D7973" w:rsidP="002D7973">
      <w:pPr>
        <w:pStyle w:val="a8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ab/>
        <w:t>Покупатель обязуется заполнить и передать одновременно с подписанием настоящего договора заполненную форму о раскрытии информации о Покупателе, включая конечных бенефициаров по акту.</w:t>
      </w:r>
    </w:p>
    <w:p w:rsidR="002D7973" w:rsidRPr="008B6ACC" w:rsidRDefault="002D7973" w:rsidP="002D7973">
      <w:pPr>
        <w:pStyle w:val="a8"/>
        <w:tabs>
          <w:tab w:val="left" w:pos="1080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:rsidR="002D7973" w:rsidRPr="008B6ACC" w:rsidRDefault="002D7973" w:rsidP="002D7973">
      <w:pPr>
        <w:pStyle w:val="21"/>
        <w:tabs>
          <w:tab w:val="left" w:pos="720"/>
        </w:tabs>
        <w:spacing w:after="0" w:line="240" w:lineRule="auto"/>
        <w:ind w:left="0"/>
        <w:jc w:val="both"/>
        <w:rPr>
          <w:sz w:val="28"/>
          <w:szCs w:val="28"/>
          <w:lang w:eastAsia="en-US"/>
        </w:rPr>
      </w:pPr>
    </w:p>
    <w:p w:rsidR="002D7973" w:rsidRPr="008B6ACC" w:rsidRDefault="002D7973" w:rsidP="002D7973">
      <w:pPr>
        <w:ind w:firstLine="708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2D7973">
      <w:pPr>
        <w:ind w:firstLine="284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287E23" w:rsidRDefault="009550D2" w:rsidP="002D7973">
      <w:pPr>
        <w:ind w:firstLine="284"/>
        <w:rPr>
          <w:lang w:eastAsia="en-US"/>
        </w:rPr>
      </w:pPr>
      <w:r w:rsidRPr="00287E23">
        <w:rPr>
          <w:lang w:eastAsia="en-US"/>
        </w:rPr>
        <w:t>- п</w:t>
      </w:r>
      <w:r w:rsidR="00DA62F1" w:rsidRPr="00287E23">
        <w:rPr>
          <w:lang w:eastAsia="en-US"/>
        </w:rPr>
        <w:t>одписание</w:t>
      </w:r>
      <w:r w:rsidR="002D7973" w:rsidRPr="00287E23">
        <w:rPr>
          <w:lang w:eastAsia="en-US"/>
        </w:rPr>
        <w:t xml:space="preserve"> обеими Сторонами </w:t>
      </w:r>
      <w:r w:rsidRPr="00287E23">
        <w:rPr>
          <w:lang w:eastAsia="en-US"/>
        </w:rPr>
        <w:t xml:space="preserve">настоящего </w:t>
      </w:r>
      <w:r w:rsidR="002D7973" w:rsidRPr="00287E23">
        <w:rPr>
          <w:lang w:eastAsia="en-US"/>
        </w:rPr>
        <w:t>Договора</w:t>
      </w:r>
      <w:r w:rsidRPr="00287E23">
        <w:rPr>
          <w:lang w:eastAsia="en-US"/>
        </w:rPr>
        <w:t>;</w:t>
      </w:r>
    </w:p>
    <w:p w:rsidR="009550D2" w:rsidRPr="00287E23" w:rsidRDefault="009550D2" w:rsidP="002D7973">
      <w:pPr>
        <w:ind w:firstLine="284"/>
        <w:rPr>
          <w:lang w:eastAsia="en-US"/>
        </w:rPr>
      </w:pPr>
      <w:r w:rsidRPr="00287E23">
        <w:rPr>
          <w:lang w:eastAsia="en-US"/>
        </w:rPr>
        <w:t>- з</w:t>
      </w:r>
      <w:r w:rsidR="00DA62F1" w:rsidRPr="00287E23">
        <w:rPr>
          <w:lang w:eastAsia="en-US"/>
        </w:rPr>
        <w:t>аключение с</w:t>
      </w:r>
      <w:r w:rsidRPr="00287E23">
        <w:rPr>
          <w:lang w:eastAsia="en-US"/>
        </w:rPr>
        <w:t>оглашения об уступке прав требования между Сторонами</w:t>
      </w:r>
      <w:r w:rsidR="00DA62F1" w:rsidRPr="00287E23">
        <w:rPr>
          <w:lang w:eastAsia="en-US"/>
        </w:rPr>
        <w:t xml:space="preserve"> (далее - </w:t>
      </w:r>
      <w:r w:rsidR="00DA62F1" w:rsidRPr="00287E23">
        <w:rPr>
          <w:rFonts w:eastAsia="Times New Roman"/>
        </w:rPr>
        <w:t>Соглашение об уступке прав требования)</w:t>
      </w:r>
      <w:r w:rsidRPr="00287E23">
        <w:rPr>
          <w:lang w:eastAsia="en-US"/>
        </w:rPr>
        <w:t xml:space="preserve">, в соответствии с которым Покупателю от Продавца переходят </w:t>
      </w:r>
      <w:r w:rsidR="00DA62F1" w:rsidRPr="00287E23">
        <w:rPr>
          <w:lang w:eastAsia="en-US"/>
        </w:rPr>
        <w:t xml:space="preserve">в полном объеме </w:t>
      </w:r>
      <w:r w:rsidRPr="00287E23">
        <w:rPr>
          <w:lang w:eastAsia="en-US"/>
        </w:rPr>
        <w:t>права требования по следующим договорам:</w:t>
      </w:r>
    </w:p>
    <w:p w:rsidR="00625924" w:rsidRPr="00483954" w:rsidRDefault="00625924" w:rsidP="00625924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Договор займа от </w:t>
      </w:r>
      <w:r>
        <w:rPr>
          <w:rFonts w:eastAsia="Times New Roman"/>
        </w:rPr>
        <w:t>29.03.2010</w:t>
      </w:r>
      <w:r w:rsidRPr="00483954">
        <w:rPr>
          <w:rFonts w:eastAsia="Times New Roman"/>
        </w:rPr>
        <w:t xml:space="preserve"> № </w:t>
      </w:r>
      <w:r>
        <w:rPr>
          <w:rFonts w:eastAsia="Times New Roman"/>
        </w:rPr>
        <w:t>35/07/2010</w:t>
      </w:r>
      <w:r w:rsidRPr="00483954">
        <w:rPr>
          <w:rFonts w:eastAsia="Times New Roman"/>
        </w:rPr>
        <w:t xml:space="preserve"> (далее - Договор займа №1);</w:t>
      </w:r>
    </w:p>
    <w:p w:rsidR="00625924" w:rsidRDefault="00625924" w:rsidP="00625924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 xml:space="preserve">- Договор займа от </w:t>
      </w:r>
      <w:r>
        <w:rPr>
          <w:rFonts w:eastAsia="Times New Roman"/>
        </w:rPr>
        <w:t>12.01.2012</w:t>
      </w:r>
      <w:r w:rsidRPr="00483954">
        <w:rPr>
          <w:rFonts w:eastAsia="Times New Roman"/>
        </w:rPr>
        <w:t xml:space="preserve"> № </w:t>
      </w:r>
      <w:r>
        <w:rPr>
          <w:rFonts w:eastAsia="Times New Roman"/>
        </w:rPr>
        <w:t>27/07/2012</w:t>
      </w:r>
      <w:r w:rsidRPr="00483954">
        <w:rPr>
          <w:rFonts w:eastAsia="Times New Roman"/>
        </w:rPr>
        <w:t xml:space="preserve"> (далее - Договор займа №2);</w:t>
      </w:r>
    </w:p>
    <w:p w:rsidR="00A02D99" w:rsidRPr="00483954" w:rsidRDefault="00A02D99" w:rsidP="00A02D99">
      <w:pPr>
        <w:ind w:firstLine="709"/>
        <w:rPr>
          <w:rFonts w:eastAsia="Times New Roman"/>
        </w:rPr>
      </w:pPr>
      <w:r>
        <w:rPr>
          <w:rFonts w:eastAsia="Times New Roman"/>
        </w:rPr>
        <w:t>- Договор займа от 12.12.2017 № 33/4936-Д (далее - Договор займа №3</w:t>
      </w:r>
      <w:r w:rsidRPr="00483954">
        <w:rPr>
          <w:rFonts w:eastAsia="Times New Roman"/>
        </w:rPr>
        <w:t>);</w:t>
      </w:r>
    </w:p>
    <w:p w:rsidR="00625924" w:rsidRPr="00483954" w:rsidRDefault="00625924" w:rsidP="00625924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</w:t>
      </w:r>
      <w:r>
        <w:rPr>
          <w:rFonts w:eastAsia="Times New Roman"/>
        </w:rPr>
        <w:t xml:space="preserve">Задолженность по агентскому договору №191/24/2011 от 20.05.2011 </w:t>
      </w:r>
      <w:r w:rsidRPr="00483954">
        <w:rPr>
          <w:rFonts w:eastAsia="Times New Roman"/>
        </w:rPr>
        <w:t xml:space="preserve">(далее </w:t>
      </w:r>
      <w:r>
        <w:rPr>
          <w:rFonts w:eastAsia="Times New Roman"/>
        </w:rPr>
        <w:t>–</w:t>
      </w:r>
      <w:r w:rsidRPr="00483954">
        <w:rPr>
          <w:rFonts w:eastAsia="Times New Roman"/>
        </w:rPr>
        <w:t xml:space="preserve"> </w:t>
      </w:r>
      <w:r w:rsidR="00810135">
        <w:t xml:space="preserve">права требования </w:t>
      </w:r>
      <w:r w:rsidR="00031E0C">
        <w:t>задолженности,</w:t>
      </w:r>
      <w:r w:rsidR="00810135">
        <w:t xml:space="preserve"> вытекающей из обязательств по агентскому договору</w:t>
      </w:r>
      <w:r w:rsidRPr="00483954">
        <w:rPr>
          <w:rFonts w:eastAsia="Times New Roman"/>
        </w:rPr>
        <w:t>);</w:t>
      </w:r>
    </w:p>
    <w:p w:rsidR="009550D2" w:rsidRPr="00287E23" w:rsidRDefault="00DA62F1" w:rsidP="002D7973">
      <w:pPr>
        <w:ind w:firstLine="284"/>
        <w:rPr>
          <w:rFonts w:eastAsia="Times New Roman"/>
        </w:rPr>
      </w:pPr>
      <w:r w:rsidRPr="00287E23">
        <w:rPr>
          <w:lang w:eastAsia="en-US"/>
        </w:rPr>
        <w:t>-</w:t>
      </w:r>
      <w:r w:rsidRPr="00287E23">
        <w:rPr>
          <w:rFonts w:eastAsia="Times New Roman"/>
        </w:rPr>
        <w:t xml:space="preserve"> оплата</w:t>
      </w:r>
      <w:r w:rsidR="009550D2" w:rsidRPr="00287E23">
        <w:rPr>
          <w:rFonts w:eastAsia="Times New Roman"/>
        </w:rPr>
        <w:t xml:space="preserve"> </w:t>
      </w:r>
      <w:r w:rsidRPr="00287E23">
        <w:rPr>
          <w:rFonts w:eastAsia="Times New Roman"/>
        </w:rPr>
        <w:t>Покупателем</w:t>
      </w:r>
      <w:r w:rsidR="009550D2" w:rsidRPr="00287E23">
        <w:rPr>
          <w:rFonts w:eastAsia="Times New Roman"/>
        </w:rPr>
        <w:t xml:space="preserve"> Цены уступки в соответствии с п.3.1. и п.3.2. Соглашения об уступке прав требования</w:t>
      </w:r>
      <w:r w:rsidRPr="00287E23">
        <w:rPr>
          <w:rFonts w:eastAsia="Times New Roman"/>
        </w:rPr>
        <w:t>.</w:t>
      </w:r>
    </w:p>
    <w:p w:rsidR="002D7973" w:rsidRPr="009550D2" w:rsidRDefault="009550D2" w:rsidP="002D7973">
      <w:pPr>
        <w:ind w:firstLine="284"/>
        <w:rPr>
          <w:lang w:eastAsia="en-US"/>
        </w:rPr>
      </w:pPr>
      <w:r w:rsidRPr="00287E23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proofErr w:type="gramStart"/>
      <w:r w:rsidRPr="008B6ACC">
        <w:rPr>
          <w:lang w:eastAsia="en-US"/>
        </w:rPr>
        <w:t>в случаях</w:t>
      </w:r>
      <w:proofErr w:type="gramEnd"/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2D7973">
      <w:pPr>
        <w:pStyle w:val="a6"/>
        <w:ind w:firstLine="708"/>
        <w:rPr>
          <w:sz w:val="28"/>
          <w:szCs w:val="28"/>
          <w:lang w:eastAsia="en-US"/>
        </w:rPr>
      </w:pPr>
    </w:p>
    <w:p w:rsidR="002D7973" w:rsidRPr="008B6ACC" w:rsidRDefault="002D7973" w:rsidP="002D7973">
      <w:pPr>
        <w:ind w:left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5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2D7973" w:rsidRPr="008B6ACC" w:rsidRDefault="002D7973" w:rsidP="002D7973">
      <w:pPr>
        <w:pStyle w:val="a6"/>
        <w:ind w:firstLine="708"/>
        <w:rPr>
          <w:sz w:val="28"/>
          <w:szCs w:val="28"/>
          <w:lang w:eastAsia="en-US"/>
        </w:rPr>
      </w:pPr>
    </w:p>
    <w:p w:rsidR="002D7973" w:rsidRPr="008B6ACC" w:rsidRDefault="002D7973" w:rsidP="002D7973">
      <w:pPr>
        <w:ind w:firstLine="708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 xml:space="preserve">10.1. Ни одна из Сторон не несет ответственности в случае невыполнения, несвоевременного или ненадлежащего выполнения ею какой-либо обязанности по </w:t>
      </w:r>
      <w:r w:rsidRPr="008B6ACC">
        <w:rPr>
          <w:lang w:eastAsia="en-US"/>
        </w:rPr>
        <w:lastRenderedPageBreak/>
        <w:t>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proofErr w:type="gramStart"/>
      <w:r w:rsidRPr="008B6ACC">
        <w:rPr>
          <w:lang w:eastAsia="en-US"/>
        </w:rPr>
        <w:t>также  без</w:t>
      </w:r>
      <w:proofErr w:type="gramEnd"/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2D7973">
      <w:pPr>
        <w:ind w:firstLine="284"/>
        <w:rPr>
          <w:lang w:eastAsia="en-US"/>
        </w:rPr>
      </w:pPr>
    </w:p>
    <w:p w:rsidR="002D7973" w:rsidRPr="008B6ACC" w:rsidRDefault="002D7973" w:rsidP="002D7973">
      <w:pPr>
        <w:ind w:firstLine="708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E75320" w:rsidRDefault="002D7973" w:rsidP="00E75320">
      <w:pPr>
        <w:ind w:firstLine="284"/>
        <w:rPr>
          <w:lang w:eastAsia="en-US"/>
        </w:rPr>
      </w:pPr>
      <w:r w:rsidRPr="008B6ACC">
        <w:rPr>
          <w:lang w:eastAsia="en-US"/>
        </w:rPr>
        <w:t xml:space="preserve">11.2. 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</w:t>
      </w:r>
      <w:r w:rsidR="00E75320">
        <w:rPr>
          <w:lang w:eastAsia="en-US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регламента.</w:t>
      </w:r>
    </w:p>
    <w:p w:rsidR="00E75320" w:rsidRDefault="00E75320" w:rsidP="00E75320">
      <w:pPr>
        <w:ind w:firstLine="284"/>
        <w:rPr>
          <w:lang w:eastAsia="en-US"/>
        </w:rPr>
      </w:pPr>
      <w:r>
        <w:rPr>
          <w:lang w:eastAsia="en-US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E75320" w:rsidRDefault="00E75320" w:rsidP="00E75320">
      <w:pPr>
        <w:ind w:firstLine="284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E75320" w:rsidRDefault="00E75320" w:rsidP="00E75320">
      <w:pPr>
        <w:ind w:firstLine="284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E75320" w:rsidRDefault="00E75320" w:rsidP="00E75320">
      <w:pPr>
        <w:ind w:firstLine="284"/>
        <w:rPr>
          <w:lang w:eastAsia="en-US"/>
        </w:rPr>
      </w:pPr>
      <w:r>
        <w:rPr>
          <w:lang w:eastAsia="en-US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Арбитражному центру 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E75320" w:rsidRDefault="00E75320" w:rsidP="00E75320">
      <w:pPr>
        <w:ind w:firstLine="284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E75320" w:rsidP="00E75320">
      <w:pPr>
        <w:ind w:firstLine="284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2D7973" w:rsidRPr="008B6ACC" w:rsidRDefault="002D7973" w:rsidP="002D7973">
      <w:pPr>
        <w:ind w:firstLine="284"/>
        <w:rPr>
          <w:lang w:eastAsia="en-US"/>
        </w:rPr>
      </w:pPr>
      <w:r w:rsidRPr="008B6ACC">
        <w:rPr>
          <w:lang w:eastAsia="en-US"/>
        </w:rPr>
        <w:lastRenderedPageBreak/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2D7973">
      <w:pPr>
        <w:ind w:firstLine="284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2D7973">
      <w:pPr>
        <w:ind w:firstLine="284"/>
      </w:pPr>
    </w:p>
    <w:p w:rsidR="002D7973" w:rsidRPr="008B6ACC" w:rsidRDefault="002D7973" w:rsidP="002D7973">
      <w:pPr>
        <w:ind w:firstLine="708"/>
        <w:jc w:val="center"/>
      </w:pPr>
      <w:r w:rsidRPr="008B6ACC">
        <w:t>12. СПИСОК ПЕРЕДАВАЕМЫХ ДОКУМЕНТОВ</w:t>
      </w:r>
    </w:p>
    <w:p w:rsidR="002D7973" w:rsidRPr="008B6ACC" w:rsidRDefault="002D7973" w:rsidP="002D7973">
      <w:pPr>
        <w:ind w:firstLine="284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2D7973">
      <w:pPr>
        <w:ind w:firstLine="284"/>
      </w:pPr>
      <w:r w:rsidRPr="008B6ACC">
        <w:t xml:space="preserve">12.1.1. Доверенность (если подписывает </w:t>
      </w:r>
      <w:proofErr w:type="gramStart"/>
      <w:r w:rsidRPr="008B6ACC">
        <w:t>представитель)-</w:t>
      </w:r>
      <w:proofErr w:type="gramEnd"/>
      <w:r w:rsidRPr="008B6ACC">
        <w:t xml:space="preserve"> оригинал или нотариально заверенная копия </w:t>
      </w:r>
    </w:p>
    <w:p w:rsidR="002D7973" w:rsidRPr="008B6ACC" w:rsidRDefault="002D7973" w:rsidP="002D7973">
      <w:pPr>
        <w:ind w:firstLine="284"/>
      </w:pPr>
      <w:r w:rsidRPr="008B6ACC">
        <w:t>12.1.2. Устав Продавца – нотариально заверенная копия.</w:t>
      </w:r>
    </w:p>
    <w:p w:rsidR="002D7973" w:rsidRPr="008B6ACC" w:rsidRDefault="002D7973" w:rsidP="002D7973">
      <w:pPr>
        <w:ind w:firstLine="284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нотариально заверенная копия.</w:t>
      </w:r>
    </w:p>
    <w:p w:rsidR="002D7973" w:rsidRPr="008B6ACC" w:rsidRDefault="002D7973" w:rsidP="002D7973">
      <w:pPr>
        <w:ind w:firstLine="284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нотариально заверенная копия. </w:t>
      </w:r>
    </w:p>
    <w:p w:rsidR="002D7973" w:rsidRPr="008B6ACC" w:rsidRDefault="002D7973" w:rsidP="002D7973">
      <w:pPr>
        <w:ind w:firstLine="284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2D7973">
      <w:pPr>
        <w:ind w:firstLine="284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2D7973">
      <w:pPr>
        <w:ind w:firstLine="284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2D7973">
      <w:pPr>
        <w:ind w:firstLine="284"/>
      </w:pPr>
      <w:r w:rsidRPr="008B6ACC">
        <w:t>12.2.2. Устав Покупателя – нотариально заверенная копия.</w:t>
      </w:r>
    </w:p>
    <w:p w:rsidR="002D7973" w:rsidRPr="008B6ACC" w:rsidRDefault="002D7973" w:rsidP="002D7973">
      <w:pPr>
        <w:ind w:firstLine="284"/>
      </w:pPr>
      <w:r w:rsidRPr="008B6ACC">
        <w:t>12.2.3. Документ, подтверждающий полномочия единоличного исполнительного органа – нотариально заверенная копия.</w:t>
      </w:r>
    </w:p>
    <w:p w:rsidR="002D7973" w:rsidRPr="008B6ACC" w:rsidRDefault="002D7973" w:rsidP="002D7973">
      <w:pPr>
        <w:ind w:firstLine="284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копия.</w:t>
      </w:r>
    </w:p>
    <w:p w:rsidR="002D7973" w:rsidRPr="008B6ACC" w:rsidRDefault="002D7973" w:rsidP="002D7973">
      <w:pPr>
        <w:ind w:firstLine="284"/>
      </w:pPr>
      <w:r w:rsidRPr="008B6ACC">
        <w:t>12.2.5. Решение об одобрении крупной сделки – договора купли-продажи акций, в случае если данная сделка является крупной для Покупателя – оригинал или нотариально заверенная копия.</w:t>
      </w:r>
    </w:p>
    <w:p w:rsidR="002D7973" w:rsidRPr="008B6ACC" w:rsidRDefault="002D7973" w:rsidP="002D7973">
      <w:pPr>
        <w:ind w:firstLine="284"/>
      </w:pPr>
    </w:p>
    <w:p w:rsidR="002D7973" w:rsidRPr="008B6ACC" w:rsidRDefault="002D7973" w:rsidP="002D7973">
      <w:pPr>
        <w:ind w:firstLine="284"/>
        <w:jc w:val="center"/>
      </w:pPr>
      <w:r w:rsidRPr="008B6ACC">
        <w:t>13. ПРИЛОЖЕНИЯ</w:t>
      </w:r>
    </w:p>
    <w:p w:rsidR="002D7973" w:rsidRPr="008B6ACC" w:rsidRDefault="002D7973" w:rsidP="002D7973">
      <w:pPr>
        <w:ind w:firstLine="284"/>
      </w:pPr>
      <w:r w:rsidRPr="008B6ACC">
        <w:t>13.1.Заполненное приложение о раскрытии информации о Покупателе, включая конечных бенефициаров.</w:t>
      </w:r>
    </w:p>
    <w:p w:rsidR="002D7973" w:rsidRPr="008B6ACC" w:rsidRDefault="002D7973" w:rsidP="002D7973">
      <w:pPr>
        <w:ind w:firstLine="284"/>
      </w:pPr>
      <w:r w:rsidRPr="008B6ACC">
        <w:t>13.2. Форма акта передачи заполненного приложения о раскрытии информации о Покупателе, включая конечных бенефициаров</w:t>
      </w:r>
    </w:p>
    <w:p w:rsidR="002D7973" w:rsidRPr="008B6ACC" w:rsidRDefault="002D7973" w:rsidP="002D7973">
      <w:pPr>
        <w:ind w:firstLine="284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2F34E2">
            <w:pPr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2F34E2"/>
        </w:tc>
        <w:tc>
          <w:tcPr>
            <w:tcW w:w="4718" w:type="dxa"/>
          </w:tcPr>
          <w:p w:rsidR="002D7973" w:rsidRPr="008B6ACC" w:rsidRDefault="002D7973" w:rsidP="002F34E2">
            <w:pPr>
              <w:jc w:val="center"/>
            </w:pPr>
            <w:r w:rsidRPr="008B6ACC">
              <w:t>ПРОДАВЕЦ</w:t>
            </w:r>
          </w:p>
          <w:p w:rsidR="002D7973" w:rsidRPr="008B6ACC" w:rsidRDefault="002D7973" w:rsidP="002F34E2"/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2F34E2">
            <w:r w:rsidRPr="008B6ACC">
              <w:t>_____«_________________________»</w:t>
            </w:r>
          </w:p>
          <w:p w:rsidR="002D7973" w:rsidRPr="008B6ACC" w:rsidRDefault="002D7973" w:rsidP="002F34E2">
            <w:r w:rsidRPr="008B6ACC">
              <w:t xml:space="preserve">Юридический адрес:  </w:t>
            </w:r>
          </w:p>
          <w:p w:rsidR="002D7973" w:rsidRPr="008B6ACC" w:rsidRDefault="002D7973" w:rsidP="002F34E2">
            <w:r w:rsidRPr="008B6ACC">
              <w:lastRenderedPageBreak/>
              <w:t xml:space="preserve">Почтовый адрес:  </w:t>
            </w:r>
          </w:p>
          <w:p w:rsidR="002D7973" w:rsidRPr="008B6ACC" w:rsidRDefault="002D7973" w:rsidP="002F34E2">
            <w:r w:rsidRPr="008B6ACC">
              <w:t>ОГРН:</w:t>
            </w:r>
          </w:p>
          <w:p w:rsidR="002D7973" w:rsidRPr="008B6ACC" w:rsidRDefault="002D7973" w:rsidP="002F34E2">
            <w:r w:rsidRPr="008B6ACC">
              <w:t>ИНН:</w:t>
            </w:r>
          </w:p>
          <w:p w:rsidR="002D7973" w:rsidRPr="008B6ACC" w:rsidRDefault="002D7973" w:rsidP="002F34E2">
            <w:r w:rsidRPr="008B6ACC">
              <w:t>КПП:</w:t>
            </w:r>
          </w:p>
          <w:p w:rsidR="002D7973" w:rsidRPr="008B6ACC" w:rsidRDefault="002D7973" w:rsidP="002F34E2">
            <w:r w:rsidRPr="008B6ACC">
              <w:t>р/сч</w:t>
            </w:r>
          </w:p>
          <w:p w:rsidR="002D7973" w:rsidRPr="008B6ACC" w:rsidRDefault="002D7973" w:rsidP="002F34E2">
            <w:r w:rsidRPr="008B6ACC">
              <w:t xml:space="preserve">БИК </w:t>
            </w:r>
          </w:p>
          <w:p w:rsidR="002D7973" w:rsidRPr="008B6ACC" w:rsidRDefault="002D7973" w:rsidP="002F34E2">
            <w:r w:rsidRPr="008B6ACC">
              <w:t>к/сч</w:t>
            </w:r>
          </w:p>
          <w:p w:rsidR="002D7973" w:rsidRPr="008B6ACC" w:rsidRDefault="002D7973" w:rsidP="002F34E2"/>
        </w:tc>
        <w:tc>
          <w:tcPr>
            <w:tcW w:w="385" w:type="dxa"/>
          </w:tcPr>
          <w:p w:rsidR="002D7973" w:rsidRPr="008B6ACC" w:rsidRDefault="002D7973" w:rsidP="002F34E2"/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2F34E2">
            <w:r w:rsidRPr="008B6ACC">
              <w:t>АО «Атомэнергомаш»</w:t>
            </w:r>
          </w:p>
          <w:p w:rsidR="002D7973" w:rsidRPr="008B6ACC" w:rsidRDefault="002D7973" w:rsidP="002F34E2">
            <w:r w:rsidRPr="008B6ACC">
              <w:lastRenderedPageBreak/>
              <w:t>Юридический адрес: РФ, 119017, г. Москва, ул. Большая Ордынка, д. 24</w:t>
            </w:r>
          </w:p>
          <w:p w:rsidR="002D7973" w:rsidRPr="008B6ACC" w:rsidRDefault="002D7973" w:rsidP="002F34E2"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2F34E2"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2F34E2">
            <w:r w:rsidRPr="008B6ACC">
              <w:t>ОГРН: 1067746426439, ИНН: 7706614573, КПП: 770601001</w:t>
            </w:r>
          </w:p>
          <w:p w:rsidR="002D7973" w:rsidRPr="008B6ACC" w:rsidRDefault="002D7973" w:rsidP="002F34E2">
            <w:r w:rsidRPr="008B6ACC">
              <w:t>р/сч 40702810440020002043</w:t>
            </w:r>
          </w:p>
          <w:p w:rsidR="002D7973" w:rsidRPr="008B6ACC" w:rsidRDefault="002D7973" w:rsidP="002F34E2"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2F34E2">
            <w:r w:rsidRPr="008B6ACC">
              <w:t>БИК 044525225</w:t>
            </w:r>
          </w:p>
          <w:p w:rsidR="002D7973" w:rsidRPr="008B6ACC" w:rsidRDefault="002D7973" w:rsidP="002F34E2">
            <w:r w:rsidRPr="008B6ACC">
              <w:t>к/сч 30101810400000000225</w:t>
            </w:r>
          </w:p>
          <w:p w:rsidR="002D7973" w:rsidRPr="008B6ACC" w:rsidRDefault="002D7973" w:rsidP="002F34E2"/>
          <w:p w:rsidR="002D7973" w:rsidRPr="008B6ACC" w:rsidRDefault="002D7973" w:rsidP="002F34E2"/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2F34E2">
            <w:pPr>
              <w:jc w:val="center"/>
            </w:pPr>
            <w:r w:rsidRPr="008B6ACC">
              <w:lastRenderedPageBreak/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2F34E2"/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2F34E2">
            <w:pPr>
              <w:jc w:val="center"/>
            </w:pPr>
            <w:r w:rsidRPr="008B6ACC">
              <w:t>Генеральный директор</w:t>
            </w:r>
          </w:p>
        </w:tc>
      </w:tr>
    </w:tbl>
    <w:p w:rsidR="002D7973" w:rsidRPr="008B6ACC" w:rsidRDefault="002D7973" w:rsidP="002D7973">
      <w:pPr>
        <w:rPr>
          <w:lang w:val="en-US"/>
        </w:rPr>
      </w:pPr>
    </w:p>
    <w:p w:rsidR="008C0C2F" w:rsidRDefault="008C0C2F" w:rsidP="00483954">
      <w:pPr>
        <w:keepNext/>
        <w:keepLines/>
        <w:jc w:val="right"/>
        <w:outlineLvl w:val="1"/>
        <w:rPr>
          <w:rFonts w:eastAsia="Times New Roman"/>
          <w:bCs/>
          <w:lang w:val="en-US"/>
        </w:rPr>
      </w:pPr>
      <w:r>
        <w:rPr>
          <w:rFonts w:eastAsia="Times New Roman"/>
          <w:bCs/>
          <w:lang w:val="en-US"/>
        </w:rPr>
        <w:br w:type="page"/>
      </w:r>
    </w:p>
    <w:p w:rsidR="00483954" w:rsidRDefault="00483954" w:rsidP="00483954">
      <w:pPr>
        <w:keepNext/>
        <w:keepLines/>
        <w:jc w:val="right"/>
        <w:outlineLvl w:val="1"/>
        <w:rPr>
          <w:rFonts w:eastAsia="Times New Roman"/>
          <w:bCs/>
          <w:lang w:val="en-US"/>
        </w:rPr>
      </w:pPr>
    </w:p>
    <w:p w:rsidR="00483954" w:rsidRPr="005A342A" w:rsidRDefault="00483954" w:rsidP="00483954">
      <w:pPr>
        <w:keepNext/>
        <w:keepLines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Приложение №1</w:t>
      </w:r>
    </w:p>
    <w:p w:rsidR="00483954" w:rsidRPr="00F749BA" w:rsidRDefault="00483954" w:rsidP="00483954">
      <w:pPr>
        <w:keepNext/>
        <w:keepLines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483954">
      <w:pPr>
        <w:keepNext/>
        <w:keepLines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2018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483954">
      <w:pPr>
        <w:rPr>
          <w:rFonts w:eastAsia="Times New Roman"/>
          <w:sz w:val="24"/>
          <w:szCs w:val="24"/>
        </w:rPr>
      </w:pPr>
    </w:p>
    <w:p w:rsidR="00483954" w:rsidRPr="005A342A" w:rsidRDefault="00483954" w:rsidP="00483954">
      <w:pPr>
        <w:rPr>
          <w:rFonts w:eastAsia="Times New Roman"/>
          <w:sz w:val="24"/>
          <w:szCs w:val="24"/>
        </w:rPr>
      </w:pPr>
    </w:p>
    <w:p w:rsidR="00483954" w:rsidRPr="00483954" w:rsidRDefault="00483954" w:rsidP="00483954">
      <w:pPr>
        <w:keepNext/>
        <w:keepLines/>
        <w:spacing w:before="200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483954">
      <w:pPr>
        <w:rPr>
          <w:rFonts w:eastAsia="Times New Roman"/>
        </w:rPr>
      </w:pPr>
    </w:p>
    <w:p w:rsidR="00483954" w:rsidRPr="00483954" w:rsidRDefault="00483954" w:rsidP="00483954">
      <w:pPr>
        <w:spacing w:after="120"/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                   </w:t>
      </w:r>
      <w:proofErr w:type="gramStart"/>
      <w:r w:rsidRPr="00483954">
        <w:rPr>
          <w:rFonts w:eastAsia="Times New Roman"/>
        </w:rPr>
        <w:t xml:space="preserve">   «</w:t>
      </w:r>
      <w:proofErr w:type="gramEnd"/>
      <w:r w:rsidRPr="00483954">
        <w:rPr>
          <w:rFonts w:eastAsia="Times New Roman"/>
        </w:rPr>
        <w:t>____» ___________ 2017 г.</w:t>
      </w:r>
    </w:p>
    <w:p w:rsidR="00483954" w:rsidRPr="00483954" w:rsidRDefault="00483954" w:rsidP="00483954">
      <w:pPr>
        <w:rPr>
          <w:rFonts w:eastAsia="Times New Roman"/>
        </w:rPr>
      </w:pP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proofErr w:type="gramStart"/>
      <w:r w:rsidRPr="00483954">
        <w:rPr>
          <w:rFonts w:eastAsia="Times New Roman"/>
        </w:rPr>
        <w:t xml:space="preserve">дальнейшем  </w:t>
      </w:r>
      <w:r w:rsidRPr="00483954">
        <w:rPr>
          <w:rFonts w:eastAsia="Times New Roman"/>
          <w:b/>
        </w:rPr>
        <w:t>«</w:t>
      </w:r>
      <w:proofErr w:type="gramEnd"/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483954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483954" w:rsidRDefault="00483954" w:rsidP="00483954">
      <w:pPr>
        <w:rPr>
          <w:rFonts w:eastAsia="Times New Roman"/>
          <w:i/>
        </w:rPr>
      </w:pPr>
      <w:r w:rsidRPr="00483954">
        <w:rPr>
          <w:rFonts w:eastAsia="Times New Roman"/>
          <w:i/>
        </w:rPr>
        <w:t xml:space="preserve">(указать наименование </w:t>
      </w:r>
      <w:proofErr w:type="gramStart"/>
      <w:r w:rsidRPr="00483954">
        <w:rPr>
          <w:rFonts w:eastAsia="Times New Roman"/>
          <w:i/>
        </w:rPr>
        <w:t>для  юридического</w:t>
      </w:r>
      <w:proofErr w:type="gramEnd"/>
      <w:r w:rsidRPr="00483954">
        <w:rPr>
          <w:rFonts w:eastAsia="Times New Roman"/>
          <w:i/>
        </w:rPr>
        <w:t xml:space="preserve"> лица  или ФИО для физического  лица)</w:t>
      </w:r>
    </w:p>
    <w:p w:rsidR="00483954" w:rsidRPr="00483954" w:rsidRDefault="00483954" w:rsidP="00483954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483954">
      <w:pPr>
        <w:ind w:firstLine="720"/>
        <w:rPr>
          <w:rFonts w:eastAsia="Times New Roman"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widowControl w:val="0"/>
        <w:autoSpaceDE w:val="0"/>
        <w:autoSpaceDN w:val="0"/>
        <w:adjustRightInd w:val="0"/>
        <w:ind w:firstLine="540"/>
        <w:rPr>
          <w:rFonts w:eastAsia="Times New Roman"/>
        </w:rPr>
      </w:pPr>
      <w:r w:rsidRPr="00483954">
        <w:rPr>
          <w:rFonts w:eastAsia="Times New Roman"/>
        </w:rPr>
        <w:t xml:space="preserve">1.1. Цедент уступает, а Цессионарий принимает права требования по договорам займа, указанным в </w:t>
      </w:r>
      <w:proofErr w:type="gramStart"/>
      <w:r w:rsidRPr="00483954">
        <w:rPr>
          <w:rFonts w:eastAsia="Times New Roman"/>
        </w:rPr>
        <w:t>пп.1.1.1  настоящего</w:t>
      </w:r>
      <w:proofErr w:type="gramEnd"/>
      <w:r w:rsidRPr="00483954">
        <w:rPr>
          <w:rFonts w:eastAsia="Times New Roman"/>
        </w:rPr>
        <w:t xml:space="preserve"> Соглашения (далее – Права требования):</w:t>
      </w:r>
    </w:p>
    <w:p w:rsidR="00483954" w:rsidRPr="00483954" w:rsidRDefault="00B028B9" w:rsidP="00483954">
      <w:pPr>
        <w:widowControl w:val="0"/>
        <w:autoSpaceDE w:val="0"/>
        <w:autoSpaceDN w:val="0"/>
        <w:adjustRightInd w:val="0"/>
        <w:ind w:firstLine="540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>, заключенные между Цедентом и Открытым акционерным обществом «Нижнетуринский машиностроительный завод «Вента» (ОАО «Вента») (Юридический адрес: Свердловская область, г. Нижняя Тура, ул. Малышева, д.2а, ОГРН 1026601483556), именуемым в дальнейшем «Должник»:</w:t>
      </w:r>
    </w:p>
    <w:p w:rsidR="00483954" w:rsidRPr="00483954" w:rsidRDefault="00483954" w:rsidP="00483954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Договор займа от </w:t>
      </w:r>
      <w:r w:rsidR="00F55CDB">
        <w:rPr>
          <w:rFonts w:eastAsia="Times New Roman"/>
        </w:rPr>
        <w:t>29.03.2010</w:t>
      </w:r>
      <w:r w:rsidRPr="00483954">
        <w:rPr>
          <w:rFonts w:eastAsia="Times New Roman"/>
        </w:rPr>
        <w:t xml:space="preserve"> № </w:t>
      </w:r>
      <w:r w:rsidR="00F55CDB">
        <w:rPr>
          <w:rFonts w:eastAsia="Times New Roman"/>
        </w:rPr>
        <w:t>35/07/2010</w:t>
      </w:r>
      <w:r w:rsidRPr="00483954">
        <w:rPr>
          <w:rFonts w:eastAsia="Times New Roman"/>
        </w:rPr>
        <w:t xml:space="preserve"> (далее - Договор </w:t>
      </w:r>
      <w:proofErr w:type="gramStart"/>
      <w:r w:rsidRPr="00483954">
        <w:rPr>
          <w:rFonts w:eastAsia="Times New Roman"/>
        </w:rPr>
        <w:t>займа  №</w:t>
      </w:r>
      <w:proofErr w:type="gramEnd"/>
      <w:r w:rsidRPr="00483954">
        <w:rPr>
          <w:rFonts w:eastAsia="Times New Roman"/>
        </w:rPr>
        <w:t>1);</w:t>
      </w:r>
    </w:p>
    <w:p w:rsidR="00483954" w:rsidRDefault="00483954" w:rsidP="00483954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Договор займа от </w:t>
      </w:r>
      <w:r w:rsidR="00F55CDB">
        <w:rPr>
          <w:rFonts w:eastAsia="Times New Roman"/>
        </w:rPr>
        <w:t>12.01.2012</w:t>
      </w:r>
      <w:r w:rsidRPr="00483954">
        <w:rPr>
          <w:rFonts w:eastAsia="Times New Roman"/>
        </w:rPr>
        <w:t xml:space="preserve"> № </w:t>
      </w:r>
      <w:r w:rsidR="00F55CDB">
        <w:rPr>
          <w:rFonts w:eastAsia="Times New Roman"/>
        </w:rPr>
        <w:t>27/07/2012</w:t>
      </w:r>
      <w:r w:rsidRPr="00483954">
        <w:rPr>
          <w:rFonts w:eastAsia="Times New Roman"/>
        </w:rPr>
        <w:t xml:space="preserve"> (далее - Договор займа №2);</w:t>
      </w:r>
    </w:p>
    <w:p w:rsidR="003F7A3D" w:rsidRPr="00483954" w:rsidRDefault="003F7A3D" w:rsidP="00483954">
      <w:pPr>
        <w:ind w:firstLine="709"/>
        <w:rPr>
          <w:rFonts w:eastAsia="Times New Roman"/>
        </w:rPr>
      </w:pPr>
      <w:r>
        <w:rPr>
          <w:rFonts w:eastAsia="Times New Roman"/>
        </w:rPr>
        <w:t>- Договор займа от 12.12.2017 №</w:t>
      </w:r>
      <w:r w:rsidR="00DB7C61">
        <w:rPr>
          <w:rFonts w:eastAsia="Times New Roman"/>
        </w:rPr>
        <w:t xml:space="preserve"> 33/4936-Д (далее - Договор займа №3</w:t>
      </w:r>
      <w:r w:rsidR="00DB7C61" w:rsidRPr="00483954">
        <w:rPr>
          <w:rFonts w:eastAsia="Times New Roman"/>
        </w:rPr>
        <w:t>);</w:t>
      </w:r>
    </w:p>
    <w:p w:rsidR="00483954" w:rsidRPr="00483954" w:rsidRDefault="00483954" w:rsidP="00F55CDB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</w:t>
      </w:r>
      <w:r w:rsidR="00F55CDB">
        <w:rPr>
          <w:rFonts w:eastAsia="Times New Roman"/>
        </w:rPr>
        <w:t>Задолженность по агентскому договору №191/24/2011 от 20.05.2011</w:t>
      </w:r>
      <w:r w:rsidR="00AF664F">
        <w:rPr>
          <w:rFonts w:eastAsia="Times New Roman"/>
        </w:rPr>
        <w:t xml:space="preserve"> </w:t>
      </w:r>
      <w:r w:rsidR="00AF664F" w:rsidRPr="00483954">
        <w:rPr>
          <w:rFonts w:eastAsia="Times New Roman"/>
        </w:rPr>
        <w:t xml:space="preserve">(далее </w:t>
      </w:r>
      <w:r w:rsidR="00E10EC8">
        <w:rPr>
          <w:rFonts w:eastAsia="Times New Roman"/>
        </w:rPr>
        <w:t>–</w:t>
      </w:r>
      <w:r w:rsidR="00AF664F" w:rsidRPr="00483954">
        <w:rPr>
          <w:rFonts w:eastAsia="Times New Roman"/>
        </w:rPr>
        <w:t xml:space="preserve"> </w:t>
      </w:r>
      <w:r w:rsidR="00B028B9">
        <w:t>права требования задолженности</w:t>
      </w:r>
      <w:r w:rsidR="00E621C7">
        <w:t>,</w:t>
      </w:r>
      <w:r w:rsidR="00B028B9">
        <w:t xml:space="preserve"> вытекающей из обязательств по агентскому договору</w:t>
      </w:r>
      <w:r w:rsidR="00AF664F" w:rsidRPr="00483954">
        <w:rPr>
          <w:rFonts w:eastAsia="Times New Roman"/>
        </w:rPr>
        <w:t>);</w:t>
      </w:r>
    </w:p>
    <w:p w:rsidR="00483954" w:rsidRPr="00483954" w:rsidRDefault="00483954" w:rsidP="00483954">
      <w:pPr>
        <w:ind w:firstLine="540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31228B" w:rsidRDefault="00483954" w:rsidP="00483954">
      <w:pPr>
        <w:autoSpaceDE w:val="0"/>
        <w:autoSpaceDN w:val="0"/>
        <w:adjustRightInd w:val="0"/>
        <w:ind w:firstLine="540"/>
        <w:rPr>
          <w:rFonts w:eastAsia="Times New Roman"/>
        </w:rPr>
      </w:pPr>
      <w:r w:rsidRPr="00483954">
        <w:rPr>
          <w:rFonts w:eastAsia="Times New Roman"/>
        </w:rPr>
        <w:t xml:space="preserve">1.2.1. Права требования Цедента по Договору займа №1 переходят к Цессионарию в объеме и на условиях, существующих на </w:t>
      </w:r>
      <w:r w:rsidR="00137022">
        <w:rPr>
          <w:rFonts w:eastAsia="Times New Roman"/>
        </w:rPr>
        <w:t>28</w:t>
      </w:r>
      <w:r w:rsidR="00BA04E9">
        <w:rPr>
          <w:rFonts w:eastAsia="Times New Roman"/>
        </w:rPr>
        <w:t>.</w:t>
      </w:r>
      <w:r w:rsidR="00BD2323">
        <w:rPr>
          <w:rFonts w:eastAsia="Times New Roman"/>
        </w:rPr>
        <w:t>0</w:t>
      </w:r>
      <w:r w:rsidR="00137022">
        <w:rPr>
          <w:rFonts w:eastAsia="Times New Roman"/>
        </w:rPr>
        <w:t>2</w:t>
      </w:r>
      <w:r w:rsidR="00BA04E9">
        <w:rPr>
          <w:rFonts w:eastAsia="Times New Roman"/>
        </w:rPr>
        <w:t>.201</w:t>
      </w:r>
      <w:r w:rsidR="00BD2323">
        <w:rPr>
          <w:rFonts w:eastAsia="Times New Roman"/>
        </w:rPr>
        <w:t>8</w:t>
      </w:r>
      <w:r w:rsidRPr="00483954">
        <w:rPr>
          <w:rFonts w:eastAsia="Times New Roman"/>
        </w:rPr>
        <w:t xml:space="preserve">, в том числе сумма основного долга в размере </w:t>
      </w:r>
      <w:r w:rsidR="0031228B" w:rsidRPr="0031228B">
        <w:rPr>
          <w:rFonts w:eastAsia="Times New Roman"/>
        </w:rPr>
        <w:t>68</w:t>
      </w:r>
      <w:r w:rsidR="00031E0C">
        <w:rPr>
          <w:rFonts w:eastAsia="Times New Roman"/>
        </w:rPr>
        <w:t> </w:t>
      </w:r>
      <w:r w:rsidR="0031228B" w:rsidRPr="0031228B">
        <w:rPr>
          <w:rFonts w:eastAsia="Times New Roman"/>
        </w:rPr>
        <w:t>000 000</w:t>
      </w:r>
      <w:r w:rsidR="0031228B" w:rsidRPr="00483954">
        <w:rPr>
          <w:rFonts w:eastAsia="Times New Roman"/>
        </w:rPr>
        <w:t xml:space="preserve"> </w:t>
      </w:r>
      <w:r w:rsidRPr="00483954">
        <w:rPr>
          <w:rFonts w:eastAsia="Times New Roman"/>
        </w:rPr>
        <w:t>(</w:t>
      </w:r>
      <w:r w:rsidR="0031228B">
        <w:rPr>
          <w:rFonts w:eastAsia="Times New Roman"/>
        </w:rPr>
        <w:t>Шестьдесят восемь миллионов</w:t>
      </w:r>
      <w:r w:rsidR="00031E0C">
        <w:rPr>
          <w:rFonts w:eastAsia="Times New Roman"/>
        </w:rPr>
        <w:t>) рублей, а также проценты, начисленные на дату подписания Соглашения</w:t>
      </w:r>
      <w:r w:rsidR="00FB0EB7">
        <w:rPr>
          <w:rFonts w:eastAsia="Times New Roman"/>
        </w:rPr>
        <w:t>.</w:t>
      </w:r>
    </w:p>
    <w:p w:rsidR="00031E0C" w:rsidRPr="0031228B" w:rsidRDefault="00483954" w:rsidP="00031E0C">
      <w:pPr>
        <w:autoSpaceDE w:val="0"/>
        <w:autoSpaceDN w:val="0"/>
        <w:adjustRightInd w:val="0"/>
        <w:ind w:firstLine="540"/>
        <w:rPr>
          <w:rFonts w:eastAsia="Times New Roman"/>
        </w:rPr>
      </w:pPr>
      <w:r w:rsidRPr="00483954">
        <w:rPr>
          <w:rFonts w:eastAsia="Times New Roman"/>
        </w:rPr>
        <w:lastRenderedPageBreak/>
        <w:t xml:space="preserve">1.2.2. Права требования Цедента по Договору займа №2 переходят к Цессионарию в объеме и на условиях, существующих на </w:t>
      </w:r>
      <w:r w:rsidR="00137022">
        <w:rPr>
          <w:rFonts w:eastAsia="Times New Roman"/>
        </w:rPr>
        <w:t>28</w:t>
      </w:r>
      <w:r w:rsidR="00BD2323">
        <w:rPr>
          <w:rFonts w:eastAsia="Times New Roman"/>
        </w:rPr>
        <w:t>.0</w:t>
      </w:r>
      <w:r w:rsidR="00137022">
        <w:rPr>
          <w:rFonts w:eastAsia="Times New Roman"/>
        </w:rPr>
        <w:t>2</w:t>
      </w:r>
      <w:r w:rsidR="00BD2323">
        <w:rPr>
          <w:rFonts w:eastAsia="Times New Roman"/>
        </w:rPr>
        <w:t>.2018</w:t>
      </w:r>
      <w:r w:rsidRPr="00483954">
        <w:rPr>
          <w:rFonts w:eastAsia="Times New Roman"/>
        </w:rPr>
        <w:t xml:space="preserve">, в том числе сумма основного долга в размере </w:t>
      </w:r>
      <w:r w:rsidR="00605991">
        <w:rPr>
          <w:rFonts w:eastAsia="Times New Roman"/>
        </w:rPr>
        <w:t>3</w:t>
      </w:r>
      <w:r w:rsidR="00E34056">
        <w:rPr>
          <w:rFonts w:eastAsia="Times New Roman"/>
        </w:rPr>
        <w:t>18 990</w:t>
      </w:r>
      <w:r w:rsidR="00137022">
        <w:rPr>
          <w:rFonts w:eastAsia="Times New Roman"/>
        </w:rPr>
        <w:t> </w:t>
      </w:r>
      <w:r w:rsidR="00E34056">
        <w:rPr>
          <w:rFonts w:eastAsia="Times New Roman"/>
        </w:rPr>
        <w:t>072</w:t>
      </w:r>
      <w:r w:rsidR="00137022">
        <w:rPr>
          <w:rFonts w:eastAsia="Times New Roman"/>
        </w:rPr>
        <w:t>,40</w:t>
      </w:r>
      <w:r w:rsidR="00E34056">
        <w:rPr>
          <w:rFonts w:eastAsia="Times New Roman"/>
        </w:rPr>
        <w:t xml:space="preserve"> </w:t>
      </w:r>
      <w:r w:rsidRPr="00483954">
        <w:rPr>
          <w:rFonts w:eastAsia="Times New Roman"/>
        </w:rPr>
        <w:t>(</w:t>
      </w:r>
      <w:r w:rsidR="00605991">
        <w:rPr>
          <w:rFonts w:eastAsia="Times New Roman"/>
        </w:rPr>
        <w:t>триста восем</w:t>
      </w:r>
      <w:r w:rsidR="00E34056">
        <w:rPr>
          <w:rFonts w:eastAsia="Times New Roman"/>
        </w:rPr>
        <w:t>надцать</w:t>
      </w:r>
      <w:r w:rsidR="00605991">
        <w:rPr>
          <w:rFonts w:eastAsia="Times New Roman"/>
        </w:rPr>
        <w:t xml:space="preserve"> миллионов </w:t>
      </w:r>
      <w:r w:rsidR="00E34056">
        <w:rPr>
          <w:rFonts w:eastAsia="Times New Roman"/>
        </w:rPr>
        <w:t xml:space="preserve">девятьсот </w:t>
      </w:r>
      <w:r w:rsidR="00605991">
        <w:rPr>
          <w:rFonts w:eastAsia="Times New Roman"/>
        </w:rPr>
        <w:t>девяносто</w:t>
      </w:r>
      <w:r w:rsidR="00E34056">
        <w:rPr>
          <w:rFonts w:eastAsia="Times New Roman"/>
        </w:rPr>
        <w:t xml:space="preserve"> тысяч</w:t>
      </w:r>
      <w:r w:rsidR="00605991">
        <w:rPr>
          <w:rFonts w:eastAsia="Times New Roman"/>
        </w:rPr>
        <w:t xml:space="preserve"> семьдесят два) рубля</w:t>
      </w:r>
      <w:r w:rsidR="00137022">
        <w:rPr>
          <w:rFonts w:eastAsia="Times New Roman"/>
        </w:rPr>
        <w:t xml:space="preserve"> 40 копеек</w:t>
      </w:r>
      <w:r w:rsidRPr="00483954">
        <w:rPr>
          <w:rFonts w:eastAsia="Times New Roman"/>
        </w:rPr>
        <w:t xml:space="preserve">, </w:t>
      </w:r>
      <w:r w:rsidR="00031E0C">
        <w:rPr>
          <w:rFonts w:eastAsia="Times New Roman"/>
        </w:rPr>
        <w:t>а также проценты, начисленные на дату подписания Соглашения.</w:t>
      </w:r>
    </w:p>
    <w:p w:rsidR="00BD2323" w:rsidRDefault="00BD2323" w:rsidP="00BD2323">
      <w:pPr>
        <w:autoSpaceDE w:val="0"/>
        <w:autoSpaceDN w:val="0"/>
        <w:adjustRightInd w:val="0"/>
        <w:ind w:firstLine="540"/>
        <w:rPr>
          <w:rFonts w:eastAsia="Times New Roman"/>
        </w:rPr>
      </w:pPr>
      <w:r>
        <w:rPr>
          <w:rFonts w:eastAsia="Times New Roman"/>
        </w:rPr>
        <w:t>1.2.3</w:t>
      </w:r>
      <w:r w:rsidRPr="00483954">
        <w:rPr>
          <w:rFonts w:eastAsia="Times New Roman"/>
        </w:rPr>
        <w:t>. Права требова</w:t>
      </w:r>
      <w:r>
        <w:rPr>
          <w:rFonts w:eastAsia="Times New Roman"/>
        </w:rPr>
        <w:t>ния Цедента по Договору займа №3</w:t>
      </w:r>
      <w:r w:rsidRPr="00483954">
        <w:rPr>
          <w:rFonts w:eastAsia="Times New Roman"/>
        </w:rPr>
        <w:t xml:space="preserve"> переходят к Цессионарию в объеме и на условиях, существующих на </w:t>
      </w:r>
      <w:r w:rsidR="00137022">
        <w:rPr>
          <w:rFonts w:eastAsia="Times New Roman"/>
        </w:rPr>
        <w:t>28</w:t>
      </w:r>
      <w:r>
        <w:rPr>
          <w:rFonts w:eastAsia="Times New Roman"/>
        </w:rPr>
        <w:t>.0</w:t>
      </w:r>
      <w:r w:rsidR="00137022">
        <w:rPr>
          <w:rFonts w:eastAsia="Times New Roman"/>
        </w:rPr>
        <w:t>2</w:t>
      </w:r>
      <w:r>
        <w:rPr>
          <w:rFonts w:eastAsia="Times New Roman"/>
        </w:rPr>
        <w:t>.2018</w:t>
      </w:r>
      <w:r w:rsidRPr="00483954">
        <w:rPr>
          <w:rFonts w:eastAsia="Times New Roman"/>
        </w:rPr>
        <w:t xml:space="preserve">, в том числе сумма основного долга в размере </w:t>
      </w:r>
      <w:r w:rsidR="002F34E2">
        <w:rPr>
          <w:rFonts w:eastAsia="Times New Roman"/>
        </w:rPr>
        <w:t>60 372 </w:t>
      </w:r>
      <w:r>
        <w:rPr>
          <w:rFonts w:eastAsia="Times New Roman"/>
        </w:rPr>
        <w:t xml:space="preserve">000 </w:t>
      </w:r>
      <w:r w:rsidRPr="00483954">
        <w:rPr>
          <w:rFonts w:eastAsia="Times New Roman"/>
        </w:rPr>
        <w:t>(</w:t>
      </w:r>
      <w:r w:rsidR="002F34E2">
        <w:rPr>
          <w:rFonts w:eastAsia="Times New Roman"/>
        </w:rPr>
        <w:t>Шестьдесят миллионов триста семьдесят две тысячи</w:t>
      </w:r>
      <w:r>
        <w:rPr>
          <w:rFonts w:eastAsia="Times New Roman"/>
        </w:rPr>
        <w:t>) рублей</w:t>
      </w:r>
      <w:r w:rsidRPr="00483954">
        <w:rPr>
          <w:rFonts w:eastAsia="Times New Roman"/>
        </w:rPr>
        <w:t xml:space="preserve">, </w:t>
      </w:r>
      <w:r w:rsidR="00031E0C">
        <w:rPr>
          <w:rFonts w:eastAsia="Times New Roman"/>
        </w:rPr>
        <w:t>а также проценты, начисленные на дату подписания Соглашения</w:t>
      </w:r>
      <w:r>
        <w:rPr>
          <w:rFonts w:eastAsia="Times New Roman"/>
        </w:rPr>
        <w:t>.</w:t>
      </w:r>
      <w:r w:rsidRPr="00483954" w:rsidDel="00E0219A">
        <w:rPr>
          <w:rFonts w:eastAsia="Times New Roman"/>
        </w:rPr>
        <w:t xml:space="preserve"> </w:t>
      </w:r>
    </w:p>
    <w:p w:rsidR="00483954" w:rsidRPr="00483954" w:rsidRDefault="00483954" w:rsidP="00483954">
      <w:pPr>
        <w:autoSpaceDE w:val="0"/>
        <w:autoSpaceDN w:val="0"/>
        <w:adjustRightInd w:val="0"/>
        <w:ind w:firstLine="540"/>
        <w:rPr>
          <w:rFonts w:eastAsia="Times New Roman"/>
        </w:rPr>
      </w:pPr>
      <w:r w:rsidRPr="00483954">
        <w:rPr>
          <w:rFonts w:eastAsia="Times New Roman"/>
        </w:rPr>
        <w:t>1.2.</w:t>
      </w:r>
      <w:r w:rsidR="00BD2323">
        <w:rPr>
          <w:rFonts w:eastAsia="Times New Roman"/>
        </w:rPr>
        <w:t>4</w:t>
      </w:r>
      <w:r w:rsidRPr="00483954">
        <w:rPr>
          <w:rFonts w:eastAsia="Times New Roman"/>
        </w:rPr>
        <w:t xml:space="preserve">. Права требования Цедента по </w:t>
      </w:r>
      <w:r w:rsidR="00B028B9">
        <w:t xml:space="preserve">задолженности вытекающей из обязательств по агентскому договору </w:t>
      </w:r>
      <w:r w:rsidRPr="00483954">
        <w:rPr>
          <w:rFonts w:eastAsia="Times New Roman"/>
        </w:rPr>
        <w:t xml:space="preserve">переходят к Цессионарию в объеме и на условиях, существующих на дату заключения настоящего Соглашения, в том числе сумма основного долга в размере </w:t>
      </w:r>
      <w:r w:rsidR="00E10EC8">
        <w:rPr>
          <w:rFonts w:eastAsia="Times New Roman"/>
        </w:rPr>
        <w:t>70 850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Семьдесят тысяч восемьсот пятьдесят</w:t>
      </w:r>
      <w:r w:rsidRPr="00483954">
        <w:rPr>
          <w:rFonts w:eastAsia="Times New Roman"/>
        </w:rPr>
        <w:t>) рублей</w:t>
      </w:r>
      <w:r w:rsidR="00E10EC8">
        <w:rPr>
          <w:rFonts w:eastAsia="Times New Roman"/>
        </w:rPr>
        <w:t>.</w:t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483954">
      <w:pPr>
        <w:rPr>
          <w:rFonts w:eastAsia="Times New Roman"/>
        </w:rPr>
      </w:pPr>
    </w:p>
    <w:p w:rsidR="00483954" w:rsidRPr="00483954" w:rsidRDefault="00483954" w:rsidP="00483954">
      <w:pPr>
        <w:ind w:firstLine="600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BF3053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483954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483954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483954">
      <w:pPr>
        <w:ind w:firstLine="567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483954">
      <w:pPr>
        <w:ind w:firstLine="567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>Оплатить Цеденту Цену уступки в соответствии с условиями настоящего Соглашения.</w:t>
      </w:r>
    </w:p>
    <w:p w:rsidR="00483954" w:rsidRPr="00483954" w:rsidRDefault="00483954" w:rsidP="00483954">
      <w:pPr>
        <w:ind w:firstLine="567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483954">
      <w:pPr>
        <w:rPr>
          <w:rFonts w:eastAsia="Times New Roman"/>
        </w:rPr>
      </w:pP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3.1. В счет оплаты уступаемых Прав требования Цессионарий обязуется уплатить Цеденту денежную сумму в размере _________________ (___________________) рублей (далее – Цена уступки).</w:t>
      </w: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lastRenderedPageBreak/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Соглашения.</w:t>
      </w:r>
    </w:p>
    <w:p w:rsidR="00483954" w:rsidRPr="00483954" w:rsidRDefault="00483954" w:rsidP="00483954">
      <w:pPr>
        <w:rPr>
          <w:rFonts w:eastAsia="Times New Roman"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proofErr w:type="gramStart"/>
      <w:r w:rsidRPr="00483954">
        <w:rPr>
          <w:rFonts w:eastAsia="Times New Roman"/>
        </w:rPr>
        <w:t>Цессионария  уплаты</w:t>
      </w:r>
      <w:proofErr w:type="gramEnd"/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CB22BF">
      <w:pPr>
        <w:ind w:firstLine="600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 xml:space="preserve"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 согласия Цедента в течение 3 (трех) лет с даты приобретения Цессионарием Прав требования по настоящему Договору. </w:t>
      </w:r>
    </w:p>
    <w:p w:rsidR="00CB22BF" w:rsidRPr="00CB22BF" w:rsidRDefault="00CB22BF" w:rsidP="00CB22BF"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уплатить Цеденту штраф в размере 25 (двадцать пять) процентов от суммы, указанной в п.3.1. настоящего Соглашения.</w:t>
      </w:r>
    </w:p>
    <w:p w:rsidR="00483954" w:rsidRPr="00483954" w:rsidRDefault="00483954" w:rsidP="00CB22BF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изначально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lastRenderedPageBreak/>
        <w:t>5.2.1 Обладает всей необходимой и полной информацией о Должнике, его финансовом состоянии;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483954">
      <w:pPr>
        <w:rPr>
          <w:rFonts w:eastAsia="Times New Roman"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</w:p>
    <w:p w:rsidR="00483954" w:rsidRPr="00483954" w:rsidRDefault="00483954" w:rsidP="00483954">
      <w:pPr>
        <w:rPr>
          <w:rFonts w:eastAsia="Times New Roman"/>
        </w:rPr>
      </w:pPr>
      <w:r w:rsidRPr="00483954">
        <w:rPr>
          <w:rFonts w:eastAsia="Times New Roman"/>
          <w:b/>
        </w:rPr>
        <w:tab/>
      </w:r>
      <w:r w:rsidRPr="00483954">
        <w:rPr>
          <w:rFonts w:eastAsia="Times New Roman"/>
        </w:rPr>
        <w:t>Стороны имеют следующие особые договоренности: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 xml:space="preserve"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 отношении Должника, в течение 1 (одного) года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 (один миллион рублей) рублей;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Pr="00483954" w:rsidRDefault="00483954" w:rsidP="00483954">
      <w:pPr>
        <w:ind w:firstLine="708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483954" w:rsidRPr="00483954" w:rsidRDefault="00483954" w:rsidP="00483954">
      <w:pPr>
        <w:rPr>
          <w:rFonts w:eastAsia="Times New Roman"/>
          <w:b/>
        </w:rPr>
      </w:pPr>
      <w:r w:rsidRPr="00483954">
        <w:rPr>
          <w:rFonts w:eastAsia="Times New Roman"/>
        </w:rPr>
        <w:tab/>
      </w: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483954">
      <w:pPr>
        <w:rPr>
          <w:rFonts w:eastAsia="Times New Roman"/>
        </w:rPr>
      </w:pP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1D5B59" w:rsidRPr="001D5B59" w:rsidRDefault="00483954" w:rsidP="001D5B59">
      <w:pPr>
        <w:ind w:firstLine="600"/>
        <w:rPr>
          <w:rFonts w:eastAsia="Times New Roman"/>
        </w:rPr>
      </w:pPr>
      <w:r w:rsidRPr="00483954">
        <w:rPr>
          <w:rFonts w:eastAsia="Times New Roman"/>
        </w:rPr>
        <w:lastRenderedPageBreak/>
        <w:t xml:space="preserve">7.4. </w:t>
      </w:r>
      <w:r w:rsidR="001D5B59" w:rsidRPr="001D5B59">
        <w:rPr>
          <w:rFonts w:eastAsia="Times New Roman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регламента.</w:t>
      </w:r>
    </w:p>
    <w:p w:rsidR="001D5B59" w:rsidRPr="001D5B59" w:rsidRDefault="001D5B59" w:rsidP="001D5B59">
      <w:pPr>
        <w:ind w:firstLine="600"/>
        <w:rPr>
          <w:rFonts w:eastAsia="Times New Roman"/>
        </w:rPr>
      </w:pPr>
      <w:r w:rsidRPr="001D5B59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1D5B59" w:rsidRPr="001D5B59" w:rsidRDefault="001D5B59" w:rsidP="001D5B59">
      <w:pPr>
        <w:ind w:firstLine="600"/>
        <w:rPr>
          <w:rFonts w:eastAsia="Times New Roman"/>
        </w:rPr>
      </w:pPr>
      <w:r>
        <w:rPr>
          <w:rFonts w:eastAsia="Times New Roman"/>
        </w:rPr>
        <w:t>АО «Атомэнергомаш»</w:t>
      </w:r>
      <w:r w:rsidRPr="001D5B59">
        <w:rPr>
          <w:rFonts w:eastAsia="Times New Roman"/>
        </w:rPr>
        <w:t>: aem@aem-group.ru;</w:t>
      </w:r>
    </w:p>
    <w:p w:rsidR="001D5B59" w:rsidRPr="001D5B59" w:rsidRDefault="001D5B59" w:rsidP="001D5B59">
      <w:pPr>
        <w:ind w:firstLine="600"/>
        <w:rPr>
          <w:rFonts w:eastAsia="Times New Roman"/>
        </w:rPr>
      </w:pPr>
      <w:r w:rsidRPr="001D5B59">
        <w:rPr>
          <w:rFonts w:eastAsia="Times New Roman"/>
        </w:rPr>
        <w:t>Компании 2: [адрес электронной почты];</w:t>
      </w:r>
    </w:p>
    <w:p w:rsidR="001D5B59" w:rsidRPr="001D5B59" w:rsidRDefault="001D5B59" w:rsidP="001D5B59">
      <w:pPr>
        <w:ind w:firstLine="600"/>
        <w:rPr>
          <w:rFonts w:eastAsia="Times New Roman"/>
        </w:rPr>
      </w:pPr>
      <w:r w:rsidRPr="001D5B59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Арбитражному центру 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1D5B59" w:rsidRPr="001D5B59" w:rsidRDefault="001D5B59" w:rsidP="001D5B59">
      <w:pPr>
        <w:ind w:firstLine="600"/>
        <w:rPr>
          <w:rFonts w:eastAsia="Times New Roman"/>
        </w:rPr>
      </w:pPr>
      <w:r w:rsidRPr="001D5B59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1D5B59" w:rsidP="001D5B59">
      <w:pPr>
        <w:ind w:firstLine="600"/>
        <w:rPr>
          <w:rFonts w:eastAsia="Times New Roman"/>
        </w:rPr>
      </w:pPr>
      <w:r w:rsidRPr="001D5B59">
        <w:rPr>
          <w:rFonts w:eastAsia="Times New Roman"/>
        </w:rPr>
        <w:t>Решение, вынесенное по итогам арбитража, является окончательным для Сторон и отмене не подлежит.</w:t>
      </w:r>
    </w:p>
    <w:p w:rsidR="00483954" w:rsidRPr="00483954" w:rsidRDefault="00483954" w:rsidP="00483954">
      <w:pPr>
        <w:ind w:firstLine="600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483954">
      <w:pPr>
        <w:ind w:firstLine="600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483954">
      <w:pPr>
        <w:contextualSpacing/>
        <w:rPr>
          <w:rFonts w:eastAsia="Times New Roman"/>
        </w:rPr>
      </w:pPr>
    </w:p>
    <w:p w:rsidR="00483954" w:rsidRPr="00483954" w:rsidRDefault="00483954" w:rsidP="00483954">
      <w:pPr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  <w:b/>
        </w:rPr>
      </w:pPr>
      <w:r w:rsidRPr="00483954">
        <w:rPr>
          <w:rFonts w:eastAsia="Times New Roman"/>
          <w:b/>
        </w:rPr>
        <w:t>Цедент</w:t>
      </w:r>
      <w:r w:rsidRPr="00483954">
        <w:rPr>
          <w:rFonts w:eastAsia="Times New Roman"/>
        </w:rPr>
        <w:t xml:space="preserve">                                                                                                 </w:t>
      </w:r>
      <w:r w:rsidRPr="00483954">
        <w:rPr>
          <w:rFonts w:eastAsia="Times New Roman"/>
          <w:b/>
        </w:rPr>
        <w:t>Цессионарий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 xml:space="preserve">АО «Атомэнергомаш» 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Юридический адрес: 119017, г. Москва,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ул. Большая Ордынка, д.24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Фактический адрес: 115184, г. Москва,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Озерковская наб., д.28, стр.3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ИНН 7706614573, КПП 770601001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ОГРН 1067746426439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р/с 40702810440020002043 в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 xml:space="preserve">ПАО «Сбербанк», Москва 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к/с 30101810400000000225,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БИК 044525225</w:t>
      </w:r>
    </w:p>
    <w:p w:rsidR="00483954" w:rsidRPr="00483954" w:rsidRDefault="00483954" w:rsidP="00483954">
      <w:pPr>
        <w:autoSpaceDE w:val="0"/>
        <w:autoSpaceDN w:val="0"/>
        <w:adjustRightInd w:val="0"/>
        <w:rPr>
          <w:rFonts w:eastAsia="Times New Roman"/>
        </w:rPr>
      </w:pPr>
    </w:p>
    <w:p w:rsidR="00483954" w:rsidRPr="00E95168" w:rsidRDefault="00483954" w:rsidP="00483954">
      <w:pPr>
        <w:autoSpaceDE w:val="0"/>
        <w:autoSpaceDN w:val="0"/>
        <w:adjustRightInd w:val="0"/>
        <w:rPr>
          <w:rFonts w:eastAsia="Times New Roman"/>
        </w:rPr>
      </w:pPr>
      <w:r w:rsidRPr="00483954">
        <w:rPr>
          <w:rFonts w:eastAsia="Times New Roman"/>
        </w:rPr>
        <w:t>_______________/_______________/</w:t>
      </w:r>
    </w:p>
    <w:p w:rsidR="001D7F99" w:rsidRDefault="00483954">
      <w:pPr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/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075"/>
      </w:tblGrid>
      <w:tr w:rsidR="001D7F99" w:rsidRPr="004D3462" w:rsidTr="002F34E2">
        <w:trPr>
          <w:jc w:val="right"/>
        </w:trPr>
        <w:tc>
          <w:tcPr>
            <w:tcW w:w="4075" w:type="dxa"/>
            <w:shd w:val="clear" w:color="auto" w:fill="auto"/>
          </w:tcPr>
          <w:p w:rsidR="001D7F99" w:rsidRPr="004D3462" w:rsidRDefault="001D7F99" w:rsidP="002F34E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Pr="004D3462">
              <w:t>к Договору № _______________</w:t>
            </w:r>
          </w:p>
          <w:p w:rsidR="001D7F99" w:rsidRPr="004D3462" w:rsidRDefault="001D7F99" w:rsidP="002F34E2">
            <w:r w:rsidRPr="004D3462">
              <w:t>от «___» __________20</w:t>
            </w:r>
            <w:r>
              <w:t>18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D7F99">
      <w:pPr>
        <w:spacing w:line="276" w:lineRule="auto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D7F99">
      <w:pPr>
        <w:spacing w:after="200" w:line="276" w:lineRule="auto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D7F99">
      <w:pPr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D7F99">
      <w:pPr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 xml:space="preserve">(наименование и реквизиты </w:t>
      </w:r>
      <w:proofErr w:type="gramStart"/>
      <w:r w:rsidRPr="00BC186A">
        <w:rPr>
          <w:sz w:val="18"/>
          <w:szCs w:val="18"/>
          <w:lang w:eastAsia="en-US"/>
        </w:rPr>
        <w:t xml:space="preserve">Покупателя)   </w:t>
      </w:r>
      <w:proofErr w:type="gramEnd"/>
      <w:r w:rsidRPr="00BC186A">
        <w:rPr>
          <w:sz w:val="18"/>
          <w:szCs w:val="18"/>
          <w:lang w:eastAsia="en-US"/>
        </w:rPr>
        <w:t xml:space="preserve">             (наименование и реквизиты Поставщика)</w:t>
      </w:r>
    </w:p>
    <w:p w:rsidR="001D7F99" w:rsidRPr="00FB2D07" w:rsidRDefault="001D7F99" w:rsidP="001D7F99">
      <w:pPr>
        <w:spacing w:line="276" w:lineRule="auto"/>
        <w:rPr>
          <w:sz w:val="4"/>
          <w:szCs w:val="16"/>
          <w:lang w:eastAsia="en-US"/>
        </w:rPr>
      </w:pPr>
    </w:p>
    <w:p w:rsidR="001D7F99" w:rsidRPr="00BC186A" w:rsidRDefault="001D7F99" w:rsidP="001D7F99">
      <w:pPr>
        <w:spacing w:line="276" w:lineRule="auto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D7F99">
      <w:pPr>
        <w:spacing w:line="276" w:lineRule="auto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proofErr w:type="gramStart"/>
            <w:r w:rsidRPr="00BC186A">
              <w:rPr>
                <w:b/>
              </w:rPr>
              <w:t>дополнительных  соглашений</w:t>
            </w:r>
            <w:proofErr w:type="gramEnd"/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Покупателя перед Поставщиком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Поставщика перед Покупателем</w:t>
            </w:r>
          </w:p>
        </w:tc>
        <w:tc>
          <w:tcPr>
            <w:tcW w:w="4799" w:type="dxa"/>
            <w:gridSpan w:val="2"/>
            <w:vMerge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sz w:val="16"/>
                <w:szCs w:val="16"/>
              </w:rPr>
            </w:pP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 w:rsidRPr="00BC186A">
              <w:t>_________________(_________________)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sz w:val="16"/>
                <w:szCs w:val="16"/>
              </w:rPr>
            </w:pP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t xml:space="preserve">     По данным____________________________________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</w:pPr>
            <w:r w:rsidRPr="00BC186A">
              <w:t xml:space="preserve">    _________________(_________________)</w:t>
            </w:r>
          </w:p>
          <w:p w:rsidR="001D7F99" w:rsidRPr="00BC186A" w:rsidRDefault="001D7F99" w:rsidP="002F34E2">
            <w:pPr>
              <w:widowControl w:val="0"/>
              <w:autoSpaceDE w:val="0"/>
              <w:autoSpaceDN w:val="0"/>
              <w:adjustRightInd w:val="0"/>
              <w:spacing w:line="216" w:lineRule="auto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D7F99">
      <w:pPr>
        <w:pStyle w:val="ab"/>
        <w:spacing w:line="216" w:lineRule="auto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483"/>
        <w:gridCol w:w="7087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1D7F99" w:rsidP="002F34E2">
            <w:pPr>
              <w:spacing w:line="216" w:lineRule="auto"/>
            </w:pPr>
            <w:r w:rsidRPr="00C401DD">
              <w:rPr>
                <w:u w:val="single"/>
              </w:rPr>
              <w:t>ЗАКАЗЧИК:</w:t>
            </w:r>
          </w:p>
        </w:tc>
        <w:tc>
          <w:tcPr>
            <w:tcW w:w="2432" w:type="pct"/>
          </w:tcPr>
          <w:p w:rsidR="001D7F99" w:rsidRPr="00C401DD" w:rsidRDefault="001D7F99" w:rsidP="002F34E2">
            <w:pPr>
              <w:spacing w:line="216" w:lineRule="auto"/>
            </w:pPr>
            <w:r w:rsidRPr="00C401DD">
              <w:rPr>
                <w:u w:val="single"/>
              </w:rPr>
              <w:t>ИСПОЛНИТЕЛЬ:</w:t>
            </w:r>
          </w:p>
        </w:tc>
      </w:tr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1D7F99" w:rsidP="002F34E2"/>
        </w:tc>
        <w:tc>
          <w:tcPr>
            <w:tcW w:w="2432" w:type="pct"/>
          </w:tcPr>
          <w:p w:rsidR="001D7F99" w:rsidRPr="00C401DD" w:rsidRDefault="001D7F99" w:rsidP="002F34E2"/>
        </w:tc>
      </w:tr>
      <w:tr w:rsidR="001D7F99" w:rsidRPr="00C401DD" w:rsidTr="002F34E2">
        <w:trPr>
          <w:trHeight w:val="534"/>
        </w:trPr>
        <w:tc>
          <w:tcPr>
            <w:tcW w:w="2568" w:type="pct"/>
          </w:tcPr>
          <w:p w:rsidR="001D7F99" w:rsidRPr="00C401DD" w:rsidRDefault="001D7F99" w:rsidP="002F34E2">
            <w:pPr>
              <w:autoSpaceDE w:val="0"/>
              <w:autoSpaceDN w:val="0"/>
              <w:adjustRightInd w:val="0"/>
            </w:pPr>
          </w:p>
        </w:tc>
        <w:tc>
          <w:tcPr>
            <w:tcW w:w="2432" w:type="pct"/>
          </w:tcPr>
          <w:p w:rsidR="001D7F99" w:rsidRPr="00C401DD" w:rsidRDefault="001D7F99" w:rsidP="002F34E2"/>
        </w:tc>
      </w:tr>
    </w:tbl>
    <w:p w:rsidR="001D7F99" w:rsidRDefault="001D7F99" w:rsidP="001D7F99">
      <w:pPr>
        <w:rPr>
          <w:lang w:eastAsia="en-US"/>
        </w:rPr>
      </w:pPr>
    </w:p>
    <w:p w:rsidR="001D7F99" w:rsidRDefault="001D7F99" w:rsidP="001D7F99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1D7F99" w:rsidRPr="006A6C50" w:rsidRDefault="001D7F99" w:rsidP="001D7F99">
      <w:pPr>
        <w:rPr>
          <w:lang w:eastAsia="en-US"/>
        </w:rPr>
      </w:pPr>
    </w:p>
    <w:p w:rsidR="002D7973" w:rsidRPr="00A966CF" w:rsidRDefault="002D7973" w:rsidP="002D7973"/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      Образец акта приема-передачи сведений о контрагенте.</w:t>
      </w:r>
    </w:p>
    <w:p w:rsidR="00B14C79" w:rsidRPr="00291BFD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2F34E2">
            <w:pPr>
              <w:tabs>
                <w:tab w:val="left" w:pos="1080"/>
              </w:tabs>
              <w:ind w:firstLine="680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2F34E2">
            <w:pPr>
              <w:tabs>
                <w:tab w:val="left" w:pos="1080"/>
              </w:tabs>
              <w:ind w:firstLine="680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2F34E2">
            <w:pPr>
              <w:tabs>
                <w:tab w:val="left" w:pos="1080"/>
              </w:tabs>
              <w:ind w:firstLine="680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2F34E2">
            <w:pPr>
              <w:tabs>
                <w:tab w:val="left" w:pos="1080"/>
              </w:tabs>
              <w:ind w:firstLine="680"/>
            </w:pPr>
          </w:p>
        </w:tc>
      </w:tr>
    </w:tbl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   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 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     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B14C79">
      <w:pPr>
        <w:pStyle w:val="a8"/>
        <w:tabs>
          <w:tab w:val="left" w:pos="108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291BFD" w:rsidRDefault="00B14C79" w:rsidP="00B14C79">
      <w:pPr>
        <w:pStyle w:val="a8"/>
        <w:tabs>
          <w:tab w:val="left" w:pos="1080"/>
        </w:tabs>
        <w:ind w:left="0"/>
        <w:jc w:val="both"/>
        <w:rPr>
          <w:rFonts w:eastAsia="Times New Roman"/>
          <w:sz w:val="28"/>
          <w:szCs w:val="28"/>
          <w:lang w:eastAsia="en-US"/>
        </w:rPr>
      </w:pPr>
      <w:r w:rsidRPr="008B6ACC">
        <w:rPr>
          <w:rFonts w:ascii="Times New Roman" w:hAnsi="Times New Roman"/>
          <w:sz w:val="28"/>
          <w:szCs w:val="28"/>
        </w:rPr>
        <w:t xml:space="preserve">Принимающая </w:t>
      </w:r>
      <w:proofErr w:type="gramStart"/>
      <w:r w:rsidRPr="008B6ACC">
        <w:rPr>
          <w:rFonts w:ascii="Times New Roman" w:hAnsi="Times New Roman"/>
          <w:sz w:val="28"/>
          <w:szCs w:val="28"/>
        </w:rPr>
        <w:t>Сторона:_</w:t>
      </w:r>
      <w:proofErr w:type="gramEnd"/>
      <w:r w:rsidRPr="008B6ACC">
        <w:rPr>
          <w:rFonts w:ascii="Times New Roman" w:hAnsi="Times New Roman"/>
          <w:sz w:val="28"/>
          <w:szCs w:val="28"/>
        </w:rPr>
        <w:t xml:space="preserve">____________________________ </w:t>
      </w:r>
      <w:r>
        <w:rPr>
          <w:rFonts w:ascii="Times New Roman" w:hAnsi="Times New Roman"/>
          <w:sz w:val="28"/>
          <w:szCs w:val="28"/>
        </w:rPr>
        <w:t>АО</w:t>
      </w:r>
      <w:r w:rsidR="00DA052C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«Атомэнергомаш»</w:t>
      </w:r>
    </w:p>
    <w:p w:rsidR="002F34E2" w:rsidRPr="00B14C79" w:rsidRDefault="002F34E2"/>
    <w:sectPr w:rsidR="002F34E2" w:rsidRPr="00B14C79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4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089"/>
    <w:rsid w:val="00031E0C"/>
    <w:rsid w:val="00033FFC"/>
    <w:rsid w:val="000B116D"/>
    <w:rsid w:val="00137022"/>
    <w:rsid w:val="00186617"/>
    <w:rsid w:val="001B01CC"/>
    <w:rsid w:val="001D5B59"/>
    <w:rsid w:val="001D7F99"/>
    <w:rsid w:val="00287E23"/>
    <w:rsid w:val="002D7973"/>
    <w:rsid w:val="002F34E2"/>
    <w:rsid w:val="0031228B"/>
    <w:rsid w:val="003F7A3D"/>
    <w:rsid w:val="00424F62"/>
    <w:rsid w:val="00476661"/>
    <w:rsid w:val="00483954"/>
    <w:rsid w:val="00554843"/>
    <w:rsid w:val="005C6DB9"/>
    <w:rsid w:val="00605991"/>
    <w:rsid w:val="00625924"/>
    <w:rsid w:val="00720207"/>
    <w:rsid w:val="0074543C"/>
    <w:rsid w:val="00810135"/>
    <w:rsid w:val="00820F8B"/>
    <w:rsid w:val="008679FF"/>
    <w:rsid w:val="008B5A0C"/>
    <w:rsid w:val="008C0C2F"/>
    <w:rsid w:val="008F71A1"/>
    <w:rsid w:val="009550D2"/>
    <w:rsid w:val="00970F30"/>
    <w:rsid w:val="009B6C1F"/>
    <w:rsid w:val="00A02D99"/>
    <w:rsid w:val="00A15B0E"/>
    <w:rsid w:val="00A53183"/>
    <w:rsid w:val="00A966CF"/>
    <w:rsid w:val="00AB7941"/>
    <w:rsid w:val="00AF664F"/>
    <w:rsid w:val="00B028B9"/>
    <w:rsid w:val="00B14C79"/>
    <w:rsid w:val="00B4329B"/>
    <w:rsid w:val="00B60E8E"/>
    <w:rsid w:val="00BA04E9"/>
    <w:rsid w:val="00BA3A02"/>
    <w:rsid w:val="00BC2104"/>
    <w:rsid w:val="00BD2323"/>
    <w:rsid w:val="00BF3053"/>
    <w:rsid w:val="00C260A1"/>
    <w:rsid w:val="00C270FF"/>
    <w:rsid w:val="00CB22BF"/>
    <w:rsid w:val="00DA052C"/>
    <w:rsid w:val="00DA62F1"/>
    <w:rsid w:val="00DB7C61"/>
    <w:rsid w:val="00DC2089"/>
    <w:rsid w:val="00DE0376"/>
    <w:rsid w:val="00E10EC8"/>
    <w:rsid w:val="00E243FF"/>
    <w:rsid w:val="00E34056"/>
    <w:rsid w:val="00E621C7"/>
    <w:rsid w:val="00E75320"/>
    <w:rsid w:val="00E95168"/>
    <w:rsid w:val="00EA064C"/>
    <w:rsid w:val="00F55CDB"/>
    <w:rsid w:val="00FB0EB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0654E4-948D-4F98-9321-B6EAF350F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9169FF72</Template>
  <TotalTime>23</TotalTime>
  <Pages>17</Pages>
  <Words>5558</Words>
  <Characters>31686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37170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5</cp:revision>
  <cp:lastPrinted>2018-03-26T12:01:00Z</cp:lastPrinted>
  <dcterms:created xsi:type="dcterms:W3CDTF">2018-03-26T10:31:00Z</dcterms:created>
  <dcterms:modified xsi:type="dcterms:W3CDTF">2018-03-26T12:12:00Z</dcterms:modified>
</cp:coreProperties>
</file>