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9E2180">
        <w:rPr>
          <w:sz w:val="24"/>
        </w:rPr>
        <w:t>1</w:t>
      </w:r>
      <w:bookmarkStart w:id="0" w:name="_GoBack"/>
      <w:bookmarkEnd w:id="0"/>
      <w:r w:rsidR="00F545EC">
        <w:rPr>
          <w:sz w:val="24"/>
        </w:rPr>
        <w:t>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7"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proofErr w:type="spellEnd"/>
      <w:r w:rsidR="00F106C7">
        <w:rPr>
          <w:sz w:val="24"/>
        </w:rPr>
        <w:t>.,</w:t>
      </w:r>
      <w:r w:rsidR="00FB38A7">
        <w:rPr>
          <w:sz w:val="24"/>
        </w:rPr>
        <w:t>___коп</w:t>
      </w:r>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 xml:space="preserve">Условия оплаты: </w:t>
      </w:r>
      <w:r w:rsidR="009E2180">
        <w:rPr>
          <w:sz w:val="24"/>
        </w:rPr>
        <w:t>10</w:t>
      </w:r>
      <w:r w:rsidR="00FB38A7">
        <w:rPr>
          <w:sz w:val="24"/>
        </w:rPr>
        <w:t>0%</w:t>
      </w:r>
      <w:r w:rsidR="00F545EC">
        <w:rPr>
          <w:sz w:val="24"/>
        </w:rPr>
        <w:t xml:space="preserve">  </w:t>
      </w:r>
      <w:r w:rsidR="009E2180">
        <w:rPr>
          <w:sz w:val="24"/>
        </w:rPr>
        <w:t>оплаты</w:t>
      </w:r>
      <w:r w:rsidR="00F545EC">
        <w:rPr>
          <w:sz w:val="24"/>
        </w:rPr>
        <w:t xml:space="preserve"> согласно счет</w:t>
      </w:r>
      <w:r w:rsidR="00B06557">
        <w:rPr>
          <w:sz w:val="24"/>
        </w:rPr>
        <w:t>а</w:t>
      </w:r>
      <w:r w:rsidR="00FB38A7">
        <w:rPr>
          <w:sz w:val="24"/>
        </w:rPr>
        <w:t>,</w:t>
      </w:r>
      <w:r w:rsidR="009E2180" w:rsidRPr="009E2180">
        <w:rPr>
          <w:sz w:val="24"/>
        </w:rPr>
        <w:t xml:space="preserve"> </w:t>
      </w:r>
      <w:r w:rsidR="009E2180">
        <w:rPr>
          <w:sz w:val="24"/>
        </w:rPr>
        <w:t>в течени</w:t>
      </w:r>
      <w:proofErr w:type="gramStart"/>
      <w:r w:rsidR="009E2180">
        <w:rPr>
          <w:sz w:val="24"/>
        </w:rPr>
        <w:t>и</w:t>
      </w:r>
      <w:proofErr w:type="gramEnd"/>
      <w:r w:rsidR="009E2180">
        <w:rPr>
          <w:sz w:val="24"/>
        </w:rPr>
        <w:t xml:space="preserve"> 5 банковских дней</w:t>
      </w:r>
      <w:r w:rsidR="009E2180">
        <w:rPr>
          <w:sz w:val="24"/>
        </w:rPr>
        <w:t xml:space="preserve"> </w:t>
      </w:r>
      <w:r w:rsidR="00FB38A7">
        <w:rPr>
          <w:sz w:val="24"/>
        </w:rPr>
        <w:t xml:space="preserve"> после поставки Товара на склад Покупателя.</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путем самовывоза со склада Поставщика, если иное не предусмотрено Договором.</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FB38A7">
        <w:rPr>
          <w:sz w:val="24"/>
        </w:rPr>
        <w:t>10</w:t>
      </w:r>
      <w:r w:rsidR="00BF22BC">
        <w:rPr>
          <w:sz w:val="24"/>
        </w:rPr>
        <w:t xml:space="preserve"> (</w:t>
      </w:r>
      <w:r w:rsidR="00FB38A7">
        <w:rPr>
          <w:sz w:val="24"/>
        </w:rPr>
        <w:t>десять</w:t>
      </w:r>
      <w:r w:rsidR="00BF22BC">
        <w:rPr>
          <w:sz w:val="24"/>
        </w:rPr>
        <w:t xml:space="preserve">) рабочих дня с момента </w:t>
      </w:r>
      <w:r w:rsidR="009E2180">
        <w:rPr>
          <w:sz w:val="24"/>
        </w:rPr>
        <w:t>подписания Договора</w:t>
      </w:r>
      <w:proofErr w:type="gramStart"/>
      <w:r w:rsidR="00606005">
        <w:rPr>
          <w:sz w:val="24"/>
        </w:rPr>
        <w:t xml:space="preserve"> В</w:t>
      </w:r>
      <w:proofErr w:type="gramEnd"/>
      <w:r w:rsidR="00606005">
        <w:rPr>
          <w:sz w:val="24"/>
        </w:rPr>
        <w:t xml:space="preserve">месте с Товаром Поставщик передает Покупателю </w:t>
      </w:r>
      <w:r w:rsidR="00606005" w:rsidRPr="00606005">
        <w:rPr>
          <w:sz w:val="24"/>
        </w:rPr>
        <w:t>сертификат качества завода-изготовителя или сертификат соответствия</w:t>
      </w:r>
      <w:r w:rsidR="00606005">
        <w:rPr>
          <w:sz w:val="24"/>
        </w:rPr>
        <w:t>, передача Товара оформляется подписанием товарной накладной</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lastRenderedPageBreak/>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lastRenderedPageBreak/>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firstRow="0" w:lastRow="0" w:firstColumn="0" w:lastColumn="0" w:noHBand="0" w:noVBand="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firstRow="0" w:lastRow="0" w:firstColumn="0" w:lastColumn="0" w:noHBand="0" w:noVBand="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180"/>
    <w:rsid w:val="00003FA8"/>
    <w:rsid w:val="00005AF5"/>
    <w:rsid w:val="00024F88"/>
    <w:rsid w:val="00031D22"/>
    <w:rsid w:val="00074472"/>
    <w:rsid w:val="000861D5"/>
    <w:rsid w:val="000C4C9D"/>
    <w:rsid w:val="000F2971"/>
    <w:rsid w:val="001056BB"/>
    <w:rsid w:val="001856C3"/>
    <w:rsid w:val="0018767A"/>
    <w:rsid w:val="001D53E3"/>
    <w:rsid w:val="001F3482"/>
    <w:rsid w:val="00217503"/>
    <w:rsid w:val="00227A25"/>
    <w:rsid w:val="002373B9"/>
    <w:rsid w:val="00252824"/>
    <w:rsid w:val="00270E56"/>
    <w:rsid w:val="003225E2"/>
    <w:rsid w:val="00323AB6"/>
    <w:rsid w:val="003278F1"/>
    <w:rsid w:val="00340759"/>
    <w:rsid w:val="0034492F"/>
    <w:rsid w:val="00397517"/>
    <w:rsid w:val="003D307E"/>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77FD1"/>
    <w:rsid w:val="006B0737"/>
    <w:rsid w:val="006B762A"/>
    <w:rsid w:val="006C2D3B"/>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2180"/>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545EC"/>
    <w:rsid w:val="00F85C7B"/>
    <w:rsid w:val="00FB3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1</TotalTime>
  <Pages>4</Pages>
  <Words>1493</Words>
  <Characters>8512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1</cp:revision>
  <cp:lastPrinted>2011-07-05T12:16:00Z</cp:lastPrinted>
  <dcterms:created xsi:type="dcterms:W3CDTF">2011-07-05T12:15:00Z</dcterms:created>
  <dcterms:modified xsi:type="dcterms:W3CDTF">2011-07-05T12:16:00Z</dcterms:modified>
</cp:coreProperties>
</file>