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r w:rsidR="00031D22">
        <w:rPr>
          <w:sz w:val="24"/>
        </w:rPr>
        <w:t>котировок в электронной форме</w:t>
      </w:r>
      <w:r w:rsidR="00F106C7">
        <w:rPr>
          <w:sz w:val="24"/>
        </w:rPr>
        <w:t xml:space="preserve"> размещенном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r w:rsidR="00677FD1">
        <w:rPr>
          <w:sz w:val="24"/>
        </w:rPr>
        <w:t xml:space="preserve">от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 размещенному на сайте </w:t>
      </w:r>
      <w:hyperlink r:id="rId7"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руб.,</w:t>
      </w:r>
      <w:r w:rsidR="00FB38A7">
        <w:rPr>
          <w:sz w:val="24"/>
        </w:rPr>
        <w:t>___коп.,</w:t>
      </w:r>
      <w:r w:rsidR="00F106C7">
        <w:rPr>
          <w:sz w:val="24"/>
        </w:rPr>
        <w:t xml:space="preserve"> 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Условия оплаты:  оплата согласно счет</w:t>
      </w:r>
      <w:r w:rsidR="00B06557">
        <w:rPr>
          <w:sz w:val="24"/>
        </w:rPr>
        <w:t>а</w:t>
      </w:r>
      <w:r w:rsidR="00FB38A7">
        <w:rPr>
          <w:sz w:val="24"/>
        </w:rPr>
        <w:t xml:space="preserve"> после поставки Това</w:t>
      </w:r>
      <w:r w:rsidR="00FF165F">
        <w:rPr>
          <w:sz w:val="24"/>
        </w:rPr>
        <w:t>ра на склад Покупателя</w:t>
      </w:r>
      <w:r w:rsidR="001B7762">
        <w:rPr>
          <w:sz w:val="24"/>
        </w:rPr>
        <w:t xml:space="preserve"> в течение 5 банковских дней</w:t>
      </w:r>
      <w:r w:rsidR="00FB38A7">
        <w:rPr>
          <w:sz w:val="24"/>
        </w:rPr>
        <w:t>.</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1B7762">
      <w:pPr>
        <w:numPr>
          <w:ilvl w:val="1"/>
          <w:numId w:val="4"/>
        </w:numPr>
        <w:tabs>
          <w:tab w:val="left" w:pos="1134"/>
        </w:tabs>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047674">
        <w:rPr>
          <w:sz w:val="24"/>
        </w:rPr>
        <w:t>5</w:t>
      </w:r>
      <w:r w:rsidR="00BF22BC">
        <w:rPr>
          <w:sz w:val="24"/>
        </w:rPr>
        <w:t xml:space="preserve"> (</w:t>
      </w:r>
      <w:r w:rsidR="00047674">
        <w:rPr>
          <w:sz w:val="24"/>
        </w:rPr>
        <w:t>пять</w:t>
      </w:r>
      <w:r w:rsidR="00BF22BC">
        <w:rPr>
          <w:sz w:val="24"/>
        </w:rPr>
        <w:t xml:space="preserve">) рабочих дня с момента </w:t>
      </w:r>
      <w:r w:rsidR="00047674">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с даты </w:t>
      </w:r>
      <w:r>
        <w:rPr>
          <w:sz w:val="24"/>
        </w:rPr>
        <w:t>поставки</w:t>
      </w:r>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lastRenderedPageBreak/>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За несвоевременную отгрузку Товара </w:t>
      </w:r>
      <w:r w:rsidR="00C56856">
        <w:rPr>
          <w:sz w:val="24"/>
        </w:rPr>
        <w:t>Покупатель</w:t>
      </w:r>
      <w:r>
        <w:rPr>
          <w:sz w:val="24"/>
        </w:rPr>
        <w:t xml:space="preserve"> </w:t>
      </w:r>
      <w:r w:rsidR="00275F3B">
        <w:rPr>
          <w:sz w:val="24"/>
        </w:rPr>
        <w:t xml:space="preserve">вправе выставить </w:t>
      </w:r>
      <w:r w:rsidR="00C56856">
        <w:rPr>
          <w:sz w:val="24"/>
        </w:rPr>
        <w:t xml:space="preserve">Поставщику </w:t>
      </w:r>
      <w:bookmarkStart w:id="0" w:name="_GoBack"/>
      <w:bookmarkEnd w:id="0"/>
      <w:r>
        <w:rPr>
          <w:sz w:val="24"/>
        </w:rPr>
        <w:t>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lastRenderedPageBreak/>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115409, г. Москва Каширское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115409, г. Москва Каширское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r w:rsidRPr="001056BB">
        <w:rPr>
          <w:sz w:val="24"/>
        </w:rPr>
        <w:t xml:space="preserve">Р/с: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г.Москва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firstRow="0" w:lastRow="0" w:firstColumn="0" w:lastColumn="0" w:noHBand="0" w:noVBand="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r w:rsidRPr="00D424BD">
              <w:rPr>
                <w:rFonts w:ascii="Arial Narrow" w:hAnsi="Arial Narrow"/>
              </w:rPr>
              <w:t>Ед.изм.</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firstRow="0" w:lastRow="0" w:firstColumn="0" w:lastColumn="0" w:noHBand="0" w:noVBand="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079"/>
    <w:rsid w:val="00003FA8"/>
    <w:rsid w:val="00005AF5"/>
    <w:rsid w:val="00024F88"/>
    <w:rsid w:val="00031D22"/>
    <w:rsid w:val="00047674"/>
    <w:rsid w:val="00074472"/>
    <w:rsid w:val="000861D5"/>
    <w:rsid w:val="000C4C9D"/>
    <w:rsid w:val="000F2971"/>
    <w:rsid w:val="001056BB"/>
    <w:rsid w:val="00105D39"/>
    <w:rsid w:val="001856C3"/>
    <w:rsid w:val="0018767A"/>
    <w:rsid w:val="001B7762"/>
    <w:rsid w:val="001D53E3"/>
    <w:rsid w:val="001F3482"/>
    <w:rsid w:val="00217503"/>
    <w:rsid w:val="00227A25"/>
    <w:rsid w:val="002373B9"/>
    <w:rsid w:val="00252824"/>
    <w:rsid w:val="00270E56"/>
    <w:rsid w:val="00275F3B"/>
    <w:rsid w:val="002F694F"/>
    <w:rsid w:val="003225E2"/>
    <w:rsid w:val="00323AB6"/>
    <w:rsid w:val="003278F1"/>
    <w:rsid w:val="00340759"/>
    <w:rsid w:val="0034492F"/>
    <w:rsid w:val="00397517"/>
    <w:rsid w:val="003D307E"/>
    <w:rsid w:val="00400B9C"/>
    <w:rsid w:val="00414A8C"/>
    <w:rsid w:val="00426982"/>
    <w:rsid w:val="00430AC8"/>
    <w:rsid w:val="00437F90"/>
    <w:rsid w:val="00442AFD"/>
    <w:rsid w:val="00457863"/>
    <w:rsid w:val="00475DA8"/>
    <w:rsid w:val="004A7FC3"/>
    <w:rsid w:val="004C2CFB"/>
    <w:rsid w:val="004C7B0D"/>
    <w:rsid w:val="004E23FD"/>
    <w:rsid w:val="005134A2"/>
    <w:rsid w:val="00516288"/>
    <w:rsid w:val="00535F1D"/>
    <w:rsid w:val="00542A94"/>
    <w:rsid w:val="00584C2A"/>
    <w:rsid w:val="005C72CA"/>
    <w:rsid w:val="005D7A92"/>
    <w:rsid w:val="005F289A"/>
    <w:rsid w:val="00606005"/>
    <w:rsid w:val="00607438"/>
    <w:rsid w:val="00610741"/>
    <w:rsid w:val="00660C16"/>
    <w:rsid w:val="00677FD1"/>
    <w:rsid w:val="006B0737"/>
    <w:rsid w:val="006B762A"/>
    <w:rsid w:val="006C2D3B"/>
    <w:rsid w:val="00713079"/>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56856"/>
    <w:rsid w:val="00C65760"/>
    <w:rsid w:val="00CA29F9"/>
    <w:rsid w:val="00CA2AD3"/>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A67D5"/>
    <w:rsid w:val="00EF0FE6"/>
    <w:rsid w:val="00F106C7"/>
    <w:rsid w:val="00F24792"/>
    <w:rsid w:val="00F545EC"/>
    <w:rsid w:val="00F85C7B"/>
    <w:rsid w:val="00FB38A7"/>
    <w:rsid w:val="00FF1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1</TotalTime>
  <Pages>1</Pages>
  <Words>1460</Words>
  <Characters>8327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4</cp:revision>
  <cp:lastPrinted>2011-02-04T07:24:00Z</cp:lastPrinted>
  <dcterms:created xsi:type="dcterms:W3CDTF">2011-04-11T08:36:00Z</dcterms:created>
  <dcterms:modified xsi:type="dcterms:W3CDTF">2011-04-11T08:37:00Z</dcterms:modified>
</cp:coreProperties>
</file>