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759" w:rsidRDefault="00AF7759">
      <w:pPr>
        <w:ind w:left="4956"/>
        <w:jc w:val="right"/>
      </w:pPr>
      <w:r>
        <w:t xml:space="preserve">Приложение № 4 </w:t>
      </w:r>
    </w:p>
    <w:p w:rsidR="00AF7759" w:rsidRDefault="00AF7759">
      <w:pPr>
        <w:ind w:left="3540" w:firstLine="708"/>
      </w:pPr>
      <w:r>
        <w:t xml:space="preserve">   к Договору    № _____  от «     » _______ 2012 г.</w:t>
      </w:r>
    </w:p>
    <w:p w:rsidR="00AF7759" w:rsidRDefault="00AF7759"/>
    <w:p w:rsidR="00AF7759" w:rsidRDefault="00AF7759"/>
    <w:p w:rsidR="00AF7759" w:rsidRDefault="00AF7759"/>
    <w:p w:rsidR="00AF7759" w:rsidRDefault="00AF7759">
      <w:pPr>
        <w:jc w:val="center"/>
        <w:rPr>
          <w:b/>
          <w:bCs/>
        </w:rPr>
      </w:pPr>
      <w:r>
        <w:rPr>
          <w:b/>
          <w:bCs/>
        </w:rPr>
        <w:t>АКТ №____</w:t>
      </w:r>
    </w:p>
    <w:p w:rsidR="00AF7759" w:rsidRDefault="00AF7759">
      <w:pPr>
        <w:jc w:val="center"/>
        <w:rPr>
          <w:b/>
          <w:bCs/>
        </w:rPr>
      </w:pPr>
      <w:r>
        <w:rPr>
          <w:b/>
          <w:bCs/>
        </w:rPr>
        <w:t>приема - передачи выполненных работ</w:t>
      </w:r>
    </w:p>
    <w:p w:rsidR="00AF7759" w:rsidRDefault="00AF7759">
      <w:pPr>
        <w:jc w:val="center"/>
      </w:pPr>
      <w:r>
        <w:t>от «       » _______________ 2012 г.</w:t>
      </w:r>
    </w:p>
    <w:p w:rsidR="00AF7759" w:rsidRDefault="00AF7759">
      <w:pPr>
        <w:jc w:val="center"/>
      </w:pPr>
      <w:r>
        <w:t>по Договору № _______ от «        » __________ 2012 г.</w:t>
      </w:r>
    </w:p>
    <w:p w:rsidR="00AF7759" w:rsidRDefault="00AF7759">
      <w:pPr>
        <w:jc w:val="center"/>
      </w:pPr>
    </w:p>
    <w:p w:rsidR="00AF7759" w:rsidRDefault="00AF7759">
      <w:pPr>
        <w:jc w:val="both"/>
      </w:pPr>
      <w:r>
        <w:t>Мы, нижеподписавшиеся, со стороны Подрядчика в лице _________________________________, и от Заказчика в лице ______________________________, с другой стороны, составили настоящий Акт о том, что выполненные работы (этапы работ) удовлетворяют требованиям Договора и надлежащим образом выполнены.</w:t>
      </w:r>
    </w:p>
    <w:p w:rsidR="00AF7759" w:rsidRDefault="00AF7759">
      <w:pPr>
        <w:pStyle w:val="BodyText"/>
      </w:pPr>
      <w:r>
        <w:tab/>
        <w:t>Краткое описание выполненных работ (этапов работ) (с указанием объема и стадийности) ________________________________________________________________.</w:t>
      </w:r>
    </w:p>
    <w:p w:rsidR="00AF7759" w:rsidRDefault="00AF7759">
      <w:pPr>
        <w:jc w:val="both"/>
      </w:pPr>
      <w:r>
        <w:t>Представлены следующие документы (в соответствии с Техническим заданием и Графиком выполнения работ): __________________________________________________.</w:t>
      </w:r>
    </w:p>
    <w:p w:rsidR="00AF7759" w:rsidRDefault="00AF7759">
      <w:pPr>
        <w:jc w:val="both"/>
      </w:pPr>
    </w:p>
    <w:p w:rsidR="00AF7759" w:rsidRDefault="00AF7759">
      <w:pPr>
        <w:jc w:val="both"/>
        <w:rPr>
          <w:i/>
          <w:iCs/>
        </w:rPr>
      </w:pPr>
      <w:r>
        <w:t xml:space="preserve">Цена договора  (выполненного этапа работ)  составляет  ______ (____) 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AF7759" w:rsidRDefault="00AF7759">
      <w:pPr>
        <w:jc w:val="both"/>
        <w:rPr>
          <w:i/>
          <w:iCs/>
        </w:rPr>
      </w:pPr>
    </w:p>
    <w:p w:rsidR="00AF7759" w:rsidRDefault="00AF7759">
      <w:pPr>
        <w:jc w:val="both"/>
        <w:rPr>
          <w:i/>
          <w:iCs/>
        </w:rPr>
      </w:pPr>
      <w:r>
        <w:t>Перечислен аванс</w:t>
      </w:r>
      <w:r>
        <w:rPr>
          <w:i/>
          <w:iCs/>
        </w:rPr>
        <w:t xml:space="preserve"> </w:t>
      </w:r>
      <w:r>
        <w:t xml:space="preserve">______ (____) 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AF7759" w:rsidRDefault="00AF7759">
      <w:pPr>
        <w:jc w:val="both"/>
        <w:rPr>
          <w:i/>
          <w:iCs/>
        </w:rPr>
      </w:pPr>
    </w:p>
    <w:p w:rsidR="00AF7759" w:rsidRDefault="00AF7759">
      <w:pPr>
        <w:jc w:val="both"/>
        <w:rPr>
          <w:i/>
          <w:iCs/>
        </w:rPr>
      </w:pPr>
      <w:r>
        <w:t>Следует к перечислению</w:t>
      </w:r>
      <w:r>
        <w:rPr>
          <w:i/>
          <w:iCs/>
        </w:rPr>
        <w:t xml:space="preserve"> </w:t>
      </w:r>
      <w:r>
        <w:t xml:space="preserve">______ (____) 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AF7759" w:rsidRDefault="00AF7759">
      <w:pPr>
        <w:jc w:val="both"/>
        <w:rPr>
          <w:i/>
          <w:iCs/>
        </w:rPr>
      </w:pPr>
    </w:p>
    <w:p w:rsidR="00AF7759" w:rsidRDefault="00AF7759">
      <w:pPr>
        <w:jc w:val="both"/>
        <w:rPr>
          <w:i/>
          <w:iCs/>
        </w:rPr>
      </w:pPr>
    </w:p>
    <w:p w:rsidR="00AF7759" w:rsidRDefault="00AF7759">
      <w:pPr>
        <w:jc w:val="both"/>
        <w:rPr>
          <w:i/>
          <w:iCs/>
        </w:rPr>
      </w:pPr>
    </w:p>
    <w:p w:rsidR="00AF7759" w:rsidRDefault="00AF7759">
      <w:pPr>
        <w:pStyle w:val="BodyText"/>
        <w:ind w:left="708"/>
      </w:pPr>
      <w:r>
        <w:t>Работы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Работы принял:</w:t>
      </w:r>
    </w:p>
    <w:p w:rsidR="00AF7759" w:rsidRDefault="00AF7759">
      <w:pPr>
        <w:ind w:firstLine="708"/>
        <w:jc w:val="both"/>
      </w:pPr>
      <w:r>
        <w:t xml:space="preserve">От Подрядчика   </w:t>
      </w:r>
      <w:r>
        <w:tab/>
      </w:r>
      <w:r>
        <w:tab/>
      </w:r>
      <w:r>
        <w:tab/>
      </w:r>
      <w:r>
        <w:tab/>
      </w:r>
      <w:r>
        <w:tab/>
      </w:r>
      <w:r>
        <w:tab/>
        <w:t>от Заказчика</w:t>
      </w:r>
    </w:p>
    <w:p w:rsidR="00AF7759" w:rsidRDefault="00AF7759">
      <w:pPr>
        <w:ind w:firstLine="708"/>
        <w:jc w:val="both"/>
      </w:pPr>
    </w:p>
    <w:p w:rsidR="00AF7759" w:rsidRDefault="00AF7759">
      <w:pPr>
        <w:ind w:firstLine="708"/>
        <w:jc w:val="both"/>
      </w:pPr>
      <w:r>
        <w:t xml:space="preserve">Должность </w:t>
      </w:r>
      <w:r>
        <w:tab/>
      </w:r>
      <w:r>
        <w:tab/>
      </w:r>
      <w:r>
        <w:tab/>
      </w:r>
      <w:r>
        <w:tab/>
      </w:r>
      <w:r>
        <w:tab/>
      </w:r>
      <w:r>
        <w:tab/>
        <w:t>Должность</w:t>
      </w:r>
    </w:p>
    <w:p w:rsidR="00AF7759" w:rsidRDefault="00AF7759">
      <w:pPr>
        <w:ind w:firstLine="708"/>
        <w:jc w:val="both"/>
      </w:pPr>
    </w:p>
    <w:p w:rsidR="00AF7759" w:rsidRDefault="00AF7759">
      <w:pPr>
        <w:ind w:firstLine="708"/>
        <w:jc w:val="both"/>
      </w:pPr>
      <w:r>
        <w:t xml:space="preserve">_______________ (расшифровка) </w:t>
      </w:r>
      <w:r>
        <w:tab/>
      </w:r>
      <w:r>
        <w:tab/>
      </w:r>
      <w:r>
        <w:tab/>
        <w:t>_______________ (расшифровка)</w:t>
      </w:r>
    </w:p>
    <w:p w:rsidR="00AF7759" w:rsidRDefault="00AF7759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(подпись)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(подпись)</w:t>
      </w:r>
    </w:p>
    <w:p w:rsidR="00AF7759" w:rsidRDefault="00AF7759">
      <w:pPr>
        <w:ind w:firstLine="708"/>
        <w:jc w:val="both"/>
        <w:rPr>
          <w:sz w:val="20"/>
          <w:szCs w:val="20"/>
        </w:rPr>
      </w:pPr>
    </w:p>
    <w:p w:rsidR="00AF7759" w:rsidRDefault="00AF7759">
      <w:pPr>
        <w:ind w:firstLine="708"/>
        <w:jc w:val="both"/>
      </w:pPr>
      <w:r>
        <w:t>«        » ________________ 2012 г.</w:t>
      </w:r>
      <w:r>
        <w:tab/>
        <w:t xml:space="preserve"> </w:t>
      </w:r>
      <w:r>
        <w:tab/>
      </w:r>
      <w:r>
        <w:tab/>
        <w:t>«        » ________________ 2012 г.</w:t>
      </w:r>
      <w:r>
        <w:tab/>
      </w:r>
    </w:p>
    <w:p w:rsidR="00AF7759" w:rsidRDefault="00AF7759">
      <w:pPr>
        <w:ind w:firstLine="708"/>
        <w:jc w:val="both"/>
      </w:pPr>
    </w:p>
    <w:p w:rsidR="00AF7759" w:rsidRDefault="00AF7759">
      <w:pPr>
        <w:ind w:firstLine="708"/>
        <w:jc w:val="both"/>
        <w:rPr>
          <w:sz w:val="20"/>
          <w:szCs w:val="20"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AF7759" w:rsidRDefault="00AF7759">
      <w:pPr>
        <w:ind w:firstLine="708"/>
        <w:jc w:val="both"/>
        <w:rPr>
          <w:sz w:val="20"/>
          <w:szCs w:val="20"/>
        </w:rPr>
      </w:pPr>
    </w:p>
    <w:sectPr w:rsidR="00AF7759" w:rsidSect="00AF7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7759"/>
    <w:rsid w:val="00AF7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F7759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235</Words>
  <Characters>1345</Characters>
  <Application>Microsoft Office Outlook</Application>
  <DocSecurity>0</DocSecurity>
  <Lines>0</Lines>
  <Paragraphs>0</Paragraphs>
  <ScaleCrop>false</ScaleCrop>
  <Company>НИКИЭТ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 к Договору</dc:title>
  <dc:subject/>
  <dc:creator>tarasova_ls</dc:creator>
  <cp:keywords/>
  <dc:description/>
  <cp:lastModifiedBy>tarasova_ls</cp:lastModifiedBy>
  <cp:revision>5</cp:revision>
  <dcterms:created xsi:type="dcterms:W3CDTF">2012-01-13T07:47:00Z</dcterms:created>
  <dcterms:modified xsi:type="dcterms:W3CDTF">2012-04-04T12:51:00Z</dcterms:modified>
</cp:coreProperties>
</file>