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A652E" w:rsidRDefault="007A652E" w:rsidP="007A65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>
        <w:rPr>
          <w:b/>
          <w:bCs/>
          <w:color w:val="000000"/>
          <w:sz w:val="28"/>
          <w:szCs w:val="28"/>
        </w:rPr>
        <w:t>оказание услуг по предоставлению персонала по уборке помещений и территории Иркутского отделения филиала «Сибирский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7A652E" w:rsidRPr="0006083D" w:rsidRDefault="007A652E" w:rsidP="007A652E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06083D">
        <w:rPr>
          <w:sz w:val="28"/>
          <w:szCs w:val="28"/>
        </w:rPr>
        <w:lastRenderedPageBreak/>
        <w:t>Техническое задание</w:t>
      </w:r>
    </w:p>
    <w:p w:rsidR="007A652E" w:rsidRPr="00333A44" w:rsidRDefault="007A652E" w:rsidP="007A652E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D05956">
        <w:rPr>
          <w:sz w:val="28"/>
          <w:szCs w:val="28"/>
        </w:rPr>
        <w:t xml:space="preserve">Оказание услуг по </w:t>
      </w:r>
      <w:proofErr w:type="gramStart"/>
      <w:r w:rsidRPr="00D05956">
        <w:rPr>
          <w:sz w:val="28"/>
          <w:szCs w:val="28"/>
        </w:rPr>
        <w:t>предоставлению  персонала</w:t>
      </w:r>
      <w:proofErr w:type="gramEnd"/>
      <w:r w:rsidRPr="00D05956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у</w:t>
      </w:r>
      <w:r w:rsidRPr="0006083D">
        <w:rPr>
          <w:sz w:val="28"/>
          <w:szCs w:val="28"/>
        </w:rPr>
        <w:t>борк</w:t>
      </w:r>
      <w:r>
        <w:rPr>
          <w:sz w:val="28"/>
          <w:szCs w:val="28"/>
        </w:rPr>
        <w:t>е</w:t>
      </w:r>
      <w:r w:rsidRPr="0006083D">
        <w:rPr>
          <w:sz w:val="28"/>
          <w:szCs w:val="28"/>
        </w:rPr>
        <w:t xml:space="preserve"> помещений и  территори</w:t>
      </w:r>
      <w:r>
        <w:rPr>
          <w:sz w:val="28"/>
          <w:szCs w:val="28"/>
        </w:rPr>
        <w:t xml:space="preserve">и </w:t>
      </w:r>
      <w:r w:rsidRPr="0006083D">
        <w:rPr>
          <w:sz w:val="28"/>
          <w:szCs w:val="28"/>
        </w:rPr>
        <w:t>Иркутского отделения</w:t>
      </w:r>
      <w:r>
        <w:rPr>
          <w:sz w:val="28"/>
          <w:szCs w:val="28"/>
        </w:rPr>
        <w:t xml:space="preserve"> </w:t>
      </w:r>
      <w:r w:rsidRPr="00333A44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7A652E" w:rsidRDefault="007A652E" w:rsidP="007A652E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7A652E" w:rsidRDefault="007A652E" w:rsidP="007A652E">
      <w:pPr>
        <w:jc w:val="center"/>
        <w:rPr>
          <w:bCs/>
          <w:sz w:val="28"/>
          <w:szCs w:val="28"/>
        </w:rPr>
      </w:pPr>
    </w:p>
    <w:p w:rsidR="007A652E" w:rsidRPr="003D4D90" w:rsidRDefault="007A652E" w:rsidP="007A652E">
      <w:pPr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СОДЕРЖАНИЕ</w:t>
      </w:r>
    </w:p>
    <w:p w:rsidR="007A652E" w:rsidRDefault="007A652E" w:rsidP="007A652E">
      <w:pPr>
        <w:jc w:val="center"/>
        <w:rPr>
          <w:bCs/>
        </w:rPr>
      </w:pPr>
    </w:p>
    <w:p w:rsidR="007A652E" w:rsidRPr="00675479" w:rsidRDefault="007A652E" w:rsidP="007A652E">
      <w:pPr>
        <w:jc w:val="center"/>
        <w:rPr>
          <w:bCs/>
        </w:rPr>
      </w:pP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1. НАИМЕНОВАНИЕ УСЛУГИ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2. ОПИСАНИЕ УСЛУГ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2.1. Состав (перечень) оказываемых услуг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2.2. Описание оказываемых услуг</w:t>
      </w:r>
    </w:p>
    <w:p w:rsidR="007A652E" w:rsidRPr="003D4D90" w:rsidRDefault="007A652E" w:rsidP="007A652E">
      <w:pPr>
        <w:ind w:left="1134" w:hanging="85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>Подраздел 2.3. Объем оказываемых услуг либо доля оказываемых услуг</w:t>
      </w:r>
      <w:r>
        <w:rPr>
          <w:bCs/>
          <w:sz w:val="28"/>
          <w:szCs w:val="28"/>
        </w:rPr>
        <w:t xml:space="preserve"> в </w:t>
      </w:r>
      <w:r w:rsidRPr="003D4D90">
        <w:rPr>
          <w:bCs/>
          <w:sz w:val="28"/>
          <w:szCs w:val="28"/>
        </w:rPr>
        <w:t>общем объеме закупки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3. ТРЕБОВАНИЯ К УСЛУГАМ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3.1. Общие требования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3.2. Требования к качеству оказываемых услуг</w:t>
      </w:r>
    </w:p>
    <w:p w:rsidR="007A652E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3.3. Требования к гарантийным</w:t>
      </w:r>
      <w:r>
        <w:rPr>
          <w:bCs/>
          <w:sz w:val="28"/>
          <w:szCs w:val="28"/>
        </w:rPr>
        <w:t xml:space="preserve"> обязательствам</w:t>
      </w:r>
    </w:p>
    <w:p w:rsidR="007A652E" w:rsidRPr="003D4D90" w:rsidRDefault="007A652E" w:rsidP="007A652E">
      <w:pPr>
        <w:ind w:left="2550" w:firstLine="28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о</w:t>
      </w:r>
      <w:r w:rsidRPr="003D4D90">
        <w:rPr>
          <w:bCs/>
          <w:sz w:val="28"/>
          <w:szCs w:val="28"/>
        </w:rPr>
        <w:t>казываем</w:t>
      </w:r>
      <w:r>
        <w:rPr>
          <w:bCs/>
          <w:sz w:val="28"/>
          <w:szCs w:val="28"/>
        </w:rPr>
        <w:t xml:space="preserve">ых </w:t>
      </w:r>
      <w:r w:rsidRPr="003D4D90">
        <w:rPr>
          <w:bCs/>
          <w:sz w:val="28"/>
          <w:szCs w:val="28"/>
        </w:rPr>
        <w:t>услуг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3.4. Требования к конфиденциальности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3.5. Требования к безопасности оказания услуг и безопасности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результата оказанных услуг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3.6. Требования по обучению персонала заказчика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3.7. Требования к составу технического предложения</w:t>
      </w:r>
    </w:p>
    <w:p w:rsidR="007A652E" w:rsidRPr="003D4D90" w:rsidRDefault="007A652E" w:rsidP="007A652E">
      <w:pPr>
        <w:ind w:left="269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участника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3.8. Специальные требования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4. РЕЗУЛЬТАТ ОКАЗАННЫХ УСЛУГ</w:t>
      </w:r>
    </w:p>
    <w:p w:rsidR="007A652E" w:rsidRPr="003D4D90" w:rsidRDefault="007A652E" w:rsidP="007A652E">
      <w:pPr>
        <w:ind w:firstLine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4.1. Описание конечного результата оказанных услуг</w:t>
      </w:r>
    </w:p>
    <w:p w:rsidR="007A652E" w:rsidRPr="003D4D90" w:rsidRDefault="007A652E" w:rsidP="007A652E">
      <w:pPr>
        <w:ind w:firstLine="1134"/>
        <w:rPr>
          <w:sz w:val="28"/>
          <w:szCs w:val="28"/>
        </w:rPr>
      </w:pPr>
      <w:r w:rsidRPr="003D4D90">
        <w:rPr>
          <w:bCs/>
          <w:sz w:val="28"/>
          <w:szCs w:val="28"/>
        </w:rPr>
        <w:t>Подраздел 4.2. Требования по приемке услуг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4.3. Требования по передаче заказчику технических и иных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документов (оформление результатов оказанных услуг)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5. ТРЕБОВАНИЯ К ТЕХНИЧЕСКОМУ ОБУЧЕНИЮ ПЕРСОНАЛА ЗАКАЗЩИКА</w:t>
      </w:r>
    </w:p>
    <w:p w:rsidR="007A652E" w:rsidRPr="003D4D90" w:rsidRDefault="007A652E" w:rsidP="007A652E">
      <w:pPr>
        <w:ind w:right="849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6. ПЕРЕЧЕНЬ ПРИНЯТЫХ СОКРАЩЕНИЙ</w:t>
      </w:r>
    </w:p>
    <w:p w:rsidR="007A652E" w:rsidRPr="00675479" w:rsidRDefault="007A652E" w:rsidP="007A652E">
      <w:pPr>
        <w:rPr>
          <w:bCs/>
        </w:rPr>
      </w:pPr>
      <w:r w:rsidRPr="003D4D90">
        <w:rPr>
          <w:bCs/>
          <w:sz w:val="28"/>
          <w:szCs w:val="28"/>
        </w:rPr>
        <w:t>РАЗДЕЛ 7. ПЕРЕЧЕНЬ ПРИЛОЖЕНИЙ</w:t>
      </w:r>
    </w:p>
    <w:p w:rsidR="007A652E" w:rsidRPr="00675479" w:rsidRDefault="007A652E" w:rsidP="007A652E">
      <w:pPr>
        <w:rPr>
          <w:bCs/>
        </w:rPr>
      </w:pPr>
    </w:p>
    <w:p w:rsidR="007A652E" w:rsidRPr="00675479" w:rsidRDefault="007A652E" w:rsidP="007A652E">
      <w:pPr>
        <w:rPr>
          <w:bCs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РАЗДЛ 1. </w:t>
      </w:r>
      <w:r w:rsidRPr="003D4D90">
        <w:rPr>
          <w:bCs/>
          <w:sz w:val="28"/>
          <w:szCs w:val="28"/>
        </w:rPr>
        <w:t>НАИМЕНОВАНИЕ УСЛУГИ</w:t>
      </w:r>
    </w:p>
    <w:p w:rsidR="007A652E" w:rsidRDefault="007A652E" w:rsidP="007A652E">
      <w:pPr>
        <w:jc w:val="center"/>
        <w:rPr>
          <w:bCs/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A652E" w:rsidRPr="00875732" w:rsidTr="00F7337A">
        <w:tc>
          <w:tcPr>
            <w:tcW w:w="9747" w:type="dxa"/>
          </w:tcPr>
          <w:p w:rsidR="007A652E" w:rsidRPr="00333A44" w:rsidRDefault="007A652E" w:rsidP="00F7337A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D05956">
              <w:rPr>
                <w:sz w:val="28"/>
                <w:szCs w:val="28"/>
              </w:rPr>
              <w:t xml:space="preserve">Оказание услуг по </w:t>
            </w:r>
            <w:proofErr w:type="gramStart"/>
            <w:r w:rsidRPr="00D05956">
              <w:rPr>
                <w:sz w:val="28"/>
                <w:szCs w:val="28"/>
              </w:rPr>
              <w:t>предоставлению  персонала</w:t>
            </w:r>
            <w:proofErr w:type="gramEnd"/>
            <w:r w:rsidRPr="00D05956">
              <w:rPr>
                <w:sz w:val="28"/>
                <w:szCs w:val="28"/>
              </w:rPr>
              <w:t xml:space="preserve"> по</w:t>
            </w:r>
            <w:r>
              <w:rPr>
                <w:sz w:val="28"/>
                <w:szCs w:val="28"/>
              </w:rPr>
              <w:t xml:space="preserve"> у</w:t>
            </w:r>
            <w:r w:rsidRPr="0006083D">
              <w:rPr>
                <w:sz w:val="28"/>
                <w:szCs w:val="28"/>
              </w:rPr>
              <w:t>борк</w:t>
            </w:r>
            <w:r>
              <w:rPr>
                <w:sz w:val="28"/>
                <w:szCs w:val="28"/>
              </w:rPr>
              <w:t>е</w:t>
            </w:r>
            <w:r w:rsidRPr="0006083D">
              <w:rPr>
                <w:sz w:val="28"/>
                <w:szCs w:val="28"/>
              </w:rPr>
              <w:t xml:space="preserve"> помещений и  территори</w:t>
            </w:r>
            <w:r>
              <w:rPr>
                <w:sz w:val="28"/>
                <w:szCs w:val="28"/>
              </w:rPr>
              <w:t xml:space="preserve">и </w:t>
            </w:r>
            <w:r w:rsidRPr="0006083D">
              <w:rPr>
                <w:sz w:val="28"/>
                <w:szCs w:val="28"/>
              </w:rPr>
              <w:t>Иркутского отделения</w:t>
            </w:r>
            <w:r>
              <w:rPr>
                <w:sz w:val="28"/>
                <w:szCs w:val="28"/>
              </w:rPr>
              <w:t xml:space="preserve"> </w:t>
            </w:r>
            <w:r w:rsidRPr="00333A44">
              <w:rPr>
                <w:bCs/>
                <w:sz w:val="28"/>
                <w:szCs w:val="28"/>
              </w:rPr>
              <w:t>филиала «Сибирский территориальный округ» ФГУП «РосРАО»</w:t>
            </w:r>
          </w:p>
          <w:p w:rsidR="007A652E" w:rsidRPr="000D642F" w:rsidRDefault="007A652E" w:rsidP="00F7337A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7A652E" w:rsidRDefault="007A652E" w:rsidP="007A652E">
      <w:pPr>
        <w:jc w:val="center"/>
        <w:rPr>
          <w:bCs/>
          <w:sz w:val="28"/>
          <w:szCs w:val="28"/>
        </w:rPr>
      </w:pPr>
    </w:p>
    <w:p w:rsidR="007A652E" w:rsidRDefault="007A652E" w:rsidP="007A652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РАЗДЕЛ 2. </w:t>
      </w:r>
      <w:r w:rsidRPr="003D4D90">
        <w:rPr>
          <w:bCs/>
          <w:sz w:val="28"/>
          <w:szCs w:val="28"/>
        </w:rPr>
        <w:t>ОПИСАНИЕ УСЛУГ</w:t>
      </w:r>
    </w:p>
    <w:p w:rsidR="007A652E" w:rsidRDefault="007A652E" w:rsidP="007A652E">
      <w:pPr>
        <w:jc w:val="center"/>
        <w:rPr>
          <w:bCs/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6429"/>
        <w:gridCol w:w="3318"/>
      </w:tblGrid>
      <w:tr w:rsidR="007A652E" w:rsidTr="00F7337A">
        <w:tc>
          <w:tcPr>
            <w:tcW w:w="9747" w:type="dxa"/>
            <w:gridSpan w:val="2"/>
          </w:tcPr>
          <w:p w:rsidR="007A652E" w:rsidRDefault="007A652E" w:rsidP="00F7337A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2.1. Состав (перечень) оказываемых услуг</w:t>
            </w:r>
          </w:p>
        </w:tc>
      </w:tr>
      <w:tr w:rsidR="007A652E" w:rsidTr="00F7337A">
        <w:tc>
          <w:tcPr>
            <w:tcW w:w="9747" w:type="dxa"/>
            <w:gridSpan w:val="2"/>
          </w:tcPr>
          <w:p w:rsidR="007A652E" w:rsidRPr="00886CD9" w:rsidRDefault="007A652E" w:rsidP="00F7337A">
            <w:pPr>
              <w:pStyle w:val="affe"/>
              <w:tabs>
                <w:tab w:val="left" w:pos="567"/>
              </w:tabs>
              <w:spacing w:before="120" w:after="12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Обеспечение санитарных требований к содержанию служебных помещений (поддержание в чистоте внутренних помещений и прилегающей территории)</w:t>
            </w:r>
          </w:p>
        </w:tc>
      </w:tr>
      <w:tr w:rsidR="007A652E" w:rsidTr="00F7337A">
        <w:tc>
          <w:tcPr>
            <w:tcW w:w="9747" w:type="dxa"/>
            <w:gridSpan w:val="2"/>
          </w:tcPr>
          <w:p w:rsidR="007A652E" w:rsidRDefault="007A652E" w:rsidP="00F7337A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2.2. Описание оказываемых услуг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0D642F" w:rsidRDefault="007A652E" w:rsidP="00F7337A">
            <w:pPr>
              <w:pStyle w:val="afffc"/>
              <w:rPr>
                <w:sz w:val="28"/>
                <w:szCs w:val="28"/>
              </w:rPr>
            </w:pPr>
            <w:r w:rsidRPr="000D642F">
              <w:rPr>
                <w:sz w:val="28"/>
                <w:szCs w:val="28"/>
              </w:rPr>
              <w:t xml:space="preserve">Удаление загрязнений с пола и столов                                        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 xml:space="preserve">5 дней в неделю 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Выемка мусора из корзин и шредеров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Ручная влажная уборка твердых полов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 xml:space="preserve">Смена полиэтиленовых пакетов 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Протирание зеркал и стеклянных поверхностей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Удаление пыли и локальных загрязнений с открытых поверхностей шкафов, тумбочек, твердых элементов стульев и кресел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 xml:space="preserve">Удаление пыли со столов, выключателей, настольных ламп, розеток 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Уборка при помощи пылесоса ковровых покрытий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Уборка лестничных клеток, протирание перил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1 раз в неделю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Сбор и вынос мелкого и крупного мусора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накопления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Удаление пыли с подоконников, освобожденных от посторонних предметов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неделю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Удаление локальных загрязнений со стен, обработанных влагостойким покрытием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месяц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Уборка дверных блоков (протирание панелей дверей, наличников; удаление локальных пятен со стеклянных элементов; полировка металлических элементов)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месяц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Удаление загрязнений с ножек стульев, столов и кресел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месяц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lastRenderedPageBreak/>
              <w:t>Удаление локальных пятен с внутренней стороны окон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месяц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Мойка окон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в период весна- осень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Очистка территории, проезды и тротуары от снега, пыли и мелкого мусора.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В зимнее время посыпка территории песком, скол, удаление снежно ледяного образования.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7A652E" w:rsidTr="00F7337A">
        <w:tc>
          <w:tcPr>
            <w:tcW w:w="6429" w:type="dxa"/>
            <w:vAlign w:val="center"/>
          </w:tcPr>
          <w:p w:rsidR="007A652E" w:rsidRPr="00864276" w:rsidRDefault="007A652E" w:rsidP="00F7337A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Очистка урн</w:t>
            </w:r>
          </w:p>
        </w:tc>
        <w:tc>
          <w:tcPr>
            <w:tcW w:w="3318" w:type="dxa"/>
            <w:vAlign w:val="center"/>
          </w:tcPr>
          <w:p w:rsidR="007A652E" w:rsidRPr="000D642F" w:rsidRDefault="007A652E" w:rsidP="00F7337A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неделю</w:t>
            </w:r>
          </w:p>
        </w:tc>
      </w:tr>
      <w:tr w:rsidR="007A652E" w:rsidTr="00F7337A">
        <w:tc>
          <w:tcPr>
            <w:tcW w:w="9747" w:type="dxa"/>
            <w:gridSpan w:val="2"/>
          </w:tcPr>
          <w:p w:rsidR="007A652E" w:rsidRDefault="007A652E" w:rsidP="00F7337A">
            <w:pPr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2.3. Объем оказываемых услуг либо доля оказываемых услуг</w:t>
            </w:r>
            <w:r>
              <w:rPr>
                <w:bCs/>
                <w:sz w:val="28"/>
                <w:szCs w:val="28"/>
              </w:rPr>
              <w:t xml:space="preserve"> в </w:t>
            </w:r>
            <w:r w:rsidRPr="003D4D90">
              <w:rPr>
                <w:bCs/>
                <w:sz w:val="28"/>
                <w:szCs w:val="28"/>
              </w:rPr>
              <w:t>общем объеме закупки</w:t>
            </w:r>
          </w:p>
        </w:tc>
      </w:tr>
      <w:tr w:rsidR="007A652E" w:rsidTr="00F7337A">
        <w:tc>
          <w:tcPr>
            <w:tcW w:w="9747" w:type="dxa"/>
            <w:gridSpan w:val="2"/>
          </w:tcPr>
          <w:p w:rsidR="007A652E" w:rsidRDefault="007A652E" w:rsidP="00F7337A">
            <w:pPr>
              <w:jc w:val="both"/>
              <w:rPr>
                <w:bCs/>
                <w:sz w:val="28"/>
                <w:szCs w:val="28"/>
              </w:rPr>
            </w:pPr>
            <w:r w:rsidRPr="00864AD6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бъем оказываемых услуг складывае</w:t>
            </w:r>
            <w:r w:rsidRPr="00864AD6">
              <w:rPr>
                <w:bCs/>
                <w:sz w:val="28"/>
                <w:szCs w:val="28"/>
              </w:rPr>
              <w:t xml:space="preserve">тся из </w:t>
            </w:r>
            <w:r>
              <w:rPr>
                <w:bCs/>
                <w:sz w:val="28"/>
                <w:szCs w:val="28"/>
              </w:rPr>
              <w:t xml:space="preserve">выполненных работ согласно состава (перечня) п 2.2 в течение </w:t>
            </w:r>
            <w:proofErr w:type="gramStart"/>
            <w:r>
              <w:rPr>
                <w:bCs/>
                <w:sz w:val="28"/>
                <w:szCs w:val="28"/>
              </w:rPr>
              <w:t>восьми</w:t>
            </w:r>
            <w:r w:rsidRPr="00864AD6">
              <w:rPr>
                <w:bCs/>
                <w:sz w:val="28"/>
                <w:szCs w:val="28"/>
              </w:rPr>
              <w:t xml:space="preserve">  час</w:t>
            </w:r>
            <w:r>
              <w:rPr>
                <w:bCs/>
                <w:sz w:val="28"/>
                <w:szCs w:val="28"/>
              </w:rPr>
              <w:t>ового</w:t>
            </w:r>
            <w:proofErr w:type="gramEnd"/>
            <w:r>
              <w:rPr>
                <w:bCs/>
                <w:sz w:val="28"/>
                <w:szCs w:val="28"/>
              </w:rPr>
              <w:t xml:space="preserve"> рабочего дня</w:t>
            </w:r>
            <w:r w:rsidRPr="00864AD6">
              <w:rPr>
                <w:bCs/>
                <w:sz w:val="28"/>
                <w:szCs w:val="28"/>
              </w:rPr>
              <w:t xml:space="preserve">, на </w:t>
            </w:r>
            <w:r>
              <w:rPr>
                <w:bCs/>
                <w:sz w:val="28"/>
                <w:szCs w:val="28"/>
              </w:rPr>
              <w:t>убираемой территории, количества уборщиков 4-х человек  и периода времени, на который будет заключен договор.</w:t>
            </w:r>
          </w:p>
          <w:p w:rsidR="007A652E" w:rsidRDefault="007A652E" w:rsidP="00F7337A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Площадь убираемой территории составляет: </w:t>
            </w:r>
          </w:p>
          <w:p w:rsidR="007A652E" w:rsidRDefault="007A652E" w:rsidP="00F7337A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г.Иркутск,ул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6-я Советская 20 :помещений в здании ПЛЗ 1203,9 м2, территория 3656м2.</w:t>
            </w:r>
          </w:p>
          <w:p w:rsidR="007A652E" w:rsidRDefault="007A652E" w:rsidP="00F7337A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г.Иркутск</w:t>
            </w:r>
            <w:proofErr w:type="spellEnd"/>
            <w:r>
              <w:rPr>
                <w:sz w:val="28"/>
                <w:szCs w:val="28"/>
              </w:rPr>
              <w:t xml:space="preserve"> Иркутский район 34км. Александровского тракта, ПХРО помещений в зданиях 819,2м2, территория 5246 м2.</w:t>
            </w:r>
          </w:p>
          <w:p w:rsidR="007A652E" w:rsidRPr="009F0F35" w:rsidRDefault="007A652E" w:rsidP="00F7337A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 в зданиях 2023,1м2 и территория 8902м2.</w:t>
            </w:r>
          </w:p>
          <w:p w:rsidR="007A652E" w:rsidRDefault="007A652E" w:rsidP="00F7337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Дата начала выполнения работ с 03.02.2014г, дата окончания 31.12.2014г.</w:t>
            </w:r>
          </w:p>
        </w:tc>
      </w:tr>
    </w:tbl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РАЗДЛ 3.</w:t>
      </w:r>
      <w:r w:rsidRPr="003D4D90">
        <w:rPr>
          <w:bCs/>
          <w:sz w:val="28"/>
          <w:szCs w:val="28"/>
        </w:rPr>
        <w:t>ТРЕБОВАНИЯ К УСЛУГАМ</w:t>
      </w:r>
    </w:p>
    <w:p w:rsidR="007A652E" w:rsidRDefault="007A652E" w:rsidP="007A652E">
      <w:pPr>
        <w:jc w:val="center"/>
        <w:rPr>
          <w:bCs/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A652E" w:rsidTr="00F7337A">
        <w:trPr>
          <w:trHeight w:val="655"/>
        </w:trPr>
        <w:tc>
          <w:tcPr>
            <w:tcW w:w="9747" w:type="dxa"/>
          </w:tcPr>
          <w:p w:rsidR="007A652E" w:rsidRDefault="007A652E" w:rsidP="00F7337A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3.1. Общие требования</w:t>
            </w:r>
          </w:p>
        </w:tc>
      </w:tr>
      <w:tr w:rsidR="007A652E" w:rsidTr="00F7337A">
        <w:tc>
          <w:tcPr>
            <w:tcW w:w="9747" w:type="dxa"/>
          </w:tcPr>
          <w:p w:rsidR="007A652E" w:rsidRPr="009F0F35" w:rsidRDefault="007A652E" w:rsidP="00F7337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Pr="009F0F35">
              <w:rPr>
                <w:bCs/>
                <w:sz w:val="28"/>
                <w:szCs w:val="28"/>
              </w:rPr>
              <w:t>Оказывающая услуги организация должна соответствовать требованиям, предъявляемым законодательством Российской Федерации к лицам, осуществляющим поставки товара, выполнение работ, оказание услуг, являющихся предметом закупки.</w:t>
            </w:r>
          </w:p>
          <w:p w:rsidR="007A652E" w:rsidRPr="009F0F35" w:rsidRDefault="007A652E" w:rsidP="00F7337A">
            <w:pPr>
              <w:jc w:val="both"/>
              <w:rPr>
                <w:sz w:val="28"/>
                <w:szCs w:val="28"/>
              </w:rPr>
            </w:pPr>
            <w:r w:rsidRPr="009F0F3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В</w:t>
            </w:r>
            <w:r w:rsidRPr="009F0F35">
              <w:rPr>
                <w:sz w:val="28"/>
                <w:szCs w:val="28"/>
              </w:rPr>
              <w:t>се сотрудники исполнителя должны оказывать услуги в согласованной с заказчиком спецодежде, предоставляемой исполнителем, при этом, каждый сотрудник должен иметь полное техническое снаряжение;</w:t>
            </w:r>
          </w:p>
          <w:p w:rsidR="007A652E" w:rsidRPr="009F0F35" w:rsidRDefault="007A652E" w:rsidP="00F7337A">
            <w:pPr>
              <w:jc w:val="both"/>
              <w:rPr>
                <w:sz w:val="28"/>
                <w:szCs w:val="28"/>
              </w:rPr>
            </w:pPr>
            <w:r w:rsidRPr="009F0F3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И</w:t>
            </w:r>
            <w:r w:rsidRPr="009F0F35">
              <w:rPr>
                <w:sz w:val="28"/>
                <w:szCs w:val="28"/>
              </w:rPr>
              <w:t xml:space="preserve">сполнитель за свой счёт обеспечивает работников инвентарём, моющими и дезинфицирующими средствами, </w:t>
            </w:r>
            <w:proofErr w:type="spellStart"/>
            <w:r w:rsidRPr="009F0F35">
              <w:rPr>
                <w:sz w:val="28"/>
                <w:szCs w:val="28"/>
              </w:rPr>
              <w:t>антискользящими</w:t>
            </w:r>
            <w:proofErr w:type="spellEnd"/>
            <w:r w:rsidRPr="009F0F35">
              <w:rPr>
                <w:sz w:val="28"/>
                <w:szCs w:val="28"/>
              </w:rPr>
              <w:t xml:space="preserve"> реагентами, оборудованием и материалами, необходимыми для оказания услуг, доставляет работников к местам оказания услуг.</w:t>
            </w:r>
          </w:p>
          <w:p w:rsidR="007A652E" w:rsidRDefault="007A652E" w:rsidP="00F7337A">
            <w:pPr>
              <w:pStyle w:val="24"/>
              <w:tabs>
                <w:tab w:val="num" w:pos="14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9F0F3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С</w:t>
            </w:r>
            <w:r w:rsidRPr="009F0F35">
              <w:rPr>
                <w:sz w:val="28"/>
                <w:szCs w:val="28"/>
              </w:rPr>
              <w:t>отрудники исполнителя обязаны соблюдать пропускной режим, действующий на объектах заказчика</w:t>
            </w:r>
            <w:r>
              <w:rPr>
                <w:sz w:val="28"/>
                <w:szCs w:val="28"/>
              </w:rPr>
              <w:t>.</w:t>
            </w:r>
            <w:r w:rsidRPr="0025613F">
              <w:rPr>
                <w:sz w:val="28"/>
                <w:szCs w:val="28"/>
              </w:rPr>
              <w:t xml:space="preserve"> График работ</w:t>
            </w:r>
            <w:r>
              <w:rPr>
                <w:sz w:val="28"/>
                <w:szCs w:val="28"/>
              </w:rPr>
              <w:t>ы</w:t>
            </w:r>
            <w:r w:rsidRPr="0025613F">
              <w:rPr>
                <w:sz w:val="28"/>
                <w:szCs w:val="28"/>
              </w:rPr>
              <w:t xml:space="preserve"> с 08-00</w:t>
            </w:r>
            <w:r>
              <w:rPr>
                <w:sz w:val="28"/>
                <w:szCs w:val="28"/>
              </w:rPr>
              <w:t xml:space="preserve"> до</w:t>
            </w:r>
            <w:r w:rsidRPr="0025613F">
              <w:rPr>
                <w:sz w:val="28"/>
                <w:szCs w:val="28"/>
              </w:rPr>
              <w:t xml:space="preserve"> 17-00.</w:t>
            </w:r>
          </w:p>
          <w:p w:rsidR="007A652E" w:rsidRPr="00D05956" w:rsidRDefault="007A652E" w:rsidP="00F7337A">
            <w:pPr>
              <w:pStyle w:val="24"/>
              <w:tabs>
                <w:tab w:val="num" w:pos="1440"/>
              </w:tabs>
              <w:spacing w:after="0" w:line="240" w:lineRule="auto"/>
              <w:jc w:val="both"/>
            </w:pPr>
            <w:r w:rsidRPr="0025613F">
              <w:rPr>
                <w:sz w:val="28"/>
                <w:szCs w:val="28"/>
              </w:rPr>
              <w:t>Обед 12-00- 12-45.</w:t>
            </w:r>
          </w:p>
          <w:p w:rsidR="007A652E" w:rsidRPr="0006083D" w:rsidRDefault="007A652E" w:rsidP="00F7337A">
            <w:pPr>
              <w:pStyle w:val="24"/>
              <w:tabs>
                <w:tab w:val="left" w:pos="0"/>
                <w:tab w:val="num" w:pos="14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-И</w:t>
            </w:r>
            <w:r w:rsidRPr="00F057DC">
              <w:rPr>
                <w:sz w:val="28"/>
                <w:szCs w:val="28"/>
              </w:rPr>
              <w:t>сполнитель долж</w:t>
            </w:r>
            <w:r>
              <w:rPr>
                <w:sz w:val="28"/>
                <w:szCs w:val="28"/>
              </w:rPr>
              <w:t>е</w:t>
            </w:r>
            <w:r w:rsidRPr="00F057DC">
              <w:rPr>
                <w:sz w:val="28"/>
                <w:szCs w:val="28"/>
              </w:rPr>
              <w:t xml:space="preserve">н </w:t>
            </w:r>
            <w:r>
              <w:rPr>
                <w:sz w:val="28"/>
                <w:szCs w:val="28"/>
              </w:rPr>
              <w:t>предоставить</w:t>
            </w:r>
            <w:r w:rsidRPr="00F057DC">
              <w:rPr>
                <w:sz w:val="28"/>
                <w:szCs w:val="28"/>
              </w:rPr>
              <w:t xml:space="preserve"> персонал</w:t>
            </w:r>
            <w:r>
              <w:rPr>
                <w:sz w:val="28"/>
                <w:szCs w:val="28"/>
              </w:rPr>
              <w:t xml:space="preserve"> специалистов, имеющих гражданство Российской Федерации и регистрацию в </w:t>
            </w:r>
            <w:proofErr w:type="spellStart"/>
            <w:r>
              <w:rPr>
                <w:sz w:val="28"/>
                <w:szCs w:val="28"/>
              </w:rPr>
              <w:t>г.Иркутске</w:t>
            </w:r>
            <w:proofErr w:type="spellEnd"/>
            <w:r>
              <w:rPr>
                <w:sz w:val="28"/>
                <w:szCs w:val="28"/>
              </w:rPr>
              <w:t xml:space="preserve"> или Иркутской области. </w:t>
            </w:r>
          </w:p>
        </w:tc>
      </w:tr>
      <w:tr w:rsidR="007A652E" w:rsidTr="00F7337A">
        <w:tc>
          <w:tcPr>
            <w:tcW w:w="9747" w:type="dxa"/>
          </w:tcPr>
          <w:p w:rsidR="007A652E" w:rsidRPr="00CF2721" w:rsidRDefault="007A652E" w:rsidP="00F7337A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lastRenderedPageBreak/>
              <w:t>Подраздел 3.2. Требования к качеству оказываемых услуг</w:t>
            </w:r>
          </w:p>
        </w:tc>
      </w:tr>
      <w:tr w:rsidR="007A652E" w:rsidRPr="009F0F35" w:rsidTr="00F7337A">
        <w:tc>
          <w:tcPr>
            <w:tcW w:w="9747" w:type="dxa"/>
          </w:tcPr>
          <w:p w:rsidR="007A652E" w:rsidRPr="009F0F35" w:rsidRDefault="007A652E" w:rsidP="00F7337A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r w:rsidRPr="009F0F35">
              <w:rPr>
                <w:sz w:val="28"/>
                <w:szCs w:val="28"/>
              </w:rPr>
              <w:t xml:space="preserve">Качество услуг, предоставляемых Заказчику должно полностью соответствовать действующим нормативно-правовым документам, в том числе требований ГОСТ Р 51870-2002 «Услуги по уборки зданий и сооружений» </w:t>
            </w:r>
          </w:p>
          <w:p w:rsidR="007A652E" w:rsidRPr="009F0F35" w:rsidRDefault="007A652E" w:rsidP="00F733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9F0F35">
              <w:rPr>
                <w:sz w:val="28"/>
                <w:szCs w:val="28"/>
              </w:rPr>
              <w:t>редства для дезинфекции поверхностей в помещениях должны соответствовать следующим требованиям: иметь низкую токсичность и быть безвредными для окружающей среды, быть совместимыми с различными видами материалов, быть стабильными, неогнеопасными в обращении, обеспечивать гибель возбудителей инфекций: бактерий, вирусов, не обладать резким запахом.</w:t>
            </w:r>
          </w:p>
          <w:p w:rsidR="007A652E" w:rsidRPr="009F0F35" w:rsidRDefault="007A652E" w:rsidP="00F7337A">
            <w:pPr>
              <w:pStyle w:val="24"/>
              <w:spacing w:after="0" w:line="240" w:lineRule="auto"/>
              <w:jc w:val="both"/>
            </w:pPr>
          </w:p>
        </w:tc>
      </w:tr>
      <w:tr w:rsidR="007A652E" w:rsidTr="00F7337A">
        <w:tc>
          <w:tcPr>
            <w:tcW w:w="9747" w:type="dxa"/>
          </w:tcPr>
          <w:p w:rsidR="007A652E" w:rsidRPr="00CF2721" w:rsidRDefault="007A652E" w:rsidP="00F7337A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3.3. Требования к гарантийным обязательствам оказываемых услуг</w:t>
            </w:r>
          </w:p>
        </w:tc>
      </w:tr>
      <w:tr w:rsidR="007A652E" w:rsidTr="00F7337A">
        <w:tc>
          <w:tcPr>
            <w:tcW w:w="9747" w:type="dxa"/>
          </w:tcPr>
          <w:p w:rsidR="007A652E" w:rsidRPr="009F0F35" w:rsidRDefault="007A652E" w:rsidP="00F7337A">
            <w:pPr>
              <w:jc w:val="both"/>
              <w:rPr>
                <w:sz w:val="28"/>
                <w:szCs w:val="28"/>
              </w:rPr>
            </w:pPr>
            <w:r w:rsidRPr="009F0F35">
              <w:rPr>
                <w:sz w:val="28"/>
                <w:szCs w:val="28"/>
              </w:rPr>
              <w:t>Требования не установлены</w:t>
            </w:r>
          </w:p>
        </w:tc>
      </w:tr>
      <w:tr w:rsidR="007A652E" w:rsidTr="00F7337A">
        <w:tc>
          <w:tcPr>
            <w:tcW w:w="9747" w:type="dxa"/>
          </w:tcPr>
          <w:p w:rsidR="007A652E" w:rsidRPr="00CF2721" w:rsidRDefault="007A652E" w:rsidP="00F7337A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3.4. Требования к конфиденциальности</w:t>
            </w:r>
          </w:p>
        </w:tc>
      </w:tr>
      <w:tr w:rsidR="007A652E" w:rsidTr="00F7337A">
        <w:tc>
          <w:tcPr>
            <w:tcW w:w="9747" w:type="dxa"/>
          </w:tcPr>
          <w:p w:rsidR="007A652E" w:rsidRPr="009F0F35" w:rsidRDefault="007A652E" w:rsidP="00F7337A">
            <w:pPr>
              <w:pStyle w:val="Default"/>
              <w:tabs>
                <w:tab w:val="left" w:pos="142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7A652E" w:rsidTr="00F7337A">
        <w:tc>
          <w:tcPr>
            <w:tcW w:w="9747" w:type="dxa"/>
          </w:tcPr>
          <w:p w:rsidR="007A652E" w:rsidRPr="00CF2721" w:rsidRDefault="007A652E" w:rsidP="00F7337A">
            <w:pPr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3.5. Требования к безопасности оказания услуг и безопасности результата оказанных услуг</w:t>
            </w:r>
          </w:p>
        </w:tc>
      </w:tr>
      <w:tr w:rsidR="007A652E" w:rsidTr="00F7337A">
        <w:tc>
          <w:tcPr>
            <w:tcW w:w="9747" w:type="dxa"/>
          </w:tcPr>
          <w:p w:rsidR="007A652E" w:rsidRPr="000D642F" w:rsidRDefault="007A652E" w:rsidP="00F7337A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 оказании услуг должны соблюдаться правила охраны труда, техники </w:t>
            </w:r>
            <w:proofErr w:type="gramStart"/>
            <w:r>
              <w:rPr>
                <w:sz w:val="28"/>
                <w:szCs w:val="28"/>
              </w:rPr>
              <w:t>безопасности ,</w:t>
            </w:r>
            <w:proofErr w:type="gramEnd"/>
            <w:r>
              <w:rPr>
                <w:sz w:val="28"/>
                <w:szCs w:val="28"/>
              </w:rPr>
              <w:t xml:space="preserve"> охраны окружающей среды, санитарных и иных норм и правил, предусмотренных действующим законодательством РФ. и обеспечена безопасность жизни, здоровья работников Исполнителя и Заказчика, а также сохранность имущества Заказчика. Всю ответственность за соблюдением норм и требований по технике безопасности несет Исполнитель.</w:t>
            </w:r>
          </w:p>
        </w:tc>
      </w:tr>
      <w:tr w:rsidR="007A652E" w:rsidTr="00F7337A">
        <w:tc>
          <w:tcPr>
            <w:tcW w:w="9747" w:type="dxa"/>
          </w:tcPr>
          <w:p w:rsidR="007A652E" w:rsidRDefault="007A652E" w:rsidP="00F7337A">
            <w:pPr>
              <w:jc w:val="center"/>
            </w:pPr>
            <w:r w:rsidRPr="00CF2721">
              <w:rPr>
                <w:bCs/>
                <w:sz w:val="28"/>
                <w:szCs w:val="28"/>
              </w:rPr>
              <w:t xml:space="preserve">Подраздел 3.6. Требования по обучению персонала </w:t>
            </w:r>
            <w:r>
              <w:rPr>
                <w:bCs/>
                <w:sz w:val="28"/>
                <w:szCs w:val="28"/>
              </w:rPr>
              <w:t>участника</w:t>
            </w:r>
          </w:p>
        </w:tc>
      </w:tr>
      <w:tr w:rsidR="007A652E" w:rsidTr="00F7337A">
        <w:tc>
          <w:tcPr>
            <w:tcW w:w="9747" w:type="dxa"/>
          </w:tcPr>
          <w:p w:rsidR="007A652E" w:rsidRPr="000C6D5B" w:rsidRDefault="007A652E" w:rsidP="00F7337A">
            <w:pPr>
              <w:jc w:val="both"/>
              <w:rPr>
                <w:sz w:val="28"/>
                <w:szCs w:val="28"/>
              </w:rPr>
            </w:pPr>
            <w:r w:rsidRPr="000C6D5B">
              <w:rPr>
                <w:sz w:val="28"/>
                <w:szCs w:val="28"/>
              </w:rPr>
              <w:t>Обучение по охране труда и проведение инструктажа на рабочем месте.</w:t>
            </w:r>
          </w:p>
          <w:p w:rsidR="007A652E" w:rsidRPr="000C6D5B" w:rsidRDefault="007A652E" w:rsidP="00F7337A">
            <w:pPr>
              <w:jc w:val="both"/>
              <w:rPr>
                <w:sz w:val="28"/>
                <w:szCs w:val="28"/>
              </w:rPr>
            </w:pPr>
          </w:p>
        </w:tc>
      </w:tr>
      <w:tr w:rsidR="007A652E" w:rsidTr="00F7337A">
        <w:tc>
          <w:tcPr>
            <w:tcW w:w="9747" w:type="dxa"/>
          </w:tcPr>
          <w:p w:rsidR="007A652E" w:rsidRPr="00CF2721" w:rsidRDefault="007A652E" w:rsidP="00F7337A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3.7. Требования к составу технического предложения участника</w:t>
            </w:r>
          </w:p>
        </w:tc>
      </w:tr>
      <w:tr w:rsidR="007A652E" w:rsidTr="00F7337A">
        <w:tc>
          <w:tcPr>
            <w:tcW w:w="9747" w:type="dxa"/>
          </w:tcPr>
          <w:p w:rsidR="007A652E" w:rsidRPr="00D42167" w:rsidRDefault="007A652E" w:rsidP="00F7337A">
            <w:pPr>
              <w:rPr>
                <w:sz w:val="28"/>
                <w:szCs w:val="28"/>
              </w:rPr>
            </w:pPr>
            <w:r w:rsidRPr="00D42167">
              <w:rPr>
                <w:sz w:val="28"/>
                <w:szCs w:val="28"/>
              </w:rPr>
              <w:t>Требования не установлены.</w:t>
            </w:r>
          </w:p>
        </w:tc>
      </w:tr>
      <w:tr w:rsidR="007A652E" w:rsidTr="00F7337A">
        <w:tc>
          <w:tcPr>
            <w:tcW w:w="9747" w:type="dxa"/>
          </w:tcPr>
          <w:p w:rsidR="007A652E" w:rsidRPr="00CF2721" w:rsidRDefault="007A652E" w:rsidP="00F7337A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3.8. Специальные требования</w:t>
            </w:r>
          </w:p>
        </w:tc>
      </w:tr>
      <w:tr w:rsidR="007A652E" w:rsidTr="00F7337A">
        <w:tc>
          <w:tcPr>
            <w:tcW w:w="9747" w:type="dxa"/>
          </w:tcPr>
          <w:p w:rsidR="007A652E" w:rsidRPr="00D42167" w:rsidRDefault="007A652E" w:rsidP="00F7337A">
            <w:pPr>
              <w:rPr>
                <w:sz w:val="28"/>
                <w:szCs w:val="28"/>
              </w:rPr>
            </w:pPr>
            <w:r w:rsidRPr="00D42167">
              <w:rPr>
                <w:sz w:val="28"/>
                <w:szCs w:val="28"/>
              </w:rPr>
              <w:t>Требования не установлены.</w:t>
            </w:r>
          </w:p>
        </w:tc>
      </w:tr>
    </w:tbl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jc w:val="center"/>
        <w:rPr>
          <w:bCs/>
          <w:sz w:val="28"/>
          <w:szCs w:val="28"/>
        </w:rPr>
      </w:pPr>
    </w:p>
    <w:p w:rsidR="007A652E" w:rsidRDefault="007A652E" w:rsidP="007A652E">
      <w:pPr>
        <w:jc w:val="center"/>
        <w:rPr>
          <w:sz w:val="28"/>
          <w:szCs w:val="28"/>
        </w:rPr>
      </w:pPr>
      <w:r w:rsidRPr="003D4D90">
        <w:rPr>
          <w:bCs/>
          <w:sz w:val="28"/>
          <w:szCs w:val="28"/>
        </w:rPr>
        <w:t>РАЗДЕЛ 4. РЕЗУЛЬТАТ ОКАЗАННЫХ УСЛУГ</w:t>
      </w:r>
    </w:p>
    <w:p w:rsidR="007A652E" w:rsidRDefault="007A652E" w:rsidP="007A652E">
      <w:pPr>
        <w:rPr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A652E" w:rsidTr="00F7337A">
        <w:tc>
          <w:tcPr>
            <w:tcW w:w="9747" w:type="dxa"/>
          </w:tcPr>
          <w:p w:rsidR="007A652E" w:rsidRPr="003572FB" w:rsidRDefault="007A652E" w:rsidP="00F7337A">
            <w:pPr>
              <w:jc w:val="center"/>
              <w:rPr>
                <w:bCs/>
                <w:sz w:val="28"/>
                <w:szCs w:val="28"/>
              </w:rPr>
            </w:pPr>
            <w:r w:rsidRPr="003572FB">
              <w:rPr>
                <w:bCs/>
                <w:sz w:val="28"/>
                <w:szCs w:val="28"/>
              </w:rPr>
              <w:t>Подраздел 4.1. Описание конечного результата оказанных услуг</w:t>
            </w:r>
          </w:p>
        </w:tc>
      </w:tr>
      <w:tr w:rsidR="007A652E" w:rsidTr="00F7337A">
        <w:tc>
          <w:tcPr>
            <w:tcW w:w="9747" w:type="dxa"/>
          </w:tcPr>
          <w:p w:rsidR="007A652E" w:rsidRPr="00375EE2" w:rsidRDefault="007A652E" w:rsidP="00F7337A">
            <w:pPr>
              <w:pStyle w:val="Default"/>
              <w:tabs>
                <w:tab w:val="left" w:pos="851"/>
              </w:tabs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Оказание услуг по уборке помещений и </w:t>
            </w:r>
            <w:proofErr w:type="gramStart"/>
            <w:r>
              <w:rPr>
                <w:sz w:val="28"/>
                <w:szCs w:val="28"/>
              </w:rPr>
              <w:t>территорий  должны</w:t>
            </w:r>
            <w:proofErr w:type="gramEnd"/>
            <w:r>
              <w:rPr>
                <w:sz w:val="28"/>
                <w:szCs w:val="28"/>
              </w:rPr>
              <w:t xml:space="preserve"> быть выполнены своевременно, качественно и в полном объеме и с соблюдением всех требований указанных в техническом задании.</w:t>
            </w:r>
          </w:p>
        </w:tc>
      </w:tr>
      <w:tr w:rsidR="007A652E" w:rsidTr="00F7337A">
        <w:tc>
          <w:tcPr>
            <w:tcW w:w="9747" w:type="dxa"/>
          </w:tcPr>
          <w:p w:rsidR="007A652E" w:rsidRDefault="007A652E" w:rsidP="00F7337A">
            <w:pPr>
              <w:jc w:val="center"/>
            </w:pPr>
            <w:r w:rsidRPr="003572FB">
              <w:rPr>
                <w:bCs/>
                <w:sz w:val="28"/>
                <w:szCs w:val="28"/>
              </w:rPr>
              <w:t>Подраздел 4.2. Требования по приемке услуг</w:t>
            </w:r>
          </w:p>
        </w:tc>
      </w:tr>
      <w:tr w:rsidR="007A652E" w:rsidTr="00F7337A">
        <w:tc>
          <w:tcPr>
            <w:tcW w:w="9747" w:type="dxa"/>
          </w:tcPr>
          <w:p w:rsidR="007A652E" w:rsidRPr="0006083D" w:rsidRDefault="007A652E" w:rsidP="00F7337A">
            <w:pPr>
              <w:spacing w:before="120"/>
              <w:jc w:val="both"/>
              <w:rPr>
                <w:bCs/>
                <w:sz w:val="28"/>
                <w:szCs w:val="28"/>
              </w:rPr>
            </w:pPr>
            <w:r w:rsidRPr="0006083D">
              <w:rPr>
                <w:bCs/>
                <w:sz w:val="28"/>
                <w:szCs w:val="28"/>
              </w:rPr>
              <w:t>Приёмка услуг осуществляется ежемесячно путём подписания акта сдачи-приемки оказанных услуг. Услуги считаются принятыми после подписания акта сдачи-приёмки оказанных услуг.</w:t>
            </w:r>
          </w:p>
        </w:tc>
      </w:tr>
      <w:tr w:rsidR="007A652E" w:rsidTr="00F7337A">
        <w:tc>
          <w:tcPr>
            <w:tcW w:w="9747" w:type="dxa"/>
          </w:tcPr>
          <w:p w:rsidR="007A652E" w:rsidRDefault="007A652E" w:rsidP="00F7337A">
            <w:pPr>
              <w:jc w:val="center"/>
              <w:rPr>
                <w:bCs/>
                <w:sz w:val="28"/>
                <w:szCs w:val="28"/>
              </w:rPr>
            </w:pPr>
            <w:r w:rsidRPr="003572FB">
              <w:rPr>
                <w:bCs/>
                <w:sz w:val="28"/>
                <w:szCs w:val="28"/>
              </w:rPr>
              <w:t>Подраздел 4.3. Требования по передаче заказчику технических и иных</w:t>
            </w:r>
          </w:p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  <w:r w:rsidRPr="003572FB">
              <w:rPr>
                <w:bCs/>
                <w:sz w:val="28"/>
                <w:szCs w:val="28"/>
              </w:rPr>
              <w:t>документов (оформление результатов оказанных услуг)</w:t>
            </w:r>
          </w:p>
        </w:tc>
      </w:tr>
      <w:tr w:rsidR="007A652E" w:rsidTr="00F7337A">
        <w:tc>
          <w:tcPr>
            <w:tcW w:w="9747" w:type="dxa"/>
          </w:tcPr>
          <w:p w:rsidR="007A652E" w:rsidRDefault="007A652E" w:rsidP="00F7337A">
            <w:pPr>
              <w:pStyle w:val="aff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Исполнитель, не позднее 31 числа каждого месяца оказания услуг, предоставляет заказчику подписанный со своей стороны счет, счет-фактура и акта выполненных работ.</w:t>
            </w:r>
          </w:p>
        </w:tc>
      </w:tr>
    </w:tbl>
    <w:p w:rsidR="007A652E" w:rsidRDefault="007A652E" w:rsidP="007A652E">
      <w:pPr>
        <w:rPr>
          <w:sz w:val="28"/>
          <w:szCs w:val="28"/>
        </w:rPr>
      </w:pPr>
    </w:p>
    <w:p w:rsidR="007A652E" w:rsidRPr="003D4D90" w:rsidRDefault="007A652E" w:rsidP="007A652E">
      <w:pPr>
        <w:ind w:right="-425"/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 xml:space="preserve">РАЗДЕЛ 5. </w:t>
      </w:r>
      <w:proofErr w:type="gramStart"/>
      <w:r w:rsidRPr="003D4D90">
        <w:rPr>
          <w:bCs/>
          <w:sz w:val="28"/>
          <w:szCs w:val="28"/>
        </w:rPr>
        <w:t>ТРЕБОВАНИЯ  К</w:t>
      </w:r>
      <w:proofErr w:type="gramEnd"/>
      <w:r w:rsidRPr="003D4D90">
        <w:rPr>
          <w:bCs/>
          <w:sz w:val="28"/>
          <w:szCs w:val="28"/>
        </w:rPr>
        <w:t xml:space="preserve"> ТЕХНИЧЕСКОМУ ОБУЧЕНИЮ ПЕРСОНАЛА ЗАКАЗ</w:t>
      </w:r>
      <w:r>
        <w:rPr>
          <w:bCs/>
          <w:sz w:val="28"/>
          <w:szCs w:val="28"/>
        </w:rPr>
        <w:t>Ч</w:t>
      </w:r>
      <w:r w:rsidRPr="003D4D90">
        <w:rPr>
          <w:bCs/>
          <w:sz w:val="28"/>
          <w:szCs w:val="28"/>
        </w:rPr>
        <w:t>ИКА</w:t>
      </w:r>
    </w:p>
    <w:p w:rsidR="007A652E" w:rsidRDefault="007A652E" w:rsidP="007A652E">
      <w:pPr>
        <w:jc w:val="center"/>
        <w:rPr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A652E" w:rsidTr="00F7337A">
        <w:tc>
          <w:tcPr>
            <w:tcW w:w="9747" w:type="dxa"/>
          </w:tcPr>
          <w:p w:rsidR="007A652E" w:rsidRDefault="007A652E" w:rsidP="00F73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не установлены.</w:t>
            </w:r>
          </w:p>
        </w:tc>
      </w:tr>
    </w:tbl>
    <w:p w:rsidR="007A652E" w:rsidRDefault="007A652E" w:rsidP="007A652E">
      <w:pPr>
        <w:jc w:val="center"/>
        <w:rPr>
          <w:sz w:val="28"/>
          <w:szCs w:val="28"/>
        </w:rPr>
      </w:pPr>
    </w:p>
    <w:p w:rsidR="007A652E" w:rsidRPr="003D4D90" w:rsidRDefault="007A652E" w:rsidP="007A652E">
      <w:pPr>
        <w:ind w:right="849"/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6. ПЕРЕЧЕНЬ ПРИНЯТЫХ СОКРАЩЕНИЙ</w:t>
      </w:r>
    </w:p>
    <w:p w:rsidR="007A652E" w:rsidRDefault="007A652E" w:rsidP="007A652E">
      <w:pPr>
        <w:rPr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790"/>
        <w:gridCol w:w="3214"/>
        <w:gridCol w:w="5743"/>
      </w:tblGrid>
      <w:tr w:rsidR="007A652E" w:rsidTr="00F7337A">
        <w:tc>
          <w:tcPr>
            <w:tcW w:w="790" w:type="dxa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214" w:type="dxa"/>
            <w:vAlign w:val="center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743" w:type="dxa"/>
            <w:vAlign w:val="center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7A652E" w:rsidTr="00F7337A">
        <w:tc>
          <w:tcPr>
            <w:tcW w:w="790" w:type="dxa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4" w:type="dxa"/>
          </w:tcPr>
          <w:p w:rsidR="007A652E" w:rsidRDefault="007A652E" w:rsidP="00F73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«РосРАО»</w:t>
            </w:r>
          </w:p>
        </w:tc>
        <w:tc>
          <w:tcPr>
            <w:tcW w:w="5743" w:type="dxa"/>
          </w:tcPr>
          <w:p w:rsidR="007A652E" w:rsidRDefault="007A652E" w:rsidP="00F73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Федеральное государственное унитарное предприятие «Предприятие по обращению с радиоактивными отходами.</w:t>
            </w:r>
          </w:p>
        </w:tc>
      </w:tr>
    </w:tbl>
    <w:p w:rsidR="007A652E" w:rsidRDefault="007A652E" w:rsidP="007A652E">
      <w:pPr>
        <w:rPr>
          <w:sz w:val="28"/>
          <w:szCs w:val="28"/>
        </w:rPr>
      </w:pPr>
    </w:p>
    <w:p w:rsidR="007A652E" w:rsidRPr="00675479" w:rsidRDefault="007A652E" w:rsidP="007A652E">
      <w:pPr>
        <w:jc w:val="center"/>
        <w:rPr>
          <w:bCs/>
        </w:rPr>
      </w:pPr>
      <w:r w:rsidRPr="003D4D90">
        <w:rPr>
          <w:bCs/>
          <w:sz w:val="28"/>
          <w:szCs w:val="28"/>
        </w:rPr>
        <w:t>РАЗДЕЛ 7. ПЕРЕЧЕНЬ ПРИЛОЖЕНИЙ</w:t>
      </w:r>
    </w:p>
    <w:p w:rsidR="007A652E" w:rsidRDefault="007A652E" w:rsidP="007A652E">
      <w:pPr>
        <w:rPr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790"/>
        <w:gridCol w:w="7228"/>
        <w:gridCol w:w="1729"/>
      </w:tblGrid>
      <w:tr w:rsidR="007A652E" w:rsidTr="00F7337A">
        <w:tc>
          <w:tcPr>
            <w:tcW w:w="790" w:type="dxa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7228" w:type="dxa"/>
            <w:vAlign w:val="center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729" w:type="dxa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7A652E" w:rsidTr="00F7337A">
        <w:tc>
          <w:tcPr>
            <w:tcW w:w="790" w:type="dxa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8" w:type="dxa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9" w:type="dxa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</w:p>
        </w:tc>
      </w:tr>
      <w:tr w:rsidR="007A652E" w:rsidTr="00F7337A">
        <w:tc>
          <w:tcPr>
            <w:tcW w:w="790" w:type="dxa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8" w:type="dxa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9" w:type="dxa"/>
          </w:tcPr>
          <w:p w:rsidR="007A652E" w:rsidRDefault="007A652E" w:rsidP="00F7337A">
            <w:pPr>
              <w:jc w:val="center"/>
              <w:rPr>
                <w:sz w:val="28"/>
                <w:szCs w:val="28"/>
              </w:rPr>
            </w:pPr>
          </w:p>
        </w:tc>
      </w:tr>
    </w:tbl>
    <w:p w:rsidR="007C2FC9" w:rsidRPr="00C44BE6" w:rsidRDefault="007C2FC9" w:rsidP="007A652E">
      <w:pPr>
        <w:pStyle w:val="EV0"/>
      </w:pPr>
    </w:p>
    <w:sectPr w:rsidR="007C2FC9" w:rsidRPr="00C44BE6" w:rsidSect="00762125">
      <w:headerReference w:type="default" r:id="rId17"/>
      <w:footerReference w:type="default" r:id="rId18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52E" w:rsidRDefault="007A652E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7A652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7A652E" w:rsidRPr="007A652E" w:rsidRDefault="007A652E" w:rsidP="007A652E">
    <w:pPr>
      <w:tabs>
        <w:tab w:val="left" w:pos="284"/>
      </w:tabs>
      <w:ind w:left="284"/>
      <w:jc w:val="center"/>
      <w:rPr>
        <w:b/>
        <w:sz w:val="16"/>
        <w:szCs w:val="16"/>
      </w:rPr>
    </w:pPr>
    <w:bookmarkStart w:id="2" w:name="_GoBack"/>
    <w:r w:rsidRPr="007A652E">
      <w:rPr>
        <w:b/>
        <w:sz w:val="16"/>
        <w:szCs w:val="16"/>
      </w:rPr>
      <w:t xml:space="preserve">открытый запрос цен в электронной форме на право заключения договора на </w:t>
    </w:r>
    <w:r w:rsidRPr="007A652E">
      <w:rPr>
        <w:b/>
        <w:bCs/>
        <w:color w:val="000000"/>
        <w:sz w:val="16"/>
        <w:szCs w:val="16"/>
      </w:rPr>
      <w:t>оказание услуг по предоставлению персонала по уборке помещений и территории Иркутского отделения филиала «Сибирский территориальный округ» ФГУП «РосРАО».</w:t>
    </w:r>
  </w:p>
  <w:bookmarkEnd w:id="2"/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52E" w:rsidRDefault="007A652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52E" w:rsidRDefault="007A652E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9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309DB0E-11C0-4439-87FB-2E0F1340B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25</TotalTime>
  <Pages>6</Pages>
  <Words>1118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9043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14</cp:revision>
  <cp:lastPrinted>2013-05-13T10:31:00Z</cp:lastPrinted>
  <dcterms:created xsi:type="dcterms:W3CDTF">2013-12-04T11:06:00Z</dcterms:created>
  <dcterms:modified xsi:type="dcterms:W3CDTF">2014-01-24T05:12:00Z</dcterms:modified>
</cp:coreProperties>
</file>