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66022F" w:rsidRPr="0066022F">
        <w:rPr>
          <w:b/>
          <w:sz w:val="28"/>
          <w:szCs w:val="28"/>
          <w:lang w:val="ru-RU"/>
        </w:rPr>
        <w:t>поставку радиостанций носимых с гарнитурой для нужд Иркутского отделения филиала «Сибирский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23913">
        <w:rPr>
          <w:bCs/>
          <w:szCs w:val="24"/>
        </w:rPr>
        <w:fldChar w:fldCharType="begin"/>
      </w:r>
      <w:r w:rsidRPr="00723913">
        <w:rPr>
          <w:bCs/>
          <w:szCs w:val="24"/>
        </w:rPr>
        <w:instrText xml:space="preserve"> TOC \o "1-3" \h \z \u </w:instrText>
      </w:r>
      <w:r w:rsidRPr="00723913">
        <w:rPr>
          <w:bCs/>
          <w:szCs w:val="24"/>
        </w:rPr>
        <w:fldChar w:fldCharType="separate"/>
      </w:r>
      <w:hyperlink w:anchor="_Toc373934116" w:history="1">
        <w:r w:rsidR="001820AD" w:rsidRPr="00C844D2">
          <w:rPr>
            <w:rStyle w:val="afa"/>
            <w:bCs/>
          </w:rPr>
          <w:t>СОДЕРЖАНИЕ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_Toc373934116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2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C844D2">
          <w:rPr>
            <w:rStyle w:val="afa"/>
          </w:rPr>
          <w:t>ИЗВЕЩЕНИЕ О ПРОВЕДЕНИИ ЗАПРОСА ЦЕН В ЭЛЕКТРОННОЙ ФОРМЕ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_Toc373934117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3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C844D2">
          <w:rPr>
            <w:rStyle w:val="afa"/>
          </w:rPr>
          <w:t>1.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ТЕРМИНЫ И ОПРЕДЕЛЕНИЯ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_Toc373934118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5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C844D2">
          <w:rPr>
            <w:rStyle w:val="afa"/>
          </w:rPr>
          <w:t>2.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ОБЩИЕ ПОЛОЖЕНИЯ.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_Toc373934119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7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C844D2">
          <w:rPr>
            <w:rStyle w:val="afa"/>
          </w:rPr>
          <w:t>3.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ПОРЯДОК ПРОВЕДЕНИЯ ЗАПРОСА ЦЕН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_Toc373934120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8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C844D2">
          <w:rPr>
            <w:rStyle w:val="afa"/>
          </w:rPr>
          <w:t>4.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ИНФОРМАЦИОННАЯ КАРТА ЗАПРОСА ЦЕН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_Toc373934121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17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C844D2">
          <w:rPr>
            <w:rStyle w:val="afa"/>
          </w:rPr>
          <w:t>5.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_Toc373934122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26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C844D2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_Toc373934123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26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C844D2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_Toc373934124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30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C844D2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_Toc373934125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37</w:t>
        </w:r>
        <w:r w:rsidR="001820AD">
          <w:rPr>
            <w:webHidden/>
          </w:rPr>
          <w:fldChar w:fldCharType="end"/>
        </w:r>
      </w:hyperlink>
    </w:p>
    <w:p w:rsidR="001820AD" w:rsidRDefault="0069360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C844D2">
          <w:rPr>
            <w:rStyle w:val="afa"/>
            <w:b/>
          </w:rPr>
          <w:t>ЧАСТЬ 2.</w:t>
        </w:r>
        <w:r w:rsidR="001820A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C844D2">
          <w:rPr>
            <w:rStyle w:val="afa"/>
            <w:b/>
          </w:rPr>
          <w:t>«ПРОЕКТ ДОГОВОРА»</w:t>
        </w:r>
        <w:r w:rsidR="001820AD">
          <w:rPr>
            <w:webHidden/>
          </w:rPr>
          <w:tab/>
        </w:r>
        <w:r w:rsidR="001820AD">
          <w:rPr>
            <w:webHidden/>
          </w:rPr>
          <w:fldChar w:fldCharType="begin"/>
        </w:r>
        <w:r w:rsidR="001820AD">
          <w:rPr>
            <w:webHidden/>
          </w:rPr>
          <w:instrText xml:space="preserve"> PAGEREF _Toc373934126 \h </w:instrText>
        </w:r>
        <w:r w:rsidR="001820AD">
          <w:rPr>
            <w:webHidden/>
          </w:rPr>
        </w:r>
        <w:r w:rsidR="001820AD">
          <w:rPr>
            <w:webHidden/>
          </w:rPr>
          <w:fldChar w:fldCharType="separate"/>
        </w:r>
        <w:r w:rsidR="001820AD">
          <w:rPr>
            <w:webHidden/>
          </w:rPr>
          <w:t>38</w:t>
        </w:r>
        <w:r w:rsidR="001820AD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723913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</w:t>
      </w:r>
      <w:proofErr w:type="gramStart"/>
      <w:r w:rsidR="00E4075B" w:rsidRPr="007A6F0E">
        <w:t>.</w:t>
      </w:r>
      <w:r w:rsidR="002328BB">
        <w:t xml:space="preserve"> </w:t>
      </w:r>
      <w:r w:rsidR="00E4075B">
        <w:t>п</w:t>
      </w:r>
      <w:r w:rsidR="00E4075B" w:rsidRPr="007A6F0E">
        <w:t>очта</w:t>
      </w:r>
      <w:proofErr w:type="gramEnd"/>
      <w:r w:rsidR="00E4075B" w:rsidRPr="007A6F0E">
        <w:t>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1820A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820AD" w:rsidRPr="001820AD">
        <w:rPr>
          <w:rFonts w:ascii="Times New Roman" w:hAnsi="Times New Roman"/>
          <w:bCs/>
          <w:color w:val="000000"/>
          <w:sz w:val="24"/>
          <w:szCs w:val="24"/>
        </w:rPr>
        <w:t>поставку радиостанций носимых с гарнитурой для нужд Иркутского отделения филиала «Сибирский территориальный округ» ФГУП «РосРАО»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не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позднее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30.12.2013г.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1820AD" w:rsidP="008E1F83">
      <w:pPr>
        <w:widowControl w:val="0"/>
        <w:ind w:firstLine="709"/>
        <w:jc w:val="both"/>
        <w:rPr>
          <w:bCs/>
          <w:color w:val="000000"/>
        </w:rPr>
      </w:pPr>
      <w:r w:rsidRPr="001820AD">
        <w:rPr>
          <w:bCs/>
          <w:color w:val="000000"/>
        </w:rPr>
        <w:t>664022, г. Иркутск, ул. 6-я Советская, д. 20</w:t>
      </w:r>
      <w:r w:rsidR="00E4075B" w:rsidRPr="001820AD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1820AD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 w:rsidRPr="001820AD">
        <w:rPr>
          <w:rFonts w:ascii="Times New Roman" w:hAnsi="Times New Roman"/>
          <w:sz w:val="24"/>
          <w:szCs w:val="24"/>
        </w:rPr>
        <w:t>199</w:t>
      </w:r>
      <w:r w:rsidR="001820AD">
        <w:rPr>
          <w:rFonts w:ascii="Times New Roman" w:hAnsi="Times New Roman"/>
          <w:sz w:val="24"/>
          <w:szCs w:val="24"/>
        </w:rPr>
        <w:t> </w:t>
      </w:r>
      <w:r w:rsidR="001820AD" w:rsidRPr="001820AD">
        <w:rPr>
          <w:rFonts w:ascii="Times New Roman" w:hAnsi="Times New Roman"/>
          <w:sz w:val="24"/>
          <w:szCs w:val="24"/>
        </w:rPr>
        <w:t>966</w:t>
      </w:r>
      <w:r w:rsidR="001820AD">
        <w:rPr>
          <w:rFonts w:ascii="Times New Roman" w:hAnsi="Times New Roman"/>
          <w:sz w:val="24"/>
          <w:szCs w:val="24"/>
        </w:rPr>
        <w:t>,67</w:t>
      </w:r>
      <w:r w:rsidR="001820AD" w:rsidRPr="001820AD">
        <w:rPr>
          <w:rFonts w:ascii="Times New Roman" w:hAnsi="Times New Roman"/>
          <w:sz w:val="24"/>
          <w:szCs w:val="24"/>
        </w:rPr>
        <w:t xml:space="preserve"> (Сто девяносто девять тысяч девятьсот шестьдесят шесть) рублей 67 копеек, включая НДС. Цена договора включает в себя</w:t>
      </w:r>
      <w:r w:rsidR="001820AD">
        <w:rPr>
          <w:rFonts w:ascii="Times New Roman" w:hAnsi="Times New Roman"/>
          <w:sz w:val="24"/>
          <w:szCs w:val="24"/>
        </w:rPr>
        <w:t xml:space="preserve"> с</w:t>
      </w:r>
      <w:r w:rsidR="001820AD" w:rsidRPr="001820AD">
        <w:rPr>
          <w:rFonts w:ascii="Times New Roman" w:hAnsi="Times New Roman"/>
          <w:sz w:val="24"/>
          <w:szCs w:val="24"/>
        </w:rPr>
        <w:t>тоимость товара согласно технического задания с учетом расходов на доставку, оплату налогов, сборов и других обязательных платежей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lastRenderedPageBreak/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1820AD">
        <w:rPr>
          <w:spacing w:val="-6"/>
        </w:rPr>
        <w:t>10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 xml:space="preserve">Декабря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13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lastRenderedPageBreak/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</w:t>
      </w:r>
      <w:proofErr w:type="gramStart"/>
      <w:r w:rsidR="0066022F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Pr="00E62D4F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1820AD" w:rsidRPr="001820AD">
              <w:rPr>
                <w:sz w:val="23"/>
                <w:szCs w:val="23"/>
              </w:rPr>
              <w:t>поставку радиостанций носимых с гарнитурой для нужд Иркутского отделения филиала «Сибирский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69360A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25.09.2013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№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53</w:t>
            </w:r>
            <w:r w:rsidR="0069360A">
              <w:rPr>
                <w:i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  <w:bookmarkStart w:id="159" w:name="_GoBack"/>
            <w:bookmarkEnd w:id="159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 не позднее 30.12.2013г.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871FAF" w:rsidRPr="00E62D4F" w:rsidRDefault="001820AD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664022, г. Иркутск, ул. 6-я Советская, д. 20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1820AD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Оплата производится по факту поставки товара в течение 10-ти банковских дней на расчетный счет Исполнителя с момента предоставления счета, счета-фактуры, товарной накладной и акта приема-передачи, подписанных Исполнителем и Заказчиком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710-76-50; Эл</w:t>
            </w:r>
            <w:proofErr w:type="gramStart"/>
            <w:r w:rsidRPr="00E62D4F">
              <w:rPr>
                <w:sz w:val="23"/>
                <w:szCs w:val="23"/>
              </w:rPr>
              <w:t>. почта</w:t>
            </w:r>
            <w:proofErr w:type="gramEnd"/>
            <w:r w:rsidRPr="00E62D4F">
              <w:rPr>
                <w:sz w:val="23"/>
                <w:szCs w:val="23"/>
              </w:rPr>
              <w:t xml:space="preserve">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1820AD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1820AD">
              <w:rPr>
                <w:bCs/>
                <w:color w:val="000000"/>
                <w:sz w:val="23"/>
                <w:szCs w:val="23"/>
              </w:rPr>
              <w:t>199 966,67 (Сто девяносто девять тысяч девятьсот шестьдесят шесть) рублей 67 копеек, включая НДС. Цена договора включает в себя стоимость товара согласно технического задания с учетом расходов на доставку, оплату налогов, сборов и других обязательных платежей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русский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российский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18730527"/>
            <w:proofErr w:type="gramStart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7"/>
          </w:p>
          <w:p w:rsidR="00F621A8" w:rsidRPr="00E62D4F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у</w:t>
            </w:r>
            <w:r w:rsidRPr="00F621A8">
              <w:rPr>
                <w:sz w:val="23"/>
                <w:szCs w:val="23"/>
              </w:rPr>
              <w:t>частник</w:t>
            </w:r>
            <w:proofErr w:type="gramEnd"/>
            <w:r w:rsidRPr="00F621A8">
              <w:rPr>
                <w:sz w:val="23"/>
                <w:szCs w:val="23"/>
              </w:rPr>
              <w:t xml:space="preserve"> процедуры закупки должен соответствовать требованиям, предъявляемым законодательством Российской Федерации к лицам, осуществляющим поставку товара, являющимся предметом закупки</w:t>
            </w:r>
            <w:r>
              <w:rPr>
                <w:sz w:val="23"/>
                <w:szCs w:val="23"/>
              </w:rPr>
              <w:t>.</w:t>
            </w:r>
          </w:p>
          <w:p w:rsidR="00E3604D" w:rsidRPr="00E62D4F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о</w:t>
            </w:r>
            <w:r w:rsidRPr="00F621A8">
              <w:rPr>
                <w:sz w:val="23"/>
                <w:szCs w:val="23"/>
              </w:rPr>
              <w:t>бладать</w:t>
            </w:r>
            <w:proofErr w:type="gramEnd"/>
            <w:r w:rsidRPr="00F621A8">
              <w:rPr>
                <w:sz w:val="23"/>
                <w:szCs w:val="23"/>
              </w:rPr>
              <w:t xml:space="preserve">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договора, в том числе: - должен иметь сертификат РОСТЕСТ</w:t>
            </w:r>
            <w:r w:rsidR="00E3604D" w:rsidRPr="00E62D4F">
              <w:rPr>
                <w:sz w:val="23"/>
                <w:szCs w:val="23"/>
              </w:rPr>
              <w:t>:</w:t>
            </w:r>
          </w:p>
          <w:p w:rsidR="00F621A8" w:rsidRP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357696776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2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9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70" w:name="_Ref299553055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70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proofErr w:type="gramStart"/>
            <w:r w:rsidR="00815182" w:rsidRPr="00E62D4F">
              <w:rPr>
                <w:sz w:val="23"/>
                <w:szCs w:val="23"/>
              </w:rPr>
              <w:t>отсутствие</w:t>
            </w:r>
            <w:proofErr w:type="gramEnd"/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F947B8" w:rsidRPr="00E62D4F" w:rsidRDefault="00F621A8" w:rsidP="00F621A8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Гарантийный срок эксплуатации оборудования должен составлять не менее 12 месяцев с момента поставки</w:t>
            </w:r>
            <w:r w:rsidR="00F947B8" w:rsidRPr="00E62D4F">
              <w:rPr>
                <w:sz w:val="23"/>
                <w:szCs w:val="23"/>
              </w:rPr>
              <w:t xml:space="preserve">. </w:t>
            </w:r>
          </w:p>
          <w:p w:rsidR="00F947B8" w:rsidRPr="00F621A8" w:rsidRDefault="00F621A8" w:rsidP="00F621A8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Поставляемое оборудование должно быть новым, не бывшим в употреблении, не восстановленным, не являться выставочным образцом, свободным от прав третьих лиц</w:t>
            </w:r>
            <w:r w:rsidR="00F947B8" w:rsidRPr="00E62D4F">
              <w:rPr>
                <w:sz w:val="23"/>
                <w:szCs w:val="23"/>
              </w:rPr>
              <w:t xml:space="preserve">. 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317256601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3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7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4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5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6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9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299570035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80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1" w:name="_Ref325034202"/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7"/>
            <w:r w:rsidRPr="00E62D4F">
              <w:rPr>
                <w:sz w:val="23"/>
                <w:szCs w:val="23"/>
              </w:rPr>
              <w:t>.</w:t>
            </w:r>
            <w:bookmarkEnd w:id="181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8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lastRenderedPageBreak/>
              <w:t>заявка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анкета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lastRenderedPageBreak/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содержащее:</w:t>
            </w:r>
          </w:p>
          <w:p w:rsidR="00AC6B13" w:rsidRPr="00E62D4F" w:rsidRDefault="00AC6B13" w:rsidP="00A029B8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наименование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разработчика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изготовителя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происхождения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оборудования;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(потребительских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свойств)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зарегистрированные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обслуживания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патенты,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полезные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модели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промышленные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образцы,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соответствовать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комплектации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товаров.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Default="00FA5D2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_Ref317252608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  <w:p w:rsidR="00961E02" w:rsidRDefault="00961E0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</w:p>
          <w:p w:rsidR="00961E02" w:rsidRPr="00E62D4F" w:rsidRDefault="00961E0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lastRenderedPageBreak/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F621A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11:00 (время московское) «</w:t>
            </w:r>
            <w:r w:rsidR="00F621A8">
              <w:rPr>
                <w:sz w:val="23"/>
                <w:szCs w:val="23"/>
              </w:rPr>
              <w:t>10</w:t>
            </w:r>
            <w:r w:rsidRPr="00F621A8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F621A8">
              <w:rPr>
                <w:sz w:val="23"/>
                <w:szCs w:val="23"/>
              </w:rPr>
              <w:t>Пыжевский</w:t>
            </w:r>
            <w:proofErr w:type="spellEnd"/>
            <w:r w:rsidRPr="00F621A8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F621A8">
              <w:rPr>
                <w:sz w:val="23"/>
                <w:szCs w:val="23"/>
              </w:rPr>
              <w:t>13</w:t>
            </w:r>
            <w:r w:rsidRPr="00F621A8">
              <w:rPr>
                <w:sz w:val="23"/>
                <w:szCs w:val="23"/>
              </w:rPr>
              <w:t>» Декабря 2013 г.</w:t>
            </w:r>
          </w:p>
          <w:p w:rsidR="00375486" w:rsidRPr="00F621A8" w:rsidRDefault="00250FFF" w:rsidP="00F621A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621A8">
              <w:rPr>
                <w:sz w:val="23"/>
                <w:szCs w:val="23"/>
              </w:rPr>
              <w:t>«</w:t>
            </w:r>
            <w:r w:rsidR="00F621A8">
              <w:rPr>
                <w:sz w:val="23"/>
                <w:szCs w:val="23"/>
              </w:rPr>
              <w:t>13</w:t>
            </w:r>
            <w:r w:rsidR="00D04565" w:rsidRPr="00F621A8">
              <w:rPr>
                <w:sz w:val="23"/>
                <w:szCs w:val="23"/>
              </w:rPr>
              <w:t>» Декабря 2013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iCs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lastRenderedPageBreak/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lastRenderedPageBreak/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0AD" w:rsidRDefault="001820AD">
      <w:r>
        <w:separator/>
      </w:r>
    </w:p>
  </w:endnote>
  <w:endnote w:type="continuationSeparator" w:id="0">
    <w:p w:rsidR="001820AD" w:rsidRDefault="00182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0AD" w:rsidRDefault="001820A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820AD" w:rsidRDefault="001820A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0AD" w:rsidRDefault="001820AD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820AD" w:rsidRPr="00270579" w:rsidRDefault="001820AD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0AD" w:rsidRPr="00C030AA" w:rsidRDefault="0069360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1820AD" w:rsidRPr="00C030AA">
          <w:rPr>
            <w:rFonts w:ascii="Times New Roman" w:hAnsi="Times New Roman"/>
          </w:rPr>
          <w:t xml:space="preserve">Страница </w:t>
        </w:r>
        <w:r w:rsidR="001820AD" w:rsidRPr="00C030AA">
          <w:rPr>
            <w:rFonts w:ascii="Times New Roman" w:hAnsi="Times New Roman"/>
          </w:rPr>
          <w:fldChar w:fldCharType="begin"/>
        </w:r>
        <w:r w:rsidR="001820AD" w:rsidRPr="00C030AA">
          <w:rPr>
            <w:rFonts w:ascii="Times New Roman" w:hAnsi="Times New Roman"/>
          </w:rPr>
          <w:instrText>PAGE</w:instrText>
        </w:r>
        <w:r w:rsidR="001820AD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26</w:t>
        </w:r>
        <w:r w:rsidR="001820AD" w:rsidRPr="00C030AA">
          <w:rPr>
            <w:rFonts w:ascii="Times New Roman" w:hAnsi="Times New Roman"/>
          </w:rPr>
          <w:fldChar w:fldCharType="end"/>
        </w:r>
        <w:r w:rsidR="001820AD" w:rsidRPr="00C030AA">
          <w:rPr>
            <w:rFonts w:ascii="Times New Roman" w:hAnsi="Times New Roman"/>
          </w:rPr>
          <w:t xml:space="preserve"> из </w:t>
        </w:r>
        <w:r w:rsidR="001820AD" w:rsidRPr="00C030AA">
          <w:rPr>
            <w:rFonts w:ascii="Times New Roman" w:hAnsi="Times New Roman"/>
          </w:rPr>
          <w:fldChar w:fldCharType="begin"/>
        </w:r>
        <w:r w:rsidR="001820AD" w:rsidRPr="00C030AA">
          <w:rPr>
            <w:rFonts w:ascii="Times New Roman" w:hAnsi="Times New Roman"/>
          </w:rPr>
          <w:instrText>NUMPAGES</w:instrText>
        </w:r>
        <w:r w:rsidR="001820AD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37</w:t>
        </w:r>
        <w:r w:rsidR="001820AD" w:rsidRPr="00C030AA">
          <w:rPr>
            <w:rFonts w:ascii="Times New Roman" w:hAnsi="Times New Roman"/>
          </w:rPr>
          <w:fldChar w:fldCharType="end"/>
        </w:r>
      </w:sdtContent>
    </w:sdt>
    <w:r w:rsidR="001820AD" w:rsidRPr="00C030AA">
      <w:rPr>
        <w:rFonts w:ascii="Times New Roman" w:hAnsi="Times New Roman" w:cs="Times New Roman"/>
      </w:rPr>
      <w:t xml:space="preserve"> </w:t>
    </w:r>
  </w:p>
  <w:p w:rsidR="001820AD" w:rsidRPr="00C030AA" w:rsidRDefault="001820AD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820AD" w:rsidRPr="00C030AA" w:rsidRDefault="001820AD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66022F">
      <w:rPr>
        <w:rFonts w:ascii="Times New Roman" w:hAnsi="Times New Roman" w:cs="Times New Roman"/>
      </w:rPr>
      <w:t>поставку радиостанций носимых с гарнитурой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0AD" w:rsidRDefault="001820AD">
      <w:r>
        <w:separator/>
      </w:r>
    </w:p>
  </w:footnote>
  <w:footnote w:type="continuationSeparator" w:id="0">
    <w:p w:rsidR="001820AD" w:rsidRDefault="00182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0AD" w:rsidRPr="00723913" w:rsidRDefault="001820AD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820AD" w:rsidRPr="00723913" w:rsidRDefault="001820AD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820AD" w:rsidRPr="00723913" w:rsidRDefault="001820AD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0AD" w:rsidRPr="00723913" w:rsidRDefault="001820AD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 w:numId="47">
    <w:abstractNumId w:val="2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360A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E02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29B8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  <w:tabs>
        <w:tab w:val="clear" w:pos="1134"/>
      </w:tabs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B6C8E73-CC8D-42C5-9249-8F7F570E9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17</TotalTime>
  <Pages>37</Pages>
  <Words>11885</Words>
  <Characters>85995</Characters>
  <Application>Microsoft Office Word</Application>
  <DocSecurity>0</DocSecurity>
  <Lines>716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97685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</cp:revision>
  <cp:lastPrinted>2013-05-13T10:31:00Z</cp:lastPrinted>
  <dcterms:created xsi:type="dcterms:W3CDTF">2013-12-04T11:17:00Z</dcterms:created>
  <dcterms:modified xsi:type="dcterms:W3CDTF">2013-12-04T12:21:00Z</dcterms:modified>
</cp:coreProperties>
</file>