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7B4" w:rsidRDefault="00B067B4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B067B4" w:rsidRPr="00E73503" w:rsidRDefault="00B067B4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B067B4" w:rsidRPr="001B1299">
        <w:trPr>
          <w:trHeight w:val="581"/>
        </w:trPr>
        <w:tc>
          <w:tcPr>
            <w:tcW w:w="9828" w:type="dxa"/>
            <w:vAlign w:val="center"/>
          </w:tcPr>
          <w:p w:rsidR="00B067B4" w:rsidRPr="001B1299" w:rsidRDefault="00B067B4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4570 от «07»  ноября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B067B4" w:rsidRPr="004E3C5E" w:rsidRDefault="00B067B4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7926</w:t>
            </w:r>
          </w:p>
          <w:p w:rsidR="00B067B4" w:rsidRPr="007064D6" w:rsidRDefault="00B067B4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765</w:t>
            </w:r>
          </w:p>
        </w:tc>
      </w:tr>
    </w:tbl>
    <w:p w:rsidR="00B067B4" w:rsidRDefault="00B067B4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B067B4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Pr="007D4215" w:rsidRDefault="00B067B4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B067B4" w:rsidRPr="007D4215">
        <w:trPr>
          <w:trHeight w:val="146"/>
        </w:trPr>
        <w:tc>
          <w:tcPr>
            <w:tcW w:w="9948" w:type="dxa"/>
            <w:gridSpan w:val="2"/>
          </w:tcPr>
          <w:p w:rsidR="00B067B4" w:rsidRPr="007D4215" w:rsidRDefault="00B067B4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B067B4" w:rsidRPr="007D4215" w:rsidRDefault="00B067B4" w:rsidP="004052B7">
            <w:pPr>
              <w:tabs>
                <w:tab w:val="left" w:pos="1134"/>
              </w:tabs>
              <w:jc w:val="both"/>
            </w:pP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Pr="00B975CB" w:rsidRDefault="00B067B4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B067B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B4" w:rsidRPr="007938E2" w:rsidRDefault="00B067B4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7B4" w:rsidRPr="007938E2" w:rsidRDefault="00B067B4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B067B4" w:rsidRPr="007938E2" w:rsidRDefault="00B067B4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B067B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B4" w:rsidRPr="007938E2" w:rsidRDefault="00B067B4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7B4" w:rsidRPr="007938E2" w:rsidRDefault="00B067B4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B067B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B4" w:rsidRPr="007938E2" w:rsidRDefault="00B067B4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7B4" w:rsidRPr="007938E2" w:rsidRDefault="00B067B4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B067B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B4" w:rsidRPr="007938E2" w:rsidRDefault="00B067B4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7B4" w:rsidRPr="007938E2" w:rsidRDefault="00B067B4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B067B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B4" w:rsidRPr="007938E2" w:rsidRDefault="00B067B4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7B4" w:rsidRPr="007938E2" w:rsidRDefault="00B067B4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B067B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7B4" w:rsidRPr="007938E2" w:rsidRDefault="00B067B4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7B4" w:rsidRPr="00B74E80" w:rsidRDefault="00B067B4" w:rsidP="00D372D6">
            <w:pPr>
              <w:jc w:val="both"/>
            </w:pPr>
            <w:r>
              <w:t>Окишева Жанна Викторовна телефон: (3823) 52-32-04,</w:t>
            </w:r>
            <w:r w:rsidRPr="00F512FA">
              <w:t xml:space="preserve"> факс (3823) 56-25-50</w:t>
            </w:r>
          </w:p>
        </w:tc>
      </w:tr>
      <w:tr w:rsidR="00B067B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7B4" w:rsidRPr="007938E2" w:rsidRDefault="00B067B4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7B4" w:rsidRPr="007938E2" w:rsidRDefault="00B067B4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B067B4" w:rsidRPr="007938E2" w:rsidRDefault="00B067B4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B067B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67B4" w:rsidRPr="007938E2" w:rsidRDefault="00B067B4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67B4" w:rsidRPr="007938E2" w:rsidRDefault="00B067B4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B067B4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B067B4" w:rsidRPr="00B975CB" w:rsidRDefault="00B067B4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B067B4" w:rsidRPr="001B1299">
        <w:trPr>
          <w:trHeight w:val="146"/>
        </w:trPr>
        <w:tc>
          <w:tcPr>
            <w:tcW w:w="9948" w:type="dxa"/>
            <w:gridSpan w:val="2"/>
          </w:tcPr>
          <w:p w:rsidR="00B067B4" w:rsidRPr="00C67300" w:rsidRDefault="00B067B4" w:rsidP="0069623B">
            <w:pPr>
              <w:rPr>
                <w:b/>
                <w:bCs/>
              </w:rPr>
            </w:pPr>
            <w:r w:rsidRPr="007064D6">
              <w:rPr>
                <w:b/>
                <w:bCs/>
              </w:rPr>
              <w:t>Право заключения договор</w:t>
            </w:r>
            <w:r w:rsidRPr="0069623B">
              <w:rPr>
                <w:b/>
                <w:bCs/>
              </w:rPr>
              <w:t xml:space="preserve">а на поставку сменных картриджей для фильтров </w:t>
            </w:r>
            <w:r w:rsidRPr="0069623B">
              <w:rPr>
                <w:b/>
                <w:bCs/>
                <w:lang w:val="en-US"/>
              </w:rPr>
              <w:t>FM</w:t>
            </w:r>
            <w:r w:rsidRPr="0069623B">
              <w:rPr>
                <w:b/>
                <w:bCs/>
              </w:rPr>
              <w:t xml:space="preserve"> механической очистки воды </w:t>
            </w:r>
          </w:p>
          <w:p w:rsidR="00B067B4" w:rsidRDefault="00B067B4" w:rsidP="0069623B"/>
          <w:p w:rsidR="00B067B4" w:rsidRDefault="00B067B4" w:rsidP="0069623B">
            <w:r w:rsidRPr="001B69EC">
              <w:t xml:space="preserve">Предмет договора: </w:t>
            </w:r>
          </w:p>
          <w:p w:rsidR="00B067B4" w:rsidRPr="001B69EC" w:rsidRDefault="00B067B4" w:rsidP="0069623B">
            <w:r>
              <w:t>сменные</w:t>
            </w:r>
            <w:r w:rsidRPr="00C67300">
              <w:t xml:space="preserve"> </w:t>
            </w:r>
            <w:r>
              <w:t>картриджи</w:t>
            </w:r>
            <w:r w:rsidRPr="00C67300">
              <w:t xml:space="preserve"> для фильтров </w:t>
            </w:r>
            <w:r w:rsidRPr="00C67300">
              <w:rPr>
                <w:lang w:val="en-US"/>
              </w:rPr>
              <w:t>FM</w:t>
            </w:r>
            <w:r w:rsidRPr="00C67300">
              <w:t xml:space="preserve"> механической очистки воды</w:t>
            </w:r>
            <w:r>
              <w:t xml:space="preserve"> 740-75-60</w:t>
            </w:r>
          </w:p>
          <w:p w:rsidR="00B067B4" w:rsidRPr="00F16CE4" w:rsidRDefault="00B067B4" w:rsidP="004052B7">
            <w:pPr>
              <w:rPr>
                <w:b/>
                <w:bCs/>
              </w:rPr>
            </w:pP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B067B4" w:rsidRPr="00B975CB" w:rsidRDefault="00B067B4" w:rsidP="004052B7"/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Pr="00B975CB" w:rsidRDefault="00B067B4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69623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</w:pPr>
            <w:r>
              <w:t>в течение 30 дней после подписания договора уполномоченными представителями сторон.</w:t>
            </w:r>
          </w:p>
          <w:p w:rsidR="00B067B4" w:rsidRPr="00B975CB" w:rsidRDefault="00B067B4" w:rsidP="0069623B">
            <w:pPr>
              <w:rPr>
                <w:b/>
                <w:bCs/>
              </w:rPr>
            </w:pP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Pr="004A0A11" w:rsidRDefault="00B067B4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4052B7">
            <w:pPr>
              <w:ind w:right="153"/>
              <w:jc w:val="both"/>
              <w:rPr>
                <w:color w:val="000000"/>
              </w:rPr>
            </w:pPr>
            <w:r w:rsidRPr="008F2336">
              <w:rPr>
                <w:color w:val="000000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B067B4" w:rsidRPr="00B975CB" w:rsidRDefault="00B067B4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Pr="00B975CB" w:rsidRDefault="00B067B4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69623B">
            <w:pPr>
              <w:ind w:right="153"/>
            </w:pPr>
            <w:r w:rsidRPr="00D844FC">
              <w:rPr>
                <w:color w:val="000000"/>
              </w:rPr>
              <w:t>ОАО</w:t>
            </w:r>
            <w:r w:rsidRPr="00D844FC">
              <w:t xml:space="preserve"> «СХК», Томская область. г. Северск, ул. Предзаводская, 9. </w:t>
            </w:r>
          </w:p>
          <w:p w:rsidR="00B067B4" w:rsidRPr="00D844FC" w:rsidRDefault="00B067B4" w:rsidP="0069623B">
            <w:pPr>
              <w:ind w:right="153"/>
            </w:pPr>
          </w:p>
          <w:p w:rsidR="00B067B4" w:rsidRPr="00F1007C" w:rsidRDefault="00B067B4" w:rsidP="0069623B">
            <w:r w:rsidRPr="000B515D">
              <w:t>Способ доставки – железнодорожным транспортом: ж/д  контейнером до станции Томск -Грузовой  ЗСЖД, код. ст.- 874302; 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 Северск, ул. Предзаводская, 9 (или до склада ОАО «СХК»: Томская область, г. Северск, ул. Предзаводская, 9). Возможен самовывоз со склада Поставщика в г.Томске на склад  ОАО «СХК», г. С</w:t>
            </w:r>
            <w:r>
              <w:t>еверск, ул. Предзаводская,</w:t>
            </w:r>
            <w:r w:rsidRPr="000B515D">
              <w:t>9.</w:t>
            </w:r>
          </w:p>
          <w:p w:rsidR="00B067B4" w:rsidRPr="002B23DB" w:rsidRDefault="00B067B4" w:rsidP="0069623B">
            <w:pPr>
              <w:pStyle w:val="10"/>
              <w:spacing w:after="0" w:line="240" w:lineRule="auto"/>
              <w:ind w:left="0"/>
              <w:jc w:val="both"/>
            </w:pP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Default="00B067B4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B067B4" w:rsidRPr="00B975CB" w:rsidRDefault="00B067B4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Pr="004939EB" w:rsidRDefault="00B067B4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69623B">
              <w:rPr>
                <w:color w:val="0000FF"/>
                <w:u w:val="single"/>
              </w:rPr>
              <w:t>http://</w:t>
            </w:r>
            <w:hyperlink r:id="rId8" w:history="1">
              <w:r w:rsidRPr="0069623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B067B4" w:rsidRPr="004939EB" w:rsidRDefault="00B067B4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B067B4" w:rsidRPr="00B975CB" w:rsidRDefault="00B067B4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Pr="00B975CB" w:rsidRDefault="00B067B4" w:rsidP="004052B7"/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Pr="00B975CB" w:rsidRDefault="00B067B4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B067B4" w:rsidRPr="001B1299">
        <w:trPr>
          <w:trHeight w:val="678"/>
        </w:trPr>
        <w:tc>
          <w:tcPr>
            <w:tcW w:w="9948" w:type="dxa"/>
            <w:gridSpan w:val="2"/>
          </w:tcPr>
          <w:p w:rsidR="00B067B4" w:rsidRDefault="00B067B4" w:rsidP="0069623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918 000  </w:t>
            </w:r>
            <w:r w:rsidRPr="00492FD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(девятьсот восемнадцать тысяч)  </w:t>
            </w:r>
            <w:r>
              <w:rPr>
                <w:b/>
                <w:bCs/>
                <w:color w:val="000000"/>
              </w:rPr>
              <w:t>рублей 00 копеек,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B067B4" w:rsidRDefault="00B067B4" w:rsidP="0069623B">
            <w:pPr>
              <w:tabs>
                <w:tab w:val="left" w:pos="1134"/>
              </w:tabs>
              <w:jc w:val="both"/>
            </w:pPr>
          </w:p>
          <w:p w:rsidR="00B067B4" w:rsidRDefault="00B067B4" w:rsidP="0069623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777 966</w:t>
            </w:r>
            <w:r>
              <w:rPr>
                <w:color w:val="000000"/>
              </w:rPr>
              <w:t xml:space="preserve">   (семьсот семьдесят семь тысяч девятьсот шестьдесят шесть) </w:t>
            </w:r>
            <w:r>
              <w:rPr>
                <w:b/>
                <w:bCs/>
                <w:color w:val="000000"/>
              </w:rPr>
              <w:t>рублей 10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B067B4" w:rsidRDefault="00B067B4" w:rsidP="0069623B">
            <w:pPr>
              <w:pStyle w:val="3"/>
              <w:tabs>
                <w:tab w:val="clear" w:pos="1307"/>
                <w:tab w:val="left" w:pos="-72"/>
                <w:tab w:val="left" w:pos="1273"/>
              </w:tabs>
              <w:ind w:left="0" w:right="153"/>
              <w:rPr>
                <w:i/>
                <w:iCs/>
              </w:rPr>
            </w:pPr>
          </w:p>
          <w:p w:rsidR="00B067B4" w:rsidRPr="005333A7" w:rsidRDefault="00B067B4" w:rsidP="0069623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B067B4" w:rsidRDefault="00B067B4" w:rsidP="0069623B"/>
          <w:p w:rsidR="00B067B4" w:rsidRDefault="00B067B4" w:rsidP="0069623B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B067B4" w:rsidRDefault="00B067B4" w:rsidP="0069623B">
            <w:pPr>
              <w:pStyle w:val="3"/>
              <w:ind w:left="0" w:right="153"/>
            </w:pPr>
            <w:r w:rsidRPr="003A507B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B067B4" w:rsidRPr="001B1299" w:rsidRDefault="00B067B4" w:rsidP="00D372D6">
            <w:pPr>
              <w:pStyle w:val="3"/>
              <w:ind w:left="0" w:right="153"/>
              <w:rPr>
                <w:u w:val="single"/>
              </w:rPr>
            </w:pP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B067B4" w:rsidRPr="00225C74" w:rsidRDefault="00B067B4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Pr="00B975CB" w:rsidRDefault="00B067B4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6216DE">
                <w:rPr>
                  <w:rStyle w:val="Hyperlink"/>
                </w:rPr>
                <w:t>http://zakupki.gov.ru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69623B">
              <w:rPr>
                <w:color w:val="0000FF"/>
                <w:u w:val="single"/>
              </w:rPr>
              <w:t>http://</w:t>
            </w:r>
            <w:hyperlink r:id="rId11" w:history="1">
              <w:r w:rsidRPr="0069623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B067B4" w:rsidRDefault="00B067B4" w:rsidP="004052B7">
            <w:pPr>
              <w:tabs>
                <w:tab w:val="left" w:pos="1134"/>
              </w:tabs>
            </w:pPr>
          </w:p>
          <w:p w:rsidR="00B067B4" w:rsidRPr="001050E6" w:rsidRDefault="00B067B4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Pr="00B975CB" w:rsidRDefault="00B067B4" w:rsidP="004052B7"/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Default="00B067B4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B067B4" w:rsidRPr="00B975CB" w:rsidRDefault="00B067B4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B067B4" w:rsidRPr="001B1299">
        <w:trPr>
          <w:trHeight w:val="146"/>
        </w:trPr>
        <w:tc>
          <w:tcPr>
            <w:tcW w:w="9948" w:type="dxa"/>
            <w:gridSpan w:val="2"/>
          </w:tcPr>
          <w:p w:rsidR="00B067B4" w:rsidRPr="00D12912" w:rsidRDefault="00B067B4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B067B4" w:rsidRPr="006B4D55" w:rsidRDefault="00B067B4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Default="00B067B4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B067B4" w:rsidRPr="00B975CB" w:rsidRDefault="00B067B4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B067B4" w:rsidRPr="00CE0D41" w:rsidRDefault="00B067B4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69623B">
              <w:rPr>
                <w:color w:val="0000FF"/>
                <w:u w:val="single"/>
              </w:rPr>
              <w:t>http://</w:t>
            </w:r>
            <w:hyperlink r:id="rId12" w:history="1">
              <w:r w:rsidRPr="0069623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B067B4" w:rsidRPr="001B1299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«14»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B067B4" w:rsidRPr="00EC648D" w:rsidRDefault="00B067B4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B067B4" w:rsidRPr="001B1299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B067B4" w:rsidRPr="00E01693" w:rsidRDefault="00B067B4" w:rsidP="004052B7"/>
          <w:p w:rsidR="00B067B4" w:rsidRPr="00E01693" w:rsidRDefault="00B067B4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«14»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B067B4" w:rsidRPr="00EC648D" w:rsidRDefault="00B067B4" w:rsidP="004052B7">
            <w:pPr>
              <w:rPr>
                <w:b/>
                <w:bCs/>
                <w:u w:val="single"/>
              </w:rPr>
            </w:pP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Pr="00B975CB" w:rsidRDefault="00B067B4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B067B4" w:rsidRPr="001B1299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B067B4" w:rsidRPr="009E2FC9" w:rsidRDefault="00B067B4" w:rsidP="002227FA"/>
          <w:p w:rsidR="00B067B4" w:rsidRPr="001B1299" w:rsidRDefault="00B067B4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B067B4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Pr="001B1299" w:rsidRDefault="00B067B4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B067B4" w:rsidRPr="001B1299">
        <w:trPr>
          <w:trHeight w:val="146"/>
        </w:trPr>
        <w:tc>
          <w:tcPr>
            <w:tcW w:w="9948" w:type="dxa"/>
            <w:gridSpan w:val="2"/>
          </w:tcPr>
          <w:p w:rsidR="00B067B4" w:rsidRDefault="00B067B4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B067B4" w:rsidRDefault="00B067B4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B067B4" w:rsidRDefault="00B067B4" w:rsidP="002227FA"/>
          <w:p w:rsidR="00B067B4" w:rsidRPr="001B1299" w:rsidRDefault="00B067B4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Pr="00B975CB" w:rsidRDefault="00B067B4" w:rsidP="004052B7"/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B067B4" w:rsidRPr="00B975CB" w:rsidRDefault="00B067B4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B067B4" w:rsidRPr="00B975CB">
        <w:trPr>
          <w:trHeight w:val="146"/>
        </w:trPr>
        <w:tc>
          <w:tcPr>
            <w:tcW w:w="9948" w:type="dxa"/>
            <w:gridSpan w:val="2"/>
          </w:tcPr>
          <w:p w:rsidR="00B067B4" w:rsidRPr="00AE6F72" w:rsidRDefault="00B067B4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B067B4" w:rsidRPr="00225DB0" w:rsidRDefault="00B067B4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B067B4" w:rsidRPr="00242BFB" w:rsidRDefault="00B067B4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B067B4" w:rsidRPr="009E58BB" w:rsidRDefault="00B067B4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B067B4" w:rsidRPr="00B975CB" w:rsidRDefault="00B067B4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B067B4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B067B4" w:rsidRPr="00B975CB" w:rsidRDefault="00B067B4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B067B4" w:rsidRPr="001B1299">
        <w:trPr>
          <w:trHeight w:val="559"/>
        </w:trPr>
        <w:tc>
          <w:tcPr>
            <w:tcW w:w="9948" w:type="dxa"/>
            <w:gridSpan w:val="2"/>
          </w:tcPr>
          <w:p w:rsidR="00B067B4" w:rsidRPr="001B1299" w:rsidRDefault="00B067B4" w:rsidP="004052B7">
            <w:r>
              <w:t>не требуется</w:t>
            </w:r>
          </w:p>
          <w:p w:rsidR="00B067B4" w:rsidRPr="001B1299" w:rsidRDefault="00B067B4" w:rsidP="004052B7"/>
        </w:tc>
      </w:tr>
      <w:tr w:rsidR="00B067B4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B067B4" w:rsidRDefault="00B067B4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B067B4" w:rsidRPr="00B975CB" w:rsidRDefault="00B067B4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B067B4" w:rsidRPr="00B975CB">
        <w:trPr>
          <w:trHeight w:val="271"/>
        </w:trPr>
        <w:tc>
          <w:tcPr>
            <w:tcW w:w="9948" w:type="dxa"/>
            <w:gridSpan w:val="2"/>
          </w:tcPr>
          <w:p w:rsidR="00B067B4" w:rsidRPr="00B975CB" w:rsidRDefault="00B067B4" w:rsidP="004052B7"/>
        </w:tc>
      </w:tr>
      <w:tr w:rsidR="00B067B4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B067B4" w:rsidRDefault="00B067B4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B067B4" w:rsidRDefault="00B067B4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B067B4" w:rsidRPr="00B975CB" w:rsidRDefault="00B067B4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B067B4" w:rsidRPr="00B975CB">
        <w:trPr>
          <w:trHeight w:val="1118"/>
        </w:trPr>
        <w:tc>
          <w:tcPr>
            <w:tcW w:w="9948" w:type="dxa"/>
            <w:gridSpan w:val="2"/>
          </w:tcPr>
          <w:p w:rsidR="00B067B4" w:rsidRPr="00254E37" w:rsidRDefault="00B067B4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B067B4" w:rsidRPr="00254E37" w:rsidRDefault="00B067B4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B067B4" w:rsidRPr="00B975CB" w:rsidRDefault="00B067B4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B067B4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B067B4" w:rsidRPr="00B975CB" w:rsidRDefault="00B067B4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B067B4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B067B4" w:rsidRPr="00B975CB" w:rsidRDefault="00B067B4" w:rsidP="004052B7">
            <w:pPr>
              <w:rPr>
                <w:b/>
                <w:bCs/>
              </w:rPr>
            </w:pPr>
          </w:p>
        </w:tc>
      </w:tr>
      <w:tr w:rsidR="00B067B4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B067B4" w:rsidRPr="00B975CB" w:rsidRDefault="00B067B4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B067B4" w:rsidRPr="00B975CB">
        <w:trPr>
          <w:trHeight w:val="3353"/>
        </w:trPr>
        <w:tc>
          <w:tcPr>
            <w:tcW w:w="9948" w:type="dxa"/>
            <w:gridSpan w:val="2"/>
          </w:tcPr>
          <w:p w:rsidR="00B067B4" w:rsidRPr="00851D0C" w:rsidRDefault="00B067B4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D0C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B067B4" w:rsidRPr="00851D0C" w:rsidRDefault="00B067B4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D0C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B067B4" w:rsidRPr="00072459" w:rsidRDefault="00B067B4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52-34-60, 52-04-02</w:t>
            </w:r>
            <w:r w:rsidRPr="00072459">
              <w:t xml:space="preserve"> ОАО «СХК»).</w:t>
            </w:r>
          </w:p>
        </w:tc>
      </w:tr>
    </w:tbl>
    <w:p w:rsidR="00B067B4" w:rsidRPr="000E6546" w:rsidRDefault="00B067B4" w:rsidP="000E6546"/>
    <w:sectPr w:rsidR="00B067B4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7B4" w:rsidRDefault="00B067B4" w:rsidP="007938E2">
      <w:r>
        <w:separator/>
      </w:r>
    </w:p>
  </w:endnote>
  <w:endnote w:type="continuationSeparator" w:id="1">
    <w:p w:rsidR="00B067B4" w:rsidRDefault="00B067B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7B4" w:rsidRDefault="00B067B4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B067B4" w:rsidRDefault="00B067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7B4" w:rsidRDefault="00B067B4" w:rsidP="007938E2">
      <w:r>
        <w:separator/>
      </w:r>
    </w:p>
  </w:footnote>
  <w:footnote w:type="continuationSeparator" w:id="1">
    <w:p w:rsidR="00B067B4" w:rsidRDefault="00B067B4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7B4" w:rsidRPr="00FC6B64" w:rsidRDefault="00B067B4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B067B4" w:rsidRDefault="00B067B4" w:rsidP="006B02BB">
    <w:pPr>
      <w:pStyle w:val="Header"/>
    </w:pPr>
    <w:r>
      <w:t>_____________________________________________________________________________</w:t>
    </w:r>
  </w:p>
  <w:p w:rsidR="00B067B4" w:rsidRDefault="00B067B4" w:rsidP="00B62271">
    <w:pPr>
      <w:pStyle w:val="Header"/>
    </w:pPr>
  </w:p>
  <w:p w:rsidR="00B067B4" w:rsidRDefault="00B067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828AB"/>
    <w:rsid w:val="000B09C6"/>
    <w:rsid w:val="000B515D"/>
    <w:rsid w:val="000C3C7D"/>
    <w:rsid w:val="000C4F38"/>
    <w:rsid w:val="000D2317"/>
    <w:rsid w:val="000D7390"/>
    <w:rsid w:val="000E560A"/>
    <w:rsid w:val="000E5C13"/>
    <w:rsid w:val="000E63BA"/>
    <w:rsid w:val="000E6546"/>
    <w:rsid w:val="000F1A0B"/>
    <w:rsid w:val="000F3C37"/>
    <w:rsid w:val="001009CF"/>
    <w:rsid w:val="001050E6"/>
    <w:rsid w:val="00110844"/>
    <w:rsid w:val="00123CA2"/>
    <w:rsid w:val="00133A94"/>
    <w:rsid w:val="0017607B"/>
    <w:rsid w:val="001A1CB3"/>
    <w:rsid w:val="001A2900"/>
    <w:rsid w:val="001B1299"/>
    <w:rsid w:val="001B69EC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46C49"/>
    <w:rsid w:val="0037081F"/>
    <w:rsid w:val="00373D29"/>
    <w:rsid w:val="003826D0"/>
    <w:rsid w:val="003A507B"/>
    <w:rsid w:val="003A6B32"/>
    <w:rsid w:val="003C5EB0"/>
    <w:rsid w:val="003C6E96"/>
    <w:rsid w:val="003D574F"/>
    <w:rsid w:val="003E13D6"/>
    <w:rsid w:val="003E6BFC"/>
    <w:rsid w:val="003F0D08"/>
    <w:rsid w:val="004052B7"/>
    <w:rsid w:val="00405B6A"/>
    <w:rsid w:val="00426B98"/>
    <w:rsid w:val="00433AD9"/>
    <w:rsid w:val="00442358"/>
    <w:rsid w:val="00442A94"/>
    <w:rsid w:val="00462947"/>
    <w:rsid w:val="00475AF9"/>
    <w:rsid w:val="00492D26"/>
    <w:rsid w:val="00492FDF"/>
    <w:rsid w:val="004939EB"/>
    <w:rsid w:val="004A0A11"/>
    <w:rsid w:val="004A361F"/>
    <w:rsid w:val="004B0D1D"/>
    <w:rsid w:val="004B170A"/>
    <w:rsid w:val="004C1332"/>
    <w:rsid w:val="004C3B3E"/>
    <w:rsid w:val="004E3C5E"/>
    <w:rsid w:val="004E53C0"/>
    <w:rsid w:val="004F0335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E487D"/>
    <w:rsid w:val="005F7DD8"/>
    <w:rsid w:val="00601F0C"/>
    <w:rsid w:val="00602D1D"/>
    <w:rsid w:val="006216DE"/>
    <w:rsid w:val="00646F65"/>
    <w:rsid w:val="00676FE6"/>
    <w:rsid w:val="0069594C"/>
    <w:rsid w:val="0069623B"/>
    <w:rsid w:val="006A4CB8"/>
    <w:rsid w:val="006B02BB"/>
    <w:rsid w:val="006B0578"/>
    <w:rsid w:val="006B4D55"/>
    <w:rsid w:val="006C2E0C"/>
    <w:rsid w:val="006E33ED"/>
    <w:rsid w:val="007064D6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7F6993"/>
    <w:rsid w:val="008020A9"/>
    <w:rsid w:val="00804E7E"/>
    <w:rsid w:val="00805620"/>
    <w:rsid w:val="00822A58"/>
    <w:rsid w:val="00826863"/>
    <w:rsid w:val="00841AE2"/>
    <w:rsid w:val="00851D0C"/>
    <w:rsid w:val="00871A41"/>
    <w:rsid w:val="008820E2"/>
    <w:rsid w:val="00890BA1"/>
    <w:rsid w:val="00893D90"/>
    <w:rsid w:val="008966D8"/>
    <w:rsid w:val="008B12E8"/>
    <w:rsid w:val="008B3D8C"/>
    <w:rsid w:val="008C0C18"/>
    <w:rsid w:val="008C6150"/>
    <w:rsid w:val="008C70E8"/>
    <w:rsid w:val="008E4AF9"/>
    <w:rsid w:val="008F2336"/>
    <w:rsid w:val="00901F2F"/>
    <w:rsid w:val="00902A92"/>
    <w:rsid w:val="00916421"/>
    <w:rsid w:val="0093004B"/>
    <w:rsid w:val="00941BB4"/>
    <w:rsid w:val="00986247"/>
    <w:rsid w:val="009959D4"/>
    <w:rsid w:val="009A3D04"/>
    <w:rsid w:val="009A52E2"/>
    <w:rsid w:val="009A694C"/>
    <w:rsid w:val="009B2C15"/>
    <w:rsid w:val="009C3A57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60DD"/>
    <w:rsid w:val="00B067B4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35846"/>
    <w:rsid w:val="00C45C70"/>
    <w:rsid w:val="00C576DA"/>
    <w:rsid w:val="00C67300"/>
    <w:rsid w:val="00C67524"/>
    <w:rsid w:val="00C710C8"/>
    <w:rsid w:val="00C737D6"/>
    <w:rsid w:val="00C7523F"/>
    <w:rsid w:val="00C765BC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372D6"/>
    <w:rsid w:val="00D402F9"/>
    <w:rsid w:val="00D45315"/>
    <w:rsid w:val="00D55F73"/>
    <w:rsid w:val="00D672C2"/>
    <w:rsid w:val="00D844FC"/>
    <w:rsid w:val="00DA4143"/>
    <w:rsid w:val="00DA5EAA"/>
    <w:rsid w:val="00DA6EF1"/>
    <w:rsid w:val="00DB6DBD"/>
    <w:rsid w:val="00DD04F0"/>
    <w:rsid w:val="00DD0EB4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61FCE"/>
    <w:rsid w:val="00E63FAB"/>
    <w:rsid w:val="00E73503"/>
    <w:rsid w:val="00E95555"/>
    <w:rsid w:val="00EB0D85"/>
    <w:rsid w:val="00EC648D"/>
    <w:rsid w:val="00EE47F7"/>
    <w:rsid w:val="00F067A2"/>
    <w:rsid w:val="00F1007C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4</Pages>
  <Words>1621</Words>
  <Characters>9244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6</cp:revision>
  <cp:lastPrinted>2013-08-16T05:58:00Z</cp:lastPrinted>
  <dcterms:created xsi:type="dcterms:W3CDTF">2014-10-29T02:40:00Z</dcterms:created>
  <dcterms:modified xsi:type="dcterms:W3CDTF">2014-11-07T08:25:00Z</dcterms:modified>
</cp:coreProperties>
</file>