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616" w:rsidRPr="00B95FB5" w:rsidRDefault="00F05616" w:rsidP="0074548D">
      <w:pPr>
        <w:spacing w:line="220" w:lineRule="atLeast"/>
        <w:ind w:left="-709" w:right="-143"/>
        <w:contextualSpacing/>
        <w:jc w:val="center"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sz w:val="28"/>
          <w:szCs w:val="28"/>
        </w:rPr>
        <w:t>ИЗВЕЩЕНИЕ О ПРОВЕДЕНИИ ЗАПРОСА ЦЕН</w:t>
      </w:r>
    </w:p>
    <w:p w:rsidR="00F05616" w:rsidRPr="00B95FB5" w:rsidRDefault="00F05616" w:rsidP="0074548D">
      <w:pPr>
        <w:spacing w:line="220" w:lineRule="atLeast"/>
        <w:ind w:left="-709" w:right="-143"/>
        <w:contextualSpacing/>
        <w:jc w:val="center"/>
        <w:rPr>
          <w:rFonts w:ascii="Cambria" w:hAnsi="Cambria"/>
        </w:rPr>
      </w:pPr>
    </w:p>
    <w:p w:rsidR="00F05616" w:rsidRPr="00B95FB5" w:rsidRDefault="00F05616" w:rsidP="0074548D">
      <w:pPr>
        <w:pStyle w:val="NormalWeb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-709" w:right="-143" w:firstLine="0"/>
        <w:contextualSpacing/>
        <w:jc w:val="both"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b/>
          <w:spacing w:val="-6"/>
          <w:sz w:val="28"/>
          <w:szCs w:val="28"/>
        </w:rPr>
        <w:t>Форма и способ процедуры закупки:</w:t>
      </w:r>
      <w:r w:rsidRPr="00B95FB5">
        <w:rPr>
          <w:rFonts w:ascii="Cambria" w:hAnsi="Cambria"/>
          <w:sz w:val="28"/>
          <w:szCs w:val="28"/>
        </w:rPr>
        <w:t>Открытый запрос цен в электронной форме.</w:t>
      </w:r>
    </w:p>
    <w:p w:rsidR="00F05616" w:rsidRDefault="00F05616" w:rsidP="0074548D">
      <w:pPr>
        <w:spacing w:line="220" w:lineRule="atLeast"/>
        <w:ind w:left="-709" w:right="-143"/>
        <w:contextualSpacing/>
        <w:jc w:val="both"/>
        <w:rPr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  <w:shd w:val="clear" w:color="auto" w:fill="FFFFFF"/>
        </w:rPr>
        <w:t xml:space="preserve">2. </w:t>
      </w:r>
      <w:r w:rsidRPr="00B95FB5">
        <w:rPr>
          <w:rFonts w:ascii="Cambria" w:hAnsi="Cambria"/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b/>
          <w:sz w:val="28"/>
          <w:szCs w:val="28"/>
        </w:rPr>
        <w:t>ООО «УЖТ»</w:t>
      </w:r>
    </w:p>
    <w:p w:rsidR="00F05616" w:rsidRDefault="00F05616" w:rsidP="0074548D">
      <w:pPr>
        <w:spacing w:line="220" w:lineRule="atLeast"/>
        <w:ind w:left="-709" w:right="-14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r w:rsidRPr="003C17E2">
        <w:rPr>
          <w:sz w:val="28"/>
          <w:szCs w:val="28"/>
        </w:rPr>
        <w:t>662970, РФ, ЗАТО Железногорск, г. Железногорск Красноярского края, ул. Привокзальная, д.16</w:t>
      </w:r>
      <w:r>
        <w:rPr>
          <w:sz w:val="28"/>
          <w:szCs w:val="28"/>
        </w:rPr>
        <w:t xml:space="preserve">. </w:t>
      </w:r>
    </w:p>
    <w:p w:rsidR="00F05616" w:rsidRDefault="00F05616" w:rsidP="0074548D">
      <w:pPr>
        <w:spacing w:line="220" w:lineRule="atLeast"/>
        <w:ind w:left="-709" w:right="-143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r w:rsidRPr="003C17E2">
        <w:rPr>
          <w:sz w:val="28"/>
          <w:szCs w:val="28"/>
        </w:rPr>
        <w:t>662970, РФ, ЗАТО Железногорск, г. Железногорск Красноярского края, ул. Привокзальная, д.16</w:t>
      </w:r>
      <w:r>
        <w:rPr>
          <w:sz w:val="28"/>
          <w:szCs w:val="28"/>
        </w:rPr>
        <w:t xml:space="preserve">. </w:t>
      </w:r>
    </w:p>
    <w:p w:rsidR="00F05616" w:rsidRPr="00B95FB5" w:rsidRDefault="00F05616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  <w:shd w:val="clear" w:color="auto" w:fill="FFFFFF"/>
          <w:lang/>
        </w:rPr>
        <w:t xml:space="preserve">3. </w:t>
      </w:r>
      <w:r w:rsidRPr="00B95FB5">
        <w:rPr>
          <w:rFonts w:ascii="Cambria" w:hAnsi="Cambria"/>
          <w:b/>
          <w:bCs/>
          <w:sz w:val="28"/>
          <w:szCs w:val="28"/>
          <w:shd w:val="clear" w:color="auto" w:fill="FFFFFF"/>
        </w:rPr>
        <w:t xml:space="preserve">Организатор </w:t>
      </w:r>
      <w:r w:rsidRPr="00B95FB5">
        <w:rPr>
          <w:rFonts w:ascii="Cambria" w:hAnsi="Cambria"/>
          <w:b/>
          <w:sz w:val="28"/>
          <w:szCs w:val="28"/>
        </w:rPr>
        <w:t>запроса цен</w:t>
      </w:r>
      <w:r w:rsidRPr="00B95FB5">
        <w:rPr>
          <w:rFonts w:ascii="Cambria" w:hAnsi="Cambria"/>
          <w:b/>
          <w:bCs/>
          <w:sz w:val="28"/>
          <w:szCs w:val="28"/>
          <w:shd w:val="clear" w:color="auto" w:fill="FFFFFF"/>
          <w:lang/>
        </w:rPr>
        <w:t>:Отдел закупок ФГУП «Горно-химического комбината»</w:t>
      </w:r>
    </w:p>
    <w:p w:rsidR="00F05616" w:rsidRPr="00B95FB5" w:rsidRDefault="00F05616" w:rsidP="0074548D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sz w:val="28"/>
          <w:szCs w:val="28"/>
        </w:rPr>
        <w:t>Место нахождения: 662972, РФ, ЗАТО Железногорск, г. Железногорск, Красноярского края, ул. Ленина, д.53.</w:t>
      </w:r>
    </w:p>
    <w:p w:rsidR="00F05616" w:rsidRPr="00B95FB5" w:rsidRDefault="00F05616" w:rsidP="0074548D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sz w:val="28"/>
          <w:szCs w:val="28"/>
        </w:rPr>
        <w:t>Почтовый адрес: 662972, РФ, ЗАТО Железногорск, г. Железногорск, Красноярского края, ул. Ленина, д.53.</w:t>
      </w:r>
    </w:p>
    <w:p w:rsidR="00F05616" w:rsidRPr="003C17E2" w:rsidRDefault="00F05616" w:rsidP="0074548D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  <w:lang/>
        </w:rPr>
      </w:pPr>
      <w:r w:rsidRPr="00B95FB5">
        <w:rPr>
          <w:rFonts w:ascii="Cambria" w:hAnsi="Cambria"/>
          <w:sz w:val="28"/>
          <w:szCs w:val="28"/>
        </w:rPr>
        <w:t xml:space="preserve">Контактное лицо: </w:t>
      </w:r>
      <w:r>
        <w:rPr>
          <w:rFonts w:ascii="Cambria" w:hAnsi="Cambria"/>
          <w:sz w:val="28"/>
          <w:szCs w:val="28"/>
          <w:lang/>
        </w:rPr>
        <w:t>Бараков Алексей Борисович</w:t>
      </w:r>
      <w:r w:rsidRPr="00B95FB5">
        <w:rPr>
          <w:rFonts w:ascii="Cambria" w:hAnsi="Cambria"/>
          <w:sz w:val="28"/>
          <w:szCs w:val="28"/>
        </w:rPr>
        <w:t>, тел./факс 8 (3919) 73-14-</w:t>
      </w:r>
      <w:r>
        <w:rPr>
          <w:rFonts w:ascii="Cambria" w:hAnsi="Cambria"/>
          <w:sz w:val="28"/>
          <w:szCs w:val="28"/>
          <w:lang/>
        </w:rPr>
        <w:t>9</w:t>
      </w:r>
      <w:r w:rsidRPr="00B95FB5">
        <w:rPr>
          <w:rFonts w:ascii="Cambria" w:hAnsi="Cambria"/>
          <w:sz w:val="28"/>
          <w:szCs w:val="28"/>
          <w:lang/>
        </w:rPr>
        <w:t>6</w:t>
      </w:r>
      <w:r w:rsidRPr="00B95FB5">
        <w:rPr>
          <w:rFonts w:ascii="Cambria" w:hAnsi="Cambria"/>
          <w:sz w:val="28"/>
          <w:szCs w:val="28"/>
        </w:rPr>
        <w:t>, 8 (3919) 73-15-49, эл.почта</w:t>
      </w:r>
      <w:r w:rsidRPr="00B95FB5">
        <w:rPr>
          <w:rFonts w:ascii="Cambria" w:hAnsi="Cambria"/>
          <w:sz w:val="28"/>
          <w:szCs w:val="28"/>
          <w:lang/>
        </w:rPr>
        <w:t>:</w:t>
      </w:r>
      <w:hyperlink r:id="rId5" w:history="1">
        <w:r w:rsidRPr="00F12FD2">
          <w:rPr>
            <w:rStyle w:val="Hyperlink"/>
            <w:rFonts w:ascii="Cambria" w:hAnsi="Cambria"/>
            <w:sz w:val="28"/>
            <w:szCs w:val="28"/>
            <w:lang w:val="en-US"/>
          </w:rPr>
          <w:t>barakov</w:t>
        </w:r>
        <w:r w:rsidRPr="003C17E2">
          <w:rPr>
            <w:rStyle w:val="Hyperlink"/>
            <w:rFonts w:ascii="Cambria" w:hAnsi="Cambria"/>
            <w:sz w:val="28"/>
            <w:szCs w:val="28"/>
            <w:lang/>
          </w:rPr>
          <w:t>@</w:t>
        </w:r>
        <w:r w:rsidRPr="00F12FD2">
          <w:rPr>
            <w:rStyle w:val="Hyperlink"/>
            <w:rFonts w:ascii="Cambria" w:hAnsi="Cambria"/>
            <w:sz w:val="28"/>
            <w:szCs w:val="28"/>
            <w:lang w:val="en-US"/>
          </w:rPr>
          <w:t>mcc</w:t>
        </w:r>
        <w:r w:rsidRPr="003C17E2">
          <w:rPr>
            <w:rStyle w:val="Hyperlink"/>
            <w:rFonts w:ascii="Cambria" w:hAnsi="Cambria"/>
            <w:sz w:val="28"/>
            <w:szCs w:val="28"/>
            <w:lang/>
          </w:rPr>
          <w:t>.</w:t>
        </w:r>
        <w:r w:rsidRPr="00F12FD2">
          <w:rPr>
            <w:rStyle w:val="Hyperlink"/>
            <w:rFonts w:ascii="Cambria" w:hAnsi="Cambria"/>
            <w:sz w:val="28"/>
            <w:szCs w:val="28"/>
            <w:lang w:val="en-US"/>
          </w:rPr>
          <w:t>krasnoyarsk</w:t>
        </w:r>
        <w:r w:rsidRPr="003C17E2">
          <w:rPr>
            <w:rStyle w:val="Hyperlink"/>
            <w:rFonts w:ascii="Cambria" w:hAnsi="Cambria"/>
            <w:sz w:val="28"/>
            <w:szCs w:val="28"/>
            <w:lang/>
          </w:rPr>
          <w:t>.</w:t>
        </w:r>
        <w:r w:rsidRPr="00F12FD2">
          <w:rPr>
            <w:rStyle w:val="Hyperlink"/>
            <w:rFonts w:ascii="Cambria" w:hAnsi="Cambria"/>
            <w:sz w:val="28"/>
            <w:szCs w:val="28"/>
            <w:lang w:val="en-US"/>
          </w:rPr>
          <w:t>su</w:t>
        </w:r>
      </w:hyperlink>
      <w:r w:rsidRPr="003C17E2">
        <w:rPr>
          <w:rFonts w:ascii="Cambria" w:hAnsi="Cambria"/>
          <w:sz w:val="28"/>
          <w:szCs w:val="28"/>
          <w:lang/>
        </w:rPr>
        <w:t xml:space="preserve">. </w:t>
      </w:r>
    </w:p>
    <w:p w:rsidR="00F05616" w:rsidRPr="00B95FB5" w:rsidRDefault="00F05616" w:rsidP="0074548D">
      <w:pPr>
        <w:spacing w:line="220" w:lineRule="atLeast"/>
        <w:ind w:left="-709" w:right="-143"/>
        <w:contextualSpacing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b/>
          <w:sz w:val="28"/>
          <w:szCs w:val="28"/>
        </w:rPr>
        <w:t>4. Предмет договора</w:t>
      </w:r>
      <w:r w:rsidRPr="00B95FB5">
        <w:rPr>
          <w:rFonts w:ascii="Cambria" w:hAnsi="Cambria"/>
          <w:sz w:val="28"/>
          <w:szCs w:val="28"/>
        </w:rPr>
        <w:t xml:space="preserve">: поставка </w:t>
      </w:r>
      <w:r w:rsidRPr="003C17E2">
        <w:rPr>
          <w:rFonts w:ascii="Cambria" w:hAnsi="Cambria"/>
          <w:bCs/>
          <w:sz w:val="28"/>
          <w:szCs w:val="28"/>
        </w:rPr>
        <w:t>спецодежды, спецобуви для ООО "УЖТ"</w:t>
      </w:r>
    </w:p>
    <w:p w:rsidR="00F05616" w:rsidRPr="00B95FB5" w:rsidRDefault="00F05616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b/>
          <w:sz w:val="28"/>
          <w:szCs w:val="28"/>
        </w:rPr>
        <w:t xml:space="preserve">Состав и </w:t>
      </w:r>
      <w:r>
        <w:rPr>
          <w:rFonts w:ascii="Cambria" w:hAnsi="Cambria"/>
          <w:b/>
          <w:sz w:val="28"/>
          <w:szCs w:val="28"/>
          <w:lang/>
        </w:rPr>
        <w:t>количество</w:t>
      </w:r>
      <w:r w:rsidRPr="00B95FB5">
        <w:rPr>
          <w:rFonts w:ascii="Cambria" w:hAnsi="Cambria"/>
          <w:b/>
          <w:sz w:val="28"/>
          <w:szCs w:val="28"/>
        </w:rPr>
        <w:t xml:space="preserve"> товара</w:t>
      </w:r>
      <w:r w:rsidRPr="00B95FB5">
        <w:rPr>
          <w:rFonts w:ascii="Cambria" w:hAnsi="Cambria"/>
          <w:sz w:val="28"/>
          <w:szCs w:val="28"/>
        </w:rPr>
        <w:t xml:space="preserve">: указан в </w:t>
      </w:r>
      <w:r w:rsidRPr="00B95FB5">
        <w:rPr>
          <w:rFonts w:ascii="Cambria" w:hAnsi="Cambria"/>
          <w:b/>
          <w:bCs/>
          <w:i/>
          <w:sz w:val="28"/>
          <w:szCs w:val="28"/>
        </w:rPr>
        <w:t>Томе 2</w:t>
      </w:r>
      <w:r w:rsidRPr="00B95FB5">
        <w:rPr>
          <w:rFonts w:ascii="Cambria" w:hAnsi="Cambria"/>
          <w:sz w:val="28"/>
          <w:szCs w:val="28"/>
        </w:rPr>
        <w:t xml:space="preserve"> «ТЕХНИЧЕСКАЯ ЧАСТЬ»</w:t>
      </w:r>
      <w:r w:rsidRPr="00B95FB5">
        <w:rPr>
          <w:rFonts w:ascii="Cambria" w:hAnsi="Cambria"/>
          <w:sz w:val="28"/>
          <w:szCs w:val="28"/>
          <w:lang/>
        </w:rPr>
        <w:t>.</w:t>
      </w:r>
    </w:p>
    <w:p w:rsidR="00F05616" w:rsidRPr="00B95FB5" w:rsidRDefault="00F05616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b/>
          <w:color w:val="FF0000"/>
          <w:sz w:val="28"/>
          <w:szCs w:val="28"/>
          <w:lang/>
        </w:rPr>
      </w:pPr>
      <w:r w:rsidRPr="00B95FB5">
        <w:rPr>
          <w:rFonts w:ascii="Cambria" w:hAnsi="Cambria"/>
          <w:b/>
          <w:sz w:val="28"/>
          <w:szCs w:val="28"/>
          <w:lang/>
        </w:rPr>
        <w:t xml:space="preserve">5. </w:t>
      </w:r>
      <w:r w:rsidRPr="00B95FB5">
        <w:rPr>
          <w:rFonts w:ascii="Cambria" w:hAnsi="Cambria"/>
          <w:b/>
          <w:sz w:val="28"/>
          <w:szCs w:val="28"/>
        </w:rPr>
        <w:t>Срок поставки</w:t>
      </w:r>
      <w:r w:rsidRPr="00B95FB5">
        <w:rPr>
          <w:rFonts w:ascii="Cambria" w:hAnsi="Cambria"/>
          <w:b/>
          <w:sz w:val="28"/>
          <w:szCs w:val="28"/>
          <w:lang/>
        </w:rPr>
        <w:t xml:space="preserve"> товара</w:t>
      </w:r>
      <w:r w:rsidRPr="00B95FB5">
        <w:rPr>
          <w:rFonts w:ascii="Cambria" w:hAnsi="Cambria"/>
          <w:sz w:val="28"/>
          <w:szCs w:val="28"/>
        </w:rPr>
        <w:t>:</w:t>
      </w:r>
    </w:p>
    <w:p w:rsidR="00F05616" w:rsidRPr="003C17E2" w:rsidRDefault="00F05616" w:rsidP="003C17E2">
      <w:pPr>
        <w:pStyle w:val="NormalWeb"/>
        <w:spacing w:line="220" w:lineRule="atLeast"/>
        <w:ind w:left="-709" w:right="-143"/>
        <w:contextualSpacing/>
        <w:jc w:val="both"/>
        <w:rPr>
          <w:rFonts w:ascii="Cambria" w:hAnsi="Cambria"/>
          <w:bCs/>
          <w:sz w:val="28"/>
          <w:szCs w:val="28"/>
        </w:rPr>
      </w:pPr>
      <w:r w:rsidRPr="003C17E2">
        <w:rPr>
          <w:rFonts w:ascii="Cambria" w:hAnsi="Cambria"/>
          <w:bCs/>
          <w:sz w:val="28"/>
          <w:szCs w:val="28"/>
        </w:rPr>
        <w:t xml:space="preserve">дата начала поставки: дата подписания Договора поставки двумя сторонами, </w:t>
      </w:r>
    </w:p>
    <w:p w:rsidR="00F05616" w:rsidRPr="00B95FB5" w:rsidRDefault="00F05616" w:rsidP="003C17E2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  <w:lang/>
        </w:rPr>
      </w:pPr>
      <w:r w:rsidRPr="003C17E2">
        <w:rPr>
          <w:rFonts w:ascii="Cambria" w:hAnsi="Cambria"/>
          <w:bCs/>
          <w:sz w:val="28"/>
          <w:szCs w:val="28"/>
        </w:rPr>
        <w:t>дата окончания поставки: 120 календарных дней с даты подписания Договора поставки двумя сторонами</w:t>
      </w:r>
    </w:p>
    <w:p w:rsidR="00F05616" w:rsidRPr="003C17E2" w:rsidRDefault="00F05616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b/>
          <w:sz w:val="28"/>
          <w:szCs w:val="28"/>
          <w:lang/>
        </w:rPr>
      </w:pPr>
      <w:r w:rsidRPr="003C17E2">
        <w:rPr>
          <w:rFonts w:ascii="Cambria" w:hAnsi="Cambria"/>
          <w:b/>
          <w:sz w:val="28"/>
          <w:szCs w:val="28"/>
          <w:lang/>
        </w:rPr>
        <w:t xml:space="preserve">6. </w:t>
      </w:r>
      <w:r w:rsidRPr="003C17E2">
        <w:rPr>
          <w:rFonts w:ascii="Cambria" w:hAnsi="Cambria"/>
          <w:b/>
          <w:sz w:val="28"/>
          <w:szCs w:val="28"/>
        </w:rPr>
        <w:t>Место поставки товара, выполнения работ, оказания услуг</w:t>
      </w:r>
      <w:r w:rsidRPr="003C17E2">
        <w:rPr>
          <w:rFonts w:ascii="Cambria" w:hAnsi="Cambria"/>
          <w:b/>
          <w:i/>
          <w:sz w:val="28"/>
          <w:szCs w:val="28"/>
        </w:rPr>
        <w:t>:</w:t>
      </w:r>
    </w:p>
    <w:p w:rsidR="00F05616" w:rsidRPr="003C17E2" w:rsidRDefault="00F05616" w:rsidP="003C17E2">
      <w:pPr>
        <w:pStyle w:val="NormalWeb"/>
        <w:spacing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  <w:lang/>
        </w:rPr>
      </w:pPr>
      <w:r w:rsidRPr="003C17E2">
        <w:rPr>
          <w:rFonts w:ascii="Cambria" w:hAnsi="Cambria"/>
          <w:sz w:val="28"/>
          <w:szCs w:val="28"/>
          <w:lang/>
        </w:rPr>
        <w:t>Поставщик осуществляет доставку товара своими силами и за свой счет по адресу: ЗАТО Железногорск, г. Железногорск Красноярского края, ул. Привокзальная,д.16,склад №062 ООО «УЖТ».</w:t>
      </w:r>
    </w:p>
    <w:p w:rsidR="00F05616" w:rsidRPr="00B95FB5" w:rsidRDefault="00F05616" w:rsidP="003C17E2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  <w:lang/>
        </w:rPr>
      </w:pPr>
      <w:r w:rsidRPr="003C17E2">
        <w:rPr>
          <w:rFonts w:ascii="Cambria" w:hAnsi="Cambria"/>
          <w:sz w:val="28"/>
          <w:szCs w:val="28"/>
          <w:lang/>
        </w:rPr>
        <w:t>Обязанность Поставщика по передаче Товара Покупателю считается исполненной с момента приемки Товара Покупателем на своем складе по адресу: ЗАТО Железногорск, г. Железногорск Красноярского края, ул. Привокзальная,д.16,склад №062 ООО «УЖТ»</w:t>
      </w:r>
      <w:r w:rsidRPr="00B95FB5">
        <w:rPr>
          <w:rFonts w:ascii="Cambria" w:hAnsi="Cambria"/>
          <w:sz w:val="28"/>
          <w:szCs w:val="28"/>
          <w:lang/>
        </w:rPr>
        <w:t>.</w:t>
      </w:r>
    </w:p>
    <w:p w:rsidR="00F05616" w:rsidRPr="00B95FB5" w:rsidRDefault="00F05616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b/>
          <w:sz w:val="28"/>
          <w:szCs w:val="28"/>
          <w:lang/>
        </w:rPr>
        <w:t>7.</w:t>
      </w:r>
      <w:r w:rsidRPr="00B95FB5">
        <w:rPr>
          <w:rFonts w:ascii="Cambria" w:hAnsi="Cambria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05616" w:rsidRPr="00B95FB5" w:rsidRDefault="00F05616" w:rsidP="0074548D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sz w:val="28"/>
          <w:szCs w:val="28"/>
        </w:rPr>
        <w:t xml:space="preserve">Запрос цен проводится в электронной форме  в сети «Интернет» на электронной торговой площадке </w:t>
      </w:r>
      <w:r w:rsidRPr="00B95FB5">
        <w:rPr>
          <w:rFonts w:ascii="Cambria" w:hAnsi="Cambria"/>
          <w:spacing w:val="-6"/>
          <w:sz w:val="28"/>
          <w:szCs w:val="28"/>
        </w:rPr>
        <w:t xml:space="preserve">на электронной торговой площадке «Аукционный Конкурсный Дом» в сети «Интернет» по адресу: </w:t>
      </w:r>
      <w:hyperlink r:id="rId6" w:history="1">
        <w:r w:rsidRPr="00B95FB5">
          <w:rPr>
            <w:rStyle w:val="Hyperlink"/>
            <w:rFonts w:ascii="Cambria" w:hAnsi="Cambria"/>
            <w:spacing w:val="-6"/>
            <w:sz w:val="28"/>
            <w:szCs w:val="28"/>
          </w:rPr>
          <w:t>http://</w:t>
        </w:r>
        <w:r w:rsidRPr="00B95FB5">
          <w:rPr>
            <w:rStyle w:val="Hyperlink"/>
            <w:rFonts w:ascii="Cambria" w:hAnsi="Cambria"/>
            <w:spacing w:val="-6"/>
            <w:sz w:val="28"/>
            <w:szCs w:val="28"/>
            <w:lang w:val="en-US"/>
          </w:rPr>
          <w:t>a</w:t>
        </w:r>
        <w:r w:rsidRPr="00B95FB5">
          <w:rPr>
            <w:rStyle w:val="Hyperlink"/>
            <w:rFonts w:ascii="Cambria" w:hAnsi="Cambria"/>
            <w:spacing w:val="-6"/>
            <w:sz w:val="28"/>
            <w:szCs w:val="28"/>
          </w:rPr>
          <w:t>-</w:t>
        </w:r>
        <w:r w:rsidRPr="00B95FB5">
          <w:rPr>
            <w:rStyle w:val="Hyperlink"/>
            <w:rFonts w:ascii="Cambria" w:hAnsi="Cambria"/>
            <w:spacing w:val="-6"/>
            <w:sz w:val="28"/>
            <w:szCs w:val="28"/>
            <w:lang w:val="en-US"/>
          </w:rPr>
          <w:t>k</w:t>
        </w:r>
        <w:r w:rsidRPr="00B95FB5">
          <w:rPr>
            <w:rStyle w:val="Hyperlink"/>
            <w:rFonts w:ascii="Cambria" w:hAnsi="Cambria"/>
            <w:spacing w:val="-6"/>
            <w:sz w:val="28"/>
            <w:szCs w:val="28"/>
          </w:rPr>
          <w:t>-</w:t>
        </w:r>
        <w:r w:rsidRPr="00B95FB5">
          <w:rPr>
            <w:rStyle w:val="Hyperlink"/>
            <w:rFonts w:ascii="Cambria" w:hAnsi="Cambria"/>
            <w:spacing w:val="-6"/>
            <w:sz w:val="28"/>
            <w:szCs w:val="28"/>
            <w:lang w:val="en-US"/>
          </w:rPr>
          <w:t>d</w:t>
        </w:r>
        <w:r w:rsidRPr="00B95FB5">
          <w:rPr>
            <w:rStyle w:val="Hyperlink"/>
            <w:rFonts w:ascii="Cambria" w:hAnsi="Cambria"/>
            <w:spacing w:val="-6"/>
            <w:sz w:val="28"/>
            <w:szCs w:val="28"/>
          </w:rPr>
          <w:t>.ru/</w:t>
        </w:r>
      </w:hyperlink>
      <w:r w:rsidRPr="00B95FB5">
        <w:rPr>
          <w:rFonts w:ascii="Cambria" w:hAnsi="Cambria"/>
          <w:spacing w:val="-6"/>
          <w:sz w:val="28"/>
          <w:szCs w:val="28"/>
        </w:rPr>
        <w:t xml:space="preserve">, </w:t>
      </w:r>
      <w:r w:rsidRPr="00B95FB5">
        <w:rPr>
          <w:rFonts w:ascii="Cambria" w:hAnsi="Cambria"/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05616" w:rsidRPr="00B95FB5" w:rsidRDefault="00F05616" w:rsidP="0074548D">
      <w:pPr>
        <w:tabs>
          <w:tab w:val="num" w:pos="-1843"/>
          <w:tab w:val="left" w:pos="1134"/>
        </w:tabs>
        <w:spacing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5616" w:rsidRPr="00B95FB5" w:rsidRDefault="00F05616" w:rsidP="0074548D">
      <w:pPr>
        <w:tabs>
          <w:tab w:val="num" w:pos="-1843"/>
          <w:tab w:val="left" w:pos="1134"/>
        </w:tabs>
        <w:spacing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F05616" w:rsidRPr="00B95FB5" w:rsidRDefault="00F05616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b/>
          <w:sz w:val="28"/>
          <w:szCs w:val="28"/>
          <w:lang/>
        </w:rPr>
        <w:t xml:space="preserve">8. </w:t>
      </w:r>
      <w:r w:rsidRPr="00B95FB5">
        <w:rPr>
          <w:rFonts w:ascii="Cambria" w:hAnsi="Cambria"/>
          <w:b/>
          <w:sz w:val="28"/>
          <w:szCs w:val="28"/>
        </w:rPr>
        <w:t>Начальная (максимальная) цена договора</w:t>
      </w:r>
      <w:r w:rsidRPr="00B95FB5">
        <w:rPr>
          <w:rFonts w:ascii="Cambria" w:hAnsi="Cambria"/>
          <w:sz w:val="28"/>
          <w:szCs w:val="28"/>
        </w:rPr>
        <w:t xml:space="preserve">: </w:t>
      </w:r>
      <w:r w:rsidRPr="003C17E2">
        <w:rPr>
          <w:rFonts w:ascii="Cambria" w:hAnsi="Cambria"/>
          <w:i/>
          <w:sz w:val="28"/>
          <w:szCs w:val="28"/>
          <w:lang/>
        </w:rPr>
        <w:t xml:space="preserve">2 420 544 </w:t>
      </w:r>
      <w:r w:rsidRPr="00B95FB5">
        <w:rPr>
          <w:rFonts w:ascii="Cambria" w:hAnsi="Cambria"/>
          <w:i/>
          <w:sz w:val="28"/>
          <w:szCs w:val="28"/>
        </w:rPr>
        <w:t>(</w:t>
      </w:r>
      <w:r>
        <w:rPr>
          <w:rFonts w:ascii="Cambria" w:hAnsi="Cambria"/>
          <w:i/>
          <w:sz w:val="28"/>
          <w:szCs w:val="28"/>
          <w:lang/>
        </w:rPr>
        <w:t>два миллиона четыреста двадцать тысяч пятьсот сорок четыре</w:t>
      </w:r>
      <w:r w:rsidRPr="00B95FB5">
        <w:rPr>
          <w:rFonts w:ascii="Cambria" w:hAnsi="Cambria"/>
          <w:i/>
          <w:sz w:val="28"/>
          <w:szCs w:val="28"/>
        </w:rPr>
        <w:t>) рубл</w:t>
      </w:r>
      <w:r>
        <w:rPr>
          <w:rFonts w:ascii="Cambria" w:hAnsi="Cambria"/>
          <w:i/>
          <w:sz w:val="28"/>
          <w:szCs w:val="28"/>
          <w:lang/>
        </w:rPr>
        <w:t>я47</w:t>
      </w:r>
      <w:r w:rsidRPr="00B95FB5">
        <w:rPr>
          <w:rFonts w:ascii="Cambria" w:hAnsi="Cambria"/>
          <w:i/>
          <w:sz w:val="28"/>
          <w:szCs w:val="28"/>
        </w:rPr>
        <w:t xml:space="preserve"> коп</w:t>
      </w:r>
      <w:r w:rsidRPr="00B95FB5">
        <w:rPr>
          <w:rFonts w:ascii="Cambria" w:hAnsi="Cambria"/>
          <w:i/>
          <w:sz w:val="28"/>
          <w:szCs w:val="28"/>
          <w:lang/>
        </w:rPr>
        <w:t xml:space="preserve">еек,включая </w:t>
      </w:r>
      <w:r w:rsidRPr="00B95FB5">
        <w:rPr>
          <w:rFonts w:ascii="Cambria" w:hAnsi="Cambria"/>
          <w:i/>
          <w:sz w:val="28"/>
          <w:szCs w:val="28"/>
        </w:rPr>
        <w:t>НДС</w:t>
      </w:r>
      <w:r w:rsidRPr="00B95FB5">
        <w:rPr>
          <w:rFonts w:ascii="Cambria" w:hAnsi="Cambria"/>
          <w:i/>
          <w:sz w:val="28"/>
          <w:szCs w:val="28"/>
          <w:lang/>
        </w:rPr>
        <w:t xml:space="preserve"> 18%</w:t>
      </w:r>
      <w:r w:rsidRPr="00B95FB5">
        <w:rPr>
          <w:rFonts w:ascii="Cambria" w:hAnsi="Cambria"/>
          <w:i/>
          <w:sz w:val="28"/>
          <w:szCs w:val="28"/>
        </w:rPr>
        <w:t>.</w:t>
      </w:r>
    </w:p>
    <w:p w:rsidR="00F05616" w:rsidRDefault="00F05616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bCs/>
          <w:sz w:val="28"/>
          <w:szCs w:val="28"/>
          <w:lang/>
        </w:rPr>
      </w:pPr>
      <w:r w:rsidRPr="00B95FB5">
        <w:rPr>
          <w:rFonts w:ascii="Cambria" w:hAnsi="Cambria"/>
          <w:sz w:val="28"/>
          <w:szCs w:val="28"/>
        </w:rPr>
        <w:t>Цена договора включает в себя</w:t>
      </w:r>
      <w:r w:rsidRPr="00B95FB5">
        <w:rPr>
          <w:rFonts w:ascii="Cambria" w:hAnsi="Cambria"/>
          <w:sz w:val="28"/>
          <w:szCs w:val="28"/>
          <w:lang/>
        </w:rPr>
        <w:t>:</w:t>
      </w:r>
      <w:r w:rsidRPr="003C17E2">
        <w:rPr>
          <w:rFonts w:ascii="Cambria" w:hAnsi="Cambria"/>
          <w:bCs/>
          <w:sz w:val="28"/>
          <w:szCs w:val="28"/>
        </w:rPr>
        <w:t>стоимость товара, НДС 18 %, транспортные расходы по доставке товара до  склада Покупателя расположенного по адресу: ЗАТО Железногорск, г. Железногорск Красноярского края. ул. Привокзальная,д.16 склад №062 ООО «УЖТ» упаковку, стоимость технической документации на русском языке, уплату таможенных сборов и пошлин и другие обязательные платежи</w:t>
      </w:r>
      <w:r w:rsidRPr="00B9095E">
        <w:rPr>
          <w:rFonts w:ascii="Cambria" w:hAnsi="Cambria"/>
          <w:bCs/>
          <w:sz w:val="28"/>
          <w:szCs w:val="28"/>
        </w:rPr>
        <w:t>.</w:t>
      </w:r>
    </w:p>
    <w:p w:rsidR="00F05616" w:rsidRPr="00B95FB5" w:rsidRDefault="00F05616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B95FB5">
        <w:rPr>
          <w:rFonts w:ascii="Cambria" w:hAnsi="Cambria"/>
          <w:b/>
          <w:spacing w:val="-6"/>
          <w:sz w:val="28"/>
          <w:szCs w:val="28"/>
          <w:lang/>
        </w:rPr>
        <w:t xml:space="preserve">9. </w:t>
      </w:r>
      <w:r w:rsidRPr="00B95FB5">
        <w:rPr>
          <w:rFonts w:ascii="Cambria" w:hAnsi="Cambria"/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F05616" w:rsidRPr="00B95FB5" w:rsidRDefault="00F05616" w:rsidP="0074548D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B95FB5">
        <w:rPr>
          <w:rFonts w:ascii="Cambria" w:hAnsi="Cambria"/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B95FB5">
          <w:rPr>
            <w:rStyle w:val="Hyperlink"/>
            <w:rFonts w:ascii="Cambria" w:hAnsi="Cambria"/>
            <w:spacing w:val="-6"/>
            <w:sz w:val="28"/>
            <w:szCs w:val="28"/>
          </w:rPr>
          <w:t>http://www.zakupki.gov.ru</w:t>
        </w:r>
      </w:hyperlink>
      <w:r w:rsidRPr="00B95FB5">
        <w:rPr>
          <w:rFonts w:ascii="Cambria" w:hAnsi="Cambria"/>
          <w:spacing w:val="-6"/>
          <w:sz w:val="28"/>
          <w:szCs w:val="28"/>
        </w:rPr>
        <w:t>), на официальном сайте по закупкам атомной отрасли Госкорпорации «Росатом» (</w:t>
      </w:r>
      <w:hyperlink r:id="rId8" w:history="1">
        <w:r w:rsidRPr="00B95FB5">
          <w:rPr>
            <w:rStyle w:val="Hyperlink"/>
            <w:rFonts w:ascii="Cambria" w:hAnsi="Cambria"/>
            <w:spacing w:val="-6"/>
            <w:sz w:val="28"/>
            <w:szCs w:val="28"/>
          </w:rPr>
          <w:t>http://zakupki.rosatom.ru</w:t>
        </w:r>
      </w:hyperlink>
      <w:r w:rsidRPr="00B95FB5">
        <w:rPr>
          <w:rFonts w:ascii="Cambria" w:hAnsi="Cambria"/>
          <w:spacing w:val="-6"/>
          <w:sz w:val="28"/>
          <w:szCs w:val="28"/>
        </w:rPr>
        <w:t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«Аукционный Конкурсный Дом» в сети «Интернет» по адресу: http://</w:t>
      </w:r>
      <w:r w:rsidRPr="00B95FB5">
        <w:rPr>
          <w:rFonts w:ascii="Cambria" w:hAnsi="Cambria"/>
          <w:spacing w:val="-6"/>
          <w:sz w:val="28"/>
          <w:szCs w:val="28"/>
          <w:lang w:val="en-US"/>
        </w:rPr>
        <w:t>a</w:t>
      </w:r>
      <w:r w:rsidRPr="00B95FB5">
        <w:rPr>
          <w:rFonts w:ascii="Cambria" w:hAnsi="Cambria"/>
          <w:spacing w:val="-6"/>
          <w:sz w:val="28"/>
          <w:szCs w:val="28"/>
        </w:rPr>
        <w:t>-</w:t>
      </w:r>
      <w:r w:rsidRPr="00B95FB5">
        <w:rPr>
          <w:rFonts w:ascii="Cambria" w:hAnsi="Cambria"/>
          <w:spacing w:val="-6"/>
          <w:sz w:val="28"/>
          <w:szCs w:val="28"/>
          <w:lang w:val="en-US"/>
        </w:rPr>
        <w:t>k</w:t>
      </w:r>
      <w:r w:rsidRPr="00B95FB5">
        <w:rPr>
          <w:rFonts w:ascii="Cambria" w:hAnsi="Cambria"/>
          <w:spacing w:val="-6"/>
          <w:sz w:val="28"/>
          <w:szCs w:val="28"/>
        </w:rPr>
        <w:t>-</w:t>
      </w:r>
      <w:r w:rsidRPr="00B95FB5">
        <w:rPr>
          <w:rFonts w:ascii="Cambria" w:hAnsi="Cambria"/>
          <w:spacing w:val="-6"/>
          <w:sz w:val="28"/>
          <w:szCs w:val="28"/>
          <w:lang w:val="en-US"/>
        </w:rPr>
        <w:t>d</w:t>
      </w:r>
      <w:r w:rsidRPr="00B95FB5">
        <w:rPr>
          <w:rFonts w:ascii="Cambria" w:hAnsi="Cambria"/>
          <w:spacing w:val="-6"/>
          <w:sz w:val="28"/>
          <w:szCs w:val="28"/>
        </w:rPr>
        <w:t>.ru/</w:t>
      </w:r>
      <w:r w:rsidRPr="00B95FB5">
        <w:rPr>
          <w:rFonts w:ascii="Cambria" w:hAnsi="Cambria"/>
          <w:spacing w:val="-6"/>
          <w:sz w:val="28"/>
          <w:szCs w:val="28"/>
          <w:lang/>
        </w:rPr>
        <w:t>,</w:t>
      </w:r>
      <w:r w:rsidRPr="00B95FB5">
        <w:rPr>
          <w:rFonts w:ascii="Cambria" w:hAnsi="Cambria"/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05616" w:rsidRPr="00B95FB5" w:rsidRDefault="00F05616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B95FB5">
        <w:rPr>
          <w:rFonts w:ascii="Cambria" w:hAnsi="Cambria"/>
          <w:b/>
          <w:spacing w:val="-6"/>
          <w:sz w:val="28"/>
          <w:szCs w:val="28"/>
          <w:lang/>
        </w:rPr>
        <w:t xml:space="preserve">10. </w:t>
      </w:r>
      <w:r w:rsidRPr="00B95FB5">
        <w:rPr>
          <w:rFonts w:ascii="Cambria" w:hAnsi="Cambria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B95FB5">
        <w:rPr>
          <w:rFonts w:ascii="Cambria" w:hAnsi="Cambria"/>
          <w:spacing w:val="-6"/>
          <w:sz w:val="28"/>
          <w:szCs w:val="28"/>
        </w:rPr>
        <w:t xml:space="preserve">  невозможна.</w:t>
      </w:r>
    </w:p>
    <w:p w:rsidR="00F05616" w:rsidRPr="00B95FB5" w:rsidRDefault="00F05616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B95FB5">
        <w:rPr>
          <w:rFonts w:ascii="Cambria" w:hAnsi="Cambria"/>
          <w:b/>
          <w:spacing w:val="-6"/>
          <w:sz w:val="28"/>
          <w:szCs w:val="28"/>
          <w:lang/>
        </w:rPr>
        <w:t xml:space="preserve">11. </w:t>
      </w:r>
      <w:r w:rsidRPr="00B95FB5">
        <w:rPr>
          <w:rFonts w:ascii="Cambria" w:hAnsi="Cambria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05616" w:rsidRPr="00B95FB5" w:rsidRDefault="00F05616" w:rsidP="0074548D">
      <w:pPr>
        <w:pStyle w:val="NormalWeb"/>
        <w:tabs>
          <w:tab w:val="num" w:pos="-1843"/>
        </w:tabs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B95FB5">
        <w:rPr>
          <w:rFonts w:ascii="Cambria" w:hAnsi="Cambria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9" w:history="1">
        <w:r w:rsidRPr="00B95FB5">
          <w:rPr>
            <w:rStyle w:val="Hyperlink"/>
            <w:rFonts w:ascii="Cambria" w:hAnsi="Cambria"/>
            <w:spacing w:val="-6"/>
            <w:sz w:val="28"/>
            <w:szCs w:val="28"/>
          </w:rPr>
          <w:t>http://</w:t>
        </w:r>
        <w:r w:rsidRPr="00B95FB5">
          <w:rPr>
            <w:rStyle w:val="Hyperlink"/>
            <w:rFonts w:ascii="Cambria" w:hAnsi="Cambria"/>
            <w:spacing w:val="-6"/>
            <w:sz w:val="28"/>
            <w:szCs w:val="28"/>
            <w:lang w:val="en-US"/>
          </w:rPr>
          <w:t>a</w:t>
        </w:r>
        <w:r w:rsidRPr="00B95FB5">
          <w:rPr>
            <w:rStyle w:val="Hyperlink"/>
            <w:rFonts w:ascii="Cambria" w:hAnsi="Cambria"/>
            <w:spacing w:val="-6"/>
            <w:sz w:val="28"/>
            <w:szCs w:val="28"/>
          </w:rPr>
          <w:t>-</w:t>
        </w:r>
        <w:r w:rsidRPr="00B95FB5">
          <w:rPr>
            <w:rStyle w:val="Hyperlink"/>
            <w:rFonts w:ascii="Cambria" w:hAnsi="Cambria"/>
            <w:spacing w:val="-6"/>
            <w:sz w:val="28"/>
            <w:szCs w:val="28"/>
            <w:lang w:val="en-US"/>
          </w:rPr>
          <w:t>k</w:t>
        </w:r>
        <w:r w:rsidRPr="00B95FB5">
          <w:rPr>
            <w:rStyle w:val="Hyperlink"/>
            <w:rFonts w:ascii="Cambria" w:hAnsi="Cambria"/>
            <w:spacing w:val="-6"/>
            <w:sz w:val="28"/>
            <w:szCs w:val="28"/>
          </w:rPr>
          <w:t>-</w:t>
        </w:r>
        <w:r w:rsidRPr="00B95FB5">
          <w:rPr>
            <w:rStyle w:val="Hyperlink"/>
            <w:rFonts w:ascii="Cambria" w:hAnsi="Cambria"/>
            <w:spacing w:val="-6"/>
            <w:sz w:val="28"/>
            <w:szCs w:val="28"/>
            <w:lang w:val="en-US"/>
          </w:rPr>
          <w:t>d</w:t>
        </w:r>
        <w:r w:rsidRPr="00B95FB5">
          <w:rPr>
            <w:rStyle w:val="Hyperlink"/>
            <w:rFonts w:ascii="Cambria" w:hAnsi="Cambria"/>
            <w:spacing w:val="-6"/>
            <w:sz w:val="28"/>
            <w:szCs w:val="28"/>
          </w:rPr>
          <w:t>.ru/</w:t>
        </w:r>
      </w:hyperlink>
      <w:r w:rsidRPr="00B95FB5">
        <w:rPr>
          <w:rFonts w:ascii="Cambria" w:hAnsi="Cambria"/>
          <w:spacing w:val="-6"/>
          <w:sz w:val="28"/>
          <w:szCs w:val="28"/>
        </w:rPr>
        <w:t>начиная с даты</w:t>
      </w:r>
      <w:r w:rsidRPr="00B95FB5">
        <w:rPr>
          <w:rFonts w:ascii="Cambria" w:hAnsi="Cambria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95FB5">
        <w:rPr>
          <w:rFonts w:ascii="Cambria" w:hAnsi="Cambria"/>
          <w:spacing w:val="-6"/>
          <w:sz w:val="28"/>
          <w:szCs w:val="28"/>
        </w:rPr>
        <w:t xml:space="preserve"> в порядке и в соответствии с регламентом работы данной ЭТП, в срок до: 0</w:t>
      </w:r>
      <w:r w:rsidRPr="00B95FB5">
        <w:rPr>
          <w:rFonts w:ascii="Cambria" w:hAnsi="Cambria"/>
          <w:spacing w:val="-6"/>
          <w:sz w:val="28"/>
          <w:szCs w:val="28"/>
          <w:lang/>
        </w:rPr>
        <w:t>4</w:t>
      </w:r>
      <w:r w:rsidRPr="00B95FB5">
        <w:rPr>
          <w:rFonts w:ascii="Cambria" w:hAnsi="Cambria"/>
          <w:spacing w:val="-6"/>
          <w:sz w:val="28"/>
          <w:szCs w:val="28"/>
        </w:rPr>
        <w:t>-00 (время московское) «</w:t>
      </w:r>
      <w:r w:rsidRPr="00E8379F">
        <w:rPr>
          <w:rFonts w:ascii="Cambria" w:hAnsi="Cambria"/>
          <w:spacing w:val="-6"/>
          <w:sz w:val="28"/>
          <w:szCs w:val="28"/>
        </w:rPr>
        <w:t>25</w:t>
      </w:r>
      <w:r w:rsidRPr="00B95FB5">
        <w:rPr>
          <w:rFonts w:ascii="Cambria" w:hAnsi="Cambria"/>
          <w:spacing w:val="-6"/>
          <w:sz w:val="28"/>
          <w:szCs w:val="28"/>
        </w:rPr>
        <w:t xml:space="preserve">» </w:t>
      </w:r>
      <w:r>
        <w:rPr>
          <w:rFonts w:ascii="Cambria" w:hAnsi="Cambria"/>
          <w:spacing w:val="-6"/>
          <w:sz w:val="28"/>
          <w:szCs w:val="28"/>
          <w:lang/>
        </w:rPr>
        <w:t>апреля</w:t>
      </w:r>
      <w:r w:rsidRPr="00B95FB5">
        <w:rPr>
          <w:rFonts w:ascii="Cambria" w:hAnsi="Cambria"/>
          <w:spacing w:val="-6"/>
          <w:sz w:val="28"/>
          <w:szCs w:val="28"/>
        </w:rPr>
        <w:t xml:space="preserve"> 201</w:t>
      </w:r>
      <w:r w:rsidRPr="00B95FB5">
        <w:rPr>
          <w:rFonts w:ascii="Cambria" w:hAnsi="Cambria"/>
          <w:spacing w:val="-6"/>
          <w:sz w:val="28"/>
          <w:szCs w:val="28"/>
          <w:lang/>
        </w:rPr>
        <w:t>3</w:t>
      </w:r>
      <w:r w:rsidRPr="00B95FB5">
        <w:rPr>
          <w:rFonts w:ascii="Cambria" w:hAnsi="Cambria"/>
          <w:spacing w:val="-6"/>
          <w:sz w:val="28"/>
          <w:szCs w:val="28"/>
        </w:rPr>
        <w:t xml:space="preserve"> года.</w:t>
      </w:r>
    </w:p>
    <w:p w:rsidR="00F05616" w:rsidRPr="00B95FB5" w:rsidRDefault="00F05616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B95FB5">
        <w:rPr>
          <w:rFonts w:ascii="Cambria" w:hAnsi="Cambria"/>
          <w:b/>
          <w:spacing w:val="-6"/>
          <w:sz w:val="28"/>
          <w:szCs w:val="28"/>
          <w:lang/>
        </w:rPr>
        <w:t xml:space="preserve">12. </w:t>
      </w:r>
      <w:r w:rsidRPr="00B95FB5">
        <w:rPr>
          <w:rFonts w:ascii="Cambria" w:hAnsi="Cambria"/>
          <w:b/>
          <w:spacing w:val="-6"/>
          <w:sz w:val="28"/>
          <w:szCs w:val="28"/>
        </w:rPr>
        <w:t xml:space="preserve">Место и дата проведения отборочной стадии не позднее: </w:t>
      </w:r>
      <w:r w:rsidRPr="00B95FB5">
        <w:rPr>
          <w:rFonts w:ascii="Cambria" w:hAnsi="Cambria"/>
          <w:spacing w:val="-6"/>
          <w:sz w:val="28"/>
          <w:szCs w:val="28"/>
        </w:rPr>
        <w:t>«</w:t>
      </w:r>
      <w:r>
        <w:rPr>
          <w:rFonts w:ascii="Cambria" w:hAnsi="Cambria"/>
          <w:spacing w:val="-6"/>
          <w:sz w:val="28"/>
          <w:szCs w:val="28"/>
        </w:rPr>
        <w:t>15</w:t>
      </w:r>
      <w:r w:rsidRPr="00B95FB5">
        <w:rPr>
          <w:rFonts w:ascii="Cambria" w:hAnsi="Cambria"/>
          <w:spacing w:val="-6"/>
          <w:sz w:val="28"/>
          <w:szCs w:val="28"/>
        </w:rPr>
        <w:t xml:space="preserve">» </w:t>
      </w:r>
      <w:r>
        <w:rPr>
          <w:rFonts w:ascii="Cambria" w:hAnsi="Cambria"/>
          <w:spacing w:val="-6"/>
          <w:sz w:val="28"/>
          <w:szCs w:val="28"/>
          <w:lang/>
        </w:rPr>
        <w:t>мая</w:t>
      </w:r>
      <w:r w:rsidRPr="00B95FB5">
        <w:rPr>
          <w:rFonts w:ascii="Cambria" w:hAnsi="Cambria"/>
          <w:spacing w:val="-6"/>
          <w:sz w:val="28"/>
          <w:szCs w:val="28"/>
        </w:rPr>
        <w:t xml:space="preserve"> 201</w:t>
      </w:r>
      <w:r w:rsidRPr="00B95FB5">
        <w:rPr>
          <w:rFonts w:ascii="Cambria" w:hAnsi="Cambria"/>
          <w:spacing w:val="-6"/>
          <w:sz w:val="28"/>
          <w:szCs w:val="28"/>
          <w:lang/>
        </w:rPr>
        <w:t>3</w:t>
      </w:r>
      <w:r w:rsidRPr="00B95FB5">
        <w:rPr>
          <w:rFonts w:ascii="Cambria" w:hAnsi="Cambria"/>
          <w:spacing w:val="-6"/>
          <w:sz w:val="28"/>
          <w:szCs w:val="28"/>
        </w:rPr>
        <w:t xml:space="preserve"> года.</w:t>
      </w:r>
    </w:p>
    <w:p w:rsidR="00F05616" w:rsidRPr="00B95FB5" w:rsidRDefault="00F05616" w:rsidP="0074548D">
      <w:pPr>
        <w:tabs>
          <w:tab w:val="num" w:pos="-1843"/>
          <w:tab w:val="left" w:pos="1134"/>
        </w:tabs>
        <w:spacing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</w:rPr>
      </w:pPr>
      <w:r w:rsidRPr="00B95FB5">
        <w:rPr>
          <w:rFonts w:ascii="Cambria" w:hAnsi="Cambria"/>
          <w:sz w:val="28"/>
          <w:szCs w:val="28"/>
        </w:rPr>
        <w:t xml:space="preserve">Россия, 662972, ЗАТО Железногорск, г. Железногорск, Красноярского края, </w:t>
      </w:r>
      <w:r w:rsidRPr="00B95FB5">
        <w:rPr>
          <w:rFonts w:ascii="Cambria" w:hAnsi="Cambria"/>
          <w:spacing w:val="-20"/>
          <w:sz w:val="28"/>
          <w:szCs w:val="28"/>
        </w:rPr>
        <w:t>ул. Ленина, д.56.</w:t>
      </w:r>
    </w:p>
    <w:p w:rsidR="00F05616" w:rsidRPr="00B95FB5" w:rsidRDefault="00F05616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B95FB5">
        <w:rPr>
          <w:rFonts w:ascii="Cambria" w:hAnsi="Cambria"/>
          <w:b/>
          <w:spacing w:val="-6"/>
          <w:sz w:val="28"/>
          <w:szCs w:val="28"/>
          <w:lang/>
        </w:rPr>
        <w:t xml:space="preserve">13. </w:t>
      </w:r>
      <w:r w:rsidRPr="00B95FB5">
        <w:rPr>
          <w:rFonts w:ascii="Cambria" w:hAnsi="Cambria"/>
          <w:b/>
          <w:spacing w:val="-6"/>
          <w:sz w:val="28"/>
          <w:szCs w:val="28"/>
        </w:rPr>
        <w:t xml:space="preserve">Место и дата подведения итогов запроса цен не позднее: </w:t>
      </w:r>
      <w:r w:rsidRPr="00B95FB5">
        <w:rPr>
          <w:rFonts w:ascii="Cambria" w:hAnsi="Cambria"/>
          <w:spacing w:val="-6"/>
          <w:sz w:val="28"/>
          <w:szCs w:val="28"/>
        </w:rPr>
        <w:t>«</w:t>
      </w:r>
      <w:r>
        <w:rPr>
          <w:rFonts w:ascii="Cambria" w:hAnsi="Cambria"/>
          <w:spacing w:val="-6"/>
          <w:sz w:val="28"/>
          <w:szCs w:val="28"/>
        </w:rPr>
        <w:t>15</w:t>
      </w:r>
      <w:r w:rsidRPr="00B95FB5">
        <w:rPr>
          <w:rFonts w:ascii="Cambria" w:hAnsi="Cambria"/>
          <w:spacing w:val="-6"/>
          <w:sz w:val="28"/>
          <w:szCs w:val="28"/>
        </w:rPr>
        <w:t xml:space="preserve">» </w:t>
      </w:r>
      <w:r>
        <w:rPr>
          <w:rFonts w:ascii="Cambria" w:hAnsi="Cambria"/>
          <w:spacing w:val="-6"/>
          <w:sz w:val="28"/>
          <w:szCs w:val="28"/>
          <w:lang/>
        </w:rPr>
        <w:t>мая</w:t>
      </w:r>
      <w:r w:rsidRPr="00B95FB5">
        <w:rPr>
          <w:rFonts w:ascii="Cambria" w:hAnsi="Cambria"/>
          <w:spacing w:val="-6"/>
          <w:sz w:val="28"/>
          <w:szCs w:val="28"/>
        </w:rPr>
        <w:t xml:space="preserve"> 201</w:t>
      </w:r>
      <w:r w:rsidRPr="00B95FB5">
        <w:rPr>
          <w:rFonts w:ascii="Cambria" w:hAnsi="Cambria"/>
          <w:spacing w:val="-6"/>
          <w:sz w:val="28"/>
          <w:szCs w:val="28"/>
          <w:lang/>
        </w:rPr>
        <w:t>3</w:t>
      </w:r>
      <w:r w:rsidRPr="00B95FB5">
        <w:rPr>
          <w:rFonts w:ascii="Cambria" w:hAnsi="Cambria"/>
          <w:spacing w:val="-6"/>
          <w:sz w:val="28"/>
          <w:szCs w:val="28"/>
        </w:rPr>
        <w:t xml:space="preserve"> года. </w:t>
      </w:r>
    </w:p>
    <w:p w:rsidR="00F05616" w:rsidRPr="00B95FB5" w:rsidRDefault="00F05616" w:rsidP="0074548D">
      <w:pPr>
        <w:tabs>
          <w:tab w:val="num" w:pos="-1843"/>
          <w:tab w:val="left" w:pos="1134"/>
        </w:tabs>
        <w:spacing w:line="220" w:lineRule="atLeast"/>
        <w:ind w:left="-709" w:right="-143"/>
        <w:contextualSpacing/>
        <w:jc w:val="both"/>
        <w:rPr>
          <w:rFonts w:ascii="Cambria" w:hAnsi="Cambria"/>
          <w:spacing w:val="-20"/>
          <w:sz w:val="28"/>
          <w:szCs w:val="28"/>
        </w:rPr>
      </w:pPr>
      <w:r w:rsidRPr="00B95FB5">
        <w:rPr>
          <w:rFonts w:ascii="Cambria" w:hAnsi="Cambria"/>
          <w:sz w:val="28"/>
          <w:szCs w:val="28"/>
        </w:rPr>
        <w:t>Россия, 662972, ЗАТО Железногорск, г. Железногорск, Красноярского края, у</w:t>
      </w:r>
      <w:r w:rsidRPr="00B95FB5">
        <w:rPr>
          <w:rFonts w:ascii="Cambria" w:hAnsi="Cambria"/>
          <w:spacing w:val="-20"/>
          <w:sz w:val="28"/>
          <w:szCs w:val="28"/>
        </w:rPr>
        <w:t>л. Ленина, д.56.</w:t>
      </w:r>
    </w:p>
    <w:p w:rsidR="00F05616" w:rsidRPr="00B95FB5" w:rsidRDefault="00F05616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Style w:val="postbody"/>
          <w:rFonts w:ascii="Cambria" w:hAnsi="Cambria"/>
          <w:b/>
          <w:sz w:val="28"/>
          <w:szCs w:val="28"/>
        </w:rPr>
      </w:pPr>
      <w:r w:rsidRPr="00B95FB5">
        <w:rPr>
          <w:rFonts w:ascii="Cambria" w:hAnsi="Cambria"/>
          <w:spacing w:val="-6"/>
          <w:sz w:val="28"/>
          <w:szCs w:val="28"/>
          <w:lang/>
        </w:rPr>
        <w:t xml:space="preserve">14. </w:t>
      </w:r>
      <w:r w:rsidRPr="00B95FB5">
        <w:rPr>
          <w:rFonts w:ascii="Cambria" w:hAnsi="Cambria"/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B95FB5">
        <w:rPr>
          <w:rFonts w:ascii="Cambria" w:hAnsi="Cambria"/>
          <w:sz w:val="28"/>
          <w:szCs w:val="28"/>
        </w:rPr>
        <w:t>договор</w:t>
      </w:r>
      <w:r w:rsidRPr="00B95FB5">
        <w:rPr>
          <w:rStyle w:val="postbody"/>
          <w:rFonts w:ascii="Cambria" w:hAnsi="Cambria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B95FB5">
        <w:rPr>
          <w:rFonts w:ascii="Cambria" w:hAnsi="Cambria"/>
          <w:sz w:val="28"/>
          <w:szCs w:val="28"/>
        </w:rPr>
        <w:t xml:space="preserve"> подведени</w:t>
      </w:r>
      <w:r w:rsidRPr="00B95FB5">
        <w:rPr>
          <w:rFonts w:ascii="Cambria" w:hAnsi="Cambria"/>
          <w:sz w:val="28"/>
          <w:szCs w:val="28"/>
          <w:lang/>
        </w:rPr>
        <w:t>я</w:t>
      </w:r>
      <w:r w:rsidRPr="00B95FB5">
        <w:rPr>
          <w:rFonts w:ascii="Cambria" w:hAnsi="Cambria"/>
          <w:sz w:val="28"/>
          <w:szCs w:val="28"/>
        </w:rPr>
        <w:t xml:space="preserve"> итогов запроса цен</w:t>
      </w:r>
      <w:r w:rsidRPr="00B95FB5">
        <w:rPr>
          <w:rStyle w:val="postbody"/>
          <w:rFonts w:ascii="Cambria" w:hAnsi="Cambria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F05616" w:rsidRPr="00B95FB5" w:rsidRDefault="00F05616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  <w:lang/>
        </w:rPr>
      </w:pPr>
      <w:r w:rsidRPr="00B95FB5">
        <w:rPr>
          <w:rFonts w:ascii="Cambria" w:hAnsi="Cambria"/>
          <w:b/>
          <w:spacing w:val="-6"/>
          <w:sz w:val="28"/>
          <w:szCs w:val="28"/>
          <w:lang/>
        </w:rPr>
        <w:t xml:space="preserve">15. </w:t>
      </w:r>
      <w:r w:rsidRPr="00B95FB5">
        <w:rPr>
          <w:rFonts w:ascii="Cambria" w:hAnsi="Cambria"/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B95FB5">
        <w:rPr>
          <w:rFonts w:ascii="Cambria" w:hAnsi="Cambria"/>
          <w:bCs/>
          <w:spacing w:val="-6"/>
          <w:sz w:val="28"/>
          <w:szCs w:val="28"/>
          <w:lang/>
        </w:rPr>
        <w:t>не требуется</w:t>
      </w:r>
      <w:r w:rsidRPr="00B95FB5">
        <w:rPr>
          <w:rFonts w:ascii="Cambria" w:hAnsi="Cambria"/>
          <w:spacing w:val="-20"/>
          <w:sz w:val="28"/>
          <w:szCs w:val="28"/>
          <w:lang/>
        </w:rPr>
        <w:t>.</w:t>
      </w:r>
    </w:p>
    <w:p w:rsidR="00F05616" w:rsidRPr="00B95FB5" w:rsidRDefault="00F05616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B95FB5">
        <w:rPr>
          <w:rFonts w:ascii="Cambria" w:hAnsi="Cambria"/>
          <w:sz w:val="28"/>
          <w:szCs w:val="28"/>
          <w:lang/>
        </w:rPr>
        <w:t xml:space="preserve">16. </w:t>
      </w:r>
      <w:r w:rsidRPr="00B95FB5">
        <w:rPr>
          <w:rFonts w:ascii="Cambria" w:hAnsi="Cambria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05616" w:rsidRPr="00B95FB5" w:rsidRDefault="00F05616" w:rsidP="0074548D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b/>
          <w:sz w:val="28"/>
          <w:szCs w:val="28"/>
        </w:rPr>
      </w:pPr>
      <w:r w:rsidRPr="00B95FB5">
        <w:rPr>
          <w:rFonts w:ascii="Cambria" w:hAnsi="Cambria"/>
          <w:sz w:val="28"/>
          <w:szCs w:val="28"/>
          <w:lang/>
        </w:rPr>
        <w:t xml:space="preserve">17. </w:t>
      </w:r>
      <w:r w:rsidRPr="00B95FB5">
        <w:rPr>
          <w:rFonts w:ascii="Cambria" w:hAnsi="Cambria"/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05616" w:rsidRPr="00B95FB5" w:rsidRDefault="00F05616" w:rsidP="0074548D">
      <w:pPr>
        <w:pStyle w:val="NormalWeb"/>
        <w:tabs>
          <w:tab w:val="left" w:pos="7655"/>
        </w:tabs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  <w:lang/>
        </w:rPr>
      </w:pPr>
      <w:r w:rsidRPr="00B95FB5">
        <w:rPr>
          <w:rFonts w:ascii="Cambria" w:hAnsi="Cambria"/>
          <w:sz w:val="28"/>
          <w:szCs w:val="28"/>
          <w:lang/>
        </w:rPr>
        <w:t xml:space="preserve">18. </w:t>
      </w:r>
      <w:r w:rsidRPr="00B95FB5">
        <w:rPr>
          <w:rFonts w:ascii="Cambria" w:hAnsi="Cambria"/>
          <w:sz w:val="28"/>
          <w:szCs w:val="28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F05616" w:rsidRPr="00B95FB5" w:rsidRDefault="00F05616" w:rsidP="0074548D">
      <w:pPr>
        <w:pStyle w:val="NormalWeb"/>
        <w:tabs>
          <w:tab w:val="left" w:pos="7655"/>
        </w:tabs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  <w:lang/>
        </w:rPr>
      </w:pPr>
    </w:p>
    <w:p w:rsidR="00F05616" w:rsidRPr="00B95FB5" w:rsidRDefault="00F05616" w:rsidP="000561DE">
      <w:pPr>
        <w:pStyle w:val="NormalWeb"/>
        <w:spacing w:before="0" w:beforeAutospacing="0" w:after="0" w:afterAutospacing="0" w:line="220" w:lineRule="atLeast"/>
        <w:ind w:left="-709" w:right="-143"/>
        <w:contextualSpacing/>
        <w:jc w:val="both"/>
        <w:rPr>
          <w:rFonts w:ascii="Cambria" w:hAnsi="Cambria"/>
          <w:sz w:val="28"/>
          <w:szCs w:val="28"/>
          <w:lang/>
        </w:rPr>
      </w:pPr>
    </w:p>
    <w:sectPr w:rsidR="00F05616" w:rsidRPr="00B95FB5" w:rsidSect="00B717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">
    <w:nsid w:val="246E5971"/>
    <w:multiLevelType w:val="multilevel"/>
    <w:tmpl w:val="8BACE7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246B"/>
    <w:rsid w:val="00005990"/>
    <w:rsid w:val="00006CD2"/>
    <w:rsid w:val="00007619"/>
    <w:rsid w:val="00012EAA"/>
    <w:rsid w:val="00017B83"/>
    <w:rsid w:val="0002094B"/>
    <w:rsid w:val="00037DD7"/>
    <w:rsid w:val="00047FA6"/>
    <w:rsid w:val="000561DE"/>
    <w:rsid w:val="00056A49"/>
    <w:rsid w:val="000668D0"/>
    <w:rsid w:val="000824CB"/>
    <w:rsid w:val="00084B83"/>
    <w:rsid w:val="0009381F"/>
    <w:rsid w:val="000944B7"/>
    <w:rsid w:val="000B5280"/>
    <w:rsid w:val="000B6802"/>
    <w:rsid w:val="000C1D3D"/>
    <w:rsid w:val="000C2230"/>
    <w:rsid w:val="000C36C1"/>
    <w:rsid w:val="000C5C2B"/>
    <w:rsid w:val="000C7D76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754B"/>
    <w:rsid w:val="00110D6B"/>
    <w:rsid w:val="0012522C"/>
    <w:rsid w:val="00127FA0"/>
    <w:rsid w:val="00140D13"/>
    <w:rsid w:val="00143372"/>
    <w:rsid w:val="00144E10"/>
    <w:rsid w:val="001619DF"/>
    <w:rsid w:val="00173564"/>
    <w:rsid w:val="00183B7F"/>
    <w:rsid w:val="001843EE"/>
    <w:rsid w:val="00191E5E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13C5E"/>
    <w:rsid w:val="00213D20"/>
    <w:rsid w:val="00214887"/>
    <w:rsid w:val="00224561"/>
    <w:rsid w:val="0022494B"/>
    <w:rsid w:val="00233DBB"/>
    <w:rsid w:val="00247C9C"/>
    <w:rsid w:val="00251185"/>
    <w:rsid w:val="00260D5D"/>
    <w:rsid w:val="00263669"/>
    <w:rsid w:val="00263E93"/>
    <w:rsid w:val="00270EE7"/>
    <w:rsid w:val="00272FDB"/>
    <w:rsid w:val="0027527A"/>
    <w:rsid w:val="0029144E"/>
    <w:rsid w:val="00291754"/>
    <w:rsid w:val="00293F0A"/>
    <w:rsid w:val="002A212E"/>
    <w:rsid w:val="002A525E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4698"/>
    <w:rsid w:val="00305408"/>
    <w:rsid w:val="00312AFB"/>
    <w:rsid w:val="0031464D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F03"/>
    <w:rsid w:val="003757D0"/>
    <w:rsid w:val="0038333D"/>
    <w:rsid w:val="00384982"/>
    <w:rsid w:val="00392472"/>
    <w:rsid w:val="00393CBA"/>
    <w:rsid w:val="003946CB"/>
    <w:rsid w:val="00396CDD"/>
    <w:rsid w:val="003B20BA"/>
    <w:rsid w:val="003B629C"/>
    <w:rsid w:val="003B64C3"/>
    <w:rsid w:val="003C17E2"/>
    <w:rsid w:val="003C49E8"/>
    <w:rsid w:val="003C5E0A"/>
    <w:rsid w:val="003E6B97"/>
    <w:rsid w:val="00400931"/>
    <w:rsid w:val="00403963"/>
    <w:rsid w:val="00403C23"/>
    <w:rsid w:val="00411814"/>
    <w:rsid w:val="0041292F"/>
    <w:rsid w:val="004134AD"/>
    <w:rsid w:val="00426A46"/>
    <w:rsid w:val="00430EC3"/>
    <w:rsid w:val="00431EF1"/>
    <w:rsid w:val="0043259D"/>
    <w:rsid w:val="00433FC7"/>
    <w:rsid w:val="00447E0D"/>
    <w:rsid w:val="004552C5"/>
    <w:rsid w:val="0046670A"/>
    <w:rsid w:val="004718DF"/>
    <w:rsid w:val="00471B58"/>
    <w:rsid w:val="00471E59"/>
    <w:rsid w:val="0048317C"/>
    <w:rsid w:val="004979C5"/>
    <w:rsid w:val="004A0BC3"/>
    <w:rsid w:val="004A4648"/>
    <w:rsid w:val="004A6818"/>
    <w:rsid w:val="004B6C5C"/>
    <w:rsid w:val="004C29DB"/>
    <w:rsid w:val="004D3047"/>
    <w:rsid w:val="004E61B4"/>
    <w:rsid w:val="004E6D28"/>
    <w:rsid w:val="004F4887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6A4"/>
    <w:rsid w:val="005555DE"/>
    <w:rsid w:val="005614A9"/>
    <w:rsid w:val="00565EEE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E6650"/>
    <w:rsid w:val="005F0F9C"/>
    <w:rsid w:val="005F37BC"/>
    <w:rsid w:val="006038A6"/>
    <w:rsid w:val="00605087"/>
    <w:rsid w:val="00605710"/>
    <w:rsid w:val="00606AD8"/>
    <w:rsid w:val="006071E4"/>
    <w:rsid w:val="0061229E"/>
    <w:rsid w:val="00612E59"/>
    <w:rsid w:val="00617FF9"/>
    <w:rsid w:val="0062632B"/>
    <w:rsid w:val="00635870"/>
    <w:rsid w:val="006412DB"/>
    <w:rsid w:val="00643BFA"/>
    <w:rsid w:val="0064422A"/>
    <w:rsid w:val="0064454D"/>
    <w:rsid w:val="00651E7E"/>
    <w:rsid w:val="00654624"/>
    <w:rsid w:val="00654F23"/>
    <w:rsid w:val="00693550"/>
    <w:rsid w:val="006948FD"/>
    <w:rsid w:val="006A05D0"/>
    <w:rsid w:val="006A3DF7"/>
    <w:rsid w:val="006C2891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409A0"/>
    <w:rsid w:val="0074548D"/>
    <w:rsid w:val="00751E46"/>
    <w:rsid w:val="007632F6"/>
    <w:rsid w:val="007706EA"/>
    <w:rsid w:val="00776926"/>
    <w:rsid w:val="00791FA2"/>
    <w:rsid w:val="007A3321"/>
    <w:rsid w:val="007A7D02"/>
    <w:rsid w:val="007B1175"/>
    <w:rsid w:val="007B2D71"/>
    <w:rsid w:val="007B49AF"/>
    <w:rsid w:val="007B756D"/>
    <w:rsid w:val="007C560F"/>
    <w:rsid w:val="007C6CEE"/>
    <w:rsid w:val="007D16D4"/>
    <w:rsid w:val="007D72F2"/>
    <w:rsid w:val="00801978"/>
    <w:rsid w:val="00817DCC"/>
    <w:rsid w:val="00826001"/>
    <w:rsid w:val="008265DE"/>
    <w:rsid w:val="008316C6"/>
    <w:rsid w:val="00832274"/>
    <w:rsid w:val="00840B2F"/>
    <w:rsid w:val="008568D6"/>
    <w:rsid w:val="0085750F"/>
    <w:rsid w:val="00861952"/>
    <w:rsid w:val="00866C3C"/>
    <w:rsid w:val="00873F1F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F28BA"/>
    <w:rsid w:val="008F65E8"/>
    <w:rsid w:val="008F6C2B"/>
    <w:rsid w:val="009055EF"/>
    <w:rsid w:val="00937AFB"/>
    <w:rsid w:val="00942356"/>
    <w:rsid w:val="00942C3E"/>
    <w:rsid w:val="0094334B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9C9"/>
    <w:rsid w:val="009A41F1"/>
    <w:rsid w:val="009A59ED"/>
    <w:rsid w:val="009A7FCF"/>
    <w:rsid w:val="009B0DEC"/>
    <w:rsid w:val="009B52EB"/>
    <w:rsid w:val="009B5B36"/>
    <w:rsid w:val="009C23C7"/>
    <w:rsid w:val="009C2E25"/>
    <w:rsid w:val="009D3C78"/>
    <w:rsid w:val="009D59DD"/>
    <w:rsid w:val="009F5F24"/>
    <w:rsid w:val="00A1100B"/>
    <w:rsid w:val="00A14D07"/>
    <w:rsid w:val="00A26388"/>
    <w:rsid w:val="00A31795"/>
    <w:rsid w:val="00A330F6"/>
    <w:rsid w:val="00A35231"/>
    <w:rsid w:val="00A422C0"/>
    <w:rsid w:val="00A57BB7"/>
    <w:rsid w:val="00A63C1D"/>
    <w:rsid w:val="00A654C6"/>
    <w:rsid w:val="00A7496C"/>
    <w:rsid w:val="00A805D2"/>
    <w:rsid w:val="00A8122F"/>
    <w:rsid w:val="00A82DAA"/>
    <w:rsid w:val="00A86067"/>
    <w:rsid w:val="00AA182C"/>
    <w:rsid w:val="00AB58DD"/>
    <w:rsid w:val="00AB64E2"/>
    <w:rsid w:val="00AC1FDA"/>
    <w:rsid w:val="00AC2103"/>
    <w:rsid w:val="00AC3B83"/>
    <w:rsid w:val="00AC429D"/>
    <w:rsid w:val="00AC47EF"/>
    <w:rsid w:val="00AD2EA2"/>
    <w:rsid w:val="00AE3D99"/>
    <w:rsid w:val="00AE75AF"/>
    <w:rsid w:val="00AF686F"/>
    <w:rsid w:val="00B014C2"/>
    <w:rsid w:val="00B03595"/>
    <w:rsid w:val="00B14E55"/>
    <w:rsid w:val="00B265F7"/>
    <w:rsid w:val="00B30AFA"/>
    <w:rsid w:val="00B352BC"/>
    <w:rsid w:val="00B44310"/>
    <w:rsid w:val="00B6066F"/>
    <w:rsid w:val="00B70BD4"/>
    <w:rsid w:val="00B7176B"/>
    <w:rsid w:val="00B73D39"/>
    <w:rsid w:val="00B867BE"/>
    <w:rsid w:val="00B9095E"/>
    <w:rsid w:val="00B95FB5"/>
    <w:rsid w:val="00BA4FE3"/>
    <w:rsid w:val="00BA5CED"/>
    <w:rsid w:val="00BB5CB9"/>
    <w:rsid w:val="00BC54EA"/>
    <w:rsid w:val="00BC7029"/>
    <w:rsid w:val="00BE743E"/>
    <w:rsid w:val="00BF41BC"/>
    <w:rsid w:val="00BF4556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5783"/>
    <w:rsid w:val="00C70D99"/>
    <w:rsid w:val="00C75CD8"/>
    <w:rsid w:val="00C817C8"/>
    <w:rsid w:val="00C91723"/>
    <w:rsid w:val="00C970BB"/>
    <w:rsid w:val="00CA28D8"/>
    <w:rsid w:val="00CA6F1B"/>
    <w:rsid w:val="00CB268E"/>
    <w:rsid w:val="00CC313A"/>
    <w:rsid w:val="00CC4D91"/>
    <w:rsid w:val="00CC791D"/>
    <w:rsid w:val="00CD1DBA"/>
    <w:rsid w:val="00CD3C93"/>
    <w:rsid w:val="00CD3F68"/>
    <w:rsid w:val="00CD739A"/>
    <w:rsid w:val="00CE1D90"/>
    <w:rsid w:val="00CE25FF"/>
    <w:rsid w:val="00CE2C7F"/>
    <w:rsid w:val="00CF2E4E"/>
    <w:rsid w:val="00CF3E81"/>
    <w:rsid w:val="00D00517"/>
    <w:rsid w:val="00D020DF"/>
    <w:rsid w:val="00D03FA2"/>
    <w:rsid w:val="00D1475B"/>
    <w:rsid w:val="00D343B1"/>
    <w:rsid w:val="00D36BB4"/>
    <w:rsid w:val="00D37197"/>
    <w:rsid w:val="00D4171C"/>
    <w:rsid w:val="00D443B7"/>
    <w:rsid w:val="00D46F0A"/>
    <w:rsid w:val="00D543A9"/>
    <w:rsid w:val="00D8198D"/>
    <w:rsid w:val="00D83DE5"/>
    <w:rsid w:val="00D872AC"/>
    <w:rsid w:val="00D878C5"/>
    <w:rsid w:val="00D961A1"/>
    <w:rsid w:val="00DA1A03"/>
    <w:rsid w:val="00DA1F21"/>
    <w:rsid w:val="00DA3E61"/>
    <w:rsid w:val="00DA436C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E03D7A"/>
    <w:rsid w:val="00E0786D"/>
    <w:rsid w:val="00E17B0A"/>
    <w:rsid w:val="00E21354"/>
    <w:rsid w:val="00E51C40"/>
    <w:rsid w:val="00E5318D"/>
    <w:rsid w:val="00E558E5"/>
    <w:rsid w:val="00E6557C"/>
    <w:rsid w:val="00E66A47"/>
    <w:rsid w:val="00E72BD0"/>
    <w:rsid w:val="00E73D93"/>
    <w:rsid w:val="00E77941"/>
    <w:rsid w:val="00E8360B"/>
    <w:rsid w:val="00E8379F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2F8"/>
    <w:rsid w:val="00EB287B"/>
    <w:rsid w:val="00EC5958"/>
    <w:rsid w:val="00ED6810"/>
    <w:rsid w:val="00EE039F"/>
    <w:rsid w:val="00EE35B8"/>
    <w:rsid w:val="00EE4E94"/>
    <w:rsid w:val="00EE5B2E"/>
    <w:rsid w:val="00EF4D88"/>
    <w:rsid w:val="00F05616"/>
    <w:rsid w:val="00F12FD2"/>
    <w:rsid w:val="00F141A9"/>
    <w:rsid w:val="00F17DF8"/>
    <w:rsid w:val="00F30825"/>
    <w:rsid w:val="00F42B5C"/>
    <w:rsid w:val="00F45B4D"/>
    <w:rsid w:val="00F5354A"/>
    <w:rsid w:val="00F675DB"/>
    <w:rsid w:val="00F839B8"/>
    <w:rsid w:val="00F95ED8"/>
    <w:rsid w:val="00F962FF"/>
    <w:rsid w:val="00FA20A2"/>
    <w:rsid w:val="00FA779E"/>
    <w:rsid w:val="00FB06B6"/>
    <w:rsid w:val="00FB2B2C"/>
    <w:rsid w:val="00FB4455"/>
    <w:rsid w:val="00FC2862"/>
    <w:rsid w:val="00FC47FC"/>
    <w:rsid w:val="00FD0F04"/>
    <w:rsid w:val="00FE0319"/>
    <w:rsid w:val="00FE1365"/>
    <w:rsid w:val="00FF4F53"/>
    <w:rsid w:val="00FF5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246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37246B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37246B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37246B"/>
    <w:rPr>
      <w:rFonts w:ascii="Times New Roman" w:hAnsi="Times New Roman"/>
      <w:sz w:val="24"/>
      <w:lang/>
    </w:rPr>
  </w:style>
  <w:style w:type="character" w:customStyle="1" w:styleId="postbody">
    <w:name w:val="postbody"/>
    <w:basedOn w:val="DefaultParagraphFont"/>
    <w:uiPriority w:val="99"/>
    <w:rsid w:val="0037246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barakov@mcc.krasnoyarsk.s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</TotalTime>
  <Pages>3</Pages>
  <Words>869</Words>
  <Characters>4954</Characters>
  <Application>Microsoft Office Outlook</Application>
  <DocSecurity>0</DocSecurity>
  <Lines>0</Lines>
  <Paragraphs>0</Paragraphs>
  <ScaleCrop>false</ScaleCrop>
  <Company>111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user</cp:lastModifiedBy>
  <cp:revision>7</cp:revision>
  <dcterms:created xsi:type="dcterms:W3CDTF">2013-04-15T08:13:00Z</dcterms:created>
  <dcterms:modified xsi:type="dcterms:W3CDTF">2013-04-19T00:48:00Z</dcterms:modified>
</cp:coreProperties>
</file>