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745C40" w:rsidRPr="00745C40" w:rsidRDefault="00745C40" w:rsidP="00745C40">
      <w:pPr>
        <w:shd w:val="clear" w:color="auto" w:fill="FFFFFF"/>
        <w:ind w:left="34" w:hanging="34"/>
        <w:jc w:val="center"/>
        <w:rPr>
          <w:b/>
          <w:sz w:val="28"/>
          <w:szCs w:val="28"/>
        </w:rPr>
      </w:pPr>
      <w:r w:rsidRPr="00745C40">
        <w:rPr>
          <w:b/>
          <w:sz w:val="28"/>
          <w:szCs w:val="28"/>
        </w:rPr>
        <w:t xml:space="preserve">открытый запрос цен в электронной форме </w:t>
      </w:r>
      <w:r w:rsidRPr="00745C40">
        <w:rPr>
          <w:b/>
          <w:bCs/>
          <w:color w:val="000000"/>
          <w:sz w:val="28"/>
          <w:szCs w:val="28"/>
        </w:rPr>
        <w:t>на право заключения договора на поставку канцелярских товаров для нужд Челябинского отделения филиала «Уральский территориальный округ» ФГУП «РосРАО».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80743F" w:rsidRDefault="0080743F" w:rsidP="001863D8">
      <w:pPr>
        <w:rPr>
          <w:sz w:val="28"/>
          <w:szCs w:val="28"/>
          <w:lang w:val="en-US"/>
        </w:rPr>
      </w:pPr>
    </w:p>
    <w:p w:rsidR="00745C40" w:rsidRPr="00CB6EB1" w:rsidRDefault="00745C40" w:rsidP="00745C40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745C40" w:rsidRDefault="00745C40" w:rsidP="00745C40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 xml:space="preserve">на поставку </w:t>
      </w:r>
      <w:r w:rsidRPr="00D834F7">
        <w:rPr>
          <w:sz w:val="28"/>
          <w:szCs w:val="28"/>
        </w:rPr>
        <w:t xml:space="preserve">групп товаров, </w:t>
      </w:r>
    </w:p>
    <w:p w:rsidR="00745C40" w:rsidRPr="00CB6EB1" w:rsidRDefault="00745C40" w:rsidP="00745C40">
      <w:pPr>
        <w:jc w:val="center"/>
        <w:rPr>
          <w:sz w:val="28"/>
          <w:szCs w:val="28"/>
        </w:rPr>
      </w:pPr>
      <w:r w:rsidRPr="00D834F7">
        <w:rPr>
          <w:sz w:val="28"/>
          <w:szCs w:val="28"/>
        </w:rPr>
        <w:t>за исключением нестандартного технологического</w:t>
      </w:r>
      <w:r>
        <w:rPr>
          <w:sz w:val="28"/>
          <w:szCs w:val="28"/>
        </w:rPr>
        <w:t xml:space="preserve"> о</w:t>
      </w:r>
      <w:r w:rsidRPr="00D834F7">
        <w:rPr>
          <w:sz w:val="28"/>
          <w:szCs w:val="28"/>
        </w:rPr>
        <w:t>борудования</w:t>
      </w:r>
    </w:p>
    <w:p w:rsidR="00745C40" w:rsidRPr="00CB6EB1" w:rsidRDefault="00745C40" w:rsidP="00745C40">
      <w:pPr>
        <w:jc w:val="center"/>
        <w:rPr>
          <w:i/>
          <w:sz w:val="28"/>
          <w:szCs w:val="28"/>
        </w:rPr>
      </w:pPr>
      <w:r w:rsidRPr="00CB6EB1">
        <w:rPr>
          <w:sz w:val="28"/>
          <w:szCs w:val="28"/>
        </w:rPr>
        <w:t xml:space="preserve"> для  объекта</w:t>
      </w:r>
      <w:r>
        <w:rPr>
          <w:sz w:val="28"/>
          <w:szCs w:val="28"/>
        </w:rPr>
        <w:t>: Челябинское отделение филиала «Уральский территориальный округ» ФГУП «РосРАО»</w:t>
      </w:r>
    </w:p>
    <w:p w:rsidR="00745C40" w:rsidRPr="00CB6EB1" w:rsidRDefault="00745C40" w:rsidP="00745C40">
      <w:pPr>
        <w:ind w:left="-284" w:right="-286"/>
        <w:jc w:val="center"/>
        <w:rPr>
          <w:sz w:val="26"/>
          <w:szCs w:val="26"/>
        </w:rPr>
      </w:pPr>
    </w:p>
    <w:p w:rsidR="00745C40" w:rsidRPr="00CB6EB1" w:rsidRDefault="00745C40" w:rsidP="00745C40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745C40" w:rsidRPr="00CB6EB1" w:rsidRDefault="00745C40" w:rsidP="00745C40">
      <w:pPr>
        <w:jc w:val="center"/>
        <w:rPr>
          <w:sz w:val="26"/>
          <w:szCs w:val="26"/>
        </w:rPr>
      </w:pP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1. ПЕРЕЧЕНЬ ТОВАРОВ И ОБЩИХ ТРЕБОВАНИЙ</w:t>
      </w: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2. СВЕДЕНИЯ О НОВИЗНЕ</w:t>
      </w: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3. ТРЕБОВАНИЯ К МАРКИРОВКЕ</w:t>
      </w: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4. ТРЕБОВАНИЯ К УПАКОВКЕ</w:t>
      </w: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5. ТРЕБОВАНИЯ ПО ПРАВИЛАМ СДАЧИ И ПРИЕМКИ</w:t>
      </w:r>
    </w:p>
    <w:p w:rsidR="00745C40" w:rsidRPr="00CB6EB1" w:rsidRDefault="00745C40" w:rsidP="00745C40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5.1 Порядок сдачи и приемки</w:t>
      </w:r>
    </w:p>
    <w:p w:rsidR="00745C40" w:rsidRPr="00CB6EB1" w:rsidRDefault="00745C40" w:rsidP="00745C40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5.2 Требования по передаче заказчику технических и иных документов</w:t>
      </w: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6. ТРЕБОВАНИЯ К ТРАНСПОРТИРОВАНИЮ</w:t>
      </w: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7. ТРЕБОВАНИЯ К ХРАНЕНИЮ</w:t>
      </w: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8. ТРЕБОВАНИЯ К ОБСЛУЖИВАНИЮ</w:t>
      </w: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9. ЭКОЛОГИЧЕСКИЕ ТРЕБОВАНИЯ</w:t>
      </w: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10. ТРЕБОВАНИЯ ПО БЕЗОПАСНОСТИ</w:t>
      </w: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11. ТРЕБОВАНИЯ К КАЧЕСТВУ</w:t>
      </w:r>
    </w:p>
    <w:p w:rsidR="00745C40" w:rsidRPr="00CB6EB1" w:rsidRDefault="00745C40" w:rsidP="00745C40">
      <w:pPr>
        <w:ind w:left="1418" w:hanging="1418"/>
        <w:rPr>
          <w:sz w:val="26"/>
          <w:szCs w:val="26"/>
        </w:rPr>
      </w:pPr>
      <w:r w:rsidRPr="00CB6EB1">
        <w:rPr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13. ДОПОЛНИТЕЛЬНЫЕ (ИНЫЕ) ТРЕБОВАНИЯ</w:t>
      </w:r>
    </w:p>
    <w:p w:rsidR="00745C40" w:rsidRPr="00CB6EB1" w:rsidRDefault="00745C40" w:rsidP="00745C40">
      <w:pPr>
        <w:rPr>
          <w:sz w:val="26"/>
          <w:szCs w:val="26"/>
        </w:rPr>
      </w:pPr>
      <w:r w:rsidRPr="00CB6EB1">
        <w:rPr>
          <w:sz w:val="26"/>
          <w:szCs w:val="26"/>
        </w:rPr>
        <w:t>РАЗДЕЛ 14. ТРЕБОВАНИЕ К ФОРМЕ ПРЕДСТАВЛЯЕМОЙ ИНФОРМАЦИИ</w:t>
      </w:r>
    </w:p>
    <w:p w:rsidR="00745C40" w:rsidRDefault="00745C40" w:rsidP="00745C40">
      <w:pPr>
        <w:rPr>
          <w:sz w:val="26"/>
          <w:szCs w:val="26"/>
        </w:rPr>
      </w:pPr>
      <w:r w:rsidRPr="00D834F7">
        <w:rPr>
          <w:rFonts w:hint="cs"/>
          <w:sz w:val="26"/>
          <w:szCs w:val="26"/>
        </w:rPr>
        <w:t>РАЗДЕЛ</w:t>
      </w:r>
      <w:r w:rsidRPr="00D834F7">
        <w:rPr>
          <w:sz w:val="26"/>
          <w:szCs w:val="26"/>
        </w:rPr>
        <w:t xml:space="preserve"> 15. </w:t>
      </w:r>
      <w:r w:rsidRPr="00D834F7">
        <w:rPr>
          <w:rFonts w:hint="cs"/>
          <w:sz w:val="26"/>
          <w:szCs w:val="26"/>
        </w:rPr>
        <w:t>ТРЕБОВАНИЯ</w:t>
      </w:r>
      <w:r w:rsidRPr="00D834F7">
        <w:rPr>
          <w:sz w:val="26"/>
          <w:szCs w:val="26"/>
        </w:rPr>
        <w:t xml:space="preserve"> </w:t>
      </w:r>
      <w:r w:rsidRPr="00D834F7">
        <w:rPr>
          <w:rFonts w:hint="cs"/>
          <w:sz w:val="26"/>
          <w:szCs w:val="26"/>
        </w:rPr>
        <w:t>К</w:t>
      </w:r>
      <w:r w:rsidRPr="00D834F7">
        <w:rPr>
          <w:sz w:val="26"/>
          <w:szCs w:val="26"/>
        </w:rPr>
        <w:t xml:space="preserve"> </w:t>
      </w:r>
      <w:r w:rsidRPr="00D834F7">
        <w:rPr>
          <w:rFonts w:hint="cs"/>
          <w:sz w:val="26"/>
          <w:szCs w:val="26"/>
        </w:rPr>
        <w:t>ТЕХНИЧЕСКОМУ</w:t>
      </w:r>
      <w:r w:rsidRPr="00D834F7">
        <w:rPr>
          <w:sz w:val="26"/>
          <w:szCs w:val="26"/>
        </w:rPr>
        <w:t xml:space="preserve"> </w:t>
      </w:r>
      <w:r w:rsidRPr="00D834F7">
        <w:rPr>
          <w:rFonts w:hint="cs"/>
          <w:sz w:val="26"/>
          <w:szCs w:val="26"/>
        </w:rPr>
        <w:t>ОБУЧЕНИЮ</w:t>
      </w:r>
      <w:r w:rsidRPr="00D834F7">
        <w:rPr>
          <w:sz w:val="26"/>
          <w:szCs w:val="26"/>
        </w:rPr>
        <w:t xml:space="preserve"> </w:t>
      </w:r>
      <w:r w:rsidRPr="00D834F7">
        <w:rPr>
          <w:rFonts w:hint="cs"/>
          <w:sz w:val="26"/>
          <w:szCs w:val="26"/>
        </w:rPr>
        <w:t>ПЕРСОНАЛА</w:t>
      </w:r>
      <w:r w:rsidRPr="00D834F7">
        <w:rPr>
          <w:sz w:val="26"/>
          <w:szCs w:val="26"/>
        </w:rPr>
        <w:t xml:space="preserve"> </w:t>
      </w:r>
      <w:r w:rsidRPr="00D834F7">
        <w:rPr>
          <w:rFonts w:hint="cs"/>
          <w:sz w:val="26"/>
          <w:szCs w:val="26"/>
        </w:rPr>
        <w:t>ЗАКАЗЧИКА</w:t>
      </w:r>
    </w:p>
    <w:p w:rsidR="00745C40" w:rsidRPr="00CB6EB1" w:rsidRDefault="00745C40" w:rsidP="00745C40">
      <w:r w:rsidRPr="00CB6EB1">
        <w:rPr>
          <w:sz w:val="26"/>
          <w:szCs w:val="26"/>
        </w:rPr>
        <w:t>РАЗДЕЛ 1</w:t>
      </w:r>
      <w:r>
        <w:rPr>
          <w:sz w:val="26"/>
          <w:szCs w:val="26"/>
        </w:rPr>
        <w:t>6</w:t>
      </w:r>
      <w:r w:rsidRPr="00CB6EB1">
        <w:rPr>
          <w:sz w:val="26"/>
          <w:szCs w:val="26"/>
        </w:rPr>
        <w:t>. ПЕРЕЧЕНЬ ПРИЛОЖЕНИЙ</w:t>
      </w:r>
    </w:p>
    <w:p w:rsidR="00745C40" w:rsidRPr="00CB6EB1" w:rsidRDefault="00745C40" w:rsidP="00745C40"/>
    <w:p w:rsidR="00745C40" w:rsidRPr="00CB6EB1" w:rsidRDefault="00745C40" w:rsidP="00745C40">
      <w:pPr>
        <w:sectPr w:rsidR="00745C40" w:rsidRPr="00CB6EB1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745C40" w:rsidRPr="00CB6EB1" w:rsidRDefault="00745C40" w:rsidP="00745C40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409"/>
        <w:gridCol w:w="1985"/>
        <w:gridCol w:w="1701"/>
        <w:gridCol w:w="1134"/>
        <w:gridCol w:w="1417"/>
        <w:gridCol w:w="1418"/>
        <w:gridCol w:w="1417"/>
        <w:gridCol w:w="1417"/>
      </w:tblGrid>
      <w:tr w:rsidR="00745C40" w:rsidRPr="00CB6EB1" w:rsidTr="00907E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C40" w:rsidRPr="00CB6EB1" w:rsidRDefault="00745C40" w:rsidP="00907E11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745C40" w:rsidRPr="00CB6EB1" w:rsidRDefault="00745C40" w:rsidP="00907E11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gramEnd"/>
            <w:r w:rsidRPr="00CB6EB1">
              <w:rPr>
                <w:sz w:val="20"/>
                <w:szCs w:val="20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C40" w:rsidRPr="00CB6EB1" w:rsidRDefault="00745C40" w:rsidP="00907E1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C40" w:rsidRPr="00CB6EB1" w:rsidRDefault="00745C40" w:rsidP="00907E1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C40" w:rsidRPr="00CB6EB1" w:rsidRDefault="00745C40" w:rsidP="00907E1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C40" w:rsidRPr="00CB6EB1" w:rsidRDefault="00745C40" w:rsidP="00907E1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C40" w:rsidRPr="00CB6EB1" w:rsidRDefault="00745C40" w:rsidP="00907E1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C40" w:rsidRPr="00CB6EB1" w:rsidRDefault="00745C40" w:rsidP="00907E1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C40" w:rsidRPr="00CB6EB1" w:rsidRDefault="00745C40" w:rsidP="00907E1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C40" w:rsidRPr="00CB6EB1" w:rsidRDefault="00745C40" w:rsidP="00907E1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40" w:rsidRPr="00D834F7" w:rsidRDefault="00745C40" w:rsidP="00907E11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 xml:space="preserve">Данные </w:t>
            </w:r>
            <w:proofErr w:type="gramStart"/>
            <w:r w:rsidRPr="00D834F7">
              <w:rPr>
                <w:sz w:val="20"/>
                <w:szCs w:val="20"/>
              </w:rPr>
              <w:t>из</w:t>
            </w:r>
            <w:proofErr w:type="gramEnd"/>
            <w:r w:rsidRPr="00D834F7">
              <w:rPr>
                <w:sz w:val="20"/>
                <w:szCs w:val="20"/>
              </w:rPr>
              <w:t xml:space="preserve"> ниже</w:t>
            </w:r>
          </w:p>
          <w:p w:rsidR="00745C40" w:rsidRPr="00CB6EB1" w:rsidRDefault="00745C40" w:rsidP="00907E11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приведенного перечня</w:t>
            </w:r>
          </w:p>
        </w:tc>
      </w:tr>
      <w:tr w:rsidR="00745C40" w:rsidRPr="00CB6EB1" w:rsidTr="00907E11">
        <w:tc>
          <w:tcPr>
            <w:tcW w:w="10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C40" w:rsidRPr="00CB6EB1" w:rsidRDefault="00745C40" w:rsidP="00907E11">
            <w:pPr>
              <w:rPr>
                <w:sz w:val="20"/>
                <w:szCs w:val="20"/>
              </w:rPr>
            </w:pPr>
            <w:r w:rsidRPr="003B7ED0">
              <w:rPr>
                <w:sz w:val="20"/>
                <w:szCs w:val="20"/>
              </w:rPr>
              <w:t xml:space="preserve">Канцелярские товары </w:t>
            </w:r>
            <w:proofErr w:type="gramStart"/>
            <w:r w:rsidRPr="003B7ED0">
              <w:rPr>
                <w:sz w:val="20"/>
                <w:szCs w:val="20"/>
              </w:rPr>
              <w:t>согласно Приложения</w:t>
            </w:r>
            <w:proofErr w:type="gramEnd"/>
            <w:r w:rsidRPr="003B7ED0"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C40" w:rsidRPr="00CB6EB1" w:rsidRDefault="00745C40" w:rsidP="00907E11">
            <w:pPr>
              <w:rPr>
                <w:sz w:val="20"/>
                <w:szCs w:val="20"/>
              </w:rPr>
            </w:pPr>
            <w:proofErr w:type="gramStart"/>
            <w:r w:rsidRPr="003B7ED0">
              <w:rPr>
                <w:sz w:val="20"/>
                <w:szCs w:val="20"/>
              </w:rPr>
              <w:t>Согласно графика</w:t>
            </w:r>
            <w:proofErr w:type="gramEnd"/>
            <w:r w:rsidRPr="003B7ED0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C40" w:rsidRPr="00CB6EB1" w:rsidRDefault="00745C40" w:rsidP="00907E11">
            <w:pPr>
              <w:rPr>
                <w:sz w:val="20"/>
                <w:szCs w:val="20"/>
              </w:rPr>
            </w:pPr>
            <w:r w:rsidRPr="003B7ED0">
              <w:rPr>
                <w:sz w:val="20"/>
                <w:szCs w:val="20"/>
              </w:rPr>
              <w:t>12 месяцев с момента приёмки товара  покупателем на своём складе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40" w:rsidRPr="00CB6EB1" w:rsidRDefault="00745C40" w:rsidP="00907E11">
            <w:pPr>
              <w:rPr>
                <w:sz w:val="20"/>
                <w:szCs w:val="20"/>
              </w:rPr>
            </w:pPr>
          </w:p>
        </w:tc>
      </w:tr>
    </w:tbl>
    <w:p w:rsidR="00745C40" w:rsidRPr="00CB6EB1" w:rsidRDefault="00745C40" w:rsidP="00745C40">
      <w:pPr>
        <w:rPr>
          <w:sz w:val="28"/>
          <w:szCs w:val="28"/>
        </w:rPr>
        <w:sectPr w:rsidR="00745C40" w:rsidRPr="00CB6EB1" w:rsidSect="00B24FE0">
          <w:pgSz w:w="16838" w:h="11906" w:orient="landscape"/>
          <w:pgMar w:top="851" w:right="1134" w:bottom="851" w:left="851" w:header="709" w:footer="709" w:gutter="0"/>
          <w:cols w:space="720"/>
        </w:sectPr>
      </w:pPr>
      <w:bookmarkStart w:id="0" w:name="_GoBack"/>
      <w:bookmarkEnd w:id="0"/>
    </w:p>
    <w:p w:rsidR="00745C40" w:rsidRPr="00CB6EB1" w:rsidRDefault="00745C40" w:rsidP="00745C40"/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45C40" w:rsidRPr="00745C40" w:rsidTr="00907E11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РАЗДЕЛ 2. СВЕДЕНИЯ О НОВИЗНЕ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pPr>
              <w:jc w:val="both"/>
            </w:pPr>
            <w:proofErr w:type="gramStart"/>
            <w:r w:rsidRPr="00745C40">
              <w:t>Поставляемый товар должен быть новым, выпуска не ранее 2014 года, (не бывшим в употреблении, не восстановленным, не являться выставочными образцами, свободным от прав третьих лиц.</w:t>
            </w:r>
            <w:proofErr w:type="gramEnd"/>
          </w:p>
        </w:tc>
      </w:tr>
      <w:tr w:rsidR="00745C40" w:rsidRPr="00745C40" w:rsidTr="00907E11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РАЗДЕЛ 3. ТРЕБОВАНИЯ К МАРКИРОВКЕ</w:t>
            </w:r>
          </w:p>
        </w:tc>
      </w:tr>
      <w:tr w:rsidR="00745C40" w:rsidRPr="00745C40" w:rsidTr="00907E11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pPr>
              <w:jc w:val="both"/>
            </w:pPr>
            <w:r w:rsidRPr="00745C40">
              <w:t>Маркировка товаров должна быть:</w:t>
            </w:r>
          </w:p>
          <w:p w:rsidR="00745C40" w:rsidRPr="00745C40" w:rsidRDefault="00745C40" w:rsidP="00907E11">
            <w:pPr>
              <w:jc w:val="both"/>
            </w:pPr>
            <w:r w:rsidRPr="00745C40">
              <w:t>•</w:t>
            </w:r>
            <w:r w:rsidRPr="00745C40">
              <w:tab/>
              <w:t>четкой и разборчивой, выделяться или размешаться на фоне, контрастном по отношению к цвету упаковки (изделия);</w:t>
            </w:r>
          </w:p>
          <w:p w:rsidR="00745C40" w:rsidRPr="00745C40" w:rsidRDefault="00745C40" w:rsidP="00907E11">
            <w:pPr>
              <w:jc w:val="both"/>
            </w:pPr>
            <w:r w:rsidRPr="00745C40">
              <w:t>•</w:t>
            </w:r>
            <w:r w:rsidRPr="00745C40">
              <w:tab/>
            </w:r>
            <w:proofErr w:type="gramStart"/>
            <w:r w:rsidRPr="00745C40">
              <w:t>устойчивой</w:t>
            </w:r>
            <w:proofErr w:type="gramEnd"/>
            <w:r w:rsidRPr="00745C40">
              <w:t xml:space="preserve"> к воздействию климатических факторов;</w:t>
            </w:r>
          </w:p>
          <w:p w:rsidR="00745C40" w:rsidRPr="00745C40" w:rsidRDefault="00745C40" w:rsidP="00907E11">
            <w:pPr>
              <w:jc w:val="both"/>
            </w:pPr>
            <w:r w:rsidRPr="00745C40">
              <w:t>•</w:t>
            </w:r>
            <w:r w:rsidRPr="00745C40">
              <w:tab/>
              <w:t>сохраняться в течение всего допустимого срока использования товара;</w:t>
            </w:r>
          </w:p>
          <w:p w:rsidR="00745C40" w:rsidRPr="00745C40" w:rsidRDefault="00745C40" w:rsidP="00907E11">
            <w:pPr>
              <w:jc w:val="both"/>
            </w:pPr>
            <w:r w:rsidRPr="00745C40">
              <w:t>•</w:t>
            </w:r>
            <w:r w:rsidRPr="00745C40">
              <w:tab/>
            </w:r>
            <w:proofErr w:type="gramStart"/>
            <w:r w:rsidRPr="00745C40">
              <w:t>достаточной</w:t>
            </w:r>
            <w:proofErr w:type="gramEnd"/>
            <w:r w:rsidRPr="00745C40">
              <w:t xml:space="preserve"> для обеспечения безопасного обращения с товарами</w:t>
            </w:r>
          </w:p>
          <w:p w:rsidR="00745C40" w:rsidRPr="00745C40" w:rsidRDefault="00745C40" w:rsidP="00907E11">
            <w:pPr>
              <w:jc w:val="both"/>
            </w:pPr>
            <w:r w:rsidRPr="00745C40">
              <w:t>Маркировка должна содержать следующую информацию:</w:t>
            </w:r>
          </w:p>
          <w:p w:rsidR="00745C40" w:rsidRPr="00745C40" w:rsidRDefault="00745C40" w:rsidP="00907E11">
            <w:pPr>
              <w:jc w:val="both"/>
            </w:pPr>
            <w:r w:rsidRPr="00745C40">
              <w:t>•</w:t>
            </w:r>
            <w:r w:rsidRPr="00745C40">
              <w:tab/>
              <w:t>наименование товара;</w:t>
            </w:r>
          </w:p>
          <w:p w:rsidR="00745C40" w:rsidRPr="00745C40" w:rsidRDefault="00745C40" w:rsidP="00907E11">
            <w:pPr>
              <w:jc w:val="both"/>
            </w:pPr>
            <w:r w:rsidRPr="00745C40">
              <w:t>•</w:t>
            </w:r>
            <w:r w:rsidRPr="00745C40">
              <w:tab/>
              <w:t>наименование страны, производителя, его адрес;</w:t>
            </w:r>
          </w:p>
          <w:p w:rsidR="00745C40" w:rsidRPr="00745C40" w:rsidRDefault="00745C40" w:rsidP="00907E11">
            <w:pPr>
              <w:jc w:val="both"/>
            </w:pPr>
            <w:r w:rsidRPr="00745C40">
              <w:t>•</w:t>
            </w:r>
            <w:r w:rsidRPr="00745C40">
              <w:tab/>
              <w:t>назначение (область использования);</w:t>
            </w:r>
          </w:p>
          <w:p w:rsidR="00745C40" w:rsidRPr="00745C40" w:rsidRDefault="00745C40" w:rsidP="00907E11">
            <w:pPr>
              <w:jc w:val="both"/>
            </w:pPr>
            <w:r w:rsidRPr="00745C40">
              <w:t>•</w:t>
            </w:r>
            <w:r w:rsidRPr="00745C40">
              <w:tab/>
              <w:t>основные свойства и характеристики;</w:t>
            </w:r>
          </w:p>
          <w:p w:rsidR="00745C40" w:rsidRPr="00745C40" w:rsidRDefault="00745C40" w:rsidP="00907E11">
            <w:pPr>
              <w:jc w:val="both"/>
            </w:pPr>
            <w:r w:rsidRPr="00745C40">
              <w:t>•</w:t>
            </w:r>
            <w:r w:rsidRPr="00745C40">
              <w:tab/>
              <w:t>правила и условия эффективного и безопасного использования;</w:t>
            </w:r>
          </w:p>
          <w:p w:rsidR="00745C40" w:rsidRPr="00745C40" w:rsidRDefault="00745C40" w:rsidP="00907E11">
            <w:pPr>
              <w:jc w:val="both"/>
            </w:pPr>
            <w:r w:rsidRPr="00745C40">
              <w:t>•</w:t>
            </w:r>
            <w:r w:rsidRPr="00745C40">
              <w:tab/>
              <w:t>обозначение нормативно-технического документа, на основании которого произведен товар;</w:t>
            </w:r>
          </w:p>
          <w:p w:rsidR="00745C40" w:rsidRPr="00745C40" w:rsidRDefault="00745C40" w:rsidP="00907E11">
            <w:pPr>
              <w:jc w:val="both"/>
            </w:pPr>
            <w:r w:rsidRPr="00745C40">
              <w:t>•           информация о подтверждении соответствия.</w:t>
            </w:r>
          </w:p>
        </w:tc>
      </w:tr>
      <w:tr w:rsidR="00745C40" w:rsidRPr="00745C40" w:rsidTr="00907E11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РАЗДЕЛ 4. ТРЕБОВАНИЯ К УПАКОВКЕ</w:t>
            </w:r>
          </w:p>
        </w:tc>
      </w:tr>
      <w:tr w:rsidR="00745C40" w:rsidRPr="00745C40" w:rsidTr="00907E11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pPr>
              <w:jc w:val="both"/>
            </w:pPr>
            <w:r w:rsidRPr="00745C40">
              <w:t>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хранения.</w:t>
            </w:r>
          </w:p>
          <w:p w:rsidR="00745C40" w:rsidRPr="00745C40" w:rsidRDefault="00745C40" w:rsidP="00907E11">
            <w:pPr>
              <w:jc w:val="both"/>
            </w:pPr>
            <w:r w:rsidRPr="00745C40">
              <w:t>Упаковка не должна иметь следов внешних повреждений, способных повлиять на сохранность груза. Объем упаковки должен соответствовать объему внутренних вложений. При использовании скотча в качестве средства защиты от несанкционированного доступа к грузу, недопустимы его многослойность и следы переклеивания.</w:t>
            </w:r>
          </w:p>
        </w:tc>
      </w:tr>
      <w:tr w:rsidR="00745C40" w:rsidRPr="00745C40" w:rsidTr="00907E11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РАЗДЕЛ 5. ТРЕБОВАНИЯ ПО ПРАВИЛАМ СДАЧИ И ПРИЕМКИ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Подраздел 5.1 Порядок сдачи и приемки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r w:rsidRPr="00745C40">
              <w:t>Место поставки товара: 454080, г. Челябинск, ул. Сони Кривой, 45 (Челябинское отделение филиала «Уральский территориальный округ» ФГУП «РосРАО»).</w:t>
            </w:r>
          </w:p>
          <w:p w:rsidR="00745C40" w:rsidRPr="00745C40" w:rsidRDefault="00745C40" w:rsidP="00907E11">
            <w:r w:rsidRPr="00745C40">
              <w:t xml:space="preserve">Поставка, разгрузка товара производится силами Поставщика и за счет Поставщика до склада Заказчика с </w:t>
            </w:r>
            <w:proofErr w:type="gramStart"/>
            <w:r w:rsidRPr="00745C40">
              <w:t>соответствии</w:t>
            </w:r>
            <w:proofErr w:type="gramEnd"/>
            <w:r w:rsidRPr="00745C40">
              <w:t xml:space="preserve"> с графиком поставки товара (Приложение 2).</w:t>
            </w:r>
          </w:p>
          <w:p w:rsidR="00745C40" w:rsidRPr="00745C40" w:rsidRDefault="00745C40" w:rsidP="00907E11">
            <w:r w:rsidRPr="00745C40"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745C40" w:rsidRPr="00745C40" w:rsidRDefault="00745C40" w:rsidP="00907E11">
            <w:r w:rsidRPr="00745C40"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745C40">
              <w:t>Поставляемый товар должен соответствовать наименованию и характеристикам, указанным в перечне (Приложение 1).</w:t>
            </w:r>
          </w:p>
          <w:p w:rsidR="00745C40" w:rsidRPr="00745C40" w:rsidRDefault="00745C40" w:rsidP="00907E1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745C40">
              <w:t xml:space="preserve"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(заверенными копиями) сертификатом либо декларацией о соответствия, выпиской </w:t>
            </w:r>
            <w:proofErr w:type="gramStart"/>
            <w:r w:rsidRPr="00745C40">
              <w:t>из</w:t>
            </w:r>
            <w:proofErr w:type="gramEnd"/>
            <w:r w:rsidRPr="00745C40">
              <w:t xml:space="preserve"> </w:t>
            </w:r>
            <w:proofErr w:type="gramStart"/>
            <w:r w:rsidRPr="00745C40">
              <w:t>ТУ</w:t>
            </w:r>
            <w:proofErr w:type="gramEnd"/>
            <w:r w:rsidRPr="00745C40">
              <w:t xml:space="preserve"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</w:t>
            </w:r>
            <w:r w:rsidRPr="00745C40">
              <w:lastRenderedPageBreak/>
              <w:t>требованиям Заказчика.</w:t>
            </w:r>
          </w:p>
          <w:p w:rsidR="00745C40" w:rsidRPr="00745C40" w:rsidRDefault="00745C40" w:rsidP="00907E1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745C40">
              <w:t>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745C40" w:rsidRPr="00745C40" w:rsidTr="00907E11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lastRenderedPageBreak/>
              <w:t>РАЗДЕЛ 6. ТРЕБОВАНИЯ К ТРАНСПОРТИРОВАНИЮ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r w:rsidRPr="00745C40">
              <w:t>Товар (оборудование) в транспортной таре допускается транспортировать всеми видами транспорта. При транспортировании Товар (оборудование) должен быть защищен от воздействия атмосферных осадков и агрессивных сред.</w:t>
            </w:r>
          </w:p>
          <w:p w:rsidR="00745C40" w:rsidRPr="00745C40" w:rsidRDefault="00745C40" w:rsidP="00907E11">
            <w:r w:rsidRPr="00745C40">
              <w:t>Во время погрузочно-разгрузочных работ и транспортирования упаковка не должна подвергаться резким ударам, способ укладки и крепления упаковок на транспортном средстве должен исключать их перемещение.</w:t>
            </w:r>
          </w:p>
        </w:tc>
      </w:tr>
      <w:tr w:rsidR="00745C40" w:rsidRPr="00745C40" w:rsidTr="00907E11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РАЗДЕЛ 7. ТРЕБОВАНИЯ К ХРАНЕНИЮ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r w:rsidRPr="00745C40">
              <w:t>Поставляемый Товар (оборудование) должен храниться в сухом помещении.</w:t>
            </w:r>
          </w:p>
          <w:p w:rsidR="00745C40" w:rsidRPr="00745C40" w:rsidRDefault="00745C40" w:rsidP="00907E11">
            <w:r w:rsidRPr="00745C40">
              <w:t>Упаковка офисной бумаги защищает ее от воздействия влаги. Хранить бумагу необходимо в сухом месте. Нельзя оставлять бумагу в открытом виде на продолжительное время для уменьшения воздействия влаги</w:t>
            </w:r>
          </w:p>
        </w:tc>
      </w:tr>
      <w:tr w:rsidR="00745C40" w:rsidRPr="00745C40" w:rsidTr="00907E11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РАЗДЕЛ 8. ТРЕБОВАНИЯ К ОБСЛУЖИВАНИЮ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r w:rsidRPr="00745C40">
              <w:t>Отсутствуют</w:t>
            </w:r>
          </w:p>
        </w:tc>
      </w:tr>
      <w:tr w:rsidR="00745C40" w:rsidRPr="00745C40" w:rsidTr="00907E11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РАЗДЕЛ 9. ЭКОЛОГИЧЕСКИЕ ТРЕБОВАНИЯ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r w:rsidRPr="00745C40">
              <w:t>Отсутствуют</w:t>
            </w:r>
          </w:p>
        </w:tc>
      </w:tr>
      <w:tr w:rsidR="00745C40" w:rsidRPr="00745C40" w:rsidTr="00907E11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РАЗДЕЛ 10. ТРЕБОВАНИЯ ПО БЕЗОПАСНОСТИ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745C40">
              <w:t>Отсутствуют</w:t>
            </w:r>
          </w:p>
        </w:tc>
      </w:tr>
      <w:tr w:rsidR="00745C40" w:rsidRPr="00745C40" w:rsidTr="00907E11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РАЗДЕЛ 11. ТРЕБОВАНИЯ К КАЧЕСТВУ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pPr>
              <w:jc w:val="both"/>
            </w:pPr>
            <w:r w:rsidRPr="00745C40">
              <w:t>Товар, подлежащий обязательной сертификации, должен иметь сертификат соответствия.</w:t>
            </w:r>
          </w:p>
          <w:p w:rsidR="00745C40" w:rsidRPr="00745C40" w:rsidRDefault="00745C40" w:rsidP="00907E11">
            <w:pPr>
              <w:jc w:val="both"/>
            </w:pPr>
            <w:r w:rsidRPr="00745C40">
              <w:t>Все виды бумаги и картона должны отвечать требованиям соответствующих стандартов. Упаковывают бумагу в пачки, кипы, ящики. В пачки упаковывают по 100, 250 и 500 листов. На каждой пачке содержатся маркировочные обозначения: наименование изготовителя, товарный знак, название, марка или номер бумаги,  формат, сорт, количество листов в пачке, обозначение стандарта.</w:t>
            </w:r>
          </w:p>
          <w:p w:rsidR="00745C40" w:rsidRPr="00745C40" w:rsidRDefault="00745C40" w:rsidP="00907E11">
            <w:pPr>
              <w:jc w:val="both"/>
            </w:pPr>
            <w:r w:rsidRPr="00745C40">
              <w:t>Изделия из бумаги и картона по качеству должны соответствовать нормативам стандартов. Не допускаются в изделиях пятна, узелки, мелкие дыры.</w:t>
            </w:r>
          </w:p>
          <w:p w:rsidR="00745C40" w:rsidRPr="00745C40" w:rsidRDefault="00745C40" w:rsidP="00907E11">
            <w:pPr>
              <w:jc w:val="both"/>
            </w:pPr>
            <w:r w:rsidRPr="00745C40">
              <w:t>Тетради, блокноты, альбомы и другие изделия должны быть строго прямоугольной формы, изготовлены из соответствующей бумаги без дефектов тиснения или печати на обложках.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45C40" w:rsidRPr="00745C40" w:rsidRDefault="00745C40" w:rsidP="00907E11">
            <w:pPr>
              <w:jc w:val="both"/>
              <w:rPr>
                <w:i/>
              </w:rPr>
            </w:pPr>
            <w:r w:rsidRPr="00745C40">
              <w:t>РАЗДЕЛ 12. ТЕХНИЧЕСКОЕ СОПРОВОЖДЕНИЕ ГРУПП ТОВАРОВ, ЗА ИСКЛЮЧЕНИЕМ НЕСТАНДАРТНОГО ОБОРУДОВАНИЯ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40" w:rsidRPr="00745C40" w:rsidRDefault="00745C40" w:rsidP="00907E11">
            <w:pPr>
              <w:jc w:val="both"/>
            </w:pPr>
            <w:r w:rsidRPr="00745C40">
              <w:t>Не требуется</w:t>
            </w:r>
          </w:p>
        </w:tc>
      </w:tr>
      <w:tr w:rsidR="00745C40" w:rsidRPr="00745C40" w:rsidTr="00907E11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РАЗДЕЛ 13. ДОПОЛНИТЕЛЬНЫЕ (ИНЫЕ) ТРЕБОВАНИЯ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pPr>
              <w:jc w:val="both"/>
            </w:pPr>
            <w:r w:rsidRPr="00745C40">
              <w:t>Не требуется</w:t>
            </w:r>
          </w:p>
        </w:tc>
      </w:tr>
      <w:tr w:rsidR="00745C40" w:rsidRPr="00745C40" w:rsidTr="00907E11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РАЗДЕЛ 14. ТРЕБОВАНИЕ К ФОРМЕ ПРЕДСТАВЛЯЕМОЙ ИНФОРМАЦИИ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pPr>
              <w:jc w:val="both"/>
            </w:pPr>
            <w:r w:rsidRPr="00745C40">
              <w:t>Нет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45C40" w:rsidRPr="00745C40" w:rsidRDefault="00745C40" w:rsidP="00907E11">
            <w:pPr>
              <w:jc w:val="center"/>
            </w:pPr>
            <w:r w:rsidRPr="00745C40">
              <w:t>РАЗДЕЛ 15. ТРЕБОВАНИЯ К ТЕХНИЧЕСКОМУ ОБУЧЕНИЮ ПЕРСОНАЛА ЗАКАЗЧИКА</w:t>
            </w:r>
          </w:p>
        </w:tc>
      </w:tr>
      <w:tr w:rsidR="00745C40" w:rsidRPr="00745C40" w:rsidTr="00907E11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C40" w:rsidRPr="00745C40" w:rsidRDefault="00745C40" w:rsidP="00907E11">
            <w:pPr>
              <w:jc w:val="both"/>
            </w:pPr>
            <w:r w:rsidRPr="00745C40">
              <w:t>Не требуется</w:t>
            </w:r>
          </w:p>
        </w:tc>
      </w:tr>
    </w:tbl>
    <w:p w:rsidR="00745C40" w:rsidRPr="00745C40" w:rsidRDefault="00745C40" w:rsidP="00745C40">
      <w:pPr>
        <w:jc w:val="center"/>
      </w:pPr>
      <w:r w:rsidRPr="00745C40">
        <w:t>РАЗДЕЛ 16.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745C40" w:rsidRPr="00745C40" w:rsidTr="00907E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C40" w:rsidRPr="00745C40" w:rsidRDefault="00745C40" w:rsidP="00907E11">
            <w:pPr>
              <w:jc w:val="center"/>
            </w:pPr>
            <w:r w:rsidRPr="00745C40">
              <w:t xml:space="preserve">№ </w:t>
            </w:r>
            <w:proofErr w:type="gramStart"/>
            <w:r w:rsidRPr="00745C40">
              <w:t>п</w:t>
            </w:r>
            <w:proofErr w:type="gramEnd"/>
            <w:r w:rsidRPr="00745C40"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C40" w:rsidRPr="00745C40" w:rsidRDefault="00745C40" w:rsidP="00907E11">
            <w:pPr>
              <w:autoSpaceDE w:val="0"/>
              <w:autoSpaceDN w:val="0"/>
              <w:adjustRightInd w:val="0"/>
              <w:jc w:val="center"/>
            </w:pPr>
            <w:r w:rsidRPr="00745C40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C40" w:rsidRPr="00745C40" w:rsidRDefault="00745C40" w:rsidP="00907E11">
            <w:pPr>
              <w:jc w:val="center"/>
            </w:pPr>
            <w:r w:rsidRPr="00745C40">
              <w:t>Номер страницы</w:t>
            </w:r>
          </w:p>
        </w:tc>
      </w:tr>
      <w:tr w:rsidR="00745C40" w:rsidRPr="00745C40" w:rsidTr="00907E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40" w:rsidRPr="00745C40" w:rsidRDefault="00745C40" w:rsidP="00907E11">
            <w:pPr>
              <w:jc w:val="both"/>
            </w:pPr>
            <w:r w:rsidRPr="00745C40"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40" w:rsidRPr="00745C40" w:rsidRDefault="00745C40" w:rsidP="00907E11">
            <w:pPr>
              <w:autoSpaceDE w:val="0"/>
              <w:autoSpaceDN w:val="0"/>
              <w:adjustRightInd w:val="0"/>
            </w:pPr>
            <w:r w:rsidRPr="00745C40">
              <w:t>Перечень, основные требования, количество поставки канцелярских товаров для нужд Челябинского отделения филиала «Уральский территориальный округ» ФГУП «РосРАО» на 2015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40" w:rsidRPr="00745C40" w:rsidRDefault="00745C40" w:rsidP="00907E11">
            <w:pPr>
              <w:jc w:val="both"/>
            </w:pPr>
            <w:r w:rsidRPr="00745C40">
              <w:t>1-17</w:t>
            </w:r>
          </w:p>
        </w:tc>
      </w:tr>
      <w:tr w:rsidR="00745C40" w:rsidRPr="00745C40" w:rsidTr="00907E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40" w:rsidRPr="00745C40" w:rsidRDefault="00745C40" w:rsidP="00907E11">
            <w:pPr>
              <w:jc w:val="both"/>
            </w:pPr>
            <w:r w:rsidRPr="00745C40">
              <w:lastRenderedPageBreak/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40" w:rsidRPr="00745C40" w:rsidRDefault="00745C40" w:rsidP="00907E11">
            <w:pPr>
              <w:autoSpaceDE w:val="0"/>
              <w:autoSpaceDN w:val="0"/>
              <w:adjustRightInd w:val="0"/>
            </w:pPr>
            <w:r w:rsidRPr="00745C40">
              <w:t>График поставки канцелярских товаров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40" w:rsidRPr="00745C40" w:rsidRDefault="00745C40" w:rsidP="00907E11">
            <w:pPr>
              <w:jc w:val="both"/>
            </w:pPr>
            <w:r w:rsidRPr="00745C40">
              <w:t>18-22</w:t>
            </w:r>
          </w:p>
        </w:tc>
      </w:tr>
    </w:tbl>
    <w:p w:rsidR="00745C40" w:rsidRPr="00745C40" w:rsidRDefault="00745C40" w:rsidP="001863D8">
      <w:pPr>
        <w:rPr>
          <w:sz w:val="28"/>
          <w:szCs w:val="28"/>
          <w:lang w:val="en-US"/>
        </w:rPr>
      </w:pPr>
    </w:p>
    <w:sectPr w:rsidR="00745C40" w:rsidRPr="00745C40" w:rsidSect="00E70E51">
      <w:footerReference w:type="default" r:id="rId13"/>
      <w:footerReference w:type="firs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5C40">
      <w:rPr>
        <w:noProof/>
      </w:rPr>
      <w:t>2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5C40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C40" w:rsidRDefault="00745C40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45C40" w:rsidRDefault="00745C4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4"/>
  </w:num>
  <w:num w:numId="12">
    <w:abstractNumId w:val="11"/>
  </w:num>
  <w:num w:numId="13">
    <w:abstractNumId w:val="31"/>
  </w:num>
  <w:num w:numId="14">
    <w:abstractNumId w:val="16"/>
  </w:num>
  <w:num w:numId="15">
    <w:abstractNumId w:val="5"/>
  </w:num>
  <w:num w:numId="16">
    <w:abstractNumId w:val="14"/>
  </w:num>
  <w:num w:numId="17">
    <w:abstractNumId w:val="33"/>
  </w:num>
  <w:num w:numId="18">
    <w:abstractNumId w:val="37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38"/>
  </w:num>
  <w:num w:numId="34">
    <w:abstractNumId w:val="10"/>
  </w:num>
  <w:num w:numId="35">
    <w:abstractNumId w:val="30"/>
  </w:num>
  <w:num w:numId="36">
    <w:abstractNumId w:val="36"/>
  </w:num>
  <w:num w:numId="37">
    <w:abstractNumId w:val="17"/>
  </w:num>
  <w:num w:numId="38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5C40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4B1F6B7-9D02-4C93-9AC9-645BB6C24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354</TotalTime>
  <Pages>6</Pages>
  <Words>939</Words>
  <Characters>6934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7858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100</cp:revision>
  <cp:lastPrinted>2013-05-13T10:31:00Z</cp:lastPrinted>
  <dcterms:created xsi:type="dcterms:W3CDTF">2013-12-04T11:06:00Z</dcterms:created>
  <dcterms:modified xsi:type="dcterms:W3CDTF">2014-12-19T08:02:00Z</dcterms:modified>
</cp:coreProperties>
</file>