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E31" w:rsidRPr="005247F8" w:rsidRDefault="00356E31" w:rsidP="003543E4">
      <w:pPr>
        <w:jc w:val="center"/>
        <w:outlineLvl w:val="0"/>
        <w:rPr>
          <w:rFonts w:ascii="Times New Roman" w:hAnsi="Times New Roman" w:cs="Times New Roman"/>
        </w:rPr>
      </w:pPr>
      <w:r w:rsidRPr="005247F8">
        <w:rPr>
          <w:rFonts w:ascii="Times New Roman" w:hAnsi="Times New Roman" w:cs="Times New Roman"/>
        </w:rPr>
        <w:t>ИЗВЕЩЕНИЕ О ПРОДЛЕНИИ СРОКА ПОДАЧИ ЗАЯВОК</w:t>
      </w:r>
    </w:p>
    <w:p w:rsidR="00356E31" w:rsidRDefault="00356E31" w:rsidP="003543E4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224/67-03/13-76/2 ОЗЦЭ</w:t>
      </w:r>
    </w:p>
    <w:p w:rsidR="00356E31" w:rsidRPr="00A6215E" w:rsidRDefault="00356E31" w:rsidP="003543E4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56E31" w:rsidRPr="00A6215E" w:rsidRDefault="00356E31" w:rsidP="003543E4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56E31" w:rsidRDefault="00356E31" w:rsidP="003543E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56E31" w:rsidRPr="006F3094" w:rsidRDefault="00356E31" w:rsidP="003543E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356E31" w:rsidRPr="00BD1E5B" w:rsidRDefault="00356E31" w:rsidP="003543E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356E31" w:rsidRPr="00A6215E" w:rsidRDefault="00356E31" w:rsidP="003543E4">
      <w:pPr>
        <w:numPr>
          <w:ilvl w:val="0"/>
          <w:numId w:val="1"/>
        </w:numPr>
        <w:tabs>
          <w:tab w:val="clear" w:pos="1260"/>
          <w:tab w:val="left" w:pos="0"/>
          <w:tab w:val="num" w:pos="709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3C6728">
        <w:rPr>
          <w:rFonts w:ascii="Times New Roman" w:hAnsi="Times New Roman" w:cs="Times New Roman"/>
        </w:rPr>
        <w:t>масла сладко-сливочного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356E31" w:rsidRPr="00A6215E" w:rsidRDefault="00356E31" w:rsidP="003543E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56E31" w:rsidRPr="00A6215E" w:rsidRDefault="00356E31" w:rsidP="003543E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6E31" w:rsidRPr="00A6215E" w:rsidRDefault="00356E31" w:rsidP="003543E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6E31" w:rsidRPr="00A6215E" w:rsidRDefault="00356E31" w:rsidP="003543E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6E31" w:rsidRPr="00B14239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590 400, 00</w:t>
      </w:r>
      <w:r w:rsidRPr="000E3BFA"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пятьсот девяносто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четыреста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ублей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ей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56E31" w:rsidRPr="00B14239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56E31" w:rsidRPr="00A6215E" w:rsidRDefault="00356E31" w:rsidP="003543E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56E31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356E31" w:rsidRPr="00EB7CE9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EB7CE9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EB7CE9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EB7CE9">
        <w:rPr>
          <w:rFonts w:ascii="Times New Roman" w:hAnsi="Times New Roman" w:cs="Times New Roman"/>
          <w:b/>
          <w:bCs/>
        </w:rPr>
        <w:t>:</w:t>
      </w:r>
    </w:p>
    <w:p w:rsidR="00356E31" w:rsidRPr="00315194" w:rsidRDefault="00356E31" w:rsidP="003151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315194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15194">
        <w:rPr>
          <w:rFonts w:ascii="Times New Roman" w:hAnsi="Times New Roman" w:cs="Times New Roman"/>
          <w:color w:val="0000FF"/>
        </w:rPr>
        <w:t xml:space="preserve"> </w:t>
      </w:r>
      <w:r w:rsidRPr="0031519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15194">
        <w:rPr>
          <w:rFonts w:ascii="Times New Roman" w:hAnsi="Times New Roman" w:cs="Times New Roman"/>
          <w:spacing w:val="-6"/>
        </w:rPr>
        <w:t>на участие в запросе цен</w:t>
      </w:r>
      <w:r w:rsidRPr="00315194">
        <w:rPr>
          <w:rFonts w:ascii="Times New Roman" w:hAnsi="Times New Roman" w:cs="Times New Roman"/>
        </w:rPr>
        <w:t xml:space="preserve"> продлевается на 4 рабочих дня.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56E31" w:rsidRPr="00A6215E" w:rsidRDefault="00356E31" w:rsidP="003543E4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56E31" w:rsidRPr="00D55FE5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56E31" w:rsidRPr="00A6215E" w:rsidRDefault="00356E31" w:rsidP="003543E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56E31" w:rsidRDefault="00356E31" w:rsidP="003543E4">
      <w:pPr>
        <w:jc w:val="both"/>
      </w:pPr>
    </w:p>
    <w:sectPr w:rsidR="00356E31" w:rsidSect="00D11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CE4"/>
    <w:rsid w:val="000648DD"/>
    <w:rsid w:val="000E3BFA"/>
    <w:rsid w:val="00315194"/>
    <w:rsid w:val="003543E4"/>
    <w:rsid w:val="00356E31"/>
    <w:rsid w:val="0036723D"/>
    <w:rsid w:val="003C6728"/>
    <w:rsid w:val="003D771F"/>
    <w:rsid w:val="00454708"/>
    <w:rsid w:val="004E5D69"/>
    <w:rsid w:val="00520DB2"/>
    <w:rsid w:val="005247F8"/>
    <w:rsid w:val="00611CEC"/>
    <w:rsid w:val="00627840"/>
    <w:rsid w:val="00657CE4"/>
    <w:rsid w:val="006719B6"/>
    <w:rsid w:val="006915BE"/>
    <w:rsid w:val="006F3094"/>
    <w:rsid w:val="00721430"/>
    <w:rsid w:val="00845E50"/>
    <w:rsid w:val="00887A00"/>
    <w:rsid w:val="008E3C0C"/>
    <w:rsid w:val="00953251"/>
    <w:rsid w:val="00A6215E"/>
    <w:rsid w:val="00B14239"/>
    <w:rsid w:val="00B15C4C"/>
    <w:rsid w:val="00BA40B6"/>
    <w:rsid w:val="00BD1E5B"/>
    <w:rsid w:val="00C530B3"/>
    <w:rsid w:val="00C572F3"/>
    <w:rsid w:val="00D112FB"/>
    <w:rsid w:val="00D14104"/>
    <w:rsid w:val="00D42E6F"/>
    <w:rsid w:val="00D55FE5"/>
    <w:rsid w:val="00D822F8"/>
    <w:rsid w:val="00DA6B67"/>
    <w:rsid w:val="00EB7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3E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315194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741</Words>
  <Characters>4228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dcterms:created xsi:type="dcterms:W3CDTF">2013-04-05T13:45:00Z</dcterms:created>
  <dcterms:modified xsi:type="dcterms:W3CDTF">2013-04-11T11:32:00Z</dcterms:modified>
</cp:coreProperties>
</file>