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B" w:rsidRDefault="00DA6B9B" w:rsidP="00206DEB">
      <w:pPr>
        <w:jc w:val="center"/>
        <w:rPr>
          <w:b/>
          <w:sz w:val="26"/>
          <w:szCs w:val="26"/>
          <w:lang w:val="en-US"/>
        </w:rPr>
      </w:pPr>
    </w:p>
    <w:p w:rsidR="00AA265B" w:rsidRPr="000D02D2" w:rsidRDefault="00AA0C61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ДОГОВОР </w:t>
      </w:r>
      <w:r w:rsidR="00336DDE">
        <w:rPr>
          <w:b/>
          <w:sz w:val="26"/>
          <w:szCs w:val="26"/>
        </w:rPr>
        <w:t>_________</w:t>
      </w:r>
    </w:p>
    <w:p w:rsidR="00AA0C61" w:rsidRDefault="00AA0C61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на </w:t>
      </w:r>
      <w:r w:rsidR="00F14F86">
        <w:rPr>
          <w:b/>
          <w:sz w:val="26"/>
          <w:szCs w:val="26"/>
        </w:rPr>
        <w:t>оказан</w:t>
      </w:r>
      <w:r w:rsidR="008E18C1">
        <w:rPr>
          <w:b/>
          <w:sz w:val="26"/>
          <w:szCs w:val="26"/>
        </w:rPr>
        <w:t xml:space="preserve">ие </w:t>
      </w:r>
      <w:r w:rsidR="00EE1799">
        <w:rPr>
          <w:b/>
          <w:sz w:val="26"/>
          <w:szCs w:val="26"/>
        </w:rPr>
        <w:t>услуг</w:t>
      </w:r>
      <w:r w:rsidR="008E18C1">
        <w:rPr>
          <w:b/>
          <w:sz w:val="26"/>
          <w:szCs w:val="26"/>
        </w:rPr>
        <w:t xml:space="preserve"> по </w:t>
      </w:r>
      <w:r w:rsidR="00F05EBF">
        <w:rPr>
          <w:b/>
          <w:sz w:val="26"/>
          <w:szCs w:val="26"/>
        </w:rPr>
        <w:t>сопровождению</w:t>
      </w:r>
      <w:r w:rsidR="00702698">
        <w:rPr>
          <w:b/>
          <w:sz w:val="26"/>
          <w:szCs w:val="26"/>
        </w:rPr>
        <w:t xml:space="preserve"> </w:t>
      </w:r>
      <w:r w:rsidR="00F05EBF">
        <w:rPr>
          <w:b/>
          <w:sz w:val="26"/>
          <w:szCs w:val="26"/>
        </w:rPr>
        <w:t xml:space="preserve">системы </w:t>
      </w:r>
      <w:r w:rsidR="000949F3">
        <w:rPr>
          <w:b/>
          <w:sz w:val="26"/>
          <w:szCs w:val="26"/>
        </w:rPr>
        <w:br/>
      </w:r>
    </w:p>
    <w:p w:rsidR="00510DFF" w:rsidRDefault="00510DFF" w:rsidP="00206DEB">
      <w:pPr>
        <w:rPr>
          <w:sz w:val="26"/>
          <w:szCs w:val="26"/>
        </w:rPr>
      </w:pPr>
    </w:p>
    <w:p w:rsidR="00AA0C61" w:rsidRPr="000D02D2" w:rsidRDefault="00BF1B23" w:rsidP="00206DEB">
      <w:pPr>
        <w:rPr>
          <w:sz w:val="26"/>
          <w:szCs w:val="26"/>
        </w:rPr>
      </w:pPr>
      <w:r>
        <w:rPr>
          <w:sz w:val="26"/>
          <w:szCs w:val="26"/>
        </w:rPr>
        <w:t>«</w:t>
      </w:r>
      <w:r w:rsidR="00314EE7">
        <w:rPr>
          <w:sz w:val="26"/>
          <w:szCs w:val="26"/>
        </w:rPr>
        <w:t>_____</w:t>
      </w:r>
      <w:r>
        <w:rPr>
          <w:sz w:val="26"/>
          <w:szCs w:val="26"/>
        </w:rPr>
        <w:t xml:space="preserve">» _________ </w:t>
      </w:r>
      <w:smartTag w:uri="urn:schemas-microsoft-com:office:smarttags" w:element="metricconverter">
        <w:smartTagPr>
          <w:attr w:name="ProductID" w:val="2012 г"/>
        </w:smartTagPr>
        <w:r w:rsidR="008E18C1">
          <w:rPr>
            <w:sz w:val="26"/>
            <w:szCs w:val="26"/>
          </w:rPr>
          <w:t>201</w:t>
        </w:r>
        <w:r w:rsidR="00336DDE">
          <w:rPr>
            <w:sz w:val="26"/>
            <w:szCs w:val="26"/>
          </w:rPr>
          <w:t>2</w:t>
        </w:r>
        <w:r>
          <w:rPr>
            <w:sz w:val="26"/>
            <w:szCs w:val="26"/>
          </w:rPr>
          <w:t xml:space="preserve"> г</w:t>
        </w:r>
      </w:smartTag>
      <w:r>
        <w:rPr>
          <w:sz w:val="26"/>
          <w:szCs w:val="26"/>
        </w:rPr>
        <w:t>.</w:t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8E18C1">
        <w:rPr>
          <w:sz w:val="26"/>
          <w:szCs w:val="26"/>
        </w:rPr>
        <w:tab/>
      </w:r>
      <w:r w:rsidR="00FC4057">
        <w:rPr>
          <w:sz w:val="26"/>
          <w:szCs w:val="26"/>
        </w:rPr>
        <w:t xml:space="preserve"> </w:t>
      </w:r>
      <w:r w:rsidR="00F17B93" w:rsidRPr="000D02D2">
        <w:rPr>
          <w:sz w:val="26"/>
          <w:szCs w:val="26"/>
        </w:rPr>
        <w:t>г. Москва</w:t>
      </w:r>
    </w:p>
    <w:p w:rsidR="00510DFF" w:rsidRDefault="00510DFF" w:rsidP="00206DEB">
      <w:pPr>
        <w:ind w:firstLine="708"/>
        <w:jc w:val="both"/>
        <w:rPr>
          <w:b/>
          <w:sz w:val="26"/>
          <w:szCs w:val="26"/>
        </w:rPr>
      </w:pPr>
    </w:p>
    <w:p w:rsidR="00AA0C61" w:rsidRDefault="00255704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ОАО «Атомредметзолото»</w:t>
      </w:r>
      <w:r w:rsidR="00336DDE">
        <w:rPr>
          <w:sz w:val="26"/>
          <w:szCs w:val="26"/>
        </w:rPr>
        <w:t xml:space="preserve">, </w:t>
      </w:r>
      <w:r w:rsidR="00747189" w:rsidRPr="000D02D2">
        <w:rPr>
          <w:sz w:val="26"/>
          <w:szCs w:val="26"/>
        </w:rPr>
        <w:t>именуемое в дальнейшем З</w:t>
      </w:r>
      <w:r w:rsidR="00747189" w:rsidRPr="000D02D2">
        <w:rPr>
          <w:bCs/>
          <w:sz w:val="26"/>
          <w:szCs w:val="26"/>
        </w:rPr>
        <w:t>аказчик</w:t>
      </w:r>
      <w:r w:rsidR="00747189" w:rsidRPr="000D02D2">
        <w:rPr>
          <w:sz w:val="26"/>
          <w:szCs w:val="26"/>
        </w:rPr>
        <w:t xml:space="preserve">, в лице </w:t>
      </w:r>
      <w:r w:rsidR="0092557D">
        <w:rPr>
          <w:sz w:val="26"/>
          <w:szCs w:val="26"/>
        </w:rPr>
        <w:t xml:space="preserve">заместителя генерального директора – директора по безопасности Токмачева Юрия Анатольевича, </w:t>
      </w:r>
      <w:r w:rsidR="00747189" w:rsidRPr="000D02D2">
        <w:rPr>
          <w:sz w:val="26"/>
          <w:szCs w:val="26"/>
        </w:rPr>
        <w:t xml:space="preserve">действующего на основании </w:t>
      </w:r>
      <w:r w:rsidR="0092557D">
        <w:rPr>
          <w:sz w:val="26"/>
          <w:szCs w:val="26"/>
        </w:rPr>
        <w:t xml:space="preserve">доверенности </w:t>
      </w:r>
      <w:r w:rsidR="0092557D" w:rsidRPr="00493AAC">
        <w:rPr>
          <w:sz w:val="26"/>
          <w:szCs w:val="26"/>
        </w:rPr>
        <w:t xml:space="preserve">от 22 декабря 2011 </w:t>
      </w:r>
      <w:r w:rsidR="0092557D">
        <w:rPr>
          <w:sz w:val="26"/>
          <w:szCs w:val="26"/>
        </w:rPr>
        <w:br/>
      </w:r>
      <w:r w:rsidR="0092557D" w:rsidRPr="00493AAC">
        <w:rPr>
          <w:sz w:val="26"/>
          <w:szCs w:val="26"/>
        </w:rPr>
        <w:t xml:space="preserve">№ ЮО-12-2012 </w:t>
      </w:r>
      <w:r w:rsidR="00747189" w:rsidRPr="000D02D2">
        <w:rPr>
          <w:sz w:val="26"/>
          <w:szCs w:val="26"/>
        </w:rPr>
        <w:t xml:space="preserve">с одной </w:t>
      </w:r>
      <w:r w:rsidR="000949F3" w:rsidRPr="000D02D2">
        <w:rPr>
          <w:sz w:val="26"/>
          <w:szCs w:val="26"/>
        </w:rPr>
        <w:t>Стороны</w:t>
      </w:r>
      <w:r w:rsidR="00493B31" w:rsidRPr="000D02D2">
        <w:rPr>
          <w:sz w:val="26"/>
          <w:szCs w:val="26"/>
        </w:rPr>
        <w:t>,</w:t>
      </w:r>
      <w:r w:rsidR="00747189" w:rsidRPr="000D02D2">
        <w:rPr>
          <w:sz w:val="26"/>
          <w:szCs w:val="26"/>
        </w:rPr>
        <w:t xml:space="preserve"> и</w:t>
      </w:r>
      <w:r w:rsidR="00CB7839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________</w:t>
      </w:r>
      <w:r w:rsidR="00181590" w:rsidRPr="0099740F">
        <w:rPr>
          <w:sz w:val="26"/>
          <w:szCs w:val="26"/>
        </w:rPr>
        <w:t>,</w:t>
      </w:r>
      <w:r w:rsidR="00C5148F" w:rsidRPr="0099740F">
        <w:rPr>
          <w:sz w:val="26"/>
          <w:szCs w:val="26"/>
        </w:rPr>
        <w:t xml:space="preserve"> </w:t>
      </w:r>
      <w:r w:rsidR="00181590" w:rsidRPr="0099740F">
        <w:rPr>
          <w:sz w:val="26"/>
          <w:szCs w:val="26"/>
        </w:rPr>
        <w:t>именуемое в дальнейшем Исполнитель, в лице</w:t>
      </w:r>
      <w:r w:rsidR="00857352" w:rsidRPr="0099740F">
        <w:rPr>
          <w:sz w:val="26"/>
          <w:szCs w:val="26"/>
        </w:rPr>
        <w:t xml:space="preserve"> </w:t>
      </w:r>
      <w:r>
        <w:rPr>
          <w:sz w:val="26"/>
          <w:szCs w:val="26"/>
        </w:rPr>
        <w:t>__________</w:t>
      </w:r>
      <w:r w:rsidR="00181590" w:rsidRPr="00BF1B23">
        <w:rPr>
          <w:sz w:val="26"/>
          <w:szCs w:val="26"/>
        </w:rPr>
        <w:t xml:space="preserve">, действующего на основании </w:t>
      </w:r>
      <w:r>
        <w:rPr>
          <w:sz w:val="26"/>
          <w:szCs w:val="26"/>
        </w:rPr>
        <w:t>______</w:t>
      </w:r>
      <w:r w:rsidR="00AA0C61" w:rsidRPr="00BF1B23">
        <w:rPr>
          <w:sz w:val="26"/>
          <w:szCs w:val="26"/>
        </w:rPr>
        <w:t>, с</w:t>
      </w:r>
      <w:r w:rsidR="00AA0C61" w:rsidRPr="000D02D2">
        <w:rPr>
          <w:sz w:val="26"/>
          <w:szCs w:val="26"/>
        </w:rPr>
        <w:t xml:space="preserve"> другой </w:t>
      </w:r>
      <w:r w:rsidR="000949F3" w:rsidRPr="000D02D2">
        <w:rPr>
          <w:sz w:val="26"/>
          <w:szCs w:val="26"/>
        </w:rPr>
        <w:t>Стороны</w:t>
      </w:r>
      <w:r w:rsidR="002A418B" w:rsidRPr="000D02D2">
        <w:rPr>
          <w:sz w:val="26"/>
          <w:szCs w:val="26"/>
        </w:rPr>
        <w:t>,</w:t>
      </w:r>
      <w:r w:rsidR="00AA0C61" w:rsidRPr="000D02D2">
        <w:rPr>
          <w:sz w:val="26"/>
          <w:szCs w:val="26"/>
        </w:rPr>
        <w:t xml:space="preserve"> именуемые в дальнейшем – Стороны, заключили настоящ</w:t>
      </w:r>
      <w:r w:rsidR="00141354" w:rsidRPr="000D02D2">
        <w:rPr>
          <w:sz w:val="26"/>
          <w:szCs w:val="26"/>
        </w:rPr>
        <w:t>ий</w:t>
      </w:r>
      <w:r w:rsidR="00AA0C61" w:rsidRPr="000D02D2">
        <w:rPr>
          <w:sz w:val="26"/>
          <w:szCs w:val="26"/>
        </w:rPr>
        <w:t xml:space="preserve"> </w:t>
      </w:r>
      <w:r w:rsidR="002A418B" w:rsidRPr="000D02D2">
        <w:rPr>
          <w:sz w:val="26"/>
          <w:szCs w:val="26"/>
        </w:rPr>
        <w:t>д</w:t>
      </w:r>
      <w:r w:rsidR="00141354" w:rsidRPr="000D02D2">
        <w:rPr>
          <w:sz w:val="26"/>
          <w:szCs w:val="26"/>
        </w:rPr>
        <w:t>оговор</w:t>
      </w:r>
      <w:r w:rsidR="00AA0C61" w:rsidRPr="000D02D2">
        <w:rPr>
          <w:sz w:val="26"/>
          <w:szCs w:val="26"/>
        </w:rPr>
        <w:t xml:space="preserve"> (далее</w:t>
      </w:r>
      <w:r w:rsidR="00954E5A" w:rsidRPr="000D02D2">
        <w:rPr>
          <w:sz w:val="26"/>
          <w:szCs w:val="26"/>
        </w:rPr>
        <w:t xml:space="preserve"> по тексту</w:t>
      </w:r>
      <w:r w:rsidR="00AA0C61" w:rsidRPr="000D02D2">
        <w:rPr>
          <w:sz w:val="26"/>
          <w:szCs w:val="26"/>
        </w:rPr>
        <w:t xml:space="preserve"> – </w:t>
      </w:r>
      <w:r w:rsidR="00141354" w:rsidRPr="000D02D2">
        <w:rPr>
          <w:sz w:val="26"/>
          <w:szCs w:val="26"/>
        </w:rPr>
        <w:t>Договор</w:t>
      </w:r>
      <w:r w:rsidR="00AA0C61" w:rsidRPr="000D02D2">
        <w:rPr>
          <w:sz w:val="26"/>
          <w:szCs w:val="26"/>
        </w:rPr>
        <w:t>) о нижеследующем:</w:t>
      </w:r>
    </w:p>
    <w:p w:rsidR="00533877" w:rsidRPr="000D02D2" w:rsidRDefault="00533877" w:rsidP="00206DEB">
      <w:pPr>
        <w:ind w:firstLine="708"/>
        <w:jc w:val="both"/>
        <w:rPr>
          <w:sz w:val="26"/>
          <w:szCs w:val="26"/>
        </w:rPr>
      </w:pPr>
    </w:p>
    <w:p w:rsidR="005177B5" w:rsidRDefault="00141354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1.</w:t>
      </w:r>
      <w:r w:rsidR="00747189" w:rsidRPr="000D02D2">
        <w:rPr>
          <w:b/>
          <w:sz w:val="26"/>
          <w:szCs w:val="26"/>
        </w:rPr>
        <w:t xml:space="preserve"> ТЕРМИНЫ И </w:t>
      </w:r>
      <w:r w:rsidR="005177B5" w:rsidRPr="000D02D2">
        <w:rPr>
          <w:b/>
          <w:sz w:val="26"/>
          <w:szCs w:val="26"/>
        </w:rPr>
        <w:t>О</w:t>
      </w:r>
      <w:r w:rsidR="00747189" w:rsidRPr="000D02D2">
        <w:rPr>
          <w:b/>
          <w:sz w:val="26"/>
          <w:szCs w:val="26"/>
        </w:rPr>
        <w:t>ПРЕДЕЛЕНИЯ</w:t>
      </w:r>
    </w:p>
    <w:p w:rsidR="00747189" w:rsidRDefault="00747189" w:rsidP="00206DEB">
      <w:pPr>
        <w:ind w:firstLine="709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В тексте настоящего Договора</w:t>
      </w:r>
      <w:r w:rsidR="002A418B" w:rsidRPr="000D02D2">
        <w:rPr>
          <w:sz w:val="26"/>
          <w:szCs w:val="26"/>
        </w:rPr>
        <w:t xml:space="preserve"> применяются</w:t>
      </w:r>
      <w:r w:rsidRPr="000D02D2">
        <w:rPr>
          <w:sz w:val="26"/>
          <w:szCs w:val="26"/>
        </w:rPr>
        <w:t xml:space="preserve"> </w:t>
      </w:r>
      <w:r w:rsidR="002A418B" w:rsidRPr="000D02D2">
        <w:rPr>
          <w:sz w:val="26"/>
          <w:szCs w:val="26"/>
        </w:rPr>
        <w:t xml:space="preserve">следующие </w:t>
      </w:r>
      <w:r w:rsidRPr="000D02D2">
        <w:rPr>
          <w:sz w:val="26"/>
          <w:szCs w:val="26"/>
        </w:rPr>
        <w:t>термины и опре</w:t>
      </w:r>
      <w:r w:rsidR="002A418B" w:rsidRPr="000D02D2">
        <w:rPr>
          <w:sz w:val="26"/>
          <w:szCs w:val="26"/>
        </w:rPr>
        <w:t>деления</w:t>
      </w:r>
      <w:r w:rsidRPr="000D02D2">
        <w:rPr>
          <w:sz w:val="26"/>
          <w:szCs w:val="26"/>
        </w:rPr>
        <w:t>:</w:t>
      </w:r>
    </w:p>
    <w:p w:rsidR="00D81EBE" w:rsidRPr="000D02D2" w:rsidRDefault="00D81EBE" w:rsidP="00206DEB">
      <w:pPr>
        <w:ind w:firstLine="709"/>
        <w:jc w:val="both"/>
        <w:rPr>
          <w:sz w:val="26"/>
          <w:szCs w:val="26"/>
        </w:rPr>
      </w:pPr>
      <w:r w:rsidRPr="00D75AFD">
        <w:rPr>
          <w:b/>
          <w:sz w:val="26"/>
          <w:szCs w:val="26"/>
        </w:rPr>
        <w:t>Система</w:t>
      </w:r>
      <w:r>
        <w:rPr>
          <w:sz w:val="26"/>
          <w:szCs w:val="26"/>
        </w:rPr>
        <w:t xml:space="preserve"> - система, эксплуатируемая в организации </w:t>
      </w:r>
      <w:r w:rsidR="00B90E05">
        <w:rPr>
          <w:sz w:val="26"/>
          <w:szCs w:val="26"/>
        </w:rPr>
        <w:t>Заказчика</w:t>
      </w:r>
      <w:r w:rsidR="005D441A">
        <w:rPr>
          <w:sz w:val="26"/>
          <w:szCs w:val="26"/>
        </w:rPr>
        <w:t xml:space="preserve">, </w:t>
      </w:r>
      <w:r w:rsidR="00037194">
        <w:rPr>
          <w:sz w:val="26"/>
          <w:szCs w:val="26"/>
        </w:rPr>
        <w:t>сопровождение</w:t>
      </w:r>
      <w:r w:rsidR="00002D38">
        <w:rPr>
          <w:sz w:val="26"/>
          <w:szCs w:val="26"/>
        </w:rPr>
        <w:t xml:space="preserve"> </w:t>
      </w:r>
      <w:r w:rsidR="00591555">
        <w:rPr>
          <w:sz w:val="26"/>
          <w:szCs w:val="26"/>
        </w:rPr>
        <w:t xml:space="preserve">методологического, </w:t>
      </w:r>
      <w:r w:rsidR="005D441A">
        <w:rPr>
          <w:sz w:val="26"/>
          <w:szCs w:val="26"/>
        </w:rPr>
        <w:t>программно</w:t>
      </w:r>
      <w:r w:rsidR="00591555">
        <w:rPr>
          <w:sz w:val="26"/>
          <w:szCs w:val="26"/>
        </w:rPr>
        <w:t xml:space="preserve">го, </w:t>
      </w:r>
      <w:r w:rsidR="009C2846">
        <w:rPr>
          <w:sz w:val="26"/>
          <w:szCs w:val="26"/>
        </w:rPr>
        <w:t>аппаратно</w:t>
      </w:r>
      <w:r w:rsidR="005D441A">
        <w:rPr>
          <w:sz w:val="26"/>
          <w:szCs w:val="26"/>
        </w:rPr>
        <w:t xml:space="preserve">го обеспечения </w:t>
      </w:r>
      <w:r w:rsidR="00591555">
        <w:rPr>
          <w:sz w:val="26"/>
          <w:szCs w:val="26"/>
        </w:rPr>
        <w:t xml:space="preserve">(далее – Обеспечения) </w:t>
      </w:r>
      <w:r w:rsidR="005D441A">
        <w:rPr>
          <w:sz w:val="26"/>
          <w:szCs w:val="26"/>
        </w:rPr>
        <w:t>которой выполняется Исполнителем в соответствии с подписываемыми Сторонами Техническими заданиями</w:t>
      </w:r>
      <w:r w:rsidR="008614E2">
        <w:rPr>
          <w:sz w:val="26"/>
          <w:szCs w:val="26"/>
        </w:rPr>
        <w:t xml:space="preserve"> на сопровождение Системы</w:t>
      </w:r>
      <w:r w:rsidR="00CE34E2" w:rsidRPr="00CE34E2">
        <w:rPr>
          <w:sz w:val="26"/>
          <w:szCs w:val="26"/>
        </w:rPr>
        <w:t xml:space="preserve"> </w:t>
      </w:r>
      <w:r w:rsidR="00CE34E2">
        <w:rPr>
          <w:sz w:val="26"/>
          <w:szCs w:val="26"/>
        </w:rPr>
        <w:t xml:space="preserve"> (ТЗ)</w:t>
      </w:r>
      <w:r w:rsidR="008A55F2">
        <w:rPr>
          <w:sz w:val="26"/>
          <w:szCs w:val="26"/>
        </w:rPr>
        <w:t>, являющимися</w:t>
      </w:r>
      <w:r w:rsidR="00E747E7">
        <w:rPr>
          <w:sz w:val="26"/>
          <w:szCs w:val="26"/>
        </w:rPr>
        <w:t xml:space="preserve"> с момента подписаниям обеими Сторонами неотъемлемыми</w:t>
      </w:r>
      <w:r w:rsidR="008A55F2">
        <w:rPr>
          <w:sz w:val="26"/>
          <w:szCs w:val="26"/>
        </w:rPr>
        <w:t xml:space="preserve"> приложени</w:t>
      </w:r>
      <w:r w:rsidR="008614E2">
        <w:rPr>
          <w:sz w:val="26"/>
          <w:szCs w:val="26"/>
        </w:rPr>
        <w:t>я</w:t>
      </w:r>
      <w:r w:rsidR="008A55F2">
        <w:rPr>
          <w:sz w:val="26"/>
          <w:szCs w:val="26"/>
        </w:rPr>
        <w:t>м</w:t>
      </w:r>
      <w:r w:rsidR="008614E2">
        <w:rPr>
          <w:sz w:val="26"/>
          <w:szCs w:val="26"/>
        </w:rPr>
        <w:t>и</w:t>
      </w:r>
      <w:r w:rsidR="008A55F2">
        <w:rPr>
          <w:sz w:val="26"/>
          <w:szCs w:val="26"/>
        </w:rPr>
        <w:t xml:space="preserve"> к настоящему Договору</w:t>
      </w:r>
      <w:r>
        <w:rPr>
          <w:sz w:val="26"/>
          <w:szCs w:val="26"/>
        </w:rPr>
        <w:t>.</w:t>
      </w:r>
    </w:p>
    <w:p w:rsidR="00747189" w:rsidRPr="008614E2" w:rsidRDefault="00D236DE" w:rsidP="00206DEB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Сопровождение </w:t>
      </w:r>
      <w:r w:rsidR="00FC4057">
        <w:rPr>
          <w:b/>
          <w:sz w:val="26"/>
          <w:szCs w:val="26"/>
        </w:rPr>
        <w:t>С</w:t>
      </w:r>
      <w:r w:rsidR="000949F3" w:rsidRPr="00D75AFD">
        <w:rPr>
          <w:b/>
          <w:sz w:val="26"/>
          <w:szCs w:val="26"/>
        </w:rPr>
        <w:t>истемы</w:t>
      </w:r>
      <w:r w:rsidR="000949F3">
        <w:rPr>
          <w:b/>
          <w:sz w:val="26"/>
          <w:szCs w:val="26"/>
        </w:rPr>
        <w:t xml:space="preserve"> </w:t>
      </w:r>
      <w:r w:rsidR="00591756" w:rsidRPr="000D02D2">
        <w:rPr>
          <w:sz w:val="26"/>
          <w:szCs w:val="26"/>
        </w:rPr>
        <w:t xml:space="preserve">– комплекс </w:t>
      </w:r>
      <w:r w:rsidR="009449CA">
        <w:rPr>
          <w:sz w:val="26"/>
          <w:szCs w:val="26"/>
        </w:rPr>
        <w:t xml:space="preserve">услуг </w:t>
      </w:r>
      <w:r w:rsidR="00591756" w:rsidRPr="000D02D2">
        <w:rPr>
          <w:sz w:val="26"/>
          <w:szCs w:val="26"/>
        </w:rPr>
        <w:t xml:space="preserve">по </w:t>
      </w:r>
      <w:r w:rsidR="00CE34E2">
        <w:rPr>
          <w:sz w:val="26"/>
          <w:szCs w:val="26"/>
        </w:rPr>
        <w:t>поддержанию</w:t>
      </w:r>
      <w:r w:rsidR="00CE34E2" w:rsidRPr="000D02D2">
        <w:rPr>
          <w:sz w:val="26"/>
          <w:szCs w:val="26"/>
        </w:rPr>
        <w:t xml:space="preserve"> </w:t>
      </w:r>
      <w:r w:rsidR="00EB240F">
        <w:rPr>
          <w:sz w:val="26"/>
          <w:szCs w:val="26"/>
        </w:rPr>
        <w:t>штатного</w:t>
      </w:r>
      <w:r w:rsidR="00CE34E2">
        <w:rPr>
          <w:sz w:val="26"/>
          <w:szCs w:val="26"/>
        </w:rPr>
        <w:t xml:space="preserve"> и бесперебойного</w:t>
      </w:r>
      <w:r w:rsidR="00EB240F">
        <w:rPr>
          <w:sz w:val="26"/>
          <w:szCs w:val="26"/>
        </w:rPr>
        <w:t xml:space="preserve"> функционирования Системы, </w:t>
      </w:r>
      <w:r w:rsidR="00591555">
        <w:rPr>
          <w:sz w:val="26"/>
          <w:szCs w:val="26"/>
        </w:rPr>
        <w:t>осуществлению совершенствования О</w:t>
      </w:r>
      <w:r w:rsidR="00EB240F">
        <w:rPr>
          <w:sz w:val="26"/>
          <w:szCs w:val="26"/>
        </w:rPr>
        <w:t>беспечения Системы</w:t>
      </w:r>
      <w:r w:rsidR="00104760">
        <w:rPr>
          <w:sz w:val="26"/>
          <w:szCs w:val="26"/>
        </w:rPr>
        <w:t>,</w:t>
      </w:r>
      <w:r w:rsidR="00CE34E2">
        <w:rPr>
          <w:sz w:val="26"/>
          <w:szCs w:val="26"/>
        </w:rPr>
        <w:t xml:space="preserve"> путем</w:t>
      </w:r>
      <w:r w:rsidR="00692F51">
        <w:rPr>
          <w:sz w:val="26"/>
          <w:szCs w:val="26"/>
        </w:rPr>
        <w:t xml:space="preserve"> проведени</w:t>
      </w:r>
      <w:r w:rsidR="00CE34E2">
        <w:rPr>
          <w:sz w:val="26"/>
          <w:szCs w:val="26"/>
        </w:rPr>
        <w:t>я</w:t>
      </w:r>
      <w:r w:rsidR="00692F51">
        <w:rPr>
          <w:sz w:val="26"/>
          <w:szCs w:val="26"/>
        </w:rPr>
        <w:t xml:space="preserve"> до</w:t>
      </w:r>
      <w:r w:rsidR="00C2100D">
        <w:rPr>
          <w:sz w:val="26"/>
          <w:szCs w:val="26"/>
        </w:rPr>
        <w:t>работок</w:t>
      </w:r>
      <w:r w:rsidR="00692F51">
        <w:rPr>
          <w:sz w:val="26"/>
          <w:szCs w:val="26"/>
        </w:rPr>
        <w:t xml:space="preserve"> </w:t>
      </w:r>
      <w:r w:rsidR="00591555">
        <w:rPr>
          <w:sz w:val="26"/>
          <w:szCs w:val="26"/>
        </w:rPr>
        <w:t>О</w:t>
      </w:r>
      <w:r w:rsidR="00692F51">
        <w:rPr>
          <w:sz w:val="26"/>
          <w:szCs w:val="26"/>
        </w:rPr>
        <w:t>беспечения</w:t>
      </w:r>
      <w:r w:rsidR="00BF77A3">
        <w:rPr>
          <w:sz w:val="26"/>
          <w:szCs w:val="26"/>
        </w:rPr>
        <w:t xml:space="preserve">, </w:t>
      </w:r>
      <w:r w:rsidR="00C36A98" w:rsidRPr="0099740F">
        <w:rPr>
          <w:sz w:val="26"/>
          <w:szCs w:val="26"/>
        </w:rPr>
        <w:t>консультировани</w:t>
      </w:r>
      <w:r w:rsidR="00F0316B" w:rsidRPr="0099740F">
        <w:rPr>
          <w:sz w:val="26"/>
          <w:szCs w:val="26"/>
        </w:rPr>
        <w:t>е</w:t>
      </w:r>
      <w:r w:rsidR="00C36A98" w:rsidRPr="0099740F">
        <w:rPr>
          <w:sz w:val="26"/>
          <w:szCs w:val="26"/>
        </w:rPr>
        <w:t xml:space="preserve"> представителей Заказчика по вопросам функционирования Системы</w:t>
      </w:r>
      <w:r w:rsidR="000007B6" w:rsidRPr="0099740F">
        <w:rPr>
          <w:sz w:val="26"/>
          <w:szCs w:val="26"/>
        </w:rPr>
        <w:t xml:space="preserve"> и другие </w:t>
      </w:r>
      <w:r w:rsidR="006A0E92">
        <w:rPr>
          <w:sz w:val="26"/>
          <w:szCs w:val="26"/>
        </w:rPr>
        <w:t>услуги</w:t>
      </w:r>
      <w:r w:rsidR="00EF57DC" w:rsidRPr="0099740F">
        <w:rPr>
          <w:sz w:val="26"/>
          <w:szCs w:val="26"/>
        </w:rPr>
        <w:t xml:space="preserve"> в соответствии с </w:t>
      </w:r>
      <w:r w:rsidR="00CE34E2">
        <w:rPr>
          <w:sz w:val="26"/>
          <w:szCs w:val="26"/>
        </w:rPr>
        <w:t xml:space="preserve">подписываемыми </w:t>
      </w:r>
      <w:r w:rsidR="00EF57DC" w:rsidRPr="0099740F">
        <w:rPr>
          <w:sz w:val="26"/>
          <w:szCs w:val="26"/>
        </w:rPr>
        <w:t>Техническими заданиями</w:t>
      </w:r>
      <w:r w:rsidR="00E66E93" w:rsidRPr="0099740F">
        <w:rPr>
          <w:sz w:val="26"/>
          <w:szCs w:val="26"/>
        </w:rPr>
        <w:t xml:space="preserve">; при этом точный перечень </w:t>
      </w:r>
      <w:r w:rsidR="00EE1799">
        <w:rPr>
          <w:sz w:val="26"/>
          <w:szCs w:val="26"/>
        </w:rPr>
        <w:t>услуг</w:t>
      </w:r>
      <w:r w:rsidR="00E66E93" w:rsidRPr="0099740F">
        <w:rPr>
          <w:sz w:val="26"/>
          <w:szCs w:val="26"/>
        </w:rPr>
        <w:t xml:space="preserve"> определяется в каждом конкретном подписываемом Сторонами Техническом задании к Договору.</w:t>
      </w:r>
    </w:p>
    <w:p w:rsidR="008F1B43" w:rsidRPr="000D02D2" w:rsidRDefault="008F1B43" w:rsidP="008F1B43">
      <w:pPr>
        <w:spacing w:before="120" w:after="120"/>
        <w:ind w:firstLine="709"/>
        <w:jc w:val="both"/>
        <w:rPr>
          <w:sz w:val="26"/>
          <w:szCs w:val="26"/>
        </w:rPr>
      </w:pPr>
      <w:r w:rsidRPr="000D02D2">
        <w:rPr>
          <w:b/>
          <w:sz w:val="26"/>
          <w:szCs w:val="26"/>
        </w:rPr>
        <w:t>Инцидент</w:t>
      </w:r>
      <w:r w:rsidRPr="000D02D2">
        <w:rPr>
          <w:sz w:val="26"/>
          <w:szCs w:val="26"/>
        </w:rPr>
        <w:t xml:space="preserve"> </w:t>
      </w:r>
      <w:r w:rsidR="00153424">
        <w:rPr>
          <w:sz w:val="26"/>
          <w:szCs w:val="26"/>
        </w:rPr>
        <w:t xml:space="preserve">Системы </w:t>
      </w:r>
      <w:r w:rsidRPr="000D02D2">
        <w:rPr>
          <w:sz w:val="26"/>
          <w:szCs w:val="26"/>
        </w:rPr>
        <w:t>– отказ</w:t>
      </w:r>
      <w:r w:rsidRPr="008F1B43">
        <w:rPr>
          <w:sz w:val="26"/>
          <w:szCs w:val="26"/>
        </w:rPr>
        <w:t xml:space="preserve"> в </w:t>
      </w:r>
      <w:r w:rsidR="00591555">
        <w:rPr>
          <w:sz w:val="26"/>
          <w:szCs w:val="26"/>
        </w:rPr>
        <w:t>работе</w:t>
      </w:r>
      <w:r w:rsidRPr="000D02D2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Системы</w:t>
      </w:r>
      <w:r w:rsidRPr="000D02D2">
        <w:rPr>
          <w:sz w:val="26"/>
          <w:szCs w:val="26"/>
        </w:rPr>
        <w:t xml:space="preserve">, обусловленный сбоем или ошибкой в </w:t>
      </w:r>
      <w:r w:rsidR="00CE34E2">
        <w:rPr>
          <w:sz w:val="26"/>
          <w:szCs w:val="26"/>
        </w:rPr>
        <w:t xml:space="preserve">Обеспечении </w:t>
      </w:r>
      <w:r>
        <w:rPr>
          <w:sz w:val="26"/>
          <w:szCs w:val="26"/>
        </w:rPr>
        <w:t>Системы</w:t>
      </w:r>
      <w:r w:rsidR="003976C4">
        <w:rPr>
          <w:sz w:val="26"/>
          <w:szCs w:val="26"/>
        </w:rPr>
        <w:t xml:space="preserve"> (</w:t>
      </w:r>
      <w:r w:rsidR="003976C4" w:rsidRPr="00FD3EAE">
        <w:rPr>
          <w:sz w:val="26"/>
          <w:szCs w:val="26"/>
        </w:rPr>
        <w:t xml:space="preserve">исключая ошибки в программном коде или аппаратном обеспечении </w:t>
      </w:r>
      <w:r w:rsidR="00212032" w:rsidRPr="00FD3EAE">
        <w:rPr>
          <w:sz w:val="26"/>
          <w:szCs w:val="26"/>
        </w:rPr>
        <w:t>производства</w:t>
      </w:r>
      <w:r w:rsidR="003976C4" w:rsidRPr="00FD3EAE">
        <w:rPr>
          <w:sz w:val="26"/>
          <w:szCs w:val="26"/>
        </w:rPr>
        <w:t xml:space="preserve"> третьей стороны</w:t>
      </w:r>
      <w:r w:rsidR="003976C4">
        <w:rPr>
          <w:sz w:val="26"/>
          <w:szCs w:val="26"/>
        </w:rPr>
        <w:t>)</w:t>
      </w:r>
      <w:r w:rsidRPr="000D02D2">
        <w:rPr>
          <w:sz w:val="26"/>
          <w:szCs w:val="26"/>
        </w:rPr>
        <w:t xml:space="preserve">, полностью или частично нарушающий функционирование или снижающий качество </w:t>
      </w:r>
      <w:r w:rsidR="00CE34E2">
        <w:rPr>
          <w:sz w:val="26"/>
          <w:szCs w:val="26"/>
        </w:rPr>
        <w:t>работы Системы</w:t>
      </w:r>
      <w:r w:rsidRPr="000D02D2">
        <w:rPr>
          <w:sz w:val="26"/>
          <w:szCs w:val="26"/>
        </w:rPr>
        <w:t xml:space="preserve"> в пределах заявленной функциональности.</w:t>
      </w:r>
    </w:p>
    <w:p w:rsidR="001318EA" w:rsidRDefault="0031585F" w:rsidP="00206DEB">
      <w:pPr>
        <w:ind w:firstLine="709"/>
        <w:jc w:val="both"/>
        <w:rPr>
          <w:sz w:val="26"/>
          <w:szCs w:val="26"/>
        </w:rPr>
      </w:pPr>
      <w:r w:rsidRPr="000D02D2">
        <w:rPr>
          <w:b/>
          <w:sz w:val="26"/>
          <w:szCs w:val="26"/>
        </w:rPr>
        <w:t>До</w:t>
      </w:r>
      <w:r w:rsidR="006A0E92">
        <w:rPr>
          <w:b/>
          <w:sz w:val="26"/>
          <w:szCs w:val="26"/>
        </w:rPr>
        <w:t>работка</w:t>
      </w:r>
      <w:r w:rsidRPr="000D02D2">
        <w:rPr>
          <w:b/>
          <w:sz w:val="26"/>
          <w:szCs w:val="26"/>
        </w:rPr>
        <w:t xml:space="preserve"> </w:t>
      </w:r>
      <w:r w:rsidR="007F00A7" w:rsidRPr="007F61E3">
        <w:rPr>
          <w:b/>
          <w:sz w:val="26"/>
          <w:szCs w:val="26"/>
        </w:rPr>
        <w:t>Системы</w:t>
      </w:r>
      <w:r w:rsidR="007F00A7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– внесение </w:t>
      </w:r>
      <w:r w:rsidR="001318EA">
        <w:rPr>
          <w:sz w:val="26"/>
          <w:szCs w:val="26"/>
        </w:rPr>
        <w:t xml:space="preserve">следующих </w:t>
      </w:r>
      <w:r w:rsidRPr="000D02D2">
        <w:rPr>
          <w:sz w:val="26"/>
          <w:szCs w:val="26"/>
        </w:rPr>
        <w:t xml:space="preserve">изменений и дополнений в </w:t>
      </w:r>
      <w:r w:rsidR="00153424">
        <w:rPr>
          <w:sz w:val="26"/>
          <w:szCs w:val="26"/>
        </w:rPr>
        <w:t xml:space="preserve">Обеспечение Системы (методологическое, </w:t>
      </w:r>
      <w:r w:rsidRPr="000D02D2">
        <w:rPr>
          <w:sz w:val="26"/>
          <w:szCs w:val="26"/>
        </w:rPr>
        <w:t>программн</w:t>
      </w:r>
      <w:r w:rsidR="00EB240F">
        <w:rPr>
          <w:sz w:val="26"/>
          <w:szCs w:val="26"/>
        </w:rPr>
        <w:t>ое</w:t>
      </w:r>
      <w:r w:rsidR="00541D13">
        <w:rPr>
          <w:sz w:val="26"/>
          <w:szCs w:val="26"/>
        </w:rPr>
        <w:t>,</w:t>
      </w:r>
      <w:r w:rsidRPr="000D02D2">
        <w:rPr>
          <w:sz w:val="26"/>
          <w:szCs w:val="26"/>
        </w:rPr>
        <w:t xml:space="preserve"> </w:t>
      </w:r>
      <w:r w:rsidR="00467C5F">
        <w:rPr>
          <w:sz w:val="26"/>
          <w:szCs w:val="26"/>
        </w:rPr>
        <w:t>аппаратное</w:t>
      </w:r>
      <w:r w:rsidR="00153424">
        <w:rPr>
          <w:sz w:val="26"/>
          <w:szCs w:val="26"/>
        </w:rPr>
        <w:t>)</w:t>
      </w:r>
      <w:r w:rsidR="001318EA">
        <w:rPr>
          <w:sz w:val="26"/>
          <w:szCs w:val="26"/>
        </w:rPr>
        <w:t>:</w:t>
      </w:r>
    </w:p>
    <w:p w:rsidR="001318EA" w:rsidRDefault="001318EA" w:rsidP="00DB1612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 xml:space="preserve">изменения и дополнения, направленные на </w:t>
      </w:r>
      <w:r w:rsidR="00EB240F" w:rsidRPr="000D02D2">
        <w:rPr>
          <w:sz w:val="26"/>
          <w:szCs w:val="26"/>
        </w:rPr>
        <w:t>устранени</w:t>
      </w:r>
      <w:r>
        <w:rPr>
          <w:sz w:val="26"/>
          <w:szCs w:val="26"/>
        </w:rPr>
        <w:t>е</w:t>
      </w:r>
      <w:r w:rsidR="00EB240F" w:rsidRPr="000D02D2">
        <w:rPr>
          <w:sz w:val="26"/>
          <w:szCs w:val="26"/>
        </w:rPr>
        <w:t xml:space="preserve"> ошибок в программном </w:t>
      </w:r>
      <w:r w:rsidR="00EB240F">
        <w:rPr>
          <w:sz w:val="26"/>
          <w:szCs w:val="26"/>
        </w:rPr>
        <w:t>обеспечении</w:t>
      </w:r>
      <w:r w:rsidR="00EB240F" w:rsidRPr="000D02D2">
        <w:rPr>
          <w:sz w:val="26"/>
          <w:szCs w:val="26"/>
        </w:rPr>
        <w:t>, выявленных в процессе эксплуатации</w:t>
      </w:r>
      <w:r w:rsidR="00F9347F">
        <w:rPr>
          <w:sz w:val="26"/>
          <w:szCs w:val="26"/>
        </w:rPr>
        <w:t>;</w:t>
      </w:r>
    </w:p>
    <w:p w:rsidR="00F0316B" w:rsidRDefault="001318EA" w:rsidP="00DB1612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00223D">
        <w:rPr>
          <w:sz w:val="26"/>
          <w:szCs w:val="26"/>
        </w:rPr>
        <w:t xml:space="preserve">изменение конфигурации и состава </w:t>
      </w:r>
      <w:r w:rsidR="004128BD">
        <w:rPr>
          <w:sz w:val="26"/>
          <w:szCs w:val="26"/>
        </w:rPr>
        <w:t xml:space="preserve">программных и/или аппаратных </w:t>
      </w:r>
      <w:r w:rsidR="0000223D">
        <w:rPr>
          <w:sz w:val="26"/>
          <w:szCs w:val="26"/>
        </w:rPr>
        <w:t>средств, схемы подключения и т.п.</w:t>
      </w:r>
      <w:r w:rsidR="00F0316B">
        <w:rPr>
          <w:sz w:val="26"/>
          <w:szCs w:val="26"/>
        </w:rPr>
        <w:t xml:space="preserve">; </w:t>
      </w:r>
      <w:r w:rsidR="00F0316B">
        <w:rPr>
          <w:sz w:val="26"/>
          <w:szCs w:val="26"/>
        </w:rPr>
        <w:tab/>
      </w:r>
    </w:p>
    <w:p w:rsidR="00153424" w:rsidRDefault="00153424" w:rsidP="00DB1612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41D13">
        <w:rPr>
          <w:sz w:val="26"/>
          <w:szCs w:val="26"/>
        </w:rPr>
        <w:t xml:space="preserve"> изменения и дополнения, направленные на </w:t>
      </w:r>
      <w:r w:rsidR="00541D13" w:rsidRPr="000D02D2">
        <w:rPr>
          <w:sz w:val="26"/>
          <w:szCs w:val="26"/>
        </w:rPr>
        <w:t>устранени</w:t>
      </w:r>
      <w:r w:rsidR="00541D13">
        <w:rPr>
          <w:sz w:val="26"/>
          <w:szCs w:val="26"/>
        </w:rPr>
        <w:t>е</w:t>
      </w:r>
      <w:r w:rsidR="00541D13" w:rsidRPr="000D02D2">
        <w:rPr>
          <w:sz w:val="26"/>
          <w:szCs w:val="26"/>
        </w:rPr>
        <w:t xml:space="preserve"> ошибок в </w:t>
      </w:r>
      <w:r w:rsidR="00541D13">
        <w:rPr>
          <w:sz w:val="26"/>
          <w:szCs w:val="26"/>
        </w:rPr>
        <w:t>методологическом обеспечении</w:t>
      </w:r>
      <w:r w:rsidR="00541D13" w:rsidRPr="000D02D2">
        <w:rPr>
          <w:sz w:val="26"/>
          <w:szCs w:val="26"/>
        </w:rPr>
        <w:t>, выявленных в процессе эксплуатации</w:t>
      </w:r>
      <w:r>
        <w:rPr>
          <w:sz w:val="26"/>
          <w:szCs w:val="26"/>
        </w:rPr>
        <w:t xml:space="preserve">, а также приведение в актуальное состояние в соответствии с изменениями в </w:t>
      </w:r>
      <w:r w:rsidR="00541D13">
        <w:rPr>
          <w:sz w:val="26"/>
          <w:szCs w:val="26"/>
        </w:rPr>
        <w:t xml:space="preserve">других </w:t>
      </w:r>
      <w:r>
        <w:rPr>
          <w:sz w:val="26"/>
          <w:szCs w:val="26"/>
        </w:rPr>
        <w:t xml:space="preserve">видах </w:t>
      </w:r>
      <w:r w:rsidR="00541D13">
        <w:rPr>
          <w:sz w:val="26"/>
          <w:szCs w:val="26"/>
        </w:rPr>
        <w:t>Обеспечения</w:t>
      </w:r>
      <w:r>
        <w:rPr>
          <w:sz w:val="26"/>
          <w:szCs w:val="26"/>
        </w:rPr>
        <w:t>;</w:t>
      </w:r>
    </w:p>
    <w:p w:rsidR="0031585F" w:rsidRPr="000D02D2" w:rsidRDefault="001318EA" w:rsidP="00DB1612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646454">
        <w:rPr>
          <w:sz w:val="26"/>
          <w:szCs w:val="26"/>
        </w:rPr>
        <w:t xml:space="preserve">модернизация Системы, то есть </w:t>
      </w:r>
      <w:r w:rsidR="00C36A98">
        <w:rPr>
          <w:sz w:val="26"/>
          <w:szCs w:val="26"/>
        </w:rPr>
        <w:t>изменени</w:t>
      </w:r>
      <w:r>
        <w:rPr>
          <w:sz w:val="26"/>
          <w:szCs w:val="26"/>
        </w:rPr>
        <w:t>е</w:t>
      </w:r>
      <w:r w:rsidR="00C36A98">
        <w:rPr>
          <w:sz w:val="26"/>
          <w:szCs w:val="26"/>
        </w:rPr>
        <w:t xml:space="preserve"> функционала Системы в соответствии с </w:t>
      </w:r>
      <w:r>
        <w:rPr>
          <w:sz w:val="26"/>
          <w:szCs w:val="26"/>
        </w:rPr>
        <w:t xml:space="preserve">согласованными Сторонами Техническими Заданиями </w:t>
      </w:r>
      <w:r w:rsidR="00FB6661">
        <w:rPr>
          <w:sz w:val="26"/>
          <w:szCs w:val="26"/>
        </w:rPr>
        <w:t>на сопровождение</w:t>
      </w:r>
      <w:r>
        <w:rPr>
          <w:sz w:val="26"/>
          <w:szCs w:val="26"/>
        </w:rPr>
        <w:t xml:space="preserve"> </w:t>
      </w:r>
      <w:r w:rsidR="00FB6661">
        <w:rPr>
          <w:sz w:val="26"/>
          <w:szCs w:val="26"/>
        </w:rPr>
        <w:t>Системы</w:t>
      </w:r>
      <w:r w:rsidR="00145D31" w:rsidRPr="00145D31">
        <w:rPr>
          <w:sz w:val="26"/>
          <w:szCs w:val="26"/>
        </w:rPr>
        <w:t>.</w:t>
      </w:r>
      <w:r w:rsidR="00C36A98">
        <w:rPr>
          <w:sz w:val="26"/>
          <w:szCs w:val="26"/>
        </w:rPr>
        <w:t xml:space="preserve"> </w:t>
      </w:r>
    </w:p>
    <w:p w:rsidR="00F608AC" w:rsidRDefault="00F608AC" w:rsidP="00206DEB">
      <w:pPr>
        <w:ind w:firstLine="709"/>
        <w:jc w:val="both"/>
        <w:rPr>
          <w:sz w:val="26"/>
          <w:szCs w:val="26"/>
        </w:rPr>
      </w:pPr>
      <w:r w:rsidRPr="000D02D2">
        <w:rPr>
          <w:b/>
          <w:sz w:val="26"/>
          <w:szCs w:val="26"/>
        </w:rPr>
        <w:t>Пользователь</w:t>
      </w:r>
      <w:r w:rsidRPr="000D02D2">
        <w:rPr>
          <w:sz w:val="26"/>
          <w:szCs w:val="26"/>
        </w:rPr>
        <w:t xml:space="preserve"> – представитель и/или </w:t>
      </w:r>
      <w:r w:rsidR="00C20FF8">
        <w:rPr>
          <w:sz w:val="26"/>
          <w:szCs w:val="26"/>
        </w:rPr>
        <w:t>сотрудник</w:t>
      </w:r>
      <w:r w:rsidRPr="000D02D2">
        <w:rPr>
          <w:sz w:val="26"/>
          <w:szCs w:val="26"/>
        </w:rPr>
        <w:t xml:space="preserve"> Заказчика.</w:t>
      </w:r>
    </w:p>
    <w:p w:rsidR="00510DFF" w:rsidRDefault="00510DFF" w:rsidP="00206DEB">
      <w:pPr>
        <w:jc w:val="center"/>
        <w:rPr>
          <w:b/>
          <w:sz w:val="26"/>
          <w:szCs w:val="26"/>
        </w:rPr>
      </w:pPr>
    </w:p>
    <w:p w:rsidR="00141354" w:rsidRDefault="005177B5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2. </w:t>
      </w:r>
      <w:r w:rsidR="00141354" w:rsidRPr="000D02D2">
        <w:rPr>
          <w:b/>
          <w:sz w:val="26"/>
          <w:szCs w:val="26"/>
        </w:rPr>
        <w:t>П</w:t>
      </w:r>
      <w:r w:rsidR="00FD4299" w:rsidRPr="000D02D2">
        <w:rPr>
          <w:b/>
          <w:sz w:val="26"/>
          <w:szCs w:val="26"/>
        </w:rPr>
        <w:t>РЕДМЕТ</w:t>
      </w:r>
      <w:r w:rsidR="00141354" w:rsidRPr="000D02D2">
        <w:rPr>
          <w:b/>
          <w:sz w:val="26"/>
          <w:szCs w:val="26"/>
        </w:rPr>
        <w:t xml:space="preserve"> Д</w:t>
      </w:r>
      <w:r w:rsidR="00FD4299" w:rsidRPr="000D02D2">
        <w:rPr>
          <w:b/>
          <w:sz w:val="26"/>
          <w:szCs w:val="26"/>
        </w:rPr>
        <w:t>ОГОВОРА</w:t>
      </w:r>
    </w:p>
    <w:p w:rsidR="00141354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2</w:t>
      </w:r>
      <w:r w:rsidR="00954E5A" w:rsidRPr="000D02D2">
        <w:rPr>
          <w:sz w:val="26"/>
          <w:szCs w:val="26"/>
        </w:rPr>
        <w:t>.1. Заказчик поручает, а Исполнитель принимает на себя обязательств</w:t>
      </w:r>
      <w:r w:rsidR="005D48C9">
        <w:rPr>
          <w:sz w:val="26"/>
          <w:szCs w:val="26"/>
        </w:rPr>
        <w:t>а</w:t>
      </w:r>
      <w:r w:rsidR="00954E5A" w:rsidRPr="000D02D2">
        <w:rPr>
          <w:sz w:val="26"/>
          <w:szCs w:val="26"/>
        </w:rPr>
        <w:t xml:space="preserve"> </w:t>
      </w:r>
      <w:r w:rsidR="00545F7D">
        <w:rPr>
          <w:sz w:val="26"/>
          <w:szCs w:val="26"/>
        </w:rPr>
        <w:t>оказать</w:t>
      </w:r>
      <w:r w:rsidR="00A67F76">
        <w:rPr>
          <w:sz w:val="26"/>
          <w:szCs w:val="26"/>
        </w:rPr>
        <w:t xml:space="preserve"> </w:t>
      </w:r>
      <w:r w:rsidR="006A0E92">
        <w:rPr>
          <w:sz w:val="26"/>
          <w:szCs w:val="26"/>
        </w:rPr>
        <w:t>услуги</w:t>
      </w:r>
      <w:r w:rsidR="009F494A" w:rsidRPr="000D02D2">
        <w:rPr>
          <w:sz w:val="26"/>
          <w:szCs w:val="26"/>
        </w:rPr>
        <w:t xml:space="preserve"> </w:t>
      </w:r>
      <w:r w:rsidR="00954E5A" w:rsidRPr="000D02D2">
        <w:rPr>
          <w:sz w:val="26"/>
          <w:szCs w:val="26"/>
        </w:rPr>
        <w:t>по</w:t>
      </w:r>
      <w:r w:rsidR="00A67F76">
        <w:rPr>
          <w:sz w:val="26"/>
          <w:szCs w:val="26"/>
        </w:rPr>
        <w:t xml:space="preserve"> </w:t>
      </w:r>
      <w:r w:rsidR="00F0316B">
        <w:rPr>
          <w:sz w:val="26"/>
          <w:szCs w:val="26"/>
        </w:rPr>
        <w:t>сопровождению</w:t>
      </w:r>
      <w:r w:rsidR="00954E5A" w:rsidRPr="000D02D2">
        <w:rPr>
          <w:sz w:val="26"/>
          <w:szCs w:val="26"/>
        </w:rPr>
        <w:t xml:space="preserve"> </w:t>
      </w:r>
      <w:r w:rsidR="005D48C9">
        <w:rPr>
          <w:sz w:val="26"/>
          <w:szCs w:val="26"/>
        </w:rPr>
        <w:t>Систем</w:t>
      </w:r>
      <w:r w:rsidR="00A67F76">
        <w:rPr>
          <w:sz w:val="26"/>
          <w:szCs w:val="26"/>
        </w:rPr>
        <w:t>ы</w:t>
      </w:r>
      <w:r w:rsidR="00BD2BBE">
        <w:rPr>
          <w:sz w:val="26"/>
          <w:szCs w:val="26"/>
        </w:rPr>
        <w:t xml:space="preserve"> </w:t>
      </w:r>
      <w:r w:rsidR="00954E5A" w:rsidRPr="000D02D2">
        <w:rPr>
          <w:sz w:val="26"/>
          <w:szCs w:val="26"/>
        </w:rPr>
        <w:t>в порядке</w:t>
      </w:r>
      <w:r w:rsidR="009C627D" w:rsidRPr="000D02D2">
        <w:rPr>
          <w:sz w:val="26"/>
          <w:szCs w:val="26"/>
        </w:rPr>
        <w:t>,</w:t>
      </w:r>
      <w:r w:rsidR="00954E5A" w:rsidRPr="000D02D2">
        <w:rPr>
          <w:sz w:val="26"/>
          <w:szCs w:val="26"/>
        </w:rPr>
        <w:t xml:space="preserve"> объёме</w:t>
      </w:r>
      <w:r w:rsidR="009D2F30" w:rsidRPr="000D02D2">
        <w:rPr>
          <w:sz w:val="26"/>
          <w:szCs w:val="26"/>
        </w:rPr>
        <w:t xml:space="preserve"> и сроки</w:t>
      </w:r>
      <w:r w:rsidR="00B2609B">
        <w:rPr>
          <w:sz w:val="26"/>
          <w:szCs w:val="26"/>
        </w:rPr>
        <w:t xml:space="preserve"> и на условиях</w:t>
      </w:r>
      <w:r w:rsidR="00954E5A" w:rsidRPr="000D02D2">
        <w:rPr>
          <w:sz w:val="26"/>
          <w:szCs w:val="26"/>
        </w:rPr>
        <w:t>, предусмотренны</w:t>
      </w:r>
      <w:r w:rsidR="00B2609B">
        <w:rPr>
          <w:sz w:val="26"/>
          <w:szCs w:val="26"/>
        </w:rPr>
        <w:t>х</w:t>
      </w:r>
      <w:r w:rsidR="00954E5A" w:rsidRPr="000D02D2">
        <w:rPr>
          <w:sz w:val="26"/>
          <w:szCs w:val="26"/>
        </w:rPr>
        <w:t xml:space="preserve"> настоящим Договором</w:t>
      </w:r>
      <w:r w:rsidR="00B2609B">
        <w:rPr>
          <w:sz w:val="26"/>
          <w:szCs w:val="26"/>
        </w:rPr>
        <w:t xml:space="preserve"> и подписываемыми Сторонами Техническими заданиями</w:t>
      </w:r>
      <w:r w:rsidR="00954E5A" w:rsidRPr="000D02D2">
        <w:rPr>
          <w:sz w:val="26"/>
          <w:szCs w:val="26"/>
        </w:rPr>
        <w:t xml:space="preserve">, а Заказчик обязуется </w:t>
      </w:r>
      <w:r w:rsidR="00F608AC" w:rsidRPr="000D02D2">
        <w:rPr>
          <w:sz w:val="26"/>
          <w:szCs w:val="26"/>
        </w:rPr>
        <w:t xml:space="preserve">своевременно </w:t>
      </w:r>
      <w:r w:rsidR="009C627D" w:rsidRPr="000D02D2">
        <w:rPr>
          <w:sz w:val="26"/>
          <w:szCs w:val="26"/>
        </w:rPr>
        <w:t xml:space="preserve">принять и </w:t>
      </w:r>
      <w:r w:rsidR="00954E5A" w:rsidRPr="000D02D2">
        <w:rPr>
          <w:sz w:val="26"/>
          <w:szCs w:val="26"/>
        </w:rPr>
        <w:t>опла</w:t>
      </w:r>
      <w:r w:rsidR="00F608AC" w:rsidRPr="000D02D2">
        <w:rPr>
          <w:sz w:val="26"/>
          <w:szCs w:val="26"/>
        </w:rPr>
        <w:t>т</w:t>
      </w:r>
      <w:r w:rsidR="00954E5A" w:rsidRPr="000D02D2">
        <w:rPr>
          <w:sz w:val="26"/>
          <w:szCs w:val="26"/>
        </w:rPr>
        <w:t xml:space="preserve">ить </w:t>
      </w:r>
      <w:r w:rsidR="00F14F86">
        <w:rPr>
          <w:sz w:val="26"/>
          <w:szCs w:val="26"/>
        </w:rPr>
        <w:t>оказан</w:t>
      </w:r>
      <w:r w:rsidR="00860D88">
        <w:rPr>
          <w:sz w:val="26"/>
          <w:szCs w:val="26"/>
        </w:rPr>
        <w:t xml:space="preserve">ные </w:t>
      </w:r>
      <w:r w:rsidR="006A0E92">
        <w:rPr>
          <w:sz w:val="26"/>
          <w:szCs w:val="26"/>
        </w:rPr>
        <w:t>услуги</w:t>
      </w:r>
      <w:r w:rsidR="00954E5A" w:rsidRPr="000D02D2">
        <w:rPr>
          <w:sz w:val="26"/>
          <w:szCs w:val="26"/>
        </w:rPr>
        <w:t>.</w:t>
      </w:r>
      <w:r w:rsidR="00055101">
        <w:rPr>
          <w:sz w:val="26"/>
          <w:szCs w:val="26"/>
        </w:rPr>
        <w:t xml:space="preserve"> Технические задания с момента подписания их обеими Сторонами становятся неотъемлемой частью Договора.</w:t>
      </w:r>
      <w:r w:rsidR="00860D88">
        <w:rPr>
          <w:sz w:val="26"/>
          <w:szCs w:val="26"/>
        </w:rPr>
        <w:t xml:space="preserve"> </w:t>
      </w:r>
      <w:r w:rsidR="009C627D" w:rsidRPr="000D02D2">
        <w:rPr>
          <w:sz w:val="26"/>
          <w:szCs w:val="26"/>
        </w:rPr>
        <w:t xml:space="preserve">Форма </w:t>
      </w:r>
      <w:r w:rsidR="00964566" w:rsidRPr="000D02D2">
        <w:rPr>
          <w:sz w:val="26"/>
          <w:szCs w:val="26"/>
        </w:rPr>
        <w:t>акт</w:t>
      </w:r>
      <w:r w:rsidR="009C627D" w:rsidRPr="000D02D2">
        <w:rPr>
          <w:sz w:val="26"/>
          <w:szCs w:val="26"/>
        </w:rPr>
        <w:t xml:space="preserve">а сдачи-приемки </w:t>
      </w:r>
      <w:r w:rsidR="00F14F86">
        <w:rPr>
          <w:sz w:val="26"/>
          <w:szCs w:val="26"/>
        </w:rPr>
        <w:t>оказан</w:t>
      </w:r>
      <w:r w:rsidR="008D20B9">
        <w:rPr>
          <w:sz w:val="26"/>
          <w:szCs w:val="26"/>
        </w:rPr>
        <w:t xml:space="preserve">ных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="009C627D" w:rsidRPr="000D02D2">
        <w:rPr>
          <w:sz w:val="26"/>
          <w:szCs w:val="26"/>
        </w:rPr>
        <w:t xml:space="preserve">приведена в </w:t>
      </w:r>
      <w:r w:rsidR="00363F3F" w:rsidRPr="000D02D2">
        <w:rPr>
          <w:sz w:val="26"/>
          <w:szCs w:val="26"/>
        </w:rPr>
        <w:t xml:space="preserve">Приложении </w:t>
      </w:r>
      <w:r w:rsidR="00A040C9">
        <w:rPr>
          <w:sz w:val="26"/>
          <w:szCs w:val="26"/>
        </w:rPr>
        <w:t>А</w:t>
      </w:r>
      <w:r w:rsidR="009C627D" w:rsidRPr="000D02D2">
        <w:rPr>
          <w:sz w:val="26"/>
          <w:szCs w:val="26"/>
        </w:rPr>
        <w:t xml:space="preserve"> к Договору.</w:t>
      </w:r>
    </w:p>
    <w:p w:rsidR="001D1676" w:rsidRDefault="001D1676" w:rsidP="00206DEB">
      <w:pPr>
        <w:ind w:firstLine="708"/>
        <w:jc w:val="both"/>
        <w:rPr>
          <w:sz w:val="26"/>
          <w:szCs w:val="26"/>
        </w:rPr>
      </w:pPr>
      <w:r w:rsidRPr="0099740F">
        <w:rPr>
          <w:sz w:val="26"/>
          <w:szCs w:val="26"/>
        </w:rPr>
        <w:t xml:space="preserve">2.2. </w:t>
      </w:r>
      <w:r w:rsidR="00E5177F" w:rsidRPr="0099740F">
        <w:rPr>
          <w:sz w:val="26"/>
          <w:szCs w:val="26"/>
        </w:rPr>
        <w:t xml:space="preserve">В рамках настоящего Договора для сопровождения Системы </w:t>
      </w:r>
      <w:r w:rsidR="000F144E" w:rsidRPr="0099740F">
        <w:rPr>
          <w:sz w:val="26"/>
          <w:szCs w:val="26"/>
        </w:rPr>
        <w:t xml:space="preserve">могут устанавливаться в соответствующем Техническом задании к Договору различные </w:t>
      </w:r>
      <w:r w:rsidR="00E5177F" w:rsidRPr="0099740F">
        <w:rPr>
          <w:sz w:val="26"/>
          <w:szCs w:val="26"/>
        </w:rPr>
        <w:t>уровн</w:t>
      </w:r>
      <w:r w:rsidR="000F144E" w:rsidRPr="0099740F">
        <w:rPr>
          <w:sz w:val="26"/>
          <w:szCs w:val="26"/>
        </w:rPr>
        <w:t>и обслуживания в соответствии с Приложением</w:t>
      </w:r>
      <w:r w:rsidR="00E5177F" w:rsidRPr="0099740F">
        <w:rPr>
          <w:sz w:val="26"/>
          <w:szCs w:val="26"/>
        </w:rPr>
        <w:t xml:space="preserve"> </w:t>
      </w:r>
      <w:r w:rsidR="000F144E" w:rsidRPr="0099740F">
        <w:rPr>
          <w:sz w:val="26"/>
          <w:szCs w:val="26"/>
        </w:rPr>
        <w:t>Б</w:t>
      </w:r>
      <w:r w:rsidR="00E5177F" w:rsidRPr="0099740F">
        <w:rPr>
          <w:sz w:val="26"/>
          <w:szCs w:val="26"/>
        </w:rPr>
        <w:t>.</w:t>
      </w:r>
    </w:p>
    <w:p w:rsidR="00533877" w:rsidRDefault="00533877" w:rsidP="00206DEB">
      <w:pPr>
        <w:ind w:firstLine="708"/>
        <w:jc w:val="both"/>
        <w:rPr>
          <w:sz w:val="26"/>
          <w:szCs w:val="26"/>
        </w:rPr>
      </w:pPr>
    </w:p>
    <w:p w:rsidR="00962011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3</w:t>
      </w:r>
      <w:r w:rsidR="00962011" w:rsidRPr="000D02D2">
        <w:rPr>
          <w:b/>
          <w:sz w:val="26"/>
          <w:szCs w:val="26"/>
        </w:rPr>
        <w:t>. П</w:t>
      </w:r>
      <w:r w:rsidR="00FD4299" w:rsidRPr="000D02D2">
        <w:rPr>
          <w:b/>
          <w:sz w:val="26"/>
          <w:szCs w:val="26"/>
        </w:rPr>
        <w:t>РАВА И ОБЯЗАННОСТИ СТОРОН</w:t>
      </w:r>
    </w:p>
    <w:p w:rsidR="00962011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962011" w:rsidRPr="000D02D2">
        <w:rPr>
          <w:sz w:val="26"/>
          <w:szCs w:val="26"/>
        </w:rPr>
        <w:t>.1. Исполнитель обязуется:</w:t>
      </w:r>
    </w:p>
    <w:p w:rsidR="00962011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962011" w:rsidRPr="000D02D2">
        <w:rPr>
          <w:sz w:val="26"/>
          <w:szCs w:val="26"/>
        </w:rPr>
        <w:t xml:space="preserve">.1.1. </w:t>
      </w:r>
      <w:r w:rsidR="00A67F76">
        <w:rPr>
          <w:sz w:val="26"/>
          <w:szCs w:val="26"/>
        </w:rPr>
        <w:t>Выполнять</w:t>
      </w:r>
      <w:r w:rsidR="00F07FF4" w:rsidRPr="00FD5605">
        <w:rPr>
          <w:sz w:val="26"/>
          <w:szCs w:val="26"/>
        </w:rPr>
        <w:t xml:space="preserve"> </w:t>
      </w:r>
      <w:r w:rsidR="00F07FF4">
        <w:rPr>
          <w:sz w:val="26"/>
          <w:szCs w:val="26"/>
        </w:rPr>
        <w:t>на основании</w:t>
      </w:r>
      <w:r w:rsidR="00FD5605">
        <w:rPr>
          <w:sz w:val="26"/>
          <w:szCs w:val="26"/>
        </w:rPr>
        <w:t xml:space="preserve"> утвержденного</w:t>
      </w:r>
      <w:r w:rsidR="00F07FF4">
        <w:rPr>
          <w:sz w:val="26"/>
          <w:szCs w:val="26"/>
        </w:rPr>
        <w:t xml:space="preserve"> ТЗ</w:t>
      </w:r>
      <w:r w:rsidR="004E5F2F" w:rsidRPr="000D02D2">
        <w:rPr>
          <w:sz w:val="26"/>
          <w:szCs w:val="26"/>
        </w:rPr>
        <w:t xml:space="preserve"> </w:t>
      </w:r>
      <w:r w:rsidR="006A0E92">
        <w:rPr>
          <w:sz w:val="26"/>
          <w:szCs w:val="26"/>
        </w:rPr>
        <w:t>услуги</w:t>
      </w:r>
      <w:r w:rsidR="00D5111D">
        <w:rPr>
          <w:sz w:val="26"/>
          <w:szCs w:val="26"/>
        </w:rPr>
        <w:t xml:space="preserve"> по </w:t>
      </w:r>
      <w:r w:rsidR="00F0316B">
        <w:rPr>
          <w:sz w:val="26"/>
          <w:szCs w:val="26"/>
        </w:rPr>
        <w:t>сопровождению</w:t>
      </w:r>
      <w:r w:rsidR="00D5111D">
        <w:rPr>
          <w:sz w:val="26"/>
          <w:szCs w:val="26"/>
        </w:rPr>
        <w:t xml:space="preserve"> </w:t>
      </w:r>
      <w:r w:rsidR="005F2267">
        <w:rPr>
          <w:sz w:val="26"/>
          <w:szCs w:val="26"/>
        </w:rPr>
        <w:t>Системы</w:t>
      </w:r>
      <w:r w:rsidR="00982566">
        <w:rPr>
          <w:sz w:val="26"/>
          <w:szCs w:val="26"/>
        </w:rPr>
        <w:t>.</w:t>
      </w:r>
      <w:r w:rsidR="00033914" w:rsidRPr="000D02D2">
        <w:rPr>
          <w:sz w:val="26"/>
          <w:szCs w:val="26"/>
        </w:rPr>
        <w:t xml:space="preserve"> </w:t>
      </w:r>
      <w:r w:rsidR="00982566">
        <w:rPr>
          <w:sz w:val="26"/>
          <w:szCs w:val="26"/>
        </w:rPr>
        <w:t xml:space="preserve">При необходимости Стороны могут </w:t>
      </w:r>
      <w:r w:rsidR="00962011" w:rsidRPr="000D02D2">
        <w:rPr>
          <w:sz w:val="26"/>
          <w:szCs w:val="26"/>
        </w:rPr>
        <w:t xml:space="preserve">в соответствии с </w:t>
      </w:r>
      <w:r w:rsidR="00DA2C41" w:rsidRPr="000D02D2">
        <w:rPr>
          <w:sz w:val="26"/>
          <w:szCs w:val="26"/>
        </w:rPr>
        <w:t xml:space="preserve">Приложением </w:t>
      </w:r>
      <w:r w:rsidR="00C5572D">
        <w:rPr>
          <w:sz w:val="26"/>
          <w:szCs w:val="26"/>
        </w:rPr>
        <w:t>Б</w:t>
      </w:r>
      <w:r w:rsidR="00962011" w:rsidRPr="000D02D2">
        <w:rPr>
          <w:sz w:val="26"/>
          <w:szCs w:val="26"/>
        </w:rPr>
        <w:t xml:space="preserve"> </w:t>
      </w:r>
      <w:r w:rsidR="00FE29EF" w:rsidRPr="000D02D2">
        <w:rPr>
          <w:sz w:val="26"/>
          <w:szCs w:val="26"/>
        </w:rPr>
        <w:t>к</w:t>
      </w:r>
      <w:r w:rsidR="00962011" w:rsidRPr="000D02D2">
        <w:rPr>
          <w:sz w:val="26"/>
          <w:szCs w:val="26"/>
        </w:rPr>
        <w:t xml:space="preserve"> настояще</w:t>
      </w:r>
      <w:r w:rsidR="00FE29EF" w:rsidRPr="000D02D2">
        <w:rPr>
          <w:sz w:val="26"/>
          <w:szCs w:val="26"/>
        </w:rPr>
        <w:t>му</w:t>
      </w:r>
      <w:r w:rsidR="00962011" w:rsidRPr="000D02D2">
        <w:rPr>
          <w:sz w:val="26"/>
          <w:szCs w:val="26"/>
        </w:rPr>
        <w:t xml:space="preserve"> Договор</w:t>
      </w:r>
      <w:r w:rsidR="00FE29EF" w:rsidRPr="000D02D2">
        <w:rPr>
          <w:sz w:val="26"/>
          <w:szCs w:val="26"/>
        </w:rPr>
        <w:t>у</w:t>
      </w:r>
      <w:r w:rsidR="00982566">
        <w:rPr>
          <w:sz w:val="26"/>
          <w:szCs w:val="26"/>
        </w:rPr>
        <w:t xml:space="preserve"> установить уровень обслуживания при явном его указании в соответствующем ТЗ.</w:t>
      </w:r>
    </w:p>
    <w:p w:rsidR="00524A1C" w:rsidRPr="000D02D2" w:rsidRDefault="00B3442A" w:rsidP="00524A1C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5D4216" w:rsidRPr="000D02D2">
        <w:rPr>
          <w:sz w:val="26"/>
          <w:szCs w:val="26"/>
        </w:rPr>
        <w:t xml:space="preserve">.1.2. В случае возникновения </w:t>
      </w:r>
      <w:r w:rsidR="00033914" w:rsidRPr="000D02D2">
        <w:rPr>
          <w:sz w:val="26"/>
          <w:szCs w:val="26"/>
        </w:rPr>
        <w:t>инцидента</w:t>
      </w:r>
      <w:r w:rsidR="00524A1C">
        <w:rPr>
          <w:sz w:val="26"/>
          <w:szCs w:val="26"/>
        </w:rPr>
        <w:t xml:space="preserve"> </w:t>
      </w:r>
      <w:r w:rsidR="00033914" w:rsidRPr="000D02D2">
        <w:rPr>
          <w:sz w:val="26"/>
          <w:szCs w:val="26"/>
        </w:rPr>
        <w:t xml:space="preserve">в </w:t>
      </w:r>
      <w:r w:rsidR="00524A1C">
        <w:rPr>
          <w:sz w:val="26"/>
          <w:szCs w:val="26"/>
        </w:rPr>
        <w:t>ходе</w:t>
      </w:r>
      <w:r w:rsidR="00033914" w:rsidRPr="000D02D2">
        <w:rPr>
          <w:sz w:val="26"/>
          <w:szCs w:val="26"/>
        </w:rPr>
        <w:t xml:space="preserve"> эксплуатации </w:t>
      </w:r>
      <w:r w:rsidR="008E53C3">
        <w:rPr>
          <w:sz w:val="26"/>
          <w:szCs w:val="26"/>
        </w:rPr>
        <w:t>Системы</w:t>
      </w:r>
      <w:r w:rsidR="005D4216" w:rsidRPr="000D02D2">
        <w:rPr>
          <w:sz w:val="26"/>
          <w:szCs w:val="26"/>
        </w:rPr>
        <w:t xml:space="preserve"> устранить </w:t>
      </w:r>
      <w:r w:rsidR="00033914" w:rsidRPr="000D02D2">
        <w:rPr>
          <w:sz w:val="26"/>
          <w:szCs w:val="26"/>
        </w:rPr>
        <w:t xml:space="preserve">инцидент </w:t>
      </w:r>
      <w:r w:rsidR="005B0E74" w:rsidRPr="000D02D2">
        <w:rPr>
          <w:sz w:val="26"/>
          <w:szCs w:val="26"/>
        </w:rPr>
        <w:t xml:space="preserve">и его последствия </w:t>
      </w:r>
      <w:r w:rsidR="005D4216" w:rsidRPr="000D02D2">
        <w:rPr>
          <w:sz w:val="26"/>
          <w:szCs w:val="26"/>
        </w:rPr>
        <w:t xml:space="preserve">в </w:t>
      </w:r>
      <w:r w:rsidR="007A383A" w:rsidRPr="000D02D2">
        <w:rPr>
          <w:sz w:val="26"/>
          <w:szCs w:val="26"/>
        </w:rPr>
        <w:t>с</w:t>
      </w:r>
      <w:r w:rsidR="005D4216" w:rsidRPr="000D02D2">
        <w:rPr>
          <w:sz w:val="26"/>
          <w:szCs w:val="26"/>
        </w:rPr>
        <w:t>роки</w:t>
      </w:r>
      <w:r w:rsidR="007A383A" w:rsidRPr="000D02D2">
        <w:rPr>
          <w:sz w:val="26"/>
          <w:szCs w:val="26"/>
        </w:rPr>
        <w:t>, определяемые</w:t>
      </w:r>
      <w:r w:rsidR="00524A1C">
        <w:rPr>
          <w:sz w:val="26"/>
          <w:szCs w:val="26"/>
        </w:rPr>
        <w:t xml:space="preserve"> установленным</w:t>
      </w:r>
      <w:r w:rsidR="007A383A" w:rsidRPr="000D02D2">
        <w:rPr>
          <w:sz w:val="26"/>
          <w:szCs w:val="26"/>
        </w:rPr>
        <w:t xml:space="preserve"> </w:t>
      </w:r>
      <w:r w:rsidR="005B0E74" w:rsidRPr="000D02D2">
        <w:rPr>
          <w:sz w:val="26"/>
          <w:szCs w:val="26"/>
        </w:rPr>
        <w:t xml:space="preserve">уровнем </w:t>
      </w:r>
      <w:r w:rsidR="00531B80">
        <w:rPr>
          <w:sz w:val="26"/>
          <w:szCs w:val="26"/>
        </w:rPr>
        <w:t>обслуживания</w:t>
      </w:r>
      <w:r w:rsidR="00531B80" w:rsidRPr="000D02D2">
        <w:rPr>
          <w:sz w:val="26"/>
          <w:szCs w:val="26"/>
        </w:rPr>
        <w:t xml:space="preserve"> </w:t>
      </w:r>
      <w:r w:rsidR="005B0E74" w:rsidRPr="000D02D2">
        <w:rPr>
          <w:sz w:val="26"/>
          <w:szCs w:val="26"/>
        </w:rPr>
        <w:t xml:space="preserve">и </w:t>
      </w:r>
      <w:r w:rsidR="007A383A" w:rsidRPr="000D02D2">
        <w:rPr>
          <w:sz w:val="26"/>
          <w:szCs w:val="26"/>
        </w:rPr>
        <w:t xml:space="preserve">категорией </w:t>
      </w:r>
      <w:r w:rsidR="005B0E74" w:rsidRPr="000D02D2">
        <w:rPr>
          <w:sz w:val="26"/>
          <w:szCs w:val="26"/>
        </w:rPr>
        <w:t>инцидента</w:t>
      </w:r>
      <w:r w:rsidR="007A383A" w:rsidRPr="000D02D2">
        <w:rPr>
          <w:sz w:val="26"/>
          <w:szCs w:val="26"/>
        </w:rPr>
        <w:t>.</w:t>
      </w:r>
      <w:r w:rsidR="00524A1C">
        <w:rPr>
          <w:sz w:val="26"/>
          <w:szCs w:val="26"/>
        </w:rPr>
        <w:t xml:space="preserve"> </w:t>
      </w:r>
    </w:p>
    <w:p w:rsidR="00094D9D" w:rsidRDefault="00094D9D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3.1.</w:t>
      </w:r>
      <w:r w:rsidR="005B36B1" w:rsidRPr="000D02D2">
        <w:rPr>
          <w:sz w:val="26"/>
          <w:szCs w:val="26"/>
        </w:rPr>
        <w:t>3</w:t>
      </w:r>
      <w:r w:rsidRPr="000D02D2">
        <w:rPr>
          <w:sz w:val="26"/>
          <w:szCs w:val="26"/>
        </w:rPr>
        <w:t xml:space="preserve">. </w:t>
      </w:r>
      <w:r w:rsidR="00524A1C">
        <w:rPr>
          <w:sz w:val="26"/>
          <w:szCs w:val="26"/>
        </w:rPr>
        <w:t>Предоставить</w:t>
      </w:r>
      <w:r w:rsidRPr="000D02D2">
        <w:rPr>
          <w:sz w:val="26"/>
          <w:szCs w:val="26"/>
        </w:rPr>
        <w:t xml:space="preserve"> </w:t>
      </w:r>
      <w:r w:rsidR="00524A1C">
        <w:rPr>
          <w:sz w:val="26"/>
          <w:szCs w:val="26"/>
        </w:rPr>
        <w:t xml:space="preserve">необходимую контактную информацию для связи </w:t>
      </w:r>
      <w:r w:rsidRPr="000D02D2">
        <w:rPr>
          <w:sz w:val="26"/>
          <w:szCs w:val="26"/>
        </w:rPr>
        <w:t xml:space="preserve">с ответственным </w:t>
      </w:r>
      <w:r w:rsidR="00B45562">
        <w:rPr>
          <w:sz w:val="26"/>
          <w:szCs w:val="26"/>
        </w:rPr>
        <w:t>сотрудником</w:t>
      </w:r>
      <w:r w:rsidRPr="000D02D2">
        <w:rPr>
          <w:sz w:val="26"/>
          <w:szCs w:val="26"/>
        </w:rPr>
        <w:t xml:space="preserve"> в период </w:t>
      </w:r>
      <w:r w:rsidR="00F14F86">
        <w:rPr>
          <w:sz w:val="26"/>
          <w:szCs w:val="26"/>
        </w:rPr>
        <w:t>оказан</w:t>
      </w:r>
      <w:r w:rsidR="00A3791A" w:rsidRPr="000D02D2">
        <w:rPr>
          <w:sz w:val="26"/>
          <w:szCs w:val="26"/>
        </w:rPr>
        <w:t xml:space="preserve">ия </w:t>
      </w:r>
      <w:r w:rsidR="004E5F2F" w:rsidRPr="000D02D2">
        <w:rPr>
          <w:sz w:val="26"/>
          <w:szCs w:val="26"/>
        </w:rPr>
        <w:t>Договора</w:t>
      </w:r>
      <w:r w:rsidRPr="000D02D2">
        <w:rPr>
          <w:sz w:val="26"/>
          <w:szCs w:val="26"/>
        </w:rPr>
        <w:t xml:space="preserve">. </w:t>
      </w:r>
    </w:p>
    <w:p w:rsidR="00962011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4430E9" w:rsidRPr="000D02D2">
        <w:rPr>
          <w:sz w:val="26"/>
          <w:szCs w:val="26"/>
        </w:rPr>
        <w:t>.</w:t>
      </w:r>
      <w:r w:rsidR="005B0E74" w:rsidRPr="000D02D2">
        <w:rPr>
          <w:sz w:val="26"/>
          <w:szCs w:val="26"/>
        </w:rPr>
        <w:t>2</w:t>
      </w:r>
      <w:r w:rsidR="004430E9" w:rsidRPr="000D02D2">
        <w:rPr>
          <w:sz w:val="26"/>
          <w:szCs w:val="26"/>
        </w:rPr>
        <w:t>. Заказчик обязуется:</w:t>
      </w:r>
    </w:p>
    <w:p w:rsidR="004430E9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4430E9" w:rsidRPr="000D02D2">
        <w:rPr>
          <w:sz w:val="26"/>
          <w:szCs w:val="26"/>
        </w:rPr>
        <w:t>.</w:t>
      </w:r>
      <w:r w:rsidR="005B0E74" w:rsidRPr="000D02D2">
        <w:rPr>
          <w:sz w:val="26"/>
          <w:szCs w:val="26"/>
        </w:rPr>
        <w:t>2</w:t>
      </w:r>
      <w:r w:rsidR="004430E9" w:rsidRPr="000D02D2">
        <w:rPr>
          <w:sz w:val="26"/>
          <w:szCs w:val="26"/>
        </w:rPr>
        <w:t xml:space="preserve">.1. </w:t>
      </w:r>
      <w:r w:rsidR="005B0E74" w:rsidRPr="000D02D2">
        <w:rPr>
          <w:sz w:val="26"/>
          <w:szCs w:val="26"/>
        </w:rPr>
        <w:t>Обеспечить Исполнителю</w:t>
      </w:r>
      <w:r w:rsidR="004430E9" w:rsidRPr="000D02D2">
        <w:rPr>
          <w:sz w:val="26"/>
          <w:szCs w:val="26"/>
        </w:rPr>
        <w:t xml:space="preserve"> доступ</w:t>
      </w:r>
      <w:r w:rsidR="008A2A2C">
        <w:rPr>
          <w:sz w:val="26"/>
          <w:szCs w:val="26"/>
        </w:rPr>
        <w:t xml:space="preserve"> (в зависимости от сути оказываемых Исполнителем услуг – в том числе, но не ограничиваясь: физический доступ на территорию, где установлена Система, доступ в локальную сеть, удаленный доступ)</w:t>
      </w:r>
      <w:r w:rsidR="004430E9" w:rsidRPr="000D02D2">
        <w:rPr>
          <w:sz w:val="26"/>
          <w:szCs w:val="26"/>
        </w:rPr>
        <w:t xml:space="preserve"> ко всем компонентам </w:t>
      </w:r>
      <w:r w:rsidR="005F2267">
        <w:rPr>
          <w:sz w:val="26"/>
          <w:szCs w:val="26"/>
        </w:rPr>
        <w:t>Системы</w:t>
      </w:r>
      <w:r w:rsidR="004430E9" w:rsidRPr="000D02D2">
        <w:rPr>
          <w:sz w:val="26"/>
          <w:szCs w:val="26"/>
        </w:rPr>
        <w:t xml:space="preserve">, необходимый для </w:t>
      </w:r>
      <w:r w:rsidR="00F14F86">
        <w:rPr>
          <w:sz w:val="26"/>
          <w:szCs w:val="26"/>
        </w:rPr>
        <w:t>оказан</w:t>
      </w:r>
      <w:r w:rsidR="004430E9" w:rsidRPr="000D02D2">
        <w:rPr>
          <w:sz w:val="26"/>
          <w:szCs w:val="26"/>
        </w:rPr>
        <w:t>ия настояще</w:t>
      </w:r>
      <w:r w:rsidR="00F35ACF" w:rsidRPr="000D02D2">
        <w:rPr>
          <w:sz w:val="26"/>
          <w:szCs w:val="26"/>
        </w:rPr>
        <w:t>го</w:t>
      </w:r>
      <w:r w:rsidR="004430E9" w:rsidRPr="000D02D2">
        <w:rPr>
          <w:sz w:val="26"/>
          <w:szCs w:val="26"/>
        </w:rPr>
        <w:t xml:space="preserve"> Договор</w:t>
      </w:r>
      <w:r w:rsidR="00F35ACF" w:rsidRPr="000D02D2">
        <w:rPr>
          <w:sz w:val="26"/>
          <w:szCs w:val="26"/>
        </w:rPr>
        <w:t>а</w:t>
      </w:r>
      <w:r w:rsidR="004430E9" w:rsidRPr="000D02D2">
        <w:rPr>
          <w:sz w:val="26"/>
          <w:szCs w:val="26"/>
        </w:rPr>
        <w:t>.</w:t>
      </w:r>
    </w:p>
    <w:p w:rsidR="004430E9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</w:t>
      </w:r>
      <w:r w:rsidR="004430E9" w:rsidRPr="000D02D2">
        <w:rPr>
          <w:sz w:val="26"/>
          <w:szCs w:val="26"/>
        </w:rPr>
        <w:t>.</w:t>
      </w:r>
      <w:r w:rsidR="005B0E74" w:rsidRPr="000D02D2">
        <w:rPr>
          <w:sz w:val="26"/>
          <w:szCs w:val="26"/>
        </w:rPr>
        <w:t>2</w:t>
      </w:r>
      <w:r w:rsidR="004430E9" w:rsidRPr="000D02D2">
        <w:rPr>
          <w:sz w:val="26"/>
          <w:szCs w:val="26"/>
        </w:rPr>
        <w:t>.</w:t>
      </w:r>
      <w:r w:rsidR="0051022C" w:rsidRPr="000D02D2">
        <w:rPr>
          <w:sz w:val="26"/>
          <w:szCs w:val="26"/>
        </w:rPr>
        <w:t>2</w:t>
      </w:r>
      <w:r w:rsidR="004430E9" w:rsidRPr="000D02D2">
        <w:rPr>
          <w:sz w:val="26"/>
          <w:szCs w:val="26"/>
        </w:rPr>
        <w:t>. Опла</w:t>
      </w:r>
      <w:r w:rsidR="00E837CE" w:rsidRPr="000D02D2">
        <w:rPr>
          <w:sz w:val="26"/>
          <w:szCs w:val="26"/>
        </w:rPr>
        <w:t>ти</w:t>
      </w:r>
      <w:r w:rsidR="004430E9" w:rsidRPr="000D02D2">
        <w:rPr>
          <w:sz w:val="26"/>
          <w:szCs w:val="26"/>
        </w:rPr>
        <w:t xml:space="preserve">ть </w:t>
      </w:r>
      <w:r w:rsidR="00F14F86">
        <w:rPr>
          <w:sz w:val="26"/>
          <w:szCs w:val="26"/>
        </w:rPr>
        <w:t>оказан</w:t>
      </w:r>
      <w:r w:rsidR="00860D88">
        <w:rPr>
          <w:sz w:val="26"/>
          <w:szCs w:val="26"/>
        </w:rPr>
        <w:t xml:space="preserve">ные </w:t>
      </w:r>
      <w:r w:rsidR="006A0E92">
        <w:rPr>
          <w:sz w:val="26"/>
          <w:szCs w:val="26"/>
        </w:rPr>
        <w:t>услуги</w:t>
      </w:r>
      <w:r w:rsidR="00860D88">
        <w:rPr>
          <w:sz w:val="26"/>
          <w:szCs w:val="26"/>
        </w:rPr>
        <w:t xml:space="preserve"> </w:t>
      </w:r>
      <w:r w:rsidR="00B45562">
        <w:rPr>
          <w:sz w:val="26"/>
          <w:szCs w:val="26"/>
        </w:rPr>
        <w:t xml:space="preserve">по </w:t>
      </w:r>
      <w:r w:rsidR="004430E9" w:rsidRPr="000D02D2">
        <w:rPr>
          <w:sz w:val="26"/>
          <w:szCs w:val="26"/>
        </w:rPr>
        <w:t xml:space="preserve">сопровождению </w:t>
      </w:r>
      <w:r w:rsidR="005F2267">
        <w:rPr>
          <w:sz w:val="26"/>
          <w:szCs w:val="26"/>
        </w:rPr>
        <w:t>Системы</w:t>
      </w:r>
      <w:r w:rsidR="0051022C" w:rsidRPr="000D02D2">
        <w:rPr>
          <w:sz w:val="26"/>
          <w:szCs w:val="26"/>
        </w:rPr>
        <w:t xml:space="preserve"> в соответствии с </w:t>
      </w:r>
      <w:r w:rsidR="00DA2C41" w:rsidRPr="000D02D2">
        <w:rPr>
          <w:sz w:val="26"/>
          <w:szCs w:val="26"/>
        </w:rPr>
        <w:t>Разделом </w:t>
      </w:r>
      <w:r w:rsidR="00531B80">
        <w:rPr>
          <w:sz w:val="26"/>
          <w:szCs w:val="26"/>
        </w:rPr>
        <w:t>5</w:t>
      </w:r>
      <w:r w:rsidR="0051022C" w:rsidRPr="000D02D2">
        <w:rPr>
          <w:sz w:val="26"/>
          <w:szCs w:val="26"/>
        </w:rPr>
        <w:t xml:space="preserve"> </w:t>
      </w:r>
      <w:r w:rsidR="004430E9" w:rsidRPr="000D02D2">
        <w:rPr>
          <w:sz w:val="26"/>
          <w:szCs w:val="26"/>
        </w:rPr>
        <w:t>настоящего Договора.</w:t>
      </w:r>
    </w:p>
    <w:p w:rsidR="00441FC0" w:rsidRPr="000D02D2" w:rsidRDefault="00441FC0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3.3. Заказчик имеет право:</w:t>
      </w:r>
    </w:p>
    <w:p w:rsidR="00441FC0" w:rsidRDefault="00441FC0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 xml:space="preserve">3.3.1. В любое время осуществлять контроль за ходом и качеством </w:t>
      </w:r>
      <w:r w:rsidR="009C52D2">
        <w:rPr>
          <w:sz w:val="26"/>
          <w:szCs w:val="26"/>
        </w:rPr>
        <w:t xml:space="preserve">оказания </w:t>
      </w:r>
      <w:r w:rsidR="00EE1799">
        <w:rPr>
          <w:sz w:val="26"/>
          <w:szCs w:val="26"/>
        </w:rPr>
        <w:t>услуг</w:t>
      </w:r>
      <w:r w:rsidR="006D3265" w:rsidRPr="000D02D2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по сопровождению </w:t>
      </w:r>
      <w:r w:rsidR="00482FD8">
        <w:rPr>
          <w:sz w:val="26"/>
          <w:szCs w:val="26"/>
        </w:rPr>
        <w:t>Системы</w:t>
      </w:r>
      <w:r w:rsidRPr="000D02D2">
        <w:rPr>
          <w:sz w:val="26"/>
          <w:szCs w:val="26"/>
        </w:rPr>
        <w:t>, выполняемых Исполнителем в рамках настоящего Договора, не вмешиваясь в его хозяйственную деятельность.</w:t>
      </w:r>
    </w:p>
    <w:p w:rsidR="00FC4BCF" w:rsidRDefault="00FC4BCF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3.3.2. О</w:t>
      </w:r>
      <w:r w:rsidR="00D5111D">
        <w:rPr>
          <w:sz w:val="26"/>
          <w:szCs w:val="26"/>
        </w:rPr>
        <w:t>существить авансовый платеж до 5</w:t>
      </w:r>
      <w:r>
        <w:rPr>
          <w:sz w:val="26"/>
          <w:szCs w:val="26"/>
        </w:rPr>
        <w:t xml:space="preserve">0% (Пятьдесят процентов) от стоимости </w:t>
      </w:r>
      <w:r w:rsidR="00EE1799">
        <w:rPr>
          <w:sz w:val="26"/>
          <w:szCs w:val="26"/>
        </w:rPr>
        <w:t>услуг</w:t>
      </w:r>
      <w:r>
        <w:rPr>
          <w:sz w:val="26"/>
          <w:szCs w:val="26"/>
        </w:rPr>
        <w:t xml:space="preserve"> по Техническому заданию.</w:t>
      </w:r>
    </w:p>
    <w:p w:rsidR="00B5407A" w:rsidRPr="000D02D2" w:rsidRDefault="00B5407A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3.4. Условия </w:t>
      </w:r>
      <w:r w:rsidR="00F14F86">
        <w:rPr>
          <w:sz w:val="26"/>
          <w:szCs w:val="26"/>
        </w:rPr>
        <w:t>оказан</w:t>
      </w:r>
      <w:r>
        <w:rPr>
          <w:sz w:val="26"/>
          <w:szCs w:val="26"/>
        </w:rPr>
        <w:t>ия Сторонами своих обязательств определяются соответствующими положениями настоящего Договора, если иное не предусмотрено подписываемыми Техническими заданиями.</w:t>
      </w:r>
    </w:p>
    <w:p w:rsidR="00441FC0" w:rsidRPr="000D02D2" w:rsidRDefault="00441FC0" w:rsidP="00206DEB">
      <w:pPr>
        <w:ind w:firstLine="708"/>
        <w:jc w:val="both"/>
        <w:rPr>
          <w:sz w:val="26"/>
          <w:szCs w:val="26"/>
        </w:rPr>
      </w:pPr>
    </w:p>
    <w:p w:rsidR="004430E9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4</w:t>
      </w:r>
      <w:r w:rsidR="004430E9" w:rsidRPr="000D02D2">
        <w:rPr>
          <w:b/>
          <w:sz w:val="26"/>
          <w:szCs w:val="26"/>
        </w:rPr>
        <w:t>. П</w:t>
      </w:r>
      <w:r w:rsidR="008C298F" w:rsidRPr="000D02D2">
        <w:rPr>
          <w:b/>
          <w:sz w:val="26"/>
          <w:szCs w:val="26"/>
        </w:rPr>
        <w:t xml:space="preserve">ОРЯДОК </w:t>
      </w:r>
      <w:r w:rsidR="00F14F86">
        <w:rPr>
          <w:b/>
          <w:sz w:val="26"/>
          <w:szCs w:val="26"/>
        </w:rPr>
        <w:t>ОКАЗАН</w:t>
      </w:r>
      <w:r w:rsidR="008D20B9">
        <w:rPr>
          <w:b/>
          <w:sz w:val="26"/>
          <w:szCs w:val="26"/>
        </w:rPr>
        <w:t>ИЯ</w:t>
      </w:r>
      <w:r w:rsidR="002351B8">
        <w:rPr>
          <w:b/>
          <w:sz w:val="26"/>
          <w:szCs w:val="26"/>
        </w:rPr>
        <w:t xml:space="preserve">, </w:t>
      </w:r>
      <w:r w:rsidR="008C298F" w:rsidRPr="000D02D2">
        <w:rPr>
          <w:b/>
          <w:sz w:val="26"/>
          <w:szCs w:val="26"/>
        </w:rPr>
        <w:t xml:space="preserve">СДАЧИ И ПРИЁМКИ </w:t>
      </w:r>
      <w:r w:rsidR="00EE1799">
        <w:rPr>
          <w:b/>
          <w:sz w:val="26"/>
          <w:szCs w:val="26"/>
        </w:rPr>
        <w:t>УСЛУГ</w:t>
      </w:r>
    </w:p>
    <w:p w:rsidR="00720388" w:rsidRDefault="002351B8" w:rsidP="00131619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 xml:space="preserve">4.1. </w:t>
      </w:r>
      <w:r w:rsidR="00002D38">
        <w:rPr>
          <w:sz w:val="26"/>
          <w:szCs w:val="26"/>
        </w:rPr>
        <w:t>Сопровождение</w:t>
      </w:r>
      <w:r w:rsidR="00D06534">
        <w:rPr>
          <w:sz w:val="26"/>
          <w:szCs w:val="26"/>
        </w:rPr>
        <w:t xml:space="preserve"> Системы</w:t>
      </w:r>
      <w:r w:rsidR="008C6784">
        <w:rPr>
          <w:sz w:val="26"/>
          <w:szCs w:val="26"/>
        </w:rPr>
        <w:t xml:space="preserve"> выполняе</w:t>
      </w:r>
      <w:r w:rsidR="00131619">
        <w:rPr>
          <w:sz w:val="26"/>
          <w:szCs w:val="26"/>
        </w:rPr>
        <w:t xml:space="preserve">тся Исполнителем на основании Технических заданий, </w:t>
      </w:r>
      <w:r w:rsidR="005F0E5E">
        <w:rPr>
          <w:sz w:val="26"/>
          <w:szCs w:val="26"/>
        </w:rPr>
        <w:t>подписанных</w:t>
      </w:r>
      <w:r w:rsidR="00131619">
        <w:rPr>
          <w:sz w:val="26"/>
          <w:szCs w:val="26"/>
        </w:rPr>
        <w:t xml:space="preserve"> Сторонами </w:t>
      </w:r>
      <w:r w:rsidR="006B12DA">
        <w:rPr>
          <w:sz w:val="26"/>
          <w:szCs w:val="26"/>
        </w:rPr>
        <w:t>в письменном виде</w:t>
      </w:r>
      <w:r w:rsidR="00131619">
        <w:rPr>
          <w:sz w:val="26"/>
          <w:szCs w:val="26"/>
        </w:rPr>
        <w:t>.</w:t>
      </w:r>
      <w:r w:rsidR="00DB1911">
        <w:rPr>
          <w:sz w:val="26"/>
          <w:szCs w:val="26"/>
        </w:rPr>
        <w:t xml:space="preserve"> Каждое Техническое задание должно содержать перечень </w:t>
      </w:r>
      <w:r w:rsidR="00C46D50">
        <w:rPr>
          <w:sz w:val="26"/>
          <w:szCs w:val="26"/>
        </w:rPr>
        <w:t>требований к</w:t>
      </w:r>
      <w:r w:rsidR="003E5A2A">
        <w:rPr>
          <w:sz w:val="26"/>
          <w:szCs w:val="26"/>
        </w:rPr>
        <w:t xml:space="preserve"> </w:t>
      </w:r>
      <w:r w:rsidR="00E90290">
        <w:rPr>
          <w:sz w:val="26"/>
          <w:szCs w:val="26"/>
        </w:rPr>
        <w:t>доработке</w:t>
      </w:r>
      <w:r w:rsidR="00DB1911">
        <w:rPr>
          <w:sz w:val="26"/>
          <w:szCs w:val="26"/>
        </w:rPr>
        <w:t xml:space="preserve"> Системы, </w:t>
      </w:r>
      <w:r w:rsidR="0041550A">
        <w:rPr>
          <w:sz w:val="26"/>
          <w:szCs w:val="26"/>
        </w:rPr>
        <w:t xml:space="preserve">календарные </w:t>
      </w:r>
      <w:r w:rsidR="00DB1911">
        <w:rPr>
          <w:sz w:val="26"/>
          <w:szCs w:val="26"/>
        </w:rPr>
        <w:t>сроки реализации, трудоемкость</w:t>
      </w:r>
      <w:r w:rsidR="007A007B">
        <w:rPr>
          <w:sz w:val="26"/>
          <w:szCs w:val="26"/>
        </w:rPr>
        <w:t>,</w:t>
      </w:r>
      <w:r w:rsidR="008C6784">
        <w:rPr>
          <w:sz w:val="26"/>
          <w:szCs w:val="26"/>
        </w:rPr>
        <w:t xml:space="preserve"> другие</w:t>
      </w:r>
      <w:r w:rsidR="007A007B">
        <w:rPr>
          <w:sz w:val="26"/>
          <w:szCs w:val="26"/>
        </w:rPr>
        <w:t xml:space="preserve"> дополнительные сведения и требования, необходимые для исполнения Сторонами своих обязательств по Договору</w:t>
      </w:r>
      <w:r w:rsidR="00DB1911">
        <w:rPr>
          <w:sz w:val="26"/>
          <w:szCs w:val="26"/>
        </w:rPr>
        <w:t>.</w:t>
      </w:r>
      <w:r w:rsidR="0041550A">
        <w:rPr>
          <w:sz w:val="26"/>
          <w:szCs w:val="26"/>
        </w:rPr>
        <w:t xml:space="preserve"> </w:t>
      </w:r>
    </w:p>
    <w:p w:rsidR="00131619" w:rsidRDefault="00720388" w:rsidP="001316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F57803">
        <w:rPr>
          <w:sz w:val="26"/>
          <w:szCs w:val="26"/>
        </w:rPr>
        <w:t>2</w:t>
      </w:r>
      <w:r w:rsidR="009F2F9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41550A">
        <w:rPr>
          <w:sz w:val="26"/>
          <w:szCs w:val="26"/>
        </w:rPr>
        <w:t xml:space="preserve">На основании указанной в ТЗ трудоемкости и почасовой стоимости </w:t>
      </w:r>
      <w:r w:rsidR="00EE1799">
        <w:rPr>
          <w:sz w:val="26"/>
          <w:szCs w:val="26"/>
        </w:rPr>
        <w:t>услуг</w:t>
      </w:r>
      <w:r w:rsidR="0041550A">
        <w:rPr>
          <w:sz w:val="26"/>
          <w:szCs w:val="26"/>
        </w:rPr>
        <w:t xml:space="preserve"> </w:t>
      </w:r>
      <w:r w:rsidR="006D2619">
        <w:rPr>
          <w:sz w:val="26"/>
          <w:szCs w:val="26"/>
        </w:rPr>
        <w:t>определяется</w:t>
      </w:r>
      <w:r w:rsidR="0041550A">
        <w:rPr>
          <w:sz w:val="26"/>
          <w:szCs w:val="26"/>
        </w:rPr>
        <w:t xml:space="preserve"> стоимость </w:t>
      </w:r>
      <w:r w:rsidR="00EE1799">
        <w:rPr>
          <w:sz w:val="26"/>
          <w:szCs w:val="26"/>
        </w:rPr>
        <w:t>услуг</w:t>
      </w:r>
      <w:r w:rsidR="0041550A">
        <w:rPr>
          <w:sz w:val="26"/>
          <w:szCs w:val="26"/>
        </w:rPr>
        <w:t xml:space="preserve"> по Т</w:t>
      </w:r>
      <w:r w:rsidR="00A01364">
        <w:rPr>
          <w:sz w:val="26"/>
          <w:szCs w:val="26"/>
        </w:rPr>
        <w:t>ехническому заданию</w:t>
      </w:r>
      <w:r w:rsidR="006D2619">
        <w:rPr>
          <w:sz w:val="26"/>
          <w:szCs w:val="26"/>
        </w:rPr>
        <w:t xml:space="preserve"> на </w:t>
      </w:r>
      <w:r w:rsidR="00002D38">
        <w:rPr>
          <w:sz w:val="26"/>
          <w:szCs w:val="26"/>
        </w:rPr>
        <w:t>сопровождение</w:t>
      </w:r>
      <w:r w:rsidR="004F332E">
        <w:rPr>
          <w:sz w:val="26"/>
          <w:szCs w:val="26"/>
        </w:rPr>
        <w:t xml:space="preserve"> </w:t>
      </w:r>
      <w:r w:rsidR="000A3440">
        <w:rPr>
          <w:sz w:val="26"/>
          <w:szCs w:val="26"/>
        </w:rPr>
        <w:t>Системы</w:t>
      </w:r>
      <w:r w:rsidR="0041550A">
        <w:rPr>
          <w:sz w:val="26"/>
          <w:szCs w:val="26"/>
        </w:rPr>
        <w:t>.</w:t>
      </w:r>
    </w:p>
    <w:p w:rsidR="000E76C3" w:rsidRDefault="003E7375" w:rsidP="001316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8D6F5C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F57803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F57803">
        <w:rPr>
          <w:sz w:val="26"/>
          <w:szCs w:val="26"/>
        </w:rPr>
        <w:t>В случае</w:t>
      </w:r>
      <w:r w:rsidR="00195228">
        <w:rPr>
          <w:sz w:val="26"/>
          <w:szCs w:val="26"/>
        </w:rPr>
        <w:t xml:space="preserve"> воз</w:t>
      </w:r>
      <w:r w:rsidR="000E76C3">
        <w:rPr>
          <w:sz w:val="26"/>
          <w:szCs w:val="26"/>
        </w:rPr>
        <w:t>н</w:t>
      </w:r>
      <w:r w:rsidR="00195228">
        <w:rPr>
          <w:sz w:val="26"/>
          <w:szCs w:val="26"/>
        </w:rPr>
        <w:t>икновения</w:t>
      </w:r>
      <w:r w:rsidR="00F57803">
        <w:rPr>
          <w:sz w:val="26"/>
          <w:szCs w:val="26"/>
        </w:rPr>
        <w:t xml:space="preserve"> непредвиденных обстоятельств (в том числе инцидент</w:t>
      </w:r>
      <w:r w:rsidR="00195228">
        <w:rPr>
          <w:sz w:val="26"/>
          <w:szCs w:val="26"/>
        </w:rPr>
        <w:t>ов</w:t>
      </w:r>
      <w:r w:rsidR="00C94BBF">
        <w:rPr>
          <w:sz w:val="26"/>
          <w:szCs w:val="26"/>
        </w:rPr>
        <w:t>)</w:t>
      </w:r>
      <w:r w:rsidR="00195228">
        <w:rPr>
          <w:sz w:val="26"/>
          <w:szCs w:val="26"/>
        </w:rPr>
        <w:t>, возникши</w:t>
      </w:r>
      <w:r w:rsidR="00245064">
        <w:rPr>
          <w:sz w:val="26"/>
          <w:szCs w:val="26"/>
        </w:rPr>
        <w:t>х</w:t>
      </w:r>
      <w:r w:rsidR="00195228">
        <w:rPr>
          <w:sz w:val="26"/>
          <w:szCs w:val="26"/>
        </w:rPr>
        <w:t xml:space="preserve"> по </w:t>
      </w:r>
      <w:r w:rsidR="00F57803">
        <w:rPr>
          <w:sz w:val="26"/>
          <w:szCs w:val="26"/>
        </w:rPr>
        <w:t xml:space="preserve">вине </w:t>
      </w:r>
      <w:r w:rsidR="00195228">
        <w:rPr>
          <w:sz w:val="26"/>
          <w:szCs w:val="26"/>
        </w:rPr>
        <w:t xml:space="preserve">третьей стороны </w:t>
      </w:r>
      <w:r w:rsidR="000E76C3">
        <w:rPr>
          <w:sz w:val="26"/>
          <w:szCs w:val="26"/>
        </w:rPr>
        <w:t>и/</w:t>
      </w:r>
      <w:r w:rsidR="00195228">
        <w:rPr>
          <w:sz w:val="26"/>
          <w:szCs w:val="26"/>
        </w:rPr>
        <w:t>или неквалифицированных действий пользователей</w:t>
      </w:r>
      <w:r w:rsidR="00007031">
        <w:rPr>
          <w:sz w:val="26"/>
          <w:szCs w:val="26"/>
        </w:rPr>
        <w:t xml:space="preserve"> (представителей) Заказчика</w:t>
      </w:r>
      <w:r w:rsidR="000E76C3">
        <w:rPr>
          <w:sz w:val="26"/>
          <w:szCs w:val="26"/>
        </w:rPr>
        <w:t xml:space="preserve">, приведших к нештатной </w:t>
      </w:r>
      <w:r w:rsidR="004A29D2">
        <w:rPr>
          <w:sz w:val="26"/>
          <w:szCs w:val="26"/>
        </w:rPr>
        <w:t>работе</w:t>
      </w:r>
      <w:r w:rsidR="000E76C3">
        <w:rPr>
          <w:sz w:val="26"/>
          <w:szCs w:val="26"/>
        </w:rPr>
        <w:t xml:space="preserve"> Системы, </w:t>
      </w:r>
      <w:r w:rsidR="004A29D2">
        <w:rPr>
          <w:sz w:val="26"/>
          <w:szCs w:val="26"/>
        </w:rPr>
        <w:t xml:space="preserve">Исполнитель, </w:t>
      </w:r>
      <w:r w:rsidR="00DD599E">
        <w:rPr>
          <w:sz w:val="26"/>
          <w:szCs w:val="26"/>
        </w:rPr>
        <w:t>уведомив Заказчика (с указанием ориентировочных объема, стоимости и сроков исправления инцидент</w:t>
      </w:r>
      <w:r w:rsidR="004A29D2">
        <w:rPr>
          <w:sz w:val="26"/>
          <w:szCs w:val="26"/>
        </w:rPr>
        <w:t>а</w:t>
      </w:r>
      <w:r w:rsidR="00DD599E">
        <w:rPr>
          <w:sz w:val="26"/>
          <w:szCs w:val="26"/>
        </w:rPr>
        <w:t xml:space="preserve">) </w:t>
      </w:r>
      <w:r w:rsidR="000E76C3">
        <w:rPr>
          <w:sz w:val="26"/>
          <w:szCs w:val="26"/>
        </w:rPr>
        <w:t xml:space="preserve">для восстановления </w:t>
      </w:r>
      <w:r w:rsidR="003347D7">
        <w:rPr>
          <w:sz w:val="26"/>
          <w:szCs w:val="26"/>
        </w:rPr>
        <w:t>работо</w:t>
      </w:r>
      <w:r w:rsidR="000E76C3">
        <w:rPr>
          <w:sz w:val="26"/>
          <w:szCs w:val="26"/>
        </w:rPr>
        <w:t xml:space="preserve">способности Системы </w:t>
      </w:r>
      <w:r w:rsidR="00DD599E">
        <w:rPr>
          <w:sz w:val="26"/>
          <w:szCs w:val="26"/>
        </w:rPr>
        <w:t>вправе</w:t>
      </w:r>
      <w:r w:rsidR="009449CA">
        <w:rPr>
          <w:sz w:val="26"/>
          <w:szCs w:val="26"/>
        </w:rPr>
        <w:t xml:space="preserve"> </w:t>
      </w:r>
      <w:r w:rsidR="00DD599E">
        <w:rPr>
          <w:sz w:val="26"/>
          <w:szCs w:val="26"/>
        </w:rPr>
        <w:t>оказать услуги</w:t>
      </w:r>
      <w:r w:rsidR="009449CA">
        <w:rPr>
          <w:sz w:val="26"/>
          <w:szCs w:val="26"/>
        </w:rPr>
        <w:t xml:space="preserve"> по лока</w:t>
      </w:r>
      <w:r w:rsidR="00DD599E">
        <w:rPr>
          <w:sz w:val="26"/>
          <w:szCs w:val="26"/>
        </w:rPr>
        <w:t>лизации и устранению инцидента и его последствий, в том числе</w:t>
      </w:r>
      <w:r w:rsidR="004A29D2">
        <w:rPr>
          <w:sz w:val="26"/>
          <w:szCs w:val="26"/>
        </w:rPr>
        <w:t>,</w:t>
      </w:r>
      <w:r w:rsidR="00DD599E">
        <w:rPr>
          <w:sz w:val="26"/>
          <w:szCs w:val="26"/>
        </w:rPr>
        <w:t xml:space="preserve"> если для этого</w:t>
      </w:r>
      <w:r w:rsidR="009449CA">
        <w:rPr>
          <w:sz w:val="26"/>
          <w:szCs w:val="26"/>
        </w:rPr>
        <w:t xml:space="preserve"> </w:t>
      </w:r>
      <w:r w:rsidR="000E76C3">
        <w:rPr>
          <w:sz w:val="26"/>
          <w:szCs w:val="26"/>
        </w:rPr>
        <w:t>требуются дополнительные трудозатраты, сверх утвержденных в Техническом задании. По окончании</w:t>
      </w:r>
      <w:r w:rsidR="000D4C8F">
        <w:rPr>
          <w:sz w:val="26"/>
          <w:szCs w:val="26"/>
        </w:rPr>
        <w:t xml:space="preserve"> решени</w:t>
      </w:r>
      <w:r w:rsidR="00351DA1">
        <w:rPr>
          <w:sz w:val="26"/>
          <w:szCs w:val="26"/>
        </w:rPr>
        <w:t>я</w:t>
      </w:r>
      <w:r w:rsidR="000D4C8F">
        <w:rPr>
          <w:sz w:val="26"/>
          <w:szCs w:val="26"/>
        </w:rPr>
        <w:t xml:space="preserve"> проблемы (</w:t>
      </w:r>
      <w:r w:rsidR="000E76C3">
        <w:rPr>
          <w:sz w:val="26"/>
          <w:szCs w:val="26"/>
        </w:rPr>
        <w:t>локализации инцидента</w:t>
      </w:r>
      <w:r w:rsidR="000D4C8F">
        <w:rPr>
          <w:sz w:val="26"/>
          <w:szCs w:val="26"/>
        </w:rPr>
        <w:t xml:space="preserve">) </w:t>
      </w:r>
      <w:r w:rsidR="008D6F5C">
        <w:rPr>
          <w:sz w:val="26"/>
          <w:szCs w:val="26"/>
        </w:rPr>
        <w:t xml:space="preserve">и восстановлению </w:t>
      </w:r>
      <w:r w:rsidR="00015E45">
        <w:rPr>
          <w:sz w:val="26"/>
          <w:szCs w:val="26"/>
        </w:rPr>
        <w:t>работоспособност</w:t>
      </w:r>
      <w:r w:rsidR="008D6F5C">
        <w:rPr>
          <w:sz w:val="26"/>
          <w:szCs w:val="26"/>
        </w:rPr>
        <w:t>и Системы</w:t>
      </w:r>
      <w:r w:rsidR="000E76C3">
        <w:rPr>
          <w:sz w:val="26"/>
          <w:szCs w:val="26"/>
        </w:rPr>
        <w:t xml:space="preserve"> Исполнитель и Заказчик подписывают протокол в двух экземплярах с указанием </w:t>
      </w:r>
      <w:r w:rsidR="00DC269E">
        <w:rPr>
          <w:sz w:val="26"/>
          <w:szCs w:val="26"/>
        </w:rPr>
        <w:t xml:space="preserve">дополнительных </w:t>
      </w:r>
      <w:r w:rsidR="000E76C3">
        <w:rPr>
          <w:sz w:val="26"/>
          <w:szCs w:val="26"/>
        </w:rPr>
        <w:t>фактически</w:t>
      </w:r>
      <w:r w:rsidR="00DC269E">
        <w:rPr>
          <w:sz w:val="26"/>
          <w:szCs w:val="26"/>
        </w:rPr>
        <w:t>х услуг,</w:t>
      </w:r>
      <w:r w:rsidR="000E76C3">
        <w:rPr>
          <w:sz w:val="26"/>
          <w:szCs w:val="26"/>
        </w:rPr>
        <w:t xml:space="preserve"> </w:t>
      </w:r>
      <w:r w:rsidR="00F14F86">
        <w:rPr>
          <w:sz w:val="26"/>
          <w:szCs w:val="26"/>
        </w:rPr>
        <w:t>оказан</w:t>
      </w:r>
      <w:r w:rsidR="008D20B9">
        <w:rPr>
          <w:sz w:val="26"/>
          <w:szCs w:val="26"/>
        </w:rPr>
        <w:t xml:space="preserve">ных </w:t>
      </w:r>
      <w:r w:rsidR="000E76C3">
        <w:rPr>
          <w:sz w:val="26"/>
          <w:szCs w:val="26"/>
        </w:rPr>
        <w:t>сверх ТЗ. В дальнейшем</w:t>
      </w:r>
      <w:r w:rsidR="00073E2A">
        <w:rPr>
          <w:sz w:val="26"/>
          <w:szCs w:val="26"/>
        </w:rPr>
        <w:t xml:space="preserve"> при сдаче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="00073E2A">
        <w:rPr>
          <w:sz w:val="26"/>
          <w:szCs w:val="26"/>
        </w:rPr>
        <w:t xml:space="preserve">Заказчику </w:t>
      </w:r>
      <w:r w:rsidR="001A15C2">
        <w:rPr>
          <w:sz w:val="26"/>
          <w:szCs w:val="26"/>
        </w:rPr>
        <w:t>по</w:t>
      </w:r>
      <w:r w:rsidR="00073E2A">
        <w:rPr>
          <w:sz w:val="26"/>
          <w:szCs w:val="26"/>
        </w:rPr>
        <w:t xml:space="preserve"> окончании реализации ТЗ дополнительные фактически </w:t>
      </w:r>
      <w:r w:rsidR="00F14F86">
        <w:rPr>
          <w:sz w:val="26"/>
          <w:szCs w:val="26"/>
        </w:rPr>
        <w:t>оказан</w:t>
      </w:r>
      <w:r w:rsidR="00860D88">
        <w:rPr>
          <w:sz w:val="26"/>
          <w:szCs w:val="26"/>
        </w:rPr>
        <w:t xml:space="preserve">ные </w:t>
      </w:r>
      <w:r w:rsidR="00073E2A">
        <w:rPr>
          <w:sz w:val="26"/>
          <w:szCs w:val="26"/>
        </w:rPr>
        <w:t xml:space="preserve">трудозатраты учитываются в Акте сдачи-приемки </w:t>
      </w:r>
      <w:r w:rsidR="00EE1799">
        <w:rPr>
          <w:sz w:val="26"/>
          <w:szCs w:val="26"/>
        </w:rPr>
        <w:t>услуг</w:t>
      </w:r>
      <w:r w:rsidR="008D509A">
        <w:rPr>
          <w:sz w:val="26"/>
          <w:szCs w:val="26"/>
        </w:rPr>
        <w:t xml:space="preserve"> и подлежат соответствующей оплате</w:t>
      </w:r>
      <w:r w:rsidR="00073E2A">
        <w:rPr>
          <w:sz w:val="26"/>
          <w:szCs w:val="26"/>
        </w:rPr>
        <w:t>.</w:t>
      </w:r>
    </w:p>
    <w:p w:rsidR="004A29D2" w:rsidRDefault="004A29D2" w:rsidP="001316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4.2.2. Инциденты, возникшие по вине Исполнителя, Исполнитель устраняет за свой счет.</w:t>
      </w:r>
    </w:p>
    <w:p w:rsidR="00131619" w:rsidRDefault="00F57803" w:rsidP="001316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4.3</w:t>
      </w:r>
      <w:r w:rsidR="00131619">
        <w:rPr>
          <w:sz w:val="26"/>
          <w:szCs w:val="26"/>
        </w:rPr>
        <w:t>.</w:t>
      </w:r>
      <w:r w:rsidR="001723CD">
        <w:rPr>
          <w:sz w:val="26"/>
          <w:szCs w:val="26"/>
        </w:rPr>
        <w:t xml:space="preserve"> Стороны подписывают ТЗ в двух экземплярах, по одному экземпляру для каждой из Сторон.</w:t>
      </w:r>
      <w:r w:rsidR="008A4513">
        <w:rPr>
          <w:sz w:val="26"/>
          <w:szCs w:val="26"/>
        </w:rPr>
        <w:t xml:space="preserve"> В случае, если Исполнитель подписывал ТЗ первым, Заказчик после подписания со своей Стороны</w:t>
      </w:r>
      <w:r w:rsidR="00570913">
        <w:rPr>
          <w:sz w:val="26"/>
          <w:szCs w:val="26"/>
        </w:rPr>
        <w:t xml:space="preserve"> для повышения оперативности</w:t>
      </w:r>
      <w:r w:rsidR="008A4513">
        <w:rPr>
          <w:sz w:val="26"/>
          <w:szCs w:val="26"/>
        </w:rPr>
        <w:t xml:space="preserve"> </w:t>
      </w:r>
      <w:r w:rsidR="00B96322">
        <w:rPr>
          <w:sz w:val="26"/>
          <w:szCs w:val="26"/>
        </w:rPr>
        <w:t xml:space="preserve">направляет </w:t>
      </w:r>
      <w:r w:rsidR="008A4513">
        <w:rPr>
          <w:sz w:val="26"/>
          <w:szCs w:val="26"/>
        </w:rPr>
        <w:t>посредством факсимильной и</w:t>
      </w:r>
      <w:r w:rsidR="00B96322">
        <w:rPr>
          <w:sz w:val="26"/>
          <w:szCs w:val="26"/>
        </w:rPr>
        <w:t>/или</w:t>
      </w:r>
      <w:r w:rsidR="008A4513">
        <w:rPr>
          <w:sz w:val="26"/>
          <w:szCs w:val="26"/>
        </w:rPr>
        <w:t xml:space="preserve"> электронной связи </w:t>
      </w:r>
      <w:r w:rsidR="00670579">
        <w:rPr>
          <w:sz w:val="26"/>
          <w:szCs w:val="26"/>
        </w:rPr>
        <w:t xml:space="preserve">Исполнителю </w:t>
      </w:r>
      <w:r w:rsidR="008A4513">
        <w:rPr>
          <w:sz w:val="26"/>
          <w:szCs w:val="26"/>
        </w:rPr>
        <w:t>копию утвержденного ТЗ.</w:t>
      </w:r>
    </w:p>
    <w:p w:rsidR="002351B8" w:rsidRPr="00EB3933" w:rsidRDefault="00F57803" w:rsidP="002351B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4.4</w:t>
      </w:r>
      <w:r w:rsidR="00131619">
        <w:rPr>
          <w:sz w:val="26"/>
          <w:szCs w:val="26"/>
        </w:rPr>
        <w:t xml:space="preserve">. </w:t>
      </w:r>
      <w:r w:rsidR="00D968B5">
        <w:rPr>
          <w:sz w:val="26"/>
          <w:szCs w:val="26"/>
        </w:rPr>
        <w:t xml:space="preserve">Исполнитель приступает к </w:t>
      </w:r>
      <w:r w:rsidR="00F14F86">
        <w:rPr>
          <w:sz w:val="26"/>
          <w:szCs w:val="26"/>
        </w:rPr>
        <w:t>оказан</w:t>
      </w:r>
      <w:r w:rsidR="001723CD">
        <w:rPr>
          <w:sz w:val="26"/>
          <w:szCs w:val="26"/>
        </w:rPr>
        <w:t xml:space="preserve">ию </w:t>
      </w:r>
      <w:r w:rsidR="00EB3933">
        <w:rPr>
          <w:sz w:val="26"/>
          <w:szCs w:val="26"/>
        </w:rPr>
        <w:t xml:space="preserve">услуг </w:t>
      </w:r>
      <w:r w:rsidR="00751931">
        <w:rPr>
          <w:sz w:val="26"/>
          <w:szCs w:val="26"/>
        </w:rPr>
        <w:t>по подписанному Сторонами</w:t>
      </w:r>
      <w:r w:rsidR="001723CD">
        <w:rPr>
          <w:sz w:val="26"/>
          <w:szCs w:val="26"/>
        </w:rPr>
        <w:t xml:space="preserve"> </w:t>
      </w:r>
      <w:r w:rsidR="00751931" w:rsidRPr="00751931">
        <w:rPr>
          <w:sz w:val="26"/>
          <w:szCs w:val="26"/>
        </w:rPr>
        <w:t xml:space="preserve">ТЗ </w:t>
      </w:r>
      <w:r w:rsidR="001723CD">
        <w:rPr>
          <w:sz w:val="26"/>
          <w:szCs w:val="26"/>
        </w:rPr>
        <w:t>в</w:t>
      </w:r>
      <w:r w:rsidR="00751931">
        <w:rPr>
          <w:sz w:val="26"/>
          <w:szCs w:val="26"/>
        </w:rPr>
        <w:t xml:space="preserve"> сроки,</w:t>
      </w:r>
      <w:r w:rsidR="001723CD">
        <w:rPr>
          <w:sz w:val="26"/>
          <w:szCs w:val="26"/>
        </w:rPr>
        <w:t xml:space="preserve"> установленные </w:t>
      </w:r>
      <w:r w:rsidR="00751931">
        <w:rPr>
          <w:sz w:val="26"/>
          <w:szCs w:val="26"/>
        </w:rPr>
        <w:t xml:space="preserve">этим </w:t>
      </w:r>
      <w:r w:rsidR="001723CD">
        <w:rPr>
          <w:sz w:val="26"/>
          <w:szCs w:val="26"/>
        </w:rPr>
        <w:t>Техническим заданием</w:t>
      </w:r>
      <w:r w:rsidR="00351DA1">
        <w:rPr>
          <w:sz w:val="26"/>
          <w:szCs w:val="26"/>
        </w:rPr>
        <w:t>.</w:t>
      </w:r>
    </w:p>
    <w:p w:rsidR="005D04A4" w:rsidRPr="005D04A4" w:rsidRDefault="005D04A4" w:rsidP="002351B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4.4.1. В случае выявления обстоятельств, препятствующих оказанию услуг, Исполнитель незамедлительно направляет уведомление в рабочем порядке любым доступным способом (электронная почта, факс) Заказчику с указанием таких обстоятельств и, по возможности, предложений по их устранению и/или минимизации влияния на качество, сроки оказания услуг.</w:t>
      </w:r>
      <w:r w:rsidR="00AE574B">
        <w:rPr>
          <w:sz w:val="26"/>
          <w:szCs w:val="26"/>
        </w:rPr>
        <w:t xml:space="preserve"> Исполнитель вправе приостановить оказание услуг до момента устранения</w:t>
      </w:r>
      <w:r w:rsidR="00D9463D">
        <w:rPr>
          <w:sz w:val="26"/>
          <w:szCs w:val="26"/>
        </w:rPr>
        <w:t xml:space="preserve"> </w:t>
      </w:r>
      <w:r w:rsidR="00AE574B">
        <w:rPr>
          <w:sz w:val="26"/>
          <w:szCs w:val="26"/>
        </w:rPr>
        <w:t>Заказчиком упомянутых обстоятельств</w:t>
      </w:r>
      <w:r w:rsidR="00D9463D">
        <w:rPr>
          <w:sz w:val="26"/>
          <w:szCs w:val="26"/>
        </w:rPr>
        <w:t xml:space="preserve"> и получения от него соответствующего подтверждения</w:t>
      </w:r>
      <w:r w:rsidR="00AE574B">
        <w:rPr>
          <w:sz w:val="26"/>
          <w:szCs w:val="26"/>
        </w:rPr>
        <w:t>; в этом случае срок сдачи оказанных услуг соответственно сдвигается.</w:t>
      </w:r>
    </w:p>
    <w:p w:rsidR="005459CF" w:rsidRPr="000D02D2" w:rsidRDefault="002351B8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4.</w:t>
      </w:r>
      <w:r w:rsidR="00F57803">
        <w:rPr>
          <w:sz w:val="26"/>
          <w:szCs w:val="26"/>
        </w:rPr>
        <w:t>5</w:t>
      </w:r>
      <w:r w:rsidRPr="000D02D2">
        <w:rPr>
          <w:sz w:val="26"/>
          <w:szCs w:val="26"/>
        </w:rPr>
        <w:t xml:space="preserve">. </w:t>
      </w:r>
      <w:r w:rsidR="00D51299">
        <w:rPr>
          <w:sz w:val="26"/>
          <w:szCs w:val="26"/>
        </w:rPr>
        <w:t xml:space="preserve">После окончания </w:t>
      </w:r>
      <w:r w:rsidR="00F14F86">
        <w:rPr>
          <w:sz w:val="26"/>
          <w:szCs w:val="26"/>
        </w:rPr>
        <w:t>оказан</w:t>
      </w:r>
      <w:r w:rsidR="00683034">
        <w:rPr>
          <w:sz w:val="26"/>
          <w:szCs w:val="26"/>
        </w:rPr>
        <w:t xml:space="preserve">ия </w:t>
      </w:r>
      <w:r w:rsidR="00C4201A">
        <w:rPr>
          <w:sz w:val="26"/>
          <w:szCs w:val="26"/>
        </w:rPr>
        <w:t xml:space="preserve">услуг по </w:t>
      </w:r>
      <w:r w:rsidR="00D51299">
        <w:rPr>
          <w:sz w:val="26"/>
          <w:szCs w:val="26"/>
        </w:rPr>
        <w:t>ТЗ</w:t>
      </w:r>
      <w:r w:rsidR="00531B80">
        <w:rPr>
          <w:sz w:val="26"/>
          <w:szCs w:val="26"/>
        </w:rPr>
        <w:t>,</w:t>
      </w:r>
      <w:r w:rsidR="00D51299">
        <w:rPr>
          <w:sz w:val="26"/>
          <w:szCs w:val="26"/>
        </w:rPr>
        <w:t xml:space="preserve"> Исполнитель предоставляет Заказчику подписанный со своей стороны </w:t>
      </w:r>
      <w:r w:rsidR="00D51299" w:rsidRPr="000D02D2">
        <w:rPr>
          <w:sz w:val="26"/>
          <w:szCs w:val="26"/>
        </w:rPr>
        <w:t>Акт сдачи-приемки в двух экземплярах, имеющих одинаковую юридическую силу, по одному для каждой из Сторон</w:t>
      </w:r>
      <w:r w:rsidR="00683034">
        <w:rPr>
          <w:sz w:val="26"/>
          <w:szCs w:val="26"/>
        </w:rPr>
        <w:t xml:space="preserve"> и</w:t>
      </w:r>
      <w:r w:rsidR="007B0EBF">
        <w:rPr>
          <w:sz w:val="26"/>
          <w:szCs w:val="26"/>
        </w:rPr>
        <w:t>, при необходимости, Отчет о</w:t>
      </w:r>
      <w:r w:rsidR="003970FE">
        <w:rPr>
          <w:sz w:val="26"/>
          <w:szCs w:val="26"/>
        </w:rPr>
        <w:t>б</w:t>
      </w:r>
      <w:r w:rsidR="00683034">
        <w:rPr>
          <w:sz w:val="26"/>
          <w:szCs w:val="26"/>
        </w:rPr>
        <w:t xml:space="preserve"> </w:t>
      </w:r>
      <w:r w:rsidR="00F14F86">
        <w:rPr>
          <w:sz w:val="26"/>
          <w:szCs w:val="26"/>
        </w:rPr>
        <w:t>оказан</w:t>
      </w:r>
      <w:r w:rsidR="008D20B9">
        <w:rPr>
          <w:sz w:val="26"/>
          <w:szCs w:val="26"/>
        </w:rPr>
        <w:t xml:space="preserve">ных </w:t>
      </w:r>
      <w:r w:rsidR="00EE1799">
        <w:rPr>
          <w:sz w:val="26"/>
          <w:szCs w:val="26"/>
        </w:rPr>
        <w:t>услуг</w:t>
      </w:r>
      <w:r w:rsidR="00683034">
        <w:rPr>
          <w:sz w:val="26"/>
          <w:szCs w:val="26"/>
        </w:rPr>
        <w:t>ах</w:t>
      </w:r>
      <w:r w:rsidR="002A4F8D">
        <w:rPr>
          <w:sz w:val="26"/>
          <w:szCs w:val="26"/>
        </w:rPr>
        <w:t xml:space="preserve"> с указанием дополнительных фактически оказанных сверх ТЗ услуг</w:t>
      </w:r>
      <w:r w:rsidR="00D51299" w:rsidRPr="000D02D2">
        <w:rPr>
          <w:sz w:val="26"/>
          <w:szCs w:val="26"/>
        </w:rPr>
        <w:t xml:space="preserve">. Форма Акта сдачи-приёмки приведена в Приложении </w:t>
      </w:r>
      <w:r w:rsidR="00C5572D">
        <w:rPr>
          <w:sz w:val="26"/>
          <w:szCs w:val="26"/>
        </w:rPr>
        <w:t>А</w:t>
      </w:r>
      <w:r w:rsidR="00D51299" w:rsidRPr="00D51299">
        <w:rPr>
          <w:sz w:val="26"/>
          <w:szCs w:val="26"/>
        </w:rPr>
        <w:t xml:space="preserve"> </w:t>
      </w:r>
      <w:r w:rsidR="00D51299" w:rsidRPr="000D02D2">
        <w:rPr>
          <w:sz w:val="26"/>
          <w:szCs w:val="26"/>
        </w:rPr>
        <w:t>к Договору, форма отчета – в Приложении</w:t>
      </w:r>
      <w:r w:rsidR="00D51299">
        <w:rPr>
          <w:sz w:val="26"/>
          <w:szCs w:val="26"/>
        </w:rPr>
        <w:t> </w:t>
      </w:r>
      <w:r w:rsidR="00C5572D">
        <w:rPr>
          <w:sz w:val="26"/>
          <w:szCs w:val="26"/>
        </w:rPr>
        <w:t>Д</w:t>
      </w:r>
      <w:r w:rsidR="00D51299" w:rsidRPr="000D02D2">
        <w:rPr>
          <w:sz w:val="26"/>
          <w:szCs w:val="26"/>
        </w:rPr>
        <w:t xml:space="preserve"> к Договору</w:t>
      </w:r>
      <w:r w:rsidR="00D968B5">
        <w:rPr>
          <w:sz w:val="26"/>
          <w:szCs w:val="26"/>
        </w:rPr>
        <w:t>.</w:t>
      </w:r>
      <w:r w:rsidR="00D51299">
        <w:rPr>
          <w:sz w:val="26"/>
          <w:szCs w:val="26"/>
        </w:rPr>
        <w:t xml:space="preserve"> </w:t>
      </w:r>
    </w:p>
    <w:p w:rsidR="009442DB" w:rsidRPr="000D02D2" w:rsidRDefault="005459CF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4.</w:t>
      </w:r>
      <w:r w:rsidR="002A4F8D">
        <w:rPr>
          <w:sz w:val="26"/>
          <w:szCs w:val="26"/>
        </w:rPr>
        <w:t>6</w:t>
      </w:r>
      <w:r w:rsidRPr="000D02D2">
        <w:rPr>
          <w:sz w:val="26"/>
          <w:szCs w:val="26"/>
        </w:rPr>
        <w:t>.</w:t>
      </w:r>
      <w:r w:rsidR="009442DB" w:rsidRPr="000D02D2">
        <w:rPr>
          <w:sz w:val="26"/>
          <w:szCs w:val="26"/>
        </w:rPr>
        <w:t xml:space="preserve"> В случае отсутствия у Заказчика</w:t>
      </w:r>
      <w:r w:rsidR="0043478F">
        <w:rPr>
          <w:sz w:val="26"/>
          <w:szCs w:val="26"/>
        </w:rPr>
        <w:t xml:space="preserve">, </w:t>
      </w:r>
      <w:r w:rsidR="009442DB" w:rsidRPr="000D02D2">
        <w:rPr>
          <w:sz w:val="26"/>
          <w:szCs w:val="26"/>
        </w:rPr>
        <w:t xml:space="preserve">претензий по качеству </w:t>
      </w:r>
      <w:r w:rsidR="00F14F86">
        <w:rPr>
          <w:sz w:val="26"/>
          <w:szCs w:val="26"/>
        </w:rPr>
        <w:t>оказан</w:t>
      </w:r>
      <w:r w:rsidR="008D20B9">
        <w:rPr>
          <w:sz w:val="26"/>
          <w:szCs w:val="26"/>
        </w:rPr>
        <w:t xml:space="preserve">ных </w:t>
      </w:r>
      <w:r w:rsidR="009442DB" w:rsidRPr="000D02D2">
        <w:rPr>
          <w:sz w:val="26"/>
          <w:szCs w:val="26"/>
        </w:rPr>
        <w:t xml:space="preserve">Исполнителем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="00D51299" w:rsidRPr="000D02D2">
        <w:rPr>
          <w:sz w:val="26"/>
          <w:szCs w:val="26"/>
        </w:rPr>
        <w:t xml:space="preserve">Акт </w:t>
      </w:r>
      <w:r w:rsidR="009442DB" w:rsidRPr="000D02D2">
        <w:rPr>
          <w:sz w:val="26"/>
          <w:szCs w:val="26"/>
        </w:rPr>
        <w:t>сдачи-прием</w:t>
      </w:r>
      <w:r w:rsidR="00B05A12" w:rsidRPr="000D02D2">
        <w:rPr>
          <w:sz w:val="26"/>
          <w:szCs w:val="26"/>
        </w:rPr>
        <w:t>ки</w:t>
      </w:r>
      <w:r w:rsidR="009442DB" w:rsidRPr="000D02D2">
        <w:rPr>
          <w:sz w:val="26"/>
          <w:szCs w:val="26"/>
        </w:rPr>
        <w:t xml:space="preserve"> подписыва</w:t>
      </w:r>
      <w:r w:rsidR="00D51299">
        <w:rPr>
          <w:sz w:val="26"/>
          <w:szCs w:val="26"/>
        </w:rPr>
        <w:t>е</w:t>
      </w:r>
      <w:r w:rsidR="009442DB" w:rsidRPr="000D02D2">
        <w:rPr>
          <w:sz w:val="26"/>
          <w:szCs w:val="26"/>
        </w:rPr>
        <w:t xml:space="preserve">тся Заказчиком </w:t>
      </w:r>
      <w:r w:rsidR="00D51299">
        <w:rPr>
          <w:sz w:val="26"/>
          <w:szCs w:val="26"/>
        </w:rPr>
        <w:t>в течение 5 рабочих дней</w:t>
      </w:r>
      <w:r w:rsidR="00D968B5">
        <w:rPr>
          <w:sz w:val="26"/>
          <w:szCs w:val="26"/>
        </w:rPr>
        <w:t>, после чего Стороны выполняют окончательные взаиморасчеты в соответствии с п.5.</w:t>
      </w:r>
      <w:r w:rsidR="006F3CF6">
        <w:rPr>
          <w:sz w:val="26"/>
          <w:szCs w:val="26"/>
        </w:rPr>
        <w:t>1</w:t>
      </w:r>
      <w:r w:rsidR="00D968B5">
        <w:rPr>
          <w:sz w:val="26"/>
          <w:szCs w:val="26"/>
        </w:rPr>
        <w:t>.</w:t>
      </w:r>
    </w:p>
    <w:p w:rsidR="00996BC5" w:rsidRPr="000D02D2" w:rsidRDefault="009442DB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4.</w:t>
      </w:r>
      <w:r w:rsidR="002A4F8D">
        <w:rPr>
          <w:sz w:val="26"/>
          <w:szCs w:val="26"/>
        </w:rPr>
        <w:t>7</w:t>
      </w:r>
      <w:r w:rsidRPr="000D02D2">
        <w:rPr>
          <w:sz w:val="26"/>
          <w:szCs w:val="26"/>
        </w:rPr>
        <w:t>. В случае</w:t>
      </w:r>
      <w:r w:rsidR="001F69F6">
        <w:rPr>
          <w:sz w:val="26"/>
          <w:szCs w:val="26"/>
        </w:rPr>
        <w:t xml:space="preserve"> наличия</w:t>
      </w:r>
      <w:r w:rsidRPr="000D02D2">
        <w:rPr>
          <w:sz w:val="26"/>
          <w:szCs w:val="26"/>
        </w:rPr>
        <w:t xml:space="preserve"> </w:t>
      </w:r>
      <w:r w:rsidR="0085601B" w:rsidRPr="000D02D2">
        <w:rPr>
          <w:sz w:val="26"/>
          <w:szCs w:val="26"/>
        </w:rPr>
        <w:t xml:space="preserve">претензий </w:t>
      </w:r>
      <w:r w:rsidRPr="000D02D2">
        <w:rPr>
          <w:sz w:val="26"/>
          <w:szCs w:val="26"/>
        </w:rPr>
        <w:t>Заказчик</w:t>
      </w:r>
      <w:r w:rsidR="0085601B" w:rsidRPr="000D02D2">
        <w:rPr>
          <w:sz w:val="26"/>
          <w:szCs w:val="26"/>
        </w:rPr>
        <w:t>а</w:t>
      </w:r>
      <w:r w:rsidR="0043478F">
        <w:rPr>
          <w:sz w:val="26"/>
          <w:szCs w:val="26"/>
        </w:rPr>
        <w:t xml:space="preserve">, </w:t>
      </w:r>
      <w:r w:rsidR="0085601B" w:rsidRPr="000D02D2">
        <w:rPr>
          <w:sz w:val="26"/>
          <w:szCs w:val="26"/>
        </w:rPr>
        <w:t xml:space="preserve">по качеству </w:t>
      </w:r>
      <w:r w:rsidR="00F14F86">
        <w:rPr>
          <w:sz w:val="26"/>
          <w:szCs w:val="26"/>
        </w:rPr>
        <w:t>оказан</w:t>
      </w:r>
      <w:r w:rsidR="0085601B" w:rsidRPr="000D02D2">
        <w:rPr>
          <w:sz w:val="26"/>
          <w:szCs w:val="26"/>
        </w:rPr>
        <w:t xml:space="preserve">ных Исполнителем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Заказчик </w:t>
      </w:r>
      <w:r w:rsidR="004B12FB" w:rsidRPr="000D02D2">
        <w:rPr>
          <w:sz w:val="26"/>
          <w:szCs w:val="26"/>
        </w:rPr>
        <w:t xml:space="preserve">в </w:t>
      </w:r>
      <w:r w:rsidR="004B12FB">
        <w:rPr>
          <w:sz w:val="26"/>
          <w:szCs w:val="26"/>
        </w:rPr>
        <w:t xml:space="preserve">срок до </w:t>
      </w:r>
      <w:r w:rsidR="00B23D9D">
        <w:rPr>
          <w:sz w:val="26"/>
          <w:szCs w:val="26"/>
        </w:rPr>
        <w:t>5 рабочих дней</w:t>
      </w:r>
      <w:r w:rsidR="004B12FB">
        <w:rPr>
          <w:sz w:val="26"/>
          <w:szCs w:val="26"/>
        </w:rPr>
        <w:t>,</w:t>
      </w:r>
      <w:r w:rsidR="00506208" w:rsidRPr="000D02D2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>направляет Исполнителю мотивированный отказ в письменной форме (претензионн</w:t>
      </w:r>
      <w:r w:rsidR="00B05A12" w:rsidRPr="000D02D2">
        <w:rPr>
          <w:sz w:val="26"/>
          <w:szCs w:val="26"/>
        </w:rPr>
        <w:t>ое</w:t>
      </w:r>
      <w:r w:rsidRPr="000D02D2">
        <w:rPr>
          <w:sz w:val="26"/>
          <w:szCs w:val="26"/>
        </w:rPr>
        <w:t xml:space="preserve"> </w:t>
      </w:r>
      <w:r w:rsidR="00B05A12" w:rsidRPr="000D02D2">
        <w:rPr>
          <w:sz w:val="26"/>
          <w:szCs w:val="26"/>
        </w:rPr>
        <w:t>письмо</w:t>
      </w:r>
      <w:r w:rsidRPr="000D02D2">
        <w:rPr>
          <w:sz w:val="26"/>
          <w:szCs w:val="26"/>
        </w:rPr>
        <w:t>).</w:t>
      </w:r>
      <w:r w:rsidR="00996BC5" w:rsidRPr="000D02D2">
        <w:rPr>
          <w:sz w:val="26"/>
          <w:szCs w:val="26"/>
        </w:rPr>
        <w:t xml:space="preserve"> </w:t>
      </w:r>
      <w:r w:rsidR="0051022C" w:rsidRPr="000D02D2">
        <w:rPr>
          <w:sz w:val="26"/>
          <w:szCs w:val="26"/>
        </w:rPr>
        <w:t xml:space="preserve">Форма претензионного </w:t>
      </w:r>
      <w:r w:rsidR="00B05A12" w:rsidRPr="000D02D2">
        <w:rPr>
          <w:sz w:val="26"/>
          <w:szCs w:val="26"/>
        </w:rPr>
        <w:t>письма</w:t>
      </w:r>
      <w:r w:rsidR="0051022C" w:rsidRPr="000D02D2">
        <w:rPr>
          <w:sz w:val="26"/>
          <w:szCs w:val="26"/>
        </w:rPr>
        <w:t xml:space="preserve"> приведена в </w:t>
      </w:r>
      <w:r w:rsidR="00EB7DF6" w:rsidRPr="000D02D2">
        <w:rPr>
          <w:sz w:val="26"/>
          <w:szCs w:val="26"/>
        </w:rPr>
        <w:t>Приложении</w:t>
      </w:r>
      <w:r w:rsidR="00EB7DF6">
        <w:rPr>
          <w:sz w:val="26"/>
          <w:szCs w:val="26"/>
        </w:rPr>
        <w:t> </w:t>
      </w:r>
      <w:r w:rsidR="00E769EF">
        <w:rPr>
          <w:sz w:val="26"/>
          <w:szCs w:val="26"/>
        </w:rPr>
        <w:t>Е</w:t>
      </w:r>
      <w:r w:rsidR="0051022C" w:rsidRPr="000D02D2">
        <w:rPr>
          <w:sz w:val="26"/>
          <w:szCs w:val="26"/>
        </w:rPr>
        <w:t xml:space="preserve"> к Договору.</w:t>
      </w:r>
    </w:p>
    <w:p w:rsidR="00F53E00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</w:t>
      </w:r>
      <w:r w:rsidR="00F53E00" w:rsidRPr="000D02D2">
        <w:rPr>
          <w:sz w:val="26"/>
          <w:szCs w:val="26"/>
        </w:rPr>
        <w:t>.</w:t>
      </w:r>
      <w:r w:rsidR="002A4F8D">
        <w:rPr>
          <w:sz w:val="26"/>
          <w:szCs w:val="26"/>
        </w:rPr>
        <w:t>8</w:t>
      </w:r>
      <w:r w:rsidR="00F53E00" w:rsidRPr="000D02D2">
        <w:rPr>
          <w:sz w:val="26"/>
          <w:szCs w:val="26"/>
        </w:rPr>
        <w:t xml:space="preserve">. </w:t>
      </w:r>
      <w:r w:rsidR="00996BC5" w:rsidRPr="000D02D2">
        <w:rPr>
          <w:sz w:val="26"/>
          <w:szCs w:val="26"/>
        </w:rPr>
        <w:t>Обоснованные претензии и н</w:t>
      </w:r>
      <w:r w:rsidR="00F53E00" w:rsidRPr="000D02D2">
        <w:rPr>
          <w:sz w:val="26"/>
          <w:szCs w:val="26"/>
        </w:rPr>
        <w:t>едостат</w:t>
      </w:r>
      <w:r w:rsidR="00996BC5" w:rsidRPr="000D02D2">
        <w:rPr>
          <w:sz w:val="26"/>
          <w:szCs w:val="26"/>
        </w:rPr>
        <w:t xml:space="preserve">ки, выявленные во время сопровождения </w:t>
      </w:r>
      <w:r w:rsidR="001D1676">
        <w:rPr>
          <w:sz w:val="26"/>
          <w:szCs w:val="26"/>
        </w:rPr>
        <w:t>Системы</w:t>
      </w:r>
      <w:r w:rsidR="00996BC5" w:rsidRPr="000D02D2">
        <w:rPr>
          <w:sz w:val="26"/>
          <w:szCs w:val="26"/>
        </w:rPr>
        <w:t xml:space="preserve">, должны быть устранены </w:t>
      </w:r>
      <w:r w:rsidR="00BA68A3" w:rsidRPr="000D02D2">
        <w:rPr>
          <w:sz w:val="26"/>
          <w:szCs w:val="26"/>
        </w:rPr>
        <w:t xml:space="preserve">до подписания </w:t>
      </w:r>
      <w:r w:rsidR="002728E0" w:rsidRPr="000D02D2">
        <w:rPr>
          <w:sz w:val="26"/>
          <w:szCs w:val="26"/>
        </w:rPr>
        <w:t xml:space="preserve">Акта </w:t>
      </w:r>
      <w:r w:rsidR="00BA68A3" w:rsidRPr="000D02D2">
        <w:rPr>
          <w:sz w:val="26"/>
          <w:szCs w:val="26"/>
        </w:rPr>
        <w:t xml:space="preserve">сдачи-приёмки </w:t>
      </w:r>
      <w:r w:rsidR="00996BC5" w:rsidRPr="000D02D2">
        <w:rPr>
          <w:sz w:val="26"/>
          <w:szCs w:val="26"/>
        </w:rPr>
        <w:t xml:space="preserve">в течение 5 (пяти) рабочих дней </w:t>
      </w:r>
      <w:r w:rsidR="0051022C" w:rsidRPr="000D02D2">
        <w:rPr>
          <w:sz w:val="26"/>
          <w:szCs w:val="26"/>
        </w:rPr>
        <w:t xml:space="preserve">с момента получения Исполнителем претензионного </w:t>
      </w:r>
      <w:r w:rsidR="00B05A12" w:rsidRPr="000D02D2">
        <w:rPr>
          <w:sz w:val="26"/>
          <w:szCs w:val="26"/>
        </w:rPr>
        <w:t>письма</w:t>
      </w:r>
      <w:r w:rsidR="00996BC5" w:rsidRPr="000D02D2">
        <w:rPr>
          <w:sz w:val="26"/>
          <w:szCs w:val="26"/>
        </w:rPr>
        <w:t>.</w:t>
      </w:r>
    </w:p>
    <w:p w:rsidR="0085601B" w:rsidRPr="000D02D2" w:rsidRDefault="0085601B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4.</w:t>
      </w:r>
      <w:r w:rsidR="002A4F8D">
        <w:rPr>
          <w:sz w:val="26"/>
          <w:szCs w:val="26"/>
        </w:rPr>
        <w:t>9</w:t>
      </w:r>
      <w:r w:rsidRPr="000D02D2">
        <w:rPr>
          <w:sz w:val="26"/>
          <w:szCs w:val="26"/>
        </w:rPr>
        <w:t xml:space="preserve">. В случае </w:t>
      </w:r>
      <w:r w:rsidR="00C926F2" w:rsidRPr="000D02D2">
        <w:rPr>
          <w:sz w:val="26"/>
          <w:szCs w:val="26"/>
        </w:rPr>
        <w:t>непредставления</w:t>
      </w:r>
      <w:r w:rsidRPr="000D02D2">
        <w:rPr>
          <w:sz w:val="26"/>
          <w:szCs w:val="26"/>
        </w:rPr>
        <w:t xml:space="preserve"> Заказчиком в срок, определяемый п. 4.</w:t>
      </w:r>
      <w:r w:rsidR="00674F7D">
        <w:rPr>
          <w:sz w:val="26"/>
          <w:szCs w:val="26"/>
        </w:rPr>
        <w:t>7</w:t>
      </w:r>
      <w:r w:rsidR="00C926F2">
        <w:rPr>
          <w:sz w:val="26"/>
          <w:szCs w:val="26"/>
        </w:rPr>
        <w:t>.</w:t>
      </w:r>
      <w:r w:rsidR="0017585B">
        <w:rPr>
          <w:sz w:val="26"/>
          <w:szCs w:val="26"/>
        </w:rPr>
        <w:t>,</w:t>
      </w:r>
      <w:r w:rsidR="002728E0" w:rsidRPr="000D02D2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мотивированного отказа от подписания </w:t>
      </w:r>
      <w:r w:rsidR="009946C0" w:rsidRPr="000D02D2">
        <w:rPr>
          <w:sz w:val="26"/>
          <w:szCs w:val="26"/>
        </w:rPr>
        <w:t xml:space="preserve">Акта </w:t>
      </w:r>
      <w:r w:rsidRPr="000D02D2">
        <w:rPr>
          <w:sz w:val="26"/>
          <w:szCs w:val="26"/>
        </w:rPr>
        <w:t xml:space="preserve">сдачи-приемки, </w:t>
      </w:r>
      <w:r w:rsidR="006A0E92">
        <w:rPr>
          <w:sz w:val="26"/>
          <w:szCs w:val="26"/>
        </w:rPr>
        <w:t>услуги</w:t>
      </w:r>
      <w:r w:rsidR="00860D88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считаются </w:t>
      </w:r>
      <w:r w:rsidR="00F14F86">
        <w:rPr>
          <w:sz w:val="26"/>
          <w:szCs w:val="26"/>
        </w:rPr>
        <w:t>оказан</w:t>
      </w:r>
      <w:r w:rsidRPr="000D02D2">
        <w:rPr>
          <w:sz w:val="26"/>
          <w:szCs w:val="26"/>
        </w:rPr>
        <w:t>ными</w:t>
      </w:r>
      <w:r w:rsidR="00A30BFD">
        <w:rPr>
          <w:sz w:val="26"/>
          <w:szCs w:val="26"/>
        </w:rPr>
        <w:t xml:space="preserve"> </w:t>
      </w:r>
      <w:r w:rsidR="00041D2D">
        <w:rPr>
          <w:sz w:val="26"/>
          <w:szCs w:val="26"/>
        </w:rPr>
        <w:t>полностью</w:t>
      </w:r>
      <w:r w:rsidR="00A30BFD">
        <w:rPr>
          <w:sz w:val="26"/>
          <w:szCs w:val="26"/>
        </w:rPr>
        <w:t xml:space="preserve"> с надлежащим качеством</w:t>
      </w:r>
      <w:r w:rsidR="00041D2D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>и принят</w:t>
      </w:r>
      <w:r w:rsidR="00506208" w:rsidRPr="000D02D2">
        <w:rPr>
          <w:sz w:val="26"/>
          <w:szCs w:val="26"/>
        </w:rPr>
        <w:t>ыми</w:t>
      </w:r>
      <w:r w:rsidRPr="000D02D2">
        <w:rPr>
          <w:sz w:val="26"/>
          <w:szCs w:val="26"/>
        </w:rPr>
        <w:t xml:space="preserve"> Заказчиком.</w:t>
      </w:r>
    </w:p>
    <w:p w:rsidR="00C07ADD" w:rsidRDefault="00C07ADD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4.</w:t>
      </w:r>
      <w:r w:rsidR="00F57803">
        <w:rPr>
          <w:sz w:val="26"/>
          <w:szCs w:val="26"/>
        </w:rPr>
        <w:t>1</w:t>
      </w:r>
      <w:r w:rsidR="002A4F8D">
        <w:rPr>
          <w:sz w:val="26"/>
          <w:szCs w:val="26"/>
        </w:rPr>
        <w:t>0</w:t>
      </w:r>
      <w:r w:rsidRPr="000D02D2">
        <w:rPr>
          <w:sz w:val="26"/>
          <w:szCs w:val="26"/>
        </w:rPr>
        <w:t>. Исполнитель предоставляет счет-фактуры в сроки, предусмотренные законодательством РФ.</w:t>
      </w:r>
    </w:p>
    <w:p w:rsidR="000D4C8F" w:rsidRDefault="002A4F8D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4.11</w:t>
      </w:r>
      <w:r w:rsidR="000D4C8F">
        <w:rPr>
          <w:sz w:val="26"/>
          <w:szCs w:val="26"/>
        </w:rPr>
        <w:t xml:space="preserve">. Исполнитель </w:t>
      </w:r>
      <w:r w:rsidR="00537512">
        <w:rPr>
          <w:sz w:val="26"/>
          <w:szCs w:val="26"/>
        </w:rPr>
        <w:t>выполняет</w:t>
      </w:r>
      <w:r w:rsidR="000D4C8F">
        <w:rPr>
          <w:sz w:val="26"/>
          <w:szCs w:val="26"/>
        </w:rPr>
        <w:t xml:space="preserve"> </w:t>
      </w:r>
      <w:r w:rsidR="006A0E92">
        <w:rPr>
          <w:sz w:val="26"/>
          <w:szCs w:val="26"/>
        </w:rPr>
        <w:t>услуги</w:t>
      </w:r>
      <w:r w:rsidR="00860D88">
        <w:rPr>
          <w:sz w:val="26"/>
          <w:szCs w:val="26"/>
        </w:rPr>
        <w:t xml:space="preserve"> </w:t>
      </w:r>
      <w:r w:rsidR="000D4C8F">
        <w:rPr>
          <w:sz w:val="26"/>
          <w:szCs w:val="26"/>
        </w:rPr>
        <w:t xml:space="preserve">по сопровождению Системы по рабочим дням с </w:t>
      </w:r>
      <w:r w:rsidR="00A331A2">
        <w:rPr>
          <w:sz w:val="26"/>
          <w:szCs w:val="26"/>
        </w:rPr>
        <w:t>09</w:t>
      </w:r>
      <w:r w:rsidR="000D4C8F">
        <w:rPr>
          <w:sz w:val="26"/>
          <w:szCs w:val="26"/>
        </w:rPr>
        <w:t>.00 часов до 18.00 часов по московскому времени.</w:t>
      </w:r>
    </w:p>
    <w:p w:rsidR="00533877" w:rsidRPr="000D02D2" w:rsidRDefault="00533877" w:rsidP="00206DEB">
      <w:pPr>
        <w:ind w:firstLine="708"/>
        <w:jc w:val="both"/>
        <w:rPr>
          <w:sz w:val="26"/>
          <w:szCs w:val="26"/>
        </w:rPr>
      </w:pPr>
    </w:p>
    <w:p w:rsidR="00996BC5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5</w:t>
      </w:r>
      <w:r w:rsidR="00417058" w:rsidRPr="000D02D2">
        <w:rPr>
          <w:b/>
          <w:sz w:val="26"/>
          <w:szCs w:val="26"/>
        </w:rPr>
        <w:t>. С</w:t>
      </w:r>
      <w:r w:rsidR="008C298F" w:rsidRPr="000D02D2">
        <w:rPr>
          <w:b/>
          <w:sz w:val="26"/>
          <w:szCs w:val="26"/>
        </w:rPr>
        <w:t xml:space="preserve">ТОИМОСТЬ </w:t>
      </w:r>
      <w:r w:rsidR="00EE1799">
        <w:rPr>
          <w:b/>
          <w:sz w:val="26"/>
          <w:szCs w:val="26"/>
        </w:rPr>
        <w:t>УСЛУГ</w:t>
      </w:r>
      <w:r w:rsidR="008D20B9">
        <w:rPr>
          <w:b/>
          <w:sz w:val="26"/>
          <w:szCs w:val="26"/>
        </w:rPr>
        <w:t xml:space="preserve"> </w:t>
      </w:r>
      <w:r w:rsidR="00156263">
        <w:rPr>
          <w:b/>
          <w:sz w:val="26"/>
          <w:szCs w:val="26"/>
        </w:rPr>
        <w:t>И ПОРЯДОК ОПЛАТЫ</w:t>
      </w:r>
    </w:p>
    <w:p w:rsidR="00FC6819" w:rsidRDefault="00FC6819" w:rsidP="00FC6819">
      <w:pPr>
        <w:ind w:firstLine="709"/>
        <w:jc w:val="both"/>
        <w:rPr>
          <w:sz w:val="26"/>
          <w:szCs w:val="26"/>
        </w:rPr>
      </w:pPr>
    </w:p>
    <w:p w:rsidR="00176894" w:rsidRDefault="00B3442A" w:rsidP="00FC6819">
      <w:pPr>
        <w:ind w:firstLine="709"/>
        <w:jc w:val="both"/>
        <w:rPr>
          <w:sz w:val="26"/>
          <w:szCs w:val="26"/>
        </w:rPr>
      </w:pPr>
      <w:r w:rsidRPr="00E778C4">
        <w:rPr>
          <w:sz w:val="26"/>
          <w:szCs w:val="26"/>
        </w:rPr>
        <w:t>5</w:t>
      </w:r>
      <w:r w:rsidR="00417058" w:rsidRPr="00E778C4">
        <w:rPr>
          <w:sz w:val="26"/>
          <w:szCs w:val="26"/>
        </w:rPr>
        <w:t xml:space="preserve">.1. </w:t>
      </w:r>
      <w:r w:rsidR="00671509">
        <w:rPr>
          <w:sz w:val="26"/>
          <w:szCs w:val="26"/>
        </w:rPr>
        <w:t>Стоимость Договора вычисляется как сумма стоимостей всех подписанных и утвержденных Сторонами Технических заданий к Договору</w:t>
      </w:r>
      <w:r w:rsidR="00176894">
        <w:rPr>
          <w:sz w:val="26"/>
          <w:szCs w:val="26"/>
        </w:rPr>
        <w:t>.</w:t>
      </w:r>
    </w:p>
    <w:p w:rsidR="00671509" w:rsidRDefault="00176894" w:rsidP="00FC681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5.1.1. Стороны договорились установить предельную максимальную стоимость Договора в размере до </w:t>
      </w:r>
      <w:r w:rsidR="008327A4" w:rsidRPr="008327A4">
        <w:rPr>
          <w:sz w:val="26"/>
          <w:szCs w:val="26"/>
          <w:highlight w:val="yellow"/>
        </w:rPr>
        <w:t>______</w:t>
      </w:r>
      <w:r w:rsidR="008327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рублей, включая НДС 18%.</w:t>
      </w:r>
    </w:p>
    <w:p w:rsidR="000D1FBC" w:rsidRDefault="00671509" w:rsidP="00FC681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5.2. </w:t>
      </w:r>
      <w:r w:rsidR="00246D4F" w:rsidRPr="00E778C4">
        <w:rPr>
          <w:sz w:val="26"/>
          <w:szCs w:val="26"/>
        </w:rPr>
        <w:t xml:space="preserve">Стоимость </w:t>
      </w:r>
      <w:r w:rsidR="00EE1799">
        <w:rPr>
          <w:sz w:val="26"/>
          <w:szCs w:val="26"/>
        </w:rPr>
        <w:t>услуг</w:t>
      </w:r>
      <w:r w:rsidR="008D20B9" w:rsidRPr="00E778C4">
        <w:rPr>
          <w:sz w:val="26"/>
          <w:szCs w:val="26"/>
        </w:rPr>
        <w:t xml:space="preserve"> </w:t>
      </w:r>
      <w:r w:rsidR="000D1FBC" w:rsidRPr="00E778C4">
        <w:rPr>
          <w:sz w:val="26"/>
          <w:szCs w:val="26"/>
        </w:rPr>
        <w:t xml:space="preserve">по сопровождению </w:t>
      </w:r>
      <w:r w:rsidR="001D1676" w:rsidRPr="00E778C4">
        <w:rPr>
          <w:sz w:val="26"/>
          <w:szCs w:val="26"/>
        </w:rPr>
        <w:t>Системы</w:t>
      </w:r>
      <w:r w:rsidR="001061D1" w:rsidRPr="00E778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соответствующему ТЗ </w:t>
      </w:r>
      <w:r w:rsidR="00D6441B" w:rsidRPr="00E778C4">
        <w:rPr>
          <w:sz w:val="26"/>
          <w:szCs w:val="26"/>
        </w:rPr>
        <w:t xml:space="preserve">рассчитывается </w:t>
      </w:r>
      <w:r w:rsidR="00833937" w:rsidRPr="00E778C4">
        <w:rPr>
          <w:sz w:val="26"/>
          <w:szCs w:val="26"/>
        </w:rPr>
        <w:t>как произведение</w:t>
      </w:r>
      <w:r w:rsidR="00D6441B" w:rsidRPr="00E778C4">
        <w:rPr>
          <w:sz w:val="26"/>
          <w:szCs w:val="26"/>
        </w:rPr>
        <w:t xml:space="preserve"> почасовой оплаты</w:t>
      </w:r>
      <w:r w:rsidR="008917CA" w:rsidRPr="00E778C4">
        <w:rPr>
          <w:sz w:val="26"/>
          <w:szCs w:val="26"/>
        </w:rPr>
        <w:t xml:space="preserve"> (ставки)</w:t>
      </w:r>
      <w:r w:rsidR="00FC6819">
        <w:rPr>
          <w:sz w:val="26"/>
          <w:szCs w:val="26"/>
        </w:rPr>
        <w:t xml:space="preserve"> </w:t>
      </w:r>
      <w:r w:rsidR="00B140E7" w:rsidRPr="00E778C4">
        <w:rPr>
          <w:sz w:val="26"/>
          <w:szCs w:val="26"/>
        </w:rPr>
        <w:t xml:space="preserve">и количества требуемых нормо-часов, согласуемого Сторонами в каждом конкретном </w:t>
      </w:r>
      <w:r w:rsidR="00800BCC" w:rsidRPr="00E778C4">
        <w:rPr>
          <w:sz w:val="26"/>
          <w:szCs w:val="26"/>
        </w:rPr>
        <w:t>Техническом задании</w:t>
      </w:r>
      <w:r w:rsidR="000D1FBC" w:rsidRPr="00E778C4">
        <w:rPr>
          <w:sz w:val="26"/>
          <w:szCs w:val="26"/>
        </w:rPr>
        <w:t>.</w:t>
      </w:r>
      <w:r w:rsidR="00F8621E">
        <w:rPr>
          <w:sz w:val="26"/>
          <w:szCs w:val="26"/>
        </w:rPr>
        <w:t xml:space="preserve"> </w:t>
      </w:r>
    </w:p>
    <w:p w:rsidR="00F8621E" w:rsidRPr="001E454A" w:rsidRDefault="00F8621E" w:rsidP="00FC681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5.2.1. Стороны договорились, что стоимость одного нормо-часа (ставка) составляет </w:t>
      </w:r>
      <w:r w:rsidR="008327A4" w:rsidRPr="008327A4">
        <w:rPr>
          <w:sz w:val="26"/>
          <w:szCs w:val="26"/>
          <w:highlight w:val="yellow"/>
        </w:rPr>
        <w:t>______</w:t>
      </w:r>
      <w:r w:rsidRPr="008327A4">
        <w:rPr>
          <w:sz w:val="26"/>
          <w:szCs w:val="26"/>
          <w:highlight w:val="yellow"/>
        </w:rPr>
        <w:t xml:space="preserve"> (</w:t>
      </w:r>
      <w:r w:rsidR="008327A4" w:rsidRPr="008327A4">
        <w:rPr>
          <w:sz w:val="26"/>
          <w:szCs w:val="26"/>
          <w:highlight w:val="yellow"/>
        </w:rPr>
        <w:t>________</w:t>
      </w:r>
      <w:r w:rsidRPr="008327A4">
        <w:rPr>
          <w:sz w:val="26"/>
          <w:szCs w:val="26"/>
          <w:highlight w:val="yellow"/>
        </w:rPr>
        <w:t>)</w:t>
      </w:r>
      <w:r>
        <w:rPr>
          <w:sz w:val="26"/>
          <w:szCs w:val="26"/>
        </w:rPr>
        <w:t xml:space="preserve"> рублей</w:t>
      </w:r>
      <w:r w:rsidR="002476A8">
        <w:rPr>
          <w:sz w:val="26"/>
          <w:szCs w:val="26"/>
        </w:rPr>
        <w:t>, включая НДС 18%</w:t>
      </w:r>
      <w:r>
        <w:rPr>
          <w:sz w:val="26"/>
          <w:szCs w:val="26"/>
        </w:rPr>
        <w:t>.</w:t>
      </w:r>
    </w:p>
    <w:p w:rsidR="00131619" w:rsidRDefault="00131619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 w:rsidR="00671509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0045C8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A01364">
        <w:rPr>
          <w:sz w:val="26"/>
          <w:szCs w:val="26"/>
        </w:rPr>
        <w:t>После утверждения Заказчиком</w:t>
      </w:r>
      <w:r w:rsidR="00E66E93">
        <w:rPr>
          <w:sz w:val="26"/>
          <w:szCs w:val="26"/>
        </w:rPr>
        <w:t xml:space="preserve"> конкретного</w:t>
      </w:r>
      <w:r w:rsidR="00342194">
        <w:rPr>
          <w:sz w:val="26"/>
          <w:szCs w:val="26"/>
        </w:rPr>
        <w:t xml:space="preserve"> </w:t>
      </w:r>
      <w:r w:rsidR="00EE756D">
        <w:rPr>
          <w:sz w:val="26"/>
          <w:szCs w:val="26"/>
        </w:rPr>
        <w:t>ТЗ</w:t>
      </w:r>
      <w:r w:rsidR="00E66E93">
        <w:rPr>
          <w:sz w:val="26"/>
          <w:szCs w:val="26"/>
        </w:rPr>
        <w:t xml:space="preserve"> к Договору</w:t>
      </w:r>
      <w:r w:rsidR="000D4C8F">
        <w:rPr>
          <w:sz w:val="26"/>
          <w:szCs w:val="26"/>
        </w:rPr>
        <w:t>,</w:t>
      </w:r>
      <w:r w:rsidR="000D4C8F" w:rsidRPr="000D4C8F">
        <w:rPr>
          <w:sz w:val="26"/>
          <w:szCs w:val="26"/>
        </w:rPr>
        <w:t xml:space="preserve"> </w:t>
      </w:r>
      <w:r w:rsidR="000D4C8F">
        <w:rPr>
          <w:sz w:val="26"/>
          <w:szCs w:val="26"/>
        </w:rPr>
        <w:t>подписания его Сторонами и</w:t>
      </w:r>
      <w:r w:rsidR="00A01364">
        <w:rPr>
          <w:sz w:val="26"/>
          <w:szCs w:val="26"/>
        </w:rPr>
        <w:t xml:space="preserve"> передачи его Исполнителю на бумажном носителе Заказчик </w:t>
      </w:r>
      <w:r w:rsidR="00813C64">
        <w:rPr>
          <w:sz w:val="26"/>
          <w:szCs w:val="26"/>
        </w:rPr>
        <w:t>вправе</w:t>
      </w:r>
      <w:r w:rsidR="00EE756D">
        <w:rPr>
          <w:sz w:val="26"/>
          <w:szCs w:val="26"/>
        </w:rPr>
        <w:t xml:space="preserve"> </w:t>
      </w:r>
      <w:r w:rsidR="00A01364">
        <w:rPr>
          <w:sz w:val="26"/>
          <w:szCs w:val="26"/>
        </w:rPr>
        <w:t>осуществ</w:t>
      </w:r>
      <w:r w:rsidR="00813C64">
        <w:rPr>
          <w:sz w:val="26"/>
          <w:szCs w:val="26"/>
        </w:rPr>
        <w:t>ить</w:t>
      </w:r>
      <w:r w:rsidR="00A01364">
        <w:rPr>
          <w:sz w:val="26"/>
          <w:szCs w:val="26"/>
        </w:rPr>
        <w:t xml:space="preserve"> авансовый платеж </w:t>
      </w:r>
      <w:r w:rsidR="00EE756D">
        <w:rPr>
          <w:sz w:val="26"/>
          <w:szCs w:val="26"/>
        </w:rPr>
        <w:t xml:space="preserve">в размере </w:t>
      </w:r>
      <w:r w:rsidR="00813C64">
        <w:rPr>
          <w:sz w:val="26"/>
          <w:szCs w:val="26"/>
        </w:rPr>
        <w:t xml:space="preserve">до </w:t>
      </w:r>
      <w:r w:rsidR="00EE756D">
        <w:rPr>
          <w:sz w:val="26"/>
          <w:szCs w:val="26"/>
        </w:rPr>
        <w:t xml:space="preserve">50 % (Пятьдесят процентов) от стоимости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="00EE756D">
        <w:rPr>
          <w:sz w:val="26"/>
          <w:szCs w:val="26"/>
        </w:rPr>
        <w:t>по Техническому заданию</w:t>
      </w:r>
      <w:r w:rsidR="0034219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583C05" w:rsidRDefault="00671509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5.2</w:t>
      </w:r>
      <w:r w:rsidR="000045C8">
        <w:rPr>
          <w:sz w:val="26"/>
          <w:szCs w:val="26"/>
        </w:rPr>
        <w:t>.3</w:t>
      </w:r>
      <w:r w:rsidR="00583C05" w:rsidRPr="00E778C4">
        <w:rPr>
          <w:sz w:val="26"/>
          <w:szCs w:val="26"/>
        </w:rPr>
        <w:t xml:space="preserve">. Стоимость </w:t>
      </w:r>
      <w:r w:rsidR="00EE1799">
        <w:rPr>
          <w:sz w:val="26"/>
          <w:szCs w:val="26"/>
        </w:rPr>
        <w:t>услуг</w:t>
      </w:r>
      <w:r w:rsidR="008D20B9" w:rsidRPr="00E778C4">
        <w:rPr>
          <w:sz w:val="26"/>
          <w:szCs w:val="26"/>
        </w:rPr>
        <w:t xml:space="preserve"> </w:t>
      </w:r>
      <w:r w:rsidR="00583C05" w:rsidRPr="00E778C4">
        <w:rPr>
          <w:sz w:val="26"/>
          <w:szCs w:val="26"/>
        </w:rPr>
        <w:t xml:space="preserve">по Техническому заданию после его </w:t>
      </w:r>
      <w:r w:rsidR="00531B80">
        <w:rPr>
          <w:sz w:val="26"/>
          <w:szCs w:val="26"/>
        </w:rPr>
        <w:t xml:space="preserve">подписания </w:t>
      </w:r>
      <w:r w:rsidR="002D65DD">
        <w:rPr>
          <w:sz w:val="26"/>
          <w:szCs w:val="26"/>
        </w:rPr>
        <w:t>Сторонами</w:t>
      </w:r>
      <w:r w:rsidR="002D65DD" w:rsidRPr="00E778C4">
        <w:rPr>
          <w:sz w:val="26"/>
          <w:szCs w:val="26"/>
        </w:rPr>
        <w:t xml:space="preserve"> </w:t>
      </w:r>
      <w:r w:rsidR="00583C05" w:rsidRPr="00E778C4">
        <w:rPr>
          <w:sz w:val="26"/>
          <w:szCs w:val="26"/>
        </w:rPr>
        <w:t>может быть увеличена в порядке в соответствии с п. 4.2. Договора</w:t>
      </w:r>
      <w:r w:rsidR="00CE0175" w:rsidRPr="00E778C4">
        <w:rPr>
          <w:sz w:val="26"/>
          <w:szCs w:val="26"/>
        </w:rPr>
        <w:t>.</w:t>
      </w:r>
    </w:p>
    <w:p w:rsidR="008917CA" w:rsidRDefault="00671509" w:rsidP="00206DE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5.2</w:t>
      </w:r>
      <w:r w:rsidR="008917CA">
        <w:rPr>
          <w:sz w:val="26"/>
          <w:szCs w:val="26"/>
        </w:rPr>
        <w:t>.</w:t>
      </w:r>
      <w:r w:rsidR="000045C8">
        <w:rPr>
          <w:sz w:val="26"/>
          <w:szCs w:val="26"/>
        </w:rPr>
        <w:t>4</w:t>
      </w:r>
      <w:r w:rsidR="008917CA">
        <w:rPr>
          <w:sz w:val="26"/>
          <w:szCs w:val="26"/>
        </w:rPr>
        <w:t xml:space="preserve">. В случае изменения уровня сопровождения на другой в соответствии с Приложениями </w:t>
      </w:r>
      <w:r w:rsidR="00E769EF">
        <w:rPr>
          <w:sz w:val="26"/>
          <w:szCs w:val="26"/>
        </w:rPr>
        <w:t>Б</w:t>
      </w:r>
      <w:r w:rsidR="008917CA">
        <w:rPr>
          <w:sz w:val="26"/>
          <w:szCs w:val="26"/>
        </w:rPr>
        <w:t xml:space="preserve">, </w:t>
      </w:r>
      <w:r w:rsidR="00E769EF">
        <w:rPr>
          <w:sz w:val="26"/>
          <w:szCs w:val="26"/>
        </w:rPr>
        <w:t>В</w:t>
      </w:r>
      <w:r w:rsidR="008917CA">
        <w:rPr>
          <w:sz w:val="26"/>
          <w:szCs w:val="26"/>
        </w:rPr>
        <w:t xml:space="preserve">, </w:t>
      </w:r>
      <w:r w:rsidR="00E769EF">
        <w:rPr>
          <w:sz w:val="26"/>
          <w:szCs w:val="26"/>
        </w:rPr>
        <w:t>Г</w:t>
      </w:r>
      <w:r w:rsidR="008917CA">
        <w:rPr>
          <w:sz w:val="26"/>
          <w:szCs w:val="26"/>
        </w:rPr>
        <w:t xml:space="preserve"> к Договору Стороны дополнительно согласуют стоимость нормо-часа (ставки), указанной в п.5.</w:t>
      </w:r>
      <w:r w:rsidR="00F8621E">
        <w:rPr>
          <w:sz w:val="26"/>
          <w:szCs w:val="26"/>
        </w:rPr>
        <w:t>2</w:t>
      </w:r>
      <w:r w:rsidR="008917CA">
        <w:rPr>
          <w:sz w:val="26"/>
          <w:szCs w:val="26"/>
        </w:rPr>
        <w:t>. Договора и зафиксируют ее в соответствующем дополнительном соглашении к Договору.</w:t>
      </w:r>
    </w:p>
    <w:p w:rsidR="000D1FBC" w:rsidRPr="000D02D2" w:rsidRDefault="000D1FBC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5.</w:t>
      </w:r>
      <w:r w:rsidR="00671509">
        <w:rPr>
          <w:sz w:val="26"/>
          <w:szCs w:val="26"/>
        </w:rPr>
        <w:t>3</w:t>
      </w:r>
      <w:r w:rsidRPr="000D02D2">
        <w:rPr>
          <w:sz w:val="26"/>
          <w:szCs w:val="26"/>
        </w:rPr>
        <w:t>. Оплата</w:t>
      </w:r>
      <w:r w:rsidR="00E65C54">
        <w:rPr>
          <w:sz w:val="26"/>
          <w:szCs w:val="26"/>
        </w:rPr>
        <w:t xml:space="preserve"> фактически</w:t>
      </w:r>
      <w:r w:rsidRPr="000D02D2">
        <w:rPr>
          <w:sz w:val="26"/>
          <w:szCs w:val="26"/>
        </w:rPr>
        <w:t xml:space="preserve"> </w:t>
      </w:r>
      <w:r w:rsidR="00F14F86">
        <w:rPr>
          <w:sz w:val="26"/>
          <w:szCs w:val="26"/>
        </w:rPr>
        <w:t>оказан</w:t>
      </w:r>
      <w:r w:rsidR="008D20B9">
        <w:rPr>
          <w:sz w:val="26"/>
          <w:szCs w:val="26"/>
        </w:rPr>
        <w:t xml:space="preserve">ных </w:t>
      </w:r>
      <w:r w:rsidR="00EE1799">
        <w:rPr>
          <w:sz w:val="26"/>
          <w:szCs w:val="26"/>
        </w:rPr>
        <w:t>услуг</w:t>
      </w:r>
      <w:r w:rsidR="008D20B9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производится Заказчиком </w:t>
      </w:r>
      <w:r w:rsidR="00447A44">
        <w:rPr>
          <w:sz w:val="26"/>
          <w:szCs w:val="26"/>
        </w:rPr>
        <w:t>с учетом осуществленного ранее авансового платежа по Техническому заданию</w:t>
      </w:r>
      <w:r w:rsidR="00447A44" w:rsidRPr="000D02D2">
        <w:rPr>
          <w:sz w:val="26"/>
          <w:szCs w:val="26"/>
        </w:rPr>
        <w:t xml:space="preserve"> </w:t>
      </w:r>
      <w:r w:rsidR="001A2E72" w:rsidRPr="000D02D2">
        <w:rPr>
          <w:sz w:val="26"/>
          <w:szCs w:val="26"/>
        </w:rPr>
        <w:t>в течение 5 (пяти) банковских дней</w:t>
      </w:r>
      <w:r w:rsidR="00471AE8">
        <w:rPr>
          <w:sz w:val="26"/>
          <w:szCs w:val="26"/>
        </w:rPr>
        <w:t xml:space="preserve"> </w:t>
      </w:r>
      <w:r w:rsidR="001A2E72">
        <w:rPr>
          <w:sz w:val="26"/>
          <w:szCs w:val="26"/>
        </w:rPr>
        <w:t>с момента получения</w:t>
      </w:r>
      <w:r w:rsidR="001A2E72" w:rsidRPr="000D02D2">
        <w:rPr>
          <w:sz w:val="26"/>
          <w:szCs w:val="26"/>
        </w:rPr>
        <w:t xml:space="preserve"> </w:t>
      </w:r>
      <w:r w:rsidR="001A2E72">
        <w:rPr>
          <w:sz w:val="26"/>
          <w:szCs w:val="26"/>
        </w:rPr>
        <w:t xml:space="preserve">счета, </w:t>
      </w:r>
      <w:r w:rsidR="001A2E72" w:rsidRPr="000D02D2">
        <w:rPr>
          <w:sz w:val="26"/>
          <w:szCs w:val="26"/>
        </w:rPr>
        <w:t>выставленного Исполнителем</w:t>
      </w:r>
      <w:r w:rsidR="001A2E72">
        <w:rPr>
          <w:sz w:val="26"/>
          <w:szCs w:val="26"/>
        </w:rPr>
        <w:t>,</w:t>
      </w:r>
      <w:r w:rsidR="001A2E72" w:rsidRPr="000D02D2">
        <w:rPr>
          <w:sz w:val="26"/>
          <w:szCs w:val="26"/>
        </w:rPr>
        <w:t xml:space="preserve"> </w:t>
      </w:r>
      <w:r w:rsidR="00E772E6" w:rsidRPr="000D02D2">
        <w:rPr>
          <w:sz w:val="26"/>
          <w:szCs w:val="26"/>
        </w:rPr>
        <w:t xml:space="preserve">после подписания </w:t>
      </w:r>
      <w:r w:rsidR="00C07ADD" w:rsidRPr="000D02D2">
        <w:rPr>
          <w:sz w:val="26"/>
          <w:szCs w:val="26"/>
        </w:rPr>
        <w:t xml:space="preserve">Сторонами </w:t>
      </w:r>
      <w:r w:rsidR="001A2E72" w:rsidRPr="000D02D2">
        <w:rPr>
          <w:sz w:val="26"/>
          <w:szCs w:val="26"/>
        </w:rPr>
        <w:t xml:space="preserve">Акта </w:t>
      </w:r>
      <w:r w:rsidR="00E772E6" w:rsidRPr="000D02D2">
        <w:rPr>
          <w:sz w:val="26"/>
          <w:szCs w:val="26"/>
        </w:rPr>
        <w:t>сдачи-приемки</w:t>
      </w:r>
      <w:r w:rsidRPr="000D02D2">
        <w:rPr>
          <w:sz w:val="26"/>
          <w:szCs w:val="26"/>
        </w:rPr>
        <w:t>.</w:t>
      </w:r>
    </w:p>
    <w:p w:rsidR="000D1FBC" w:rsidRDefault="000D1FBC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5.</w:t>
      </w:r>
      <w:r w:rsidR="00671509">
        <w:rPr>
          <w:sz w:val="26"/>
          <w:szCs w:val="26"/>
        </w:rPr>
        <w:t>4</w:t>
      </w:r>
      <w:r w:rsidRPr="000D02D2">
        <w:rPr>
          <w:sz w:val="26"/>
          <w:szCs w:val="26"/>
        </w:rPr>
        <w:t xml:space="preserve">. Днем оплаты считается день </w:t>
      </w:r>
      <w:r w:rsidR="00927776">
        <w:rPr>
          <w:sz w:val="26"/>
          <w:szCs w:val="26"/>
        </w:rPr>
        <w:t>поступления</w:t>
      </w:r>
      <w:r w:rsidRPr="000D02D2">
        <w:rPr>
          <w:sz w:val="26"/>
          <w:szCs w:val="26"/>
        </w:rPr>
        <w:t xml:space="preserve"> денежных средств </w:t>
      </w:r>
      <w:r w:rsidR="009A32AB">
        <w:rPr>
          <w:sz w:val="26"/>
          <w:szCs w:val="26"/>
        </w:rPr>
        <w:t xml:space="preserve">на </w:t>
      </w:r>
      <w:r w:rsidR="00D80482">
        <w:rPr>
          <w:sz w:val="26"/>
          <w:szCs w:val="26"/>
        </w:rPr>
        <w:t>расчетн</w:t>
      </w:r>
      <w:r w:rsidR="009A32AB">
        <w:rPr>
          <w:sz w:val="26"/>
          <w:szCs w:val="26"/>
        </w:rPr>
        <w:t>ый</w:t>
      </w:r>
      <w:r w:rsidR="00D80482">
        <w:rPr>
          <w:sz w:val="26"/>
          <w:szCs w:val="26"/>
        </w:rPr>
        <w:t xml:space="preserve"> счет Исполнителя</w:t>
      </w:r>
      <w:r w:rsidRPr="000D02D2">
        <w:rPr>
          <w:sz w:val="26"/>
          <w:szCs w:val="26"/>
        </w:rPr>
        <w:t>.</w:t>
      </w:r>
    </w:p>
    <w:p w:rsidR="00533877" w:rsidRDefault="00533877" w:rsidP="00206DEB">
      <w:pPr>
        <w:ind w:firstLine="708"/>
        <w:jc w:val="both"/>
        <w:rPr>
          <w:sz w:val="26"/>
          <w:szCs w:val="26"/>
        </w:rPr>
      </w:pPr>
    </w:p>
    <w:p w:rsidR="0005719D" w:rsidRDefault="00B3442A" w:rsidP="00206DEB">
      <w:pPr>
        <w:tabs>
          <w:tab w:val="left" w:pos="0"/>
        </w:tabs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6</w:t>
      </w:r>
      <w:r w:rsidR="0005719D" w:rsidRPr="000D02D2">
        <w:rPr>
          <w:b/>
          <w:sz w:val="26"/>
          <w:szCs w:val="26"/>
        </w:rPr>
        <w:t>. ОТВЕТСТВЕННОСТЬ СТОРОН</w:t>
      </w:r>
    </w:p>
    <w:p w:rsidR="0043478F" w:rsidRPr="0043478F" w:rsidRDefault="00B3442A" w:rsidP="0043478F">
      <w:pPr>
        <w:tabs>
          <w:tab w:val="center" w:pos="476"/>
          <w:tab w:val="left" w:pos="686"/>
        </w:tabs>
        <w:ind w:firstLine="748"/>
        <w:jc w:val="both"/>
        <w:rPr>
          <w:snapToGrid w:val="0"/>
          <w:color w:val="000000"/>
          <w:sz w:val="26"/>
          <w:szCs w:val="26"/>
        </w:rPr>
      </w:pPr>
      <w:r w:rsidRPr="0043478F">
        <w:rPr>
          <w:sz w:val="26"/>
          <w:szCs w:val="26"/>
        </w:rPr>
        <w:t>6</w:t>
      </w:r>
      <w:r w:rsidR="0005719D" w:rsidRPr="0043478F">
        <w:rPr>
          <w:sz w:val="26"/>
          <w:szCs w:val="26"/>
        </w:rPr>
        <w:t xml:space="preserve">.1. </w:t>
      </w:r>
      <w:r w:rsidR="0005719D" w:rsidRPr="0043478F">
        <w:rPr>
          <w:snapToGrid w:val="0"/>
          <w:color w:val="000000"/>
          <w:sz w:val="26"/>
          <w:szCs w:val="26"/>
        </w:rPr>
        <w:t xml:space="preserve">За неисполнение или ненадлежащее исполнение обязательств по настоящему </w:t>
      </w:r>
      <w:r w:rsidR="00682BC6" w:rsidRPr="0043478F">
        <w:rPr>
          <w:snapToGrid w:val="0"/>
          <w:color w:val="000000"/>
          <w:sz w:val="26"/>
          <w:szCs w:val="26"/>
        </w:rPr>
        <w:t>Д</w:t>
      </w:r>
      <w:r w:rsidR="0005719D" w:rsidRPr="0043478F">
        <w:rPr>
          <w:snapToGrid w:val="0"/>
          <w:color w:val="000000"/>
          <w:sz w:val="26"/>
          <w:szCs w:val="26"/>
        </w:rPr>
        <w:t xml:space="preserve">оговору </w:t>
      </w:r>
      <w:r w:rsidR="003D6E0D" w:rsidRPr="0043478F">
        <w:rPr>
          <w:snapToGrid w:val="0"/>
          <w:color w:val="000000"/>
          <w:sz w:val="26"/>
          <w:szCs w:val="26"/>
        </w:rPr>
        <w:t>С</w:t>
      </w:r>
      <w:r w:rsidR="0005719D" w:rsidRPr="0043478F">
        <w:rPr>
          <w:snapToGrid w:val="0"/>
          <w:color w:val="000000"/>
          <w:sz w:val="26"/>
          <w:szCs w:val="26"/>
        </w:rPr>
        <w:t>тороны несут ответственность в соответствии с действующим законодательством РФ.</w:t>
      </w:r>
    </w:p>
    <w:p w:rsidR="0043478F" w:rsidRDefault="0043478F" w:rsidP="0043478F">
      <w:pPr>
        <w:tabs>
          <w:tab w:val="center" w:pos="476"/>
          <w:tab w:val="left" w:pos="686"/>
        </w:tabs>
        <w:ind w:firstLine="748"/>
        <w:jc w:val="both"/>
        <w:rPr>
          <w:snapToGrid w:val="0"/>
          <w:color w:val="000000"/>
          <w:sz w:val="26"/>
          <w:szCs w:val="26"/>
        </w:rPr>
      </w:pPr>
      <w:r w:rsidRPr="0043478F">
        <w:rPr>
          <w:snapToGrid w:val="0"/>
          <w:color w:val="000000"/>
          <w:sz w:val="26"/>
          <w:szCs w:val="26"/>
        </w:rPr>
        <w:t>6.</w:t>
      </w:r>
      <w:r w:rsidR="00E66E93">
        <w:rPr>
          <w:snapToGrid w:val="0"/>
          <w:color w:val="000000"/>
          <w:sz w:val="26"/>
          <w:szCs w:val="26"/>
        </w:rPr>
        <w:t>2</w:t>
      </w:r>
      <w:r w:rsidRPr="0043478F">
        <w:rPr>
          <w:snapToGrid w:val="0"/>
          <w:color w:val="000000"/>
          <w:sz w:val="26"/>
          <w:szCs w:val="26"/>
        </w:rPr>
        <w:t>.</w:t>
      </w:r>
      <w:r w:rsidRPr="0043478F">
        <w:rPr>
          <w:snapToGrid w:val="0"/>
          <w:color w:val="000000"/>
          <w:sz w:val="26"/>
          <w:szCs w:val="26"/>
        </w:rPr>
        <w:tab/>
      </w:r>
      <w:r w:rsidR="00BB1FFD" w:rsidRPr="00BB1FFD">
        <w:rPr>
          <w:snapToGrid w:val="0"/>
          <w:color w:val="000000"/>
          <w:sz w:val="26"/>
          <w:szCs w:val="26"/>
        </w:rPr>
        <w:t xml:space="preserve">В случае нарушения Исполнителем качества </w:t>
      </w:r>
      <w:r w:rsidR="00F14F86">
        <w:rPr>
          <w:snapToGrid w:val="0"/>
          <w:color w:val="000000"/>
          <w:sz w:val="26"/>
          <w:szCs w:val="26"/>
        </w:rPr>
        <w:t>оказан</w:t>
      </w:r>
      <w:r w:rsidR="008D20B9">
        <w:rPr>
          <w:snapToGrid w:val="0"/>
          <w:color w:val="000000"/>
          <w:sz w:val="26"/>
          <w:szCs w:val="26"/>
        </w:rPr>
        <w:t xml:space="preserve">ных </w:t>
      </w:r>
      <w:r w:rsidR="00EE1799">
        <w:rPr>
          <w:snapToGrid w:val="0"/>
          <w:color w:val="000000"/>
          <w:sz w:val="26"/>
          <w:szCs w:val="26"/>
        </w:rPr>
        <w:t>услуг</w:t>
      </w:r>
      <w:r w:rsidR="008D20B9">
        <w:rPr>
          <w:snapToGrid w:val="0"/>
          <w:color w:val="000000"/>
          <w:sz w:val="26"/>
          <w:szCs w:val="26"/>
        </w:rPr>
        <w:t xml:space="preserve"> </w:t>
      </w:r>
      <w:r w:rsidR="00BB1FFD" w:rsidRPr="00BB1FFD">
        <w:rPr>
          <w:snapToGrid w:val="0"/>
          <w:color w:val="000000"/>
          <w:sz w:val="26"/>
          <w:szCs w:val="26"/>
        </w:rPr>
        <w:t xml:space="preserve">и (или) сроков </w:t>
      </w:r>
      <w:r w:rsidR="00F14F86">
        <w:rPr>
          <w:snapToGrid w:val="0"/>
          <w:color w:val="000000"/>
          <w:sz w:val="26"/>
          <w:szCs w:val="26"/>
        </w:rPr>
        <w:t>оказан</w:t>
      </w:r>
      <w:r w:rsidR="00BB1FFD" w:rsidRPr="00BB1FFD">
        <w:rPr>
          <w:snapToGrid w:val="0"/>
          <w:color w:val="000000"/>
          <w:sz w:val="26"/>
          <w:szCs w:val="26"/>
        </w:rPr>
        <w:t xml:space="preserve">ия </w:t>
      </w:r>
      <w:r w:rsidR="00531B80">
        <w:rPr>
          <w:snapToGrid w:val="0"/>
          <w:color w:val="000000"/>
          <w:sz w:val="26"/>
          <w:szCs w:val="26"/>
        </w:rPr>
        <w:t xml:space="preserve">услуг </w:t>
      </w:r>
      <w:r w:rsidR="00BB1FFD" w:rsidRPr="00BB1FFD">
        <w:rPr>
          <w:snapToGrid w:val="0"/>
          <w:color w:val="000000"/>
          <w:sz w:val="26"/>
          <w:szCs w:val="26"/>
        </w:rPr>
        <w:t xml:space="preserve">Заказчик направляет </w:t>
      </w:r>
      <w:r w:rsidRPr="00BB1FFD">
        <w:rPr>
          <w:snapToGrid w:val="0"/>
          <w:color w:val="000000"/>
          <w:sz w:val="26"/>
          <w:szCs w:val="26"/>
        </w:rPr>
        <w:t>Исполнител</w:t>
      </w:r>
      <w:r w:rsidR="00BB1FFD" w:rsidRPr="00BB1FFD">
        <w:rPr>
          <w:snapToGrid w:val="0"/>
          <w:color w:val="000000"/>
          <w:sz w:val="26"/>
          <w:szCs w:val="26"/>
        </w:rPr>
        <w:t xml:space="preserve">ю претензионное письмо. В этом случае </w:t>
      </w:r>
      <w:r w:rsidRPr="00BB1FFD">
        <w:rPr>
          <w:snapToGrid w:val="0"/>
          <w:color w:val="000000"/>
          <w:sz w:val="26"/>
          <w:szCs w:val="26"/>
        </w:rPr>
        <w:t>Исполнител</w:t>
      </w:r>
      <w:r w:rsidR="00BB1FFD" w:rsidRPr="00BB1FFD">
        <w:rPr>
          <w:snapToGrid w:val="0"/>
          <w:color w:val="000000"/>
          <w:sz w:val="26"/>
          <w:szCs w:val="26"/>
        </w:rPr>
        <w:t>ь за свой счет принимает все необходимые меры для исправления</w:t>
      </w:r>
      <w:r w:rsidR="00543800">
        <w:rPr>
          <w:snapToGrid w:val="0"/>
          <w:color w:val="000000"/>
          <w:sz w:val="26"/>
          <w:szCs w:val="26"/>
        </w:rPr>
        <w:t xml:space="preserve"> ситуации и </w:t>
      </w:r>
      <w:r w:rsidR="00F14F86">
        <w:rPr>
          <w:snapToGrid w:val="0"/>
          <w:color w:val="000000"/>
          <w:sz w:val="26"/>
          <w:szCs w:val="26"/>
        </w:rPr>
        <w:t>оказан</w:t>
      </w:r>
      <w:r w:rsidR="008D20B9">
        <w:rPr>
          <w:snapToGrid w:val="0"/>
          <w:color w:val="000000"/>
          <w:sz w:val="26"/>
          <w:szCs w:val="26"/>
        </w:rPr>
        <w:t xml:space="preserve">ия </w:t>
      </w:r>
      <w:r w:rsidR="00543800">
        <w:rPr>
          <w:snapToGrid w:val="0"/>
          <w:color w:val="000000"/>
          <w:sz w:val="26"/>
          <w:szCs w:val="26"/>
        </w:rPr>
        <w:t xml:space="preserve">всех предусмотренных ТЗ </w:t>
      </w:r>
      <w:r w:rsidR="00EE1799">
        <w:rPr>
          <w:snapToGrid w:val="0"/>
          <w:color w:val="000000"/>
          <w:sz w:val="26"/>
          <w:szCs w:val="26"/>
        </w:rPr>
        <w:t>услуг</w:t>
      </w:r>
      <w:r w:rsidRPr="00BB1FFD">
        <w:rPr>
          <w:snapToGrid w:val="0"/>
          <w:color w:val="000000"/>
          <w:sz w:val="26"/>
          <w:szCs w:val="26"/>
        </w:rPr>
        <w:t>.</w:t>
      </w:r>
    </w:p>
    <w:p w:rsidR="00BB1FFD" w:rsidRDefault="00BB1FFD" w:rsidP="00BB1FFD">
      <w:pPr>
        <w:tabs>
          <w:tab w:val="center" w:pos="476"/>
          <w:tab w:val="left" w:pos="686"/>
        </w:tabs>
        <w:ind w:firstLine="748"/>
        <w:jc w:val="both"/>
        <w:rPr>
          <w:snapToGrid w:val="0"/>
          <w:color w:val="000000"/>
          <w:sz w:val="26"/>
          <w:szCs w:val="26"/>
        </w:rPr>
      </w:pPr>
      <w:r w:rsidRPr="0043478F">
        <w:rPr>
          <w:snapToGrid w:val="0"/>
          <w:color w:val="000000"/>
          <w:sz w:val="26"/>
          <w:szCs w:val="26"/>
        </w:rPr>
        <w:t>6.</w:t>
      </w:r>
      <w:r w:rsidR="00E66E93">
        <w:rPr>
          <w:snapToGrid w:val="0"/>
          <w:color w:val="000000"/>
          <w:sz w:val="26"/>
          <w:szCs w:val="26"/>
        </w:rPr>
        <w:t>3</w:t>
      </w:r>
      <w:r w:rsidRPr="0043478F">
        <w:rPr>
          <w:snapToGrid w:val="0"/>
          <w:color w:val="000000"/>
          <w:sz w:val="26"/>
          <w:szCs w:val="26"/>
        </w:rPr>
        <w:t>.</w:t>
      </w:r>
      <w:r w:rsidRPr="0043478F">
        <w:rPr>
          <w:snapToGrid w:val="0"/>
          <w:color w:val="000000"/>
          <w:sz w:val="26"/>
          <w:szCs w:val="26"/>
        </w:rPr>
        <w:tab/>
      </w:r>
      <w:r w:rsidRPr="00BB1FFD">
        <w:rPr>
          <w:snapToGrid w:val="0"/>
          <w:color w:val="000000"/>
          <w:sz w:val="26"/>
          <w:szCs w:val="26"/>
        </w:rPr>
        <w:t xml:space="preserve">В случае нарушения </w:t>
      </w:r>
      <w:r>
        <w:rPr>
          <w:snapToGrid w:val="0"/>
          <w:color w:val="000000"/>
          <w:sz w:val="26"/>
          <w:szCs w:val="26"/>
        </w:rPr>
        <w:t>Заказчиком своих обязательств по Договору, в том числе</w:t>
      </w:r>
      <w:r w:rsidR="00CB3883">
        <w:rPr>
          <w:snapToGrid w:val="0"/>
          <w:color w:val="000000"/>
          <w:sz w:val="26"/>
          <w:szCs w:val="26"/>
        </w:rPr>
        <w:t xml:space="preserve"> </w:t>
      </w:r>
      <w:r w:rsidR="00BB5465">
        <w:rPr>
          <w:snapToGrid w:val="0"/>
          <w:color w:val="000000"/>
          <w:sz w:val="26"/>
          <w:szCs w:val="26"/>
        </w:rPr>
        <w:t>не</w:t>
      </w:r>
      <w:r w:rsidR="00C70C5C">
        <w:rPr>
          <w:snapToGrid w:val="0"/>
          <w:color w:val="000000"/>
          <w:sz w:val="26"/>
          <w:szCs w:val="26"/>
        </w:rPr>
        <w:t xml:space="preserve"> </w:t>
      </w:r>
      <w:r w:rsidR="00CB3883">
        <w:rPr>
          <w:snapToGrid w:val="0"/>
          <w:color w:val="000000"/>
          <w:sz w:val="26"/>
          <w:szCs w:val="26"/>
        </w:rPr>
        <w:t xml:space="preserve">предоставление </w:t>
      </w:r>
      <w:r w:rsidR="00BB5465">
        <w:rPr>
          <w:snapToGrid w:val="0"/>
          <w:color w:val="000000"/>
          <w:sz w:val="26"/>
          <w:szCs w:val="26"/>
        </w:rPr>
        <w:t xml:space="preserve">своевременного </w:t>
      </w:r>
      <w:r w:rsidR="00CB3883">
        <w:rPr>
          <w:snapToGrid w:val="0"/>
          <w:color w:val="000000"/>
          <w:sz w:val="26"/>
          <w:szCs w:val="26"/>
        </w:rPr>
        <w:t>доступа к Системе, другой необходимой информации для выполнения Исполнителем своих обязательств,</w:t>
      </w:r>
      <w:r>
        <w:rPr>
          <w:snapToGrid w:val="0"/>
          <w:color w:val="000000"/>
          <w:sz w:val="26"/>
          <w:szCs w:val="26"/>
        </w:rPr>
        <w:t xml:space="preserve"> сроков оплаты</w:t>
      </w:r>
      <w:r w:rsidR="005213D6">
        <w:rPr>
          <w:snapToGrid w:val="0"/>
          <w:color w:val="000000"/>
          <w:sz w:val="26"/>
          <w:szCs w:val="26"/>
        </w:rPr>
        <w:t xml:space="preserve"> -</w:t>
      </w:r>
      <w:r w:rsidRPr="00BB1FFD">
        <w:rPr>
          <w:snapToGrid w:val="0"/>
          <w:color w:val="000000"/>
          <w:sz w:val="26"/>
          <w:szCs w:val="26"/>
        </w:rPr>
        <w:t xml:space="preserve"> </w:t>
      </w:r>
      <w:r>
        <w:rPr>
          <w:snapToGrid w:val="0"/>
          <w:color w:val="000000"/>
          <w:sz w:val="26"/>
          <w:szCs w:val="26"/>
        </w:rPr>
        <w:t xml:space="preserve">ответственность за </w:t>
      </w:r>
      <w:r w:rsidR="00C706B1">
        <w:rPr>
          <w:snapToGrid w:val="0"/>
          <w:color w:val="000000"/>
          <w:sz w:val="26"/>
          <w:szCs w:val="26"/>
        </w:rPr>
        <w:t xml:space="preserve">возможный </w:t>
      </w:r>
      <w:r>
        <w:rPr>
          <w:snapToGrid w:val="0"/>
          <w:color w:val="000000"/>
          <w:sz w:val="26"/>
          <w:szCs w:val="26"/>
        </w:rPr>
        <w:t xml:space="preserve">срыв </w:t>
      </w:r>
      <w:r w:rsidR="00C706B1">
        <w:rPr>
          <w:snapToGrid w:val="0"/>
          <w:color w:val="000000"/>
          <w:sz w:val="26"/>
          <w:szCs w:val="26"/>
        </w:rPr>
        <w:t xml:space="preserve">Исполнителем </w:t>
      </w:r>
      <w:r>
        <w:rPr>
          <w:snapToGrid w:val="0"/>
          <w:color w:val="000000"/>
          <w:sz w:val="26"/>
          <w:szCs w:val="26"/>
        </w:rPr>
        <w:t xml:space="preserve">сроков </w:t>
      </w:r>
      <w:r w:rsidR="00F14F86">
        <w:rPr>
          <w:snapToGrid w:val="0"/>
          <w:color w:val="000000"/>
          <w:sz w:val="26"/>
          <w:szCs w:val="26"/>
        </w:rPr>
        <w:t>оказан</w:t>
      </w:r>
      <w:r w:rsidR="008D20B9">
        <w:rPr>
          <w:snapToGrid w:val="0"/>
          <w:color w:val="000000"/>
          <w:sz w:val="26"/>
          <w:szCs w:val="26"/>
        </w:rPr>
        <w:t xml:space="preserve">ия </w:t>
      </w:r>
      <w:r w:rsidR="00EE1799">
        <w:rPr>
          <w:snapToGrid w:val="0"/>
          <w:color w:val="000000"/>
          <w:sz w:val="26"/>
          <w:szCs w:val="26"/>
        </w:rPr>
        <w:t>услуг</w:t>
      </w:r>
      <w:r>
        <w:rPr>
          <w:snapToGrid w:val="0"/>
          <w:color w:val="000000"/>
          <w:sz w:val="26"/>
          <w:szCs w:val="26"/>
        </w:rPr>
        <w:t>, а также качество, переносится на Заказчика.</w:t>
      </w:r>
      <w:r w:rsidRPr="00BB1FFD">
        <w:rPr>
          <w:snapToGrid w:val="0"/>
          <w:color w:val="000000"/>
          <w:sz w:val="26"/>
          <w:szCs w:val="26"/>
        </w:rPr>
        <w:t xml:space="preserve"> </w:t>
      </w:r>
    </w:p>
    <w:p w:rsidR="0043478F" w:rsidRDefault="0043478F" w:rsidP="00206DEB">
      <w:pPr>
        <w:tabs>
          <w:tab w:val="center" w:pos="476"/>
          <w:tab w:val="left" w:pos="686"/>
        </w:tabs>
        <w:ind w:firstLine="748"/>
        <w:jc w:val="both"/>
        <w:rPr>
          <w:snapToGrid w:val="0"/>
          <w:color w:val="000000"/>
          <w:sz w:val="26"/>
          <w:szCs w:val="26"/>
        </w:rPr>
      </w:pPr>
    </w:p>
    <w:p w:rsidR="0005719D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7</w:t>
      </w:r>
      <w:r w:rsidR="0005719D" w:rsidRPr="000D02D2">
        <w:rPr>
          <w:b/>
          <w:sz w:val="26"/>
          <w:szCs w:val="26"/>
        </w:rPr>
        <w:t>. ОБСТОЯТЕЛЬСТВА</w:t>
      </w:r>
      <w:r w:rsidR="00E253BB" w:rsidRPr="000D02D2">
        <w:rPr>
          <w:b/>
          <w:sz w:val="26"/>
          <w:szCs w:val="26"/>
        </w:rPr>
        <w:t xml:space="preserve"> НЕПРЕОДОЛИМОЙ СИЛЫ</w:t>
      </w:r>
    </w:p>
    <w:p w:rsidR="0005719D" w:rsidRPr="000D02D2" w:rsidRDefault="00B3442A" w:rsidP="00206DEB">
      <w:pPr>
        <w:suppressLineNumbers/>
        <w:suppressAutoHyphens/>
        <w:ind w:firstLine="680"/>
        <w:jc w:val="both"/>
        <w:rPr>
          <w:sz w:val="26"/>
          <w:szCs w:val="26"/>
        </w:rPr>
      </w:pPr>
      <w:r w:rsidRPr="000D02D2">
        <w:rPr>
          <w:snapToGrid w:val="0"/>
          <w:color w:val="000000"/>
          <w:sz w:val="26"/>
          <w:szCs w:val="26"/>
        </w:rPr>
        <w:t>7</w:t>
      </w:r>
      <w:r w:rsidR="0005719D" w:rsidRPr="000D02D2">
        <w:rPr>
          <w:snapToGrid w:val="0"/>
          <w:color w:val="000000"/>
          <w:sz w:val="26"/>
          <w:szCs w:val="26"/>
        </w:rPr>
        <w:t xml:space="preserve">.1. </w:t>
      </w:r>
      <w:r w:rsidR="003C6563" w:rsidRPr="000D02D2">
        <w:rPr>
          <w:sz w:val="26"/>
          <w:szCs w:val="26"/>
        </w:rPr>
        <w:t>Стороны освобождаются от ответственности за неисполнение обязательств по Договору в случае возникновения обстоятельств непреодолимой силы – обстоятельств, возникших помимо воли и желания Сторон,</w:t>
      </w:r>
      <w:r w:rsidR="006177E7" w:rsidRPr="000D02D2">
        <w:rPr>
          <w:sz w:val="26"/>
          <w:szCs w:val="26"/>
        </w:rPr>
        <w:t xml:space="preserve"> которые нельзя было предвидеть</w:t>
      </w:r>
      <w:r w:rsidR="003C6563" w:rsidRPr="000D02D2">
        <w:rPr>
          <w:sz w:val="26"/>
          <w:szCs w:val="26"/>
        </w:rPr>
        <w:t xml:space="preserve"> либо избежать и которые препятствуют исполнению обязательств по Договору.</w:t>
      </w:r>
    </w:p>
    <w:p w:rsidR="003C6563" w:rsidRPr="000D02D2" w:rsidRDefault="003C6563" w:rsidP="00206DEB">
      <w:pPr>
        <w:suppressLineNumbers/>
        <w:suppressAutoHyphens/>
        <w:ind w:firstLine="680"/>
        <w:jc w:val="both"/>
        <w:rPr>
          <w:snapToGrid w:val="0"/>
          <w:color w:val="000000"/>
          <w:sz w:val="26"/>
          <w:szCs w:val="26"/>
        </w:rPr>
      </w:pPr>
      <w:r w:rsidRPr="000D02D2">
        <w:rPr>
          <w:sz w:val="26"/>
          <w:szCs w:val="26"/>
        </w:rPr>
        <w:t>7.2. Подтверждением наличия и продолжительности действия чрезвычайного обстоятельства является свидетельство, выданное компетентным государственным органом</w:t>
      </w:r>
      <w:r w:rsidR="00F61B5B">
        <w:rPr>
          <w:sz w:val="26"/>
          <w:szCs w:val="26"/>
        </w:rPr>
        <w:t xml:space="preserve"> или другим уполномоченным органом, в установленном порядке</w:t>
      </w:r>
      <w:r w:rsidRPr="000D02D2">
        <w:rPr>
          <w:sz w:val="26"/>
          <w:szCs w:val="26"/>
        </w:rPr>
        <w:t>.</w:t>
      </w:r>
    </w:p>
    <w:p w:rsidR="0005719D" w:rsidRPr="000D02D2" w:rsidRDefault="00B3442A" w:rsidP="00206DEB">
      <w:pPr>
        <w:suppressLineNumbers/>
        <w:suppressAutoHyphens/>
        <w:ind w:firstLine="680"/>
        <w:jc w:val="both"/>
        <w:rPr>
          <w:snapToGrid w:val="0"/>
          <w:color w:val="000000"/>
          <w:sz w:val="26"/>
          <w:szCs w:val="26"/>
        </w:rPr>
      </w:pPr>
      <w:r w:rsidRPr="000D02D2">
        <w:rPr>
          <w:snapToGrid w:val="0"/>
          <w:color w:val="000000"/>
          <w:sz w:val="26"/>
          <w:szCs w:val="26"/>
        </w:rPr>
        <w:t>7</w:t>
      </w:r>
      <w:r w:rsidR="0005719D" w:rsidRPr="000D02D2">
        <w:rPr>
          <w:snapToGrid w:val="0"/>
          <w:color w:val="000000"/>
          <w:sz w:val="26"/>
          <w:szCs w:val="26"/>
        </w:rPr>
        <w:t xml:space="preserve">.3. </w:t>
      </w:r>
      <w:r w:rsidR="003C6563" w:rsidRPr="000D02D2">
        <w:rPr>
          <w:sz w:val="26"/>
          <w:szCs w:val="26"/>
        </w:rPr>
        <w:t xml:space="preserve">Сторона, подвергшаяся воздействию чрезвычайного обстоятельства, должна известить другую Сторону о наступлении указанного обстоятельства устно – не позднее дня его наступлении, письменно – </w:t>
      </w:r>
      <w:r w:rsidR="00BA68A3" w:rsidRPr="000D02D2">
        <w:rPr>
          <w:sz w:val="26"/>
          <w:szCs w:val="26"/>
        </w:rPr>
        <w:t>в течение</w:t>
      </w:r>
      <w:r w:rsidR="003C6563" w:rsidRPr="000D02D2">
        <w:rPr>
          <w:sz w:val="26"/>
          <w:szCs w:val="26"/>
        </w:rPr>
        <w:t xml:space="preserve"> 10 (</w:t>
      </w:r>
      <w:r w:rsidR="006177E7" w:rsidRPr="000D02D2">
        <w:rPr>
          <w:sz w:val="26"/>
          <w:szCs w:val="26"/>
        </w:rPr>
        <w:t>д</w:t>
      </w:r>
      <w:r w:rsidR="003C6563" w:rsidRPr="000D02D2">
        <w:rPr>
          <w:sz w:val="26"/>
          <w:szCs w:val="26"/>
        </w:rPr>
        <w:t xml:space="preserve">есяти) </w:t>
      </w:r>
      <w:r w:rsidR="00022ED5" w:rsidRPr="000D02D2">
        <w:rPr>
          <w:sz w:val="26"/>
          <w:szCs w:val="26"/>
        </w:rPr>
        <w:t xml:space="preserve">календарных </w:t>
      </w:r>
      <w:r w:rsidR="003C6563" w:rsidRPr="000D02D2">
        <w:rPr>
          <w:sz w:val="26"/>
          <w:szCs w:val="26"/>
        </w:rPr>
        <w:t>дней с момента его наступления, за исключением случая, когда само обстоятельство препятствует этому.</w:t>
      </w:r>
      <w:r w:rsidR="0005719D" w:rsidRPr="000D02D2">
        <w:rPr>
          <w:snapToGrid w:val="0"/>
          <w:color w:val="000000"/>
          <w:sz w:val="26"/>
          <w:szCs w:val="26"/>
        </w:rPr>
        <w:t xml:space="preserve"> </w:t>
      </w:r>
    </w:p>
    <w:p w:rsidR="0005719D" w:rsidRPr="000D02D2" w:rsidRDefault="00B3442A" w:rsidP="00206DEB">
      <w:pPr>
        <w:ind w:firstLine="680"/>
        <w:jc w:val="both"/>
        <w:rPr>
          <w:sz w:val="26"/>
          <w:szCs w:val="26"/>
        </w:rPr>
      </w:pPr>
      <w:r w:rsidRPr="000D02D2">
        <w:rPr>
          <w:snapToGrid w:val="0"/>
          <w:color w:val="000000"/>
          <w:sz w:val="26"/>
          <w:szCs w:val="26"/>
        </w:rPr>
        <w:t>7</w:t>
      </w:r>
      <w:r w:rsidR="0005719D" w:rsidRPr="000D02D2">
        <w:rPr>
          <w:snapToGrid w:val="0"/>
          <w:color w:val="000000"/>
          <w:sz w:val="26"/>
          <w:szCs w:val="26"/>
        </w:rPr>
        <w:t xml:space="preserve">.4. </w:t>
      </w:r>
      <w:r w:rsidR="003C6563" w:rsidRPr="000D02D2">
        <w:rPr>
          <w:sz w:val="26"/>
          <w:szCs w:val="26"/>
        </w:rPr>
        <w:t>Сторона, своевременно не известившая о наступлении чрезвычайного</w:t>
      </w:r>
      <w:r w:rsidR="00FC4057">
        <w:rPr>
          <w:sz w:val="26"/>
          <w:szCs w:val="26"/>
        </w:rPr>
        <w:t xml:space="preserve"> </w:t>
      </w:r>
      <w:r w:rsidR="003C6563" w:rsidRPr="000D02D2">
        <w:rPr>
          <w:sz w:val="26"/>
          <w:szCs w:val="26"/>
        </w:rPr>
        <w:t>обстоятельства, не может ссылаться на его действие.</w:t>
      </w:r>
    </w:p>
    <w:p w:rsidR="003C6563" w:rsidRDefault="003C6563" w:rsidP="00206DEB">
      <w:pPr>
        <w:ind w:firstLine="680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7.5. Если чрезвычайные обстоятельства действуют на протяжении трех последовательных месяцев, Договор может быть расторгнут какой-либо из Сторон в одностороннем порядке путем направления уведомления другой Стороне. Договор считается расторгнутым с момента передачи уведомления из рук в руки или, в случае отправления почтовой связью, через 5 (</w:t>
      </w:r>
      <w:r w:rsidR="006177E7" w:rsidRPr="000D02D2">
        <w:rPr>
          <w:sz w:val="26"/>
          <w:szCs w:val="26"/>
        </w:rPr>
        <w:t>п</w:t>
      </w:r>
      <w:r w:rsidRPr="000D02D2">
        <w:rPr>
          <w:sz w:val="26"/>
          <w:szCs w:val="26"/>
        </w:rPr>
        <w:t xml:space="preserve">ять) </w:t>
      </w:r>
      <w:r w:rsidR="00022ED5" w:rsidRPr="000D02D2">
        <w:rPr>
          <w:sz w:val="26"/>
          <w:szCs w:val="26"/>
        </w:rPr>
        <w:t xml:space="preserve">рабочих </w:t>
      </w:r>
      <w:r w:rsidRPr="000D02D2">
        <w:rPr>
          <w:sz w:val="26"/>
          <w:szCs w:val="26"/>
        </w:rPr>
        <w:t xml:space="preserve">дней с момента отправления уведомления ценным письмом с описью вложения. Стороны должны исполнить все свои финансовые обязательства, вытекающие из Договора, не позднее </w:t>
      </w:r>
      <w:r w:rsidR="006177E7" w:rsidRPr="000D02D2">
        <w:rPr>
          <w:sz w:val="26"/>
          <w:szCs w:val="26"/>
        </w:rPr>
        <w:t xml:space="preserve">чем через </w:t>
      </w:r>
      <w:r w:rsidRPr="000D02D2">
        <w:rPr>
          <w:sz w:val="26"/>
          <w:szCs w:val="26"/>
        </w:rPr>
        <w:t>5 (</w:t>
      </w:r>
      <w:r w:rsidR="006177E7" w:rsidRPr="000D02D2">
        <w:rPr>
          <w:sz w:val="26"/>
          <w:szCs w:val="26"/>
        </w:rPr>
        <w:t>пять</w:t>
      </w:r>
      <w:r w:rsidRPr="000D02D2">
        <w:rPr>
          <w:sz w:val="26"/>
          <w:szCs w:val="26"/>
        </w:rPr>
        <w:t>) рабочих дней с момента его расторжения в связи с условиями настоящего пункта.</w:t>
      </w:r>
    </w:p>
    <w:p w:rsidR="00533877" w:rsidRPr="000D02D2" w:rsidRDefault="00533877" w:rsidP="00206DEB">
      <w:pPr>
        <w:ind w:firstLine="680"/>
        <w:jc w:val="both"/>
        <w:rPr>
          <w:sz w:val="26"/>
          <w:szCs w:val="26"/>
        </w:rPr>
      </w:pPr>
    </w:p>
    <w:p w:rsidR="00FD4299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8</w:t>
      </w:r>
      <w:r w:rsidR="00FD4299" w:rsidRPr="000D02D2">
        <w:rPr>
          <w:b/>
          <w:sz w:val="26"/>
          <w:szCs w:val="26"/>
        </w:rPr>
        <w:t>. С</w:t>
      </w:r>
      <w:r w:rsidR="008C298F" w:rsidRPr="000D02D2">
        <w:rPr>
          <w:b/>
          <w:sz w:val="26"/>
          <w:szCs w:val="26"/>
        </w:rPr>
        <w:t>РОК ДЕЙСТВИЯ И ПОРЯДОК РАСТОРЖЕНИЯ ДОГОВОРА</w:t>
      </w:r>
    </w:p>
    <w:p w:rsidR="00FD4299" w:rsidRPr="000D02D2" w:rsidRDefault="0005719D" w:rsidP="00206DEB">
      <w:pPr>
        <w:jc w:val="both"/>
        <w:rPr>
          <w:sz w:val="26"/>
          <w:szCs w:val="26"/>
        </w:rPr>
      </w:pPr>
      <w:r w:rsidRPr="000D02D2">
        <w:rPr>
          <w:sz w:val="26"/>
          <w:szCs w:val="26"/>
        </w:rPr>
        <w:tab/>
      </w:r>
      <w:r w:rsidR="00B3442A" w:rsidRPr="000D02D2">
        <w:rPr>
          <w:sz w:val="26"/>
          <w:szCs w:val="26"/>
        </w:rPr>
        <w:t>8</w:t>
      </w:r>
      <w:r w:rsidR="00FD4299" w:rsidRPr="000D02D2">
        <w:rPr>
          <w:sz w:val="26"/>
          <w:szCs w:val="26"/>
        </w:rPr>
        <w:t xml:space="preserve">.1. </w:t>
      </w:r>
      <w:r w:rsidR="00095526" w:rsidRPr="000D02D2">
        <w:rPr>
          <w:sz w:val="26"/>
          <w:szCs w:val="26"/>
        </w:rPr>
        <w:t xml:space="preserve">Срок </w:t>
      </w:r>
      <w:r w:rsidR="00D620E5" w:rsidRPr="000D02D2">
        <w:rPr>
          <w:sz w:val="26"/>
          <w:szCs w:val="26"/>
        </w:rPr>
        <w:t xml:space="preserve">действия </w:t>
      </w:r>
      <w:r w:rsidR="00AD7FAE" w:rsidRPr="000D02D2">
        <w:rPr>
          <w:sz w:val="26"/>
          <w:szCs w:val="26"/>
        </w:rPr>
        <w:t xml:space="preserve">настоящего </w:t>
      </w:r>
      <w:r w:rsidR="00D620E5" w:rsidRPr="000D02D2">
        <w:rPr>
          <w:sz w:val="26"/>
          <w:szCs w:val="26"/>
        </w:rPr>
        <w:t>Договора</w:t>
      </w:r>
      <w:r w:rsidR="00095526" w:rsidRPr="000D02D2">
        <w:rPr>
          <w:sz w:val="26"/>
          <w:szCs w:val="26"/>
        </w:rPr>
        <w:t xml:space="preserve"> </w:t>
      </w:r>
      <w:r w:rsidR="00877823">
        <w:rPr>
          <w:sz w:val="26"/>
          <w:szCs w:val="26"/>
        </w:rPr>
        <w:t>устанавливается</w:t>
      </w:r>
      <w:r w:rsidR="00AD7FAE" w:rsidRPr="000D02D2">
        <w:rPr>
          <w:sz w:val="26"/>
          <w:szCs w:val="26"/>
        </w:rPr>
        <w:t xml:space="preserve"> </w:t>
      </w:r>
      <w:r w:rsidR="0000148E" w:rsidRPr="000D02D2">
        <w:rPr>
          <w:sz w:val="26"/>
          <w:szCs w:val="26"/>
        </w:rPr>
        <w:t>с</w:t>
      </w:r>
      <w:r w:rsidR="001E1479">
        <w:rPr>
          <w:sz w:val="26"/>
          <w:szCs w:val="26"/>
        </w:rPr>
        <w:t xml:space="preserve"> </w:t>
      </w:r>
      <w:r w:rsidR="00DE7ACE">
        <w:rPr>
          <w:sz w:val="26"/>
          <w:szCs w:val="26"/>
        </w:rPr>
        <w:t xml:space="preserve">_______ </w:t>
      </w:r>
      <w:r w:rsidR="001E1479" w:rsidRPr="0099740F">
        <w:rPr>
          <w:sz w:val="26"/>
          <w:szCs w:val="26"/>
        </w:rPr>
        <w:t>20</w:t>
      </w:r>
      <w:r w:rsidR="00E66E93" w:rsidRPr="0099740F">
        <w:rPr>
          <w:sz w:val="26"/>
          <w:szCs w:val="26"/>
        </w:rPr>
        <w:t>1</w:t>
      </w:r>
      <w:r w:rsidR="00E53D44">
        <w:rPr>
          <w:sz w:val="26"/>
          <w:szCs w:val="26"/>
        </w:rPr>
        <w:t>2</w:t>
      </w:r>
      <w:r w:rsidR="00AD7FAE" w:rsidRPr="0099740F">
        <w:rPr>
          <w:sz w:val="26"/>
          <w:szCs w:val="26"/>
        </w:rPr>
        <w:t xml:space="preserve"> </w:t>
      </w:r>
      <w:r w:rsidR="00CB1243" w:rsidRPr="0099740F">
        <w:rPr>
          <w:sz w:val="26"/>
          <w:szCs w:val="26"/>
        </w:rPr>
        <w:t xml:space="preserve">до </w:t>
      </w:r>
      <w:r w:rsidR="001E1479" w:rsidRPr="0099740F">
        <w:rPr>
          <w:sz w:val="26"/>
          <w:szCs w:val="26"/>
        </w:rPr>
        <w:t>31.12.20</w:t>
      </w:r>
      <w:r w:rsidR="005F5649" w:rsidRPr="0099740F">
        <w:rPr>
          <w:sz w:val="26"/>
          <w:szCs w:val="26"/>
        </w:rPr>
        <w:t>1</w:t>
      </w:r>
      <w:r w:rsidR="00E53D44">
        <w:rPr>
          <w:sz w:val="26"/>
          <w:szCs w:val="26"/>
        </w:rPr>
        <w:t>2</w:t>
      </w:r>
      <w:r w:rsidR="00AD7FAE" w:rsidRPr="0099740F">
        <w:rPr>
          <w:sz w:val="26"/>
          <w:szCs w:val="26"/>
        </w:rPr>
        <w:t>.</w:t>
      </w:r>
      <w:r w:rsidR="00095526" w:rsidRPr="000D02D2">
        <w:rPr>
          <w:sz w:val="26"/>
          <w:szCs w:val="26"/>
        </w:rPr>
        <w:t xml:space="preserve"> </w:t>
      </w:r>
    </w:p>
    <w:p w:rsidR="00FD4299" w:rsidRPr="000D02D2" w:rsidRDefault="00B3442A" w:rsidP="00206DEB">
      <w:pPr>
        <w:jc w:val="both"/>
        <w:rPr>
          <w:sz w:val="26"/>
          <w:szCs w:val="26"/>
        </w:rPr>
      </w:pPr>
      <w:r w:rsidRPr="000D02D2">
        <w:rPr>
          <w:sz w:val="26"/>
          <w:szCs w:val="26"/>
        </w:rPr>
        <w:tab/>
        <w:t>8</w:t>
      </w:r>
      <w:r w:rsidR="00FD4299" w:rsidRPr="000D02D2">
        <w:rPr>
          <w:sz w:val="26"/>
          <w:szCs w:val="26"/>
        </w:rPr>
        <w:t xml:space="preserve">.2. </w:t>
      </w:r>
      <w:r w:rsidR="00676269">
        <w:rPr>
          <w:sz w:val="26"/>
          <w:szCs w:val="26"/>
        </w:rPr>
        <w:t xml:space="preserve">Срок </w:t>
      </w:r>
      <w:r w:rsidR="00877823">
        <w:rPr>
          <w:sz w:val="26"/>
          <w:szCs w:val="26"/>
        </w:rPr>
        <w:t>действия н</w:t>
      </w:r>
      <w:r w:rsidR="003C6563" w:rsidRPr="000D02D2">
        <w:rPr>
          <w:sz w:val="26"/>
          <w:szCs w:val="26"/>
        </w:rPr>
        <w:t>астоящ</w:t>
      </w:r>
      <w:r w:rsidR="00877823">
        <w:rPr>
          <w:sz w:val="26"/>
          <w:szCs w:val="26"/>
        </w:rPr>
        <w:t>его</w:t>
      </w:r>
      <w:r w:rsidR="003C6563" w:rsidRPr="000D02D2">
        <w:rPr>
          <w:sz w:val="26"/>
          <w:szCs w:val="26"/>
        </w:rPr>
        <w:t xml:space="preserve"> Договор</w:t>
      </w:r>
      <w:r w:rsidR="00877823">
        <w:rPr>
          <w:sz w:val="26"/>
          <w:szCs w:val="26"/>
        </w:rPr>
        <w:t xml:space="preserve">а </w:t>
      </w:r>
      <w:r w:rsidR="00676269">
        <w:rPr>
          <w:sz w:val="26"/>
          <w:szCs w:val="26"/>
        </w:rPr>
        <w:t>автоматически продлевается на один календарный год в случае, если Договор не был расторгнут в соответствии с п.8.3 и 8.4 настоящего Договора</w:t>
      </w:r>
      <w:r w:rsidR="003C6563" w:rsidRPr="000D02D2">
        <w:rPr>
          <w:sz w:val="26"/>
          <w:szCs w:val="26"/>
        </w:rPr>
        <w:t>.</w:t>
      </w:r>
    </w:p>
    <w:p w:rsidR="00FD4299" w:rsidRPr="000D02D2" w:rsidRDefault="00B3442A" w:rsidP="00206DEB">
      <w:pPr>
        <w:jc w:val="both"/>
        <w:rPr>
          <w:sz w:val="26"/>
          <w:szCs w:val="26"/>
        </w:rPr>
      </w:pPr>
      <w:r w:rsidRPr="000D02D2">
        <w:rPr>
          <w:sz w:val="26"/>
          <w:szCs w:val="26"/>
        </w:rPr>
        <w:tab/>
        <w:t>8</w:t>
      </w:r>
      <w:r w:rsidR="00FD4299" w:rsidRPr="000D02D2">
        <w:rPr>
          <w:sz w:val="26"/>
          <w:szCs w:val="26"/>
        </w:rPr>
        <w:t>.3. Настоящий Договор может быть расторгнут по взаимному соглашению Сторон с письменным уведомлением не менее чем за 30 (тридцать) дней до даты окончания настоящего Договора либо в порядке, установленном действующим законодательством.</w:t>
      </w:r>
    </w:p>
    <w:p w:rsidR="008C298F" w:rsidRDefault="00B3442A" w:rsidP="00206DEB">
      <w:pPr>
        <w:jc w:val="both"/>
        <w:rPr>
          <w:sz w:val="26"/>
          <w:szCs w:val="26"/>
        </w:rPr>
      </w:pPr>
      <w:r w:rsidRPr="000D02D2">
        <w:rPr>
          <w:sz w:val="26"/>
          <w:szCs w:val="26"/>
        </w:rPr>
        <w:tab/>
        <w:t>8</w:t>
      </w:r>
      <w:r w:rsidR="008C298F" w:rsidRPr="000D02D2">
        <w:rPr>
          <w:sz w:val="26"/>
          <w:szCs w:val="26"/>
        </w:rPr>
        <w:t>.4. Настоящий Договор может быть расторгнут в одностороннем порядке по инициативе одной из Сторон при не</w:t>
      </w:r>
      <w:r w:rsidR="00F14F86">
        <w:rPr>
          <w:sz w:val="26"/>
          <w:szCs w:val="26"/>
        </w:rPr>
        <w:t>оказан</w:t>
      </w:r>
      <w:r w:rsidR="008C298F" w:rsidRPr="000D02D2">
        <w:rPr>
          <w:sz w:val="26"/>
          <w:szCs w:val="26"/>
        </w:rPr>
        <w:t>ии своих обязательств другой Сторон</w:t>
      </w:r>
      <w:r w:rsidR="00CC6192">
        <w:rPr>
          <w:sz w:val="26"/>
          <w:szCs w:val="26"/>
        </w:rPr>
        <w:t>ой</w:t>
      </w:r>
      <w:r w:rsidR="008C298F" w:rsidRPr="000D02D2">
        <w:rPr>
          <w:sz w:val="26"/>
          <w:szCs w:val="26"/>
        </w:rPr>
        <w:t>.</w:t>
      </w:r>
      <w:r w:rsidR="00FE29EF" w:rsidRPr="000D02D2">
        <w:rPr>
          <w:sz w:val="26"/>
          <w:szCs w:val="26"/>
        </w:rPr>
        <w:t xml:space="preserve"> Уведомление Стороной, расторгающей Договор, другой Стороны осуществляется не менее чем за </w:t>
      </w:r>
      <w:r w:rsidR="00095526" w:rsidRPr="000D02D2">
        <w:rPr>
          <w:sz w:val="26"/>
          <w:szCs w:val="26"/>
        </w:rPr>
        <w:t>5</w:t>
      </w:r>
      <w:r w:rsidR="00FE29EF" w:rsidRPr="000D02D2">
        <w:rPr>
          <w:sz w:val="26"/>
          <w:szCs w:val="26"/>
        </w:rPr>
        <w:t xml:space="preserve"> (</w:t>
      </w:r>
      <w:r w:rsidR="00095526" w:rsidRPr="000D02D2">
        <w:rPr>
          <w:sz w:val="26"/>
          <w:szCs w:val="26"/>
        </w:rPr>
        <w:t>пять</w:t>
      </w:r>
      <w:r w:rsidR="00FE29EF" w:rsidRPr="000D02D2">
        <w:rPr>
          <w:sz w:val="26"/>
          <w:szCs w:val="26"/>
        </w:rPr>
        <w:t>) рабочих дн</w:t>
      </w:r>
      <w:r w:rsidR="00095526" w:rsidRPr="000D02D2">
        <w:rPr>
          <w:sz w:val="26"/>
          <w:szCs w:val="26"/>
        </w:rPr>
        <w:t>ей</w:t>
      </w:r>
      <w:r w:rsidR="00BA4611">
        <w:rPr>
          <w:sz w:val="26"/>
          <w:szCs w:val="26"/>
        </w:rPr>
        <w:t xml:space="preserve"> до предполагаемой даты расторжения договора</w:t>
      </w:r>
      <w:r w:rsidR="00FE29EF" w:rsidRPr="000D02D2">
        <w:rPr>
          <w:sz w:val="26"/>
          <w:szCs w:val="26"/>
        </w:rPr>
        <w:t>.</w:t>
      </w:r>
      <w:r w:rsidR="000005F9">
        <w:rPr>
          <w:sz w:val="26"/>
          <w:szCs w:val="26"/>
        </w:rPr>
        <w:t xml:space="preserve"> При этом Стороны обязуются произвести взаиморасчеты на основании пред</w:t>
      </w:r>
      <w:r w:rsidR="00DF7F72">
        <w:rPr>
          <w:sz w:val="26"/>
          <w:szCs w:val="26"/>
        </w:rPr>
        <w:t>ст</w:t>
      </w:r>
      <w:r w:rsidR="000005F9">
        <w:rPr>
          <w:sz w:val="26"/>
          <w:szCs w:val="26"/>
        </w:rPr>
        <w:t>а</w:t>
      </w:r>
      <w:r w:rsidR="00DF7F72">
        <w:rPr>
          <w:sz w:val="26"/>
          <w:szCs w:val="26"/>
        </w:rPr>
        <w:t>вленного</w:t>
      </w:r>
      <w:r w:rsidR="000005F9">
        <w:rPr>
          <w:sz w:val="26"/>
          <w:szCs w:val="26"/>
        </w:rPr>
        <w:t xml:space="preserve"> Акта сверки взаиморасчетов, подписанного Сторонами на дату расторжения Договора в течение 5 (пяти) рабочих дней.</w:t>
      </w:r>
    </w:p>
    <w:p w:rsidR="00533877" w:rsidRPr="000D02D2" w:rsidRDefault="00533877" w:rsidP="00206DEB">
      <w:pPr>
        <w:jc w:val="both"/>
        <w:rPr>
          <w:sz w:val="26"/>
          <w:szCs w:val="26"/>
        </w:rPr>
      </w:pPr>
    </w:p>
    <w:p w:rsidR="00FD4299" w:rsidRDefault="00B3442A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9</w:t>
      </w:r>
      <w:r w:rsidR="0005719D" w:rsidRPr="000D02D2">
        <w:rPr>
          <w:b/>
          <w:sz w:val="26"/>
          <w:szCs w:val="26"/>
        </w:rPr>
        <w:t>. ДОПОЛНИТЕЛЬНЫЕ УСЛОВИЯ</w:t>
      </w:r>
    </w:p>
    <w:p w:rsidR="0005719D" w:rsidRPr="000D02D2" w:rsidRDefault="0005719D" w:rsidP="00206DEB">
      <w:pPr>
        <w:jc w:val="both"/>
        <w:rPr>
          <w:sz w:val="26"/>
          <w:szCs w:val="26"/>
        </w:rPr>
      </w:pPr>
      <w:r w:rsidRPr="000D02D2">
        <w:rPr>
          <w:sz w:val="26"/>
          <w:szCs w:val="26"/>
        </w:rPr>
        <w:tab/>
      </w:r>
      <w:r w:rsidR="00B3442A" w:rsidRPr="000D02D2">
        <w:rPr>
          <w:sz w:val="26"/>
          <w:szCs w:val="26"/>
        </w:rPr>
        <w:t>9</w:t>
      </w:r>
      <w:r w:rsidRPr="000D02D2">
        <w:rPr>
          <w:sz w:val="26"/>
          <w:szCs w:val="26"/>
        </w:rPr>
        <w:t xml:space="preserve">.1. Права и обязанности одной из </w:t>
      </w:r>
      <w:r w:rsidR="00682BC6" w:rsidRPr="000D02D2">
        <w:rPr>
          <w:sz w:val="26"/>
          <w:szCs w:val="26"/>
        </w:rPr>
        <w:t>С</w:t>
      </w:r>
      <w:r w:rsidRPr="000D02D2">
        <w:rPr>
          <w:sz w:val="26"/>
          <w:szCs w:val="26"/>
        </w:rPr>
        <w:t>торон, вытекающие из настоящего Договора, не могут быть переданы</w:t>
      </w:r>
      <w:r w:rsidR="00FC4057">
        <w:rPr>
          <w:sz w:val="26"/>
          <w:szCs w:val="26"/>
        </w:rPr>
        <w:t xml:space="preserve"> </w:t>
      </w:r>
      <w:r w:rsidRPr="000D02D2">
        <w:rPr>
          <w:sz w:val="26"/>
          <w:szCs w:val="26"/>
        </w:rPr>
        <w:t xml:space="preserve">третьим лицам без письменного согласия другой </w:t>
      </w:r>
      <w:r w:rsidR="00682BC6" w:rsidRPr="000D02D2">
        <w:rPr>
          <w:sz w:val="26"/>
          <w:szCs w:val="26"/>
        </w:rPr>
        <w:t>С</w:t>
      </w:r>
      <w:r w:rsidRPr="000D02D2">
        <w:rPr>
          <w:sz w:val="26"/>
          <w:szCs w:val="26"/>
        </w:rPr>
        <w:t>тороны.</w:t>
      </w:r>
    </w:p>
    <w:p w:rsidR="0005719D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9</w:t>
      </w:r>
      <w:r w:rsidR="0005719D" w:rsidRPr="000D02D2">
        <w:rPr>
          <w:sz w:val="26"/>
          <w:szCs w:val="26"/>
        </w:rPr>
        <w:t>.2. Любые изменения и дополнения к Договору действительны лишь при условии, что они совершены в письменной форме и подписаны уполномоченными на то представителями Сторон, чьи подписи должны быть скреплены печатями.</w:t>
      </w:r>
    </w:p>
    <w:p w:rsidR="00FE29EF" w:rsidRPr="000D02D2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9</w:t>
      </w:r>
      <w:r w:rsidR="00FE29EF" w:rsidRPr="000D02D2">
        <w:rPr>
          <w:sz w:val="26"/>
          <w:szCs w:val="26"/>
        </w:rPr>
        <w:t xml:space="preserve">.3. </w:t>
      </w:r>
      <w:r w:rsidR="00964566" w:rsidRPr="000D02D2">
        <w:rPr>
          <w:sz w:val="26"/>
          <w:szCs w:val="26"/>
        </w:rPr>
        <w:t>Приложен</w:t>
      </w:r>
      <w:r w:rsidR="00FE29EF" w:rsidRPr="000D02D2">
        <w:rPr>
          <w:sz w:val="26"/>
          <w:szCs w:val="26"/>
        </w:rPr>
        <w:t xml:space="preserve">ия </w:t>
      </w:r>
      <w:r w:rsidR="00E769EF">
        <w:rPr>
          <w:sz w:val="26"/>
          <w:szCs w:val="26"/>
        </w:rPr>
        <w:t>А</w:t>
      </w:r>
      <w:r w:rsidR="00FE29EF" w:rsidRPr="000D02D2">
        <w:rPr>
          <w:sz w:val="26"/>
          <w:szCs w:val="26"/>
        </w:rPr>
        <w:t xml:space="preserve">, </w:t>
      </w:r>
      <w:r w:rsidR="00E769EF">
        <w:rPr>
          <w:sz w:val="26"/>
          <w:szCs w:val="26"/>
        </w:rPr>
        <w:t>Б</w:t>
      </w:r>
      <w:r w:rsidR="00FE29EF" w:rsidRPr="000D02D2">
        <w:rPr>
          <w:sz w:val="26"/>
          <w:szCs w:val="26"/>
        </w:rPr>
        <w:t xml:space="preserve">, </w:t>
      </w:r>
      <w:r w:rsidR="00E769EF">
        <w:rPr>
          <w:sz w:val="26"/>
          <w:szCs w:val="26"/>
        </w:rPr>
        <w:t>В</w:t>
      </w:r>
      <w:r w:rsidR="00C64278" w:rsidRPr="000D02D2">
        <w:rPr>
          <w:sz w:val="26"/>
          <w:szCs w:val="26"/>
        </w:rPr>
        <w:t>,</w:t>
      </w:r>
      <w:r w:rsidR="00FE29EF" w:rsidRPr="000D02D2">
        <w:rPr>
          <w:sz w:val="26"/>
          <w:szCs w:val="26"/>
        </w:rPr>
        <w:t xml:space="preserve"> </w:t>
      </w:r>
      <w:r w:rsidR="00E769EF">
        <w:rPr>
          <w:sz w:val="26"/>
          <w:szCs w:val="26"/>
        </w:rPr>
        <w:t>Г</w:t>
      </w:r>
      <w:r w:rsidR="00C64278" w:rsidRPr="000D02D2">
        <w:rPr>
          <w:sz w:val="26"/>
          <w:szCs w:val="26"/>
        </w:rPr>
        <w:t xml:space="preserve">, </w:t>
      </w:r>
      <w:r w:rsidR="00E769EF">
        <w:rPr>
          <w:sz w:val="26"/>
          <w:szCs w:val="26"/>
        </w:rPr>
        <w:t>Д</w:t>
      </w:r>
      <w:r w:rsidR="00B967C3">
        <w:rPr>
          <w:sz w:val="26"/>
          <w:szCs w:val="26"/>
        </w:rPr>
        <w:t xml:space="preserve"> и</w:t>
      </w:r>
      <w:r w:rsidR="00C64278" w:rsidRPr="000D02D2">
        <w:rPr>
          <w:sz w:val="26"/>
          <w:szCs w:val="26"/>
        </w:rPr>
        <w:t xml:space="preserve"> </w:t>
      </w:r>
      <w:r w:rsidR="00E769EF">
        <w:rPr>
          <w:sz w:val="26"/>
          <w:szCs w:val="26"/>
        </w:rPr>
        <w:t>Е</w:t>
      </w:r>
      <w:r w:rsidR="00FE29EF" w:rsidRPr="000D02D2">
        <w:rPr>
          <w:sz w:val="26"/>
          <w:szCs w:val="26"/>
        </w:rPr>
        <w:t xml:space="preserve"> являются неотъемлемыми частями настояще</w:t>
      </w:r>
      <w:r w:rsidR="00BB1D25" w:rsidRPr="000D02D2">
        <w:rPr>
          <w:sz w:val="26"/>
          <w:szCs w:val="26"/>
        </w:rPr>
        <w:t>го</w:t>
      </w:r>
      <w:r w:rsidR="00FE29EF" w:rsidRPr="000D02D2">
        <w:rPr>
          <w:sz w:val="26"/>
          <w:szCs w:val="26"/>
        </w:rPr>
        <w:t xml:space="preserve"> Договор</w:t>
      </w:r>
      <w:r w:rsidR="00BA68A3" w:rsidRPr="000D02D2">
        <w:rPr>
          <w:sz w:val="26"/>
          <w:szCs w:val="26"/>
        </w:rPr>
        <w:t>а</w:t>
      </w:r>
      <w:r w:rsidR="00FE29EF" w:rsidRPr="000D02D2">
        <w:rPr>
          <w:sz w:val="26"/>
          <w:szCs w:val="26"/>
        </w:rPr>
        <w:t>.</w:t>
      </w:r>
    </w:p>
    <w:p w:rsidR="00FE29EF" w:rsidRDefault="00B3442A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>9</w:t>
      </w:r>
      <w:r w:rsidR="00FE29EF" w:rsidRPr="000D02D2">
        <w:rPr>
          <w:sz w:val="26"/>
          <w:szCs w:val="26"/>
        </w:rPr>
        <w:t xml:space="preserve">.4. Настоящий Договор составлен в двух экземплярах </w:t>
      </w:r>
      <w:r w:rsidR="00E53D44">
        <w:rPr>
          <w:sz w:val="26"/>
          <w:szCs w:val="26"/>
        </w:rPr>
        <w:t xml:space="preserve">на русском языке </w:t>
      </w:r>
      <w:r w:rsidR="00FE29EF" w:rsidRPr="000D02D2">
        <w:rPr>
          <w:sz w:val="26"/>
          <w:szCs w:val="26"/>
        </w:rPr>
        <w:t xml:space="preserve">– по одному для каждой из Сторон, каждый из которых имеет равную юридическую силу. </w:t>
      </w:r>
    </w:p>
    <w:p w:rsidR="00533877" w:rsidRPr="000D02D2" w:rsidRDefault="00533877" w:rsidP="00206DEB">
      <w:pPr>
        <w:ind w:firstLine="708"/>
        <w:jc w:val="both"/>
        <w:rPr>
          <w:sz w:val="26"/>
          <w:szCs w:val="26"/>
        </w:rPr>
      </w:pPr>
    </w:p>
    <w:p w:rsidR="00144B36" w:rsidRDefault="00144B36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10. ПОРЯДОК РАЗРЕШЕНИЯ СПОРОВ</w:t>
      </w:r>
    </w:p>
    <w:p w:rsidR="00144B36" w:rsidRPr="000D02D2" w:rsidRDefault="00144B36" w:rsidP="00206DEB">
      <w:pPr>
        <w:ind w:firstLine="708"/>
        <w:jc w:val="both"/>
        <w:rPr>
          <w:sz w:val="26"/>
          <w:szCs w:val="26"/>
        </w:rPr>
      </w:pPr>
      <w:r w:rsidRPr="000D02D2">
        <w:rPr>
          <w:sz w:val="26"/>
          <w:szCs w:val="26"/>
        </w:rPr>
        <w:t xml:space="preserve">10.1. Стороны примут все </w:t>
      </w:r>
      <w:r w:rsidR="00DD2BA2">
        <w:rPr>
          <w:sz w:val="26"/>
          <w:szCs w:val="26"/>
        </w:rPr>
        <w:t xml:space="preserve">возможные </w:t>
      </w:r>
      <w:r w:rsidRPr="000D02D2">
        <w:rPr>
          <w:sz w:val="26"/>
          <w:szCs w:val="26"/>
        </w:rPr>
        <w:t>меры к разрешению споров и разногласий, которые могут возникнуть из настоящего Договора или в связи с ним</w:t>
      </w:r>
      <w:r w:rsidR="00BA68A3" w:rsidRPr="000D02D2">
        <w:rPr>
          <w:sz w:val="26"/>
          <w:szCs w:val="26"/>
        </w:rPr>
        <w:t>,</w:t>
      </w:r>
      <w:r w:rsidRPr="000D02D2">
        <w:rPr>
          <w:sz w:val="26"/>
          <w:szCs w:val="26"/>
        </w:rPr>
        <w:t xml:space="preserve"> путем переговоров.</w:t>
      </w:r>
    </w:p>
    <w:p w:rsidR="00144B36" w:rsidRPr="000D02D2" w:rsidRDefault="00144B36" w:rsidP="00206DEB">
      <w:pPr>
        <w:ind w:firstLine="708"/>
        <w:jc w:val="both"/>
        <w:rPr>
          <w:bCs/>
          <w:sz w:val="26"/>
          <w:szCs w:val="26"/>
        </w:rPr>
      </w:pPr>
      <w:r w:rsidRPr="000D02D2">
        <w:rPr>
          <w:sz w:val="26"/>
          <w:szCs w:val="26"/>
        </w:rPr>
        <w:t xml:space="preserve">10.2. </w:t>
      </w:r>
      <w:r w:rsidRPr="000D02D2">
        <w:rPr>
          <w:bCs/>
          <w:sz w:val="26"/>
          <w:szCs w:val="26"/>
        </w:rPr>
        <w:t>При возникновении спора или разногласия по какому-либо вопросу, касающемуся условий настоящего Договора, заинтересованная Сторона не позднее чем за 5 (</w:t>
      </w:r>
      <w:r w:rsidR="006D2636" w:rsidRPr="000D02D2">
        <w:rPr>
          <w:bCs/>
          <w:sz w:val="26"/>
          <w:szCs w:val="26"/>
        </w:rPr>
        <w:t>п</w:t>
      </w:r>
      <w:r w:rsidRPr="000D02D2">
        <w:rPr>
          <w:bCs/>
          <w:sz w:val="26"/>
          <w:szCs w:val="26"/>
        </w:rPr>
        <w:t>ять) рабочих дней определяет дату и место проведения переговоров и извещает об этом вторую Сторону. Переговоры протоколируются.</w:t>
      </w:r>
    </w:p>
    <w:p w:rsidR="00144B36" w:rsidRPr="000D02D2" w:rsidRDefault="00144B36" w:rsidP="00206DEB">
      <w:pPr>
        <w:ind w:firstLine="708"/>
        <w:jc w:val="both"/>
        <w:rPr>
          <w:bCs/>
          <w:sz w:val="26"/>
          <w:szCs w:val="26"/>
        </w:rPr>
      </w:pPr>
      <w:r w:rsidRPr="000D02D2">
        <w:rPr>
          <w:bCs/>
          <w:sz w:val="26"/>
          <w:szCs w:val="26"/>
        </w:rPr>
        <w:t>10.3. В случае недостижения компромисса путем устных переговоров (</w:t>
      </w:r>
      <w:r w:rsidR="008A4D3C">
        <w:rPr>
          <w:bCs/>
          <w:sz w:val="26"/>
          <w:szCs w:val="26"/>
        </w:rPr>
        <w:t xml:space="preserve">в том числе </w:t>
      </w:r>
      <w:r w:rsidRPr="000D02D2">
        <w:rPr>
          <w:bCs/>
          <w:sz w:val="26"/>
          <w:szCs w:val="26"/>
        </w:rPr>
        <w:t>неявки какой-либо из Сторон на переговоры), заинтересованная Сторона направляет в адрес второй Стороны письменную претензию с обоснованием своих требований. Ответ на претензию должен быть дан не позднее</w:t>
      </w:r>
      <w:r w:rsidR="0038025C" w:rsidRPr="000D02D2">
        <w:rPr>
          <w:bCs/>
          <w:sz w:val="26"/>
          <w:szCs w:val="26"/>
        </w:rPr>
        <w:t xml:space="preserve"> чем через</w:t>
      </w:r>
      <w:r w:rsidRPr="000D02D2">
        <w:rPr>
          <w:bCs/>
          <w:sz w:val="26"/>
          <w:szCs w:val="26"/>
        </w:rPr>
        <w:t xml:space="preserve"> 30 (</w:t>
      </w:r>
      <w:r w:rsidR="0038025C" w:rsidRPr="000D02D2">
        <w:rPr>
          <w:bCs/>
          <w:sz w:val="26"/>
          <w:szCs w:val="26"/>
        </w:rPr>
        <w:t>т</w:t>
      </w:r>
      <w:r w:rsidRPr="000D02D2">
        <w:rPr>
          <w:bCs/>
          <w:sz w:val="26"/>
          <w:szCs w:val="26"/>
        </w:rPr>
        <w:t>ридцат</w:t>
      </w:r>
      <w:r w:rsidR="0038025C" w:rsidRPr="000D02D2">
        <w:rPr>
          <w:bCs/>
          <w:sz w:val="26"/>
          <w:szCs w:val="26"/>
        </w:rPr>
        <w:t>ь</w:t>
      </w:r>
      <w:r w:rsidRPr="000D02D2">
        <w:rPr>
          <w:bCs/>
          <w:sz w:val="26"/>
          <w:szCs w:val="26"/>
        </w:rPr>
        <w:t>) календарных дней с момента ее получения. Днем ответа считается день вручения претензии Стороне, о чем свидетельствует отметка представителя получившей Стороны, проставленная на копи</w:t>
      </w:r>
      <w:r w:rsidR="0038025C" w:rsidRPr="000D02D2">
        <w:rPr>
          <w:bCs/>
          <w:sz w:val="26"/>
          <w:szCs w:val="26"/>
        </w:rPr>
        <w:t>и</w:t>
      </w:r>
      <w:r w:rsidRPr="000D02D2">
        <w:rPr>
          <w:bCs/>
          <w:sz w:val="26"/>
          <w:szCs w:val="26"/>
        </w:rPr>
        <w:t xml:space="preserve"> претензии</w:t>
      </w:r>
      <w:r w:rsidR="003A0F7B" w:rsidRPr="000D02D2">
        <w:rPr>
          <w:bCs/>
          <w:sz w:val="26"/>
          <w:szCs w:val="26"/>
        </w:rPr>
        <w:t xml:space="preserve"> (в случае направления курьера)</w:t>
      </w:r>
      <w:r w:rsidRPr="000D02D2">
        <w:rPr>
          <w:bCs/>
          <w:sz w:val="26"/>
          <w:szCs w:val="26"/>
        </w:rPr>
        <w:t xml:space="preserve"> либо день отправки ее по почте (претензия должна быть отправлена как ценное письмо с описью вложения).</w:t>
      </w:r>
    </w:p>
    <w:p w:rsidR="00144B36" w:rsidRDefault="00144B36" w:rsidP="00206DEB">
      <w:pPr>
        <w:ind w:firstLine="708"/>
        <w:jc w:val="both"/>
        <w:rPr>
          <w:bCs/>
          <w:sz w:val="26"/>
          <w:szCs w:val="26"/>
        </w:rPr>
      </w:pPr>
      <w:r w:rsidRPr="000D02D2">
        <w:rPr>
          <w:bCs/>
          <w:sz w:val="26"/>
          <w:szCs w:val="26"/>
        </w:rPr>
        <w:t>10.4. В случае недостижения согласия по спорному вопрос</w:t>
      </w:r>
      <w:r w:rsidR="003A0F7B" w:rsidRPr="000D02D2">
        <w:rPr>
          <w:bCs/>
          <w:sz w:val="26"/>
          <w:szCs w:val="26"/>
        </w:rPr>
        <w:t>у в порядке, указанном в п. 10.1</w:t>
      </w:r>
      <w:r w:rsidRPr="000D02D2">
        <w:rPr>
          <w:bCs/>
          <w:sz w:val="26"/>
          <w:szCs w:val="26"/>
        </w:rPr>
        <w:t xml:space="preserve"> настоящего Договора, спор будет решаться согласно действующему законодательству Российской Федерации в Арбитражном суде города Москвы.</w:t>
      </w:r>
    </w:p>
    <w:p w:rsidR="00533877" w:rsidRDefault="00533877" w:rsidP="00206DEB">
      <w:pPr>
        <w:ind w:firstLine="708"/>
        <w:jc w:val="both"/>
        <w:rPr>
          <w:sz w:val="26"/>
          <w:szCs w:val="26"/>
        </w:rPr>
      </w:pPr>
    </w:p>
    <w:p w:rsidR="0038409A" w:rsidRDefault="0038409A" w:rsidP="0038409A">
      <w:pPr>
        <w:jc w:val="center"/>
        <w:rPr>
          <w:rFonts w:eastAsia="MS Mincho"/>
          <w:b/>
          <w:snapToGrid w:val="0"/>
          <w:sz w:val="26"/>
          <w:szCs w:val="26"/>
        </w:rPr>
      </w:pPr>
      <w:r w:rsidRPr="0038409A">
        <w:rPr>
          <w:rFonts w:eastAsia="MS Mincho"/>
          <w:b/>
          <w:snapToGrid w:val="0"/>
          <w:sz w:val="26"/>
          <w:szCs w:val="26"/>
        </w:rPr>
        <w:t>11. РАСКРЫТИЕ ИНФОРМАЦИИ</w:t>
      </w:r>
    </w:p>
    <w:p w:rsidR="0038409A" w:rsidRPr="0038409A" w:rsidRDefault="0038409A" w:rsidP="0038409A">
      <w:pPr>
        <w:jc w:val="center"/>
        <w:rPr>
          <w:rFonts w:eastAsia="MS Mincho"/>
          <w:b/>
          <w:snapToGrid w:val="0"/>
          <w:sz w:val="26"/>
          <w:szCs w:val="26"/>
        </w:rPr>
      </w:pP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11.1.</w:t>
      </w:r>
      <w:r>
        <w:rPr>
          <w:bCs/>
          <w:sz w:val="26"/>
          <w:szCs w:val="26"/>
        </w:rPr>
        <w:tab/>
        <w:t>Исполнитель</w:t>
      </w:r>
      <w:r w:rsidRPr="0038409A">
        <w:rPr>
          <w:bCs/>
          <w:sz w:val="26"/>
          <w:szCs w:val="26"/>
        </w:rPr>
        <w:t xml:space="preserve"> обязуется в срок не позднее двух рабочих дней до окончания календарного месяца, в котором заключен настоящий Договор, предоставить </w:t>
      </w:r>
      <w:r>
        <w:rPr>
          <w:bCs/>
          <w:sz w:val="26"/>
          <w:szCs w:val="26"/>
        </w:rPr>
        <w:t xml:space="preserve">Заказчику </w:t>
      </w:r>
      <w:r w:rsidRPr="0038409A">
        <w:rPr>
          <w:bCs/>
          <w:sz w:val="26"/>
          <w:szCs w:val="26"/>
        </w:rPr>
        <w:t xml:space="preserve">в письменном виде в формате, указанном в Приложении № 3, информацию об органах управления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 xml:space="preserve">, структуре собственности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 xml:space="preserve">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</w:t>
      </w:r>
      <w:r>
        <w:rPr>
          <w:bCs/>
          <w:sz w:val="26"/>
          <w:szCs w:val="26"/>
        </w:rPr>
        <w:t>Исполнителе</w:t>
      </w:r>
      <w:r w:rsidRPr="0038409A">
        <w:rPr>
          <w:bCs/>
          <w:sz w:val="26"/>
          <w:szCs w:val="26"/>
        </w:rPr>
        <w:t>м приложенными правоустанавливающими документами.</w:t>
      </w: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11.2. Исполнитель</w:t>
      </w:r>
      <w:r w:rsidRPr="0038409A">
        <w:rPr>
          <w:bCs/>
          <w:sz w:val="26"/>
          <w:szCs w:val="26"/>
        </w:rPr>
        <w:t xml:space="preserve"> гарантирует, что Сведения и документы в отношении всей цепочки собственников и руководителей, включая бенефициаров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>, являются полными, точными и достоверными.</w:t>
      </w: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11.3. </w:t>
      </w:r>
      <w:r w:rsidRPr="0038409A">
        <w:rPr>
          <w:bCs/>
          <w:sz w:val="26"/>
          <w:szCs w:val="26"/>
        </w:rPr>
        <w:t xml:space="preserve">В случае каких-либо изменений в Сведениях </w:t>
      </w:r>
      <w:r>
        <w:rPr>
          <w:bCs/>
          <w:sz w:val="26"/>
          <w:szCs w:val="26"/>
        </w:rPr>
        <w:t>Исполнитель</w:t>
      </w:r>
      <w:r w:rsidRPr="0038409A">
        <w:rPr>
          <w:bCs/>
          <w:sz w:val="26"/>
          <w:szCs w:val="26"/>
        </w:rPr>
        <w:t xml:space="preserve"> обязуется в срок не позднее 4 (четырех) рабочих дней с даты таких изменений предоставить </w:t>
      </w:r>
      <w:r>
        <w:rPr>
          <w:bCs/>
          <w:sz w:val="26"/>
          <w:szCs w:val="26"/>
        </w:rPr>
        <w:t>Заказчику</w:t>
      </w:r>
      <w:r w:rsidRPr="0038409A">
        <w:rPr>
          <w:bCs/>
          <w:sz w:val="26"/>
          <w:szCs w:val="26"/>
        </w:rPr>
        <w:t xml:space="preserve"> данные о таких изменениях с приложением копий подтверждающих документов, заверенных уполномоченным должностным лицом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 xml:space="preserve"> или нотариусом.</w:t>
      </w: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11.4. </w:t>
      </w:r>
      <w:r w:rsidRPr="0038409A">
        <w:rPr>
          <w:bCs/>
          <w:sz w:val="26"/>
          <w:szCs w:val="26"/>
        </w:rPr>
        <w:t xml:space="preserve">В случае отказа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 xml:space="preserve"> от предоставления Сведений либо несвоевременного предоставления Сведений </w:t>
      </w:r>
      <w:r>
        <w:rPr>
          <w:bCs/>
          <w:sz w:val="26"/>
          <w:szCs w:val="26"/>
        </w:rPr>
        <w:t xml:space="preserve">Заказчик </w:t>
      </w:r>
      <w:r w:rsidRPr="0038409A">
        <w:rPr>
          <w:bCs/>
          <w:sz w:val="26"/>
          <w:szCs w:val="26"/>
        </w:rPr>
        <w:t xml:space="preserve">вправе в одностороннем порядке расторгнуть настоящий Договор с предварительным уведомлением </w:t>
      </w:r>
      <w:r>
        <w:rPr>
          <w:bCs/>
          <w:sz w:val="26"/>
          <w:szCs w:val="26"/>
        </w:rPr>
        <w:t>Исполнителя</w:t>
      </w:r>
      <w:r w:rsidRPr="0038409A">
        <w:rPr>
          <w:bCs/>
          <w:sz w:val="26"/>
          <w:szCs w:val="26"/>
        </w:rPr>
        <w:t xml:space="preserve"> о расторжении за 14 (четырнадцать) дней.</w:t>
      </w: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11.5 Исполнитель</w:t>
      </w:r>
      <w:r w:rsidRPr="0038409A">
        <w:rPr>
          <w:bCs/>
          <w:sz w:val="26"/>
          <w:szCs w:val="26"/>
        </w:rPr>
        <w:t xml:space="preserve"> настоящим выдает свое согласие и подтверждает получение ею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</w:t>
      </w:r>
    </w:p>
    <w:p w:rsidR="0038409A" w:rsidRPr="0038409A" w:rsidRDefault="0038409A" w:rsidP="0038409A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11.6 Исполнитель</w:t>
      </w:r>
      <w:r w:rsidRPr="0038409A">
        <w:rPr>
          <w:bCs/>
          <w:sz w:val="26"/>
          <w:szCs w:val="26"/>
        </w:rPr>
        <w:t xml:space="preserve"> освобождает </w:t>
      </w:r>
      <w:r>
        <w:rPr>
          <w:bCs/>
          <w:sz w:val="26"/>
          <w:szCs w:val="26"/>
        </w:rPr>
        <w:t xml:space="preserve">Заказчика </w:t>
      </w:r>
      <w:r w:rsidRPr="0038409A">
        <w:rPr>
          <w:bCs/>
          <w:sz w:val="26"/>
          <w:szCs w:val="26"/>
        </w:rPr>
        <w:t xml:space="preserve">от любой ответственности в связи с раскрытием Сведений, в том числе возместит </w:t>
      </w:r>
      <w:r>
        <w:rPr>
          <w:bCs/>
          <w:sz w:val="26"/>
          <w:szCs w:val="26"/>
        </w:rPr>
        <w:t xml:space="preserve">Заказчику </w:t>
      </w:r>
      <w:r w:rsidRPr="0038409A">
        <w:rPr>
          <w:bCs/>
          <w:sz w:val="26"/>
          <w:szCs w:val="26"/>
        </w:rPr>
        <w:t xml:space="preserve">убытки, понесенные последним в связи с предъявлением </w:t>
      </w:r>
      <w:r>
        <w:rPr>
          <w:bCs/>
          <w:sz w:val="26"/>
          <w:szCs w:val="26"/>
        </w:rPr>
        <w:t xml:space="preserve">Заказчику </w:t>
      </w:r>
      <w:r w:rsidRPr="0038409A">
        <w:rPr>
          <w:bCs/>
          <w:sz w:val="26"/>
          <w:szCs w:val="26"/>
        </w:rPr>
        <w:t>претензий, исков и требований любыми третьими лицами, чьи права были или могли быть нарушены таким раскрытием Сведений.</w:t>
      </w:r>
    </w:p>
    <w:p w:rsidR="0038409A" w:rsidRDefault="0038409A" w:rsidP="00206DEB">
      <w:pPr>
        <w:ind w:firstLine="708"/>
        <w:jc w:val="both"/>
        <w:rPr>
          <w:sz w:val="26"/>
          <w:szCs w:val="26"/>
        </w:rPr>
      </w:pPr>
    </w:p>
    <w:p w:rsidR="0038409A" w:rsidRPr="000D02D2" w:rsidRDefault="0038409A" w:rsidP="00206DEB">
      <w:pPr>
        <w:ind w:firstLine="708"/>
        <w:jc w:val="both"/>
        <w:rPr>
          <w:sz w:val="26"/>
          <w:szCs w:val="26"/>
        </w:rPr>
      </w:pPr>
    </w:p>
    <w:p w:rsidR="0005719D" w:rsidRDefault="00B3442A" w:rsidP="00206DEB">
      <w:pPr>
        <w:jc w:val="center"/>
        <w:rPr>
          <w:rFonts w:eastAsia="MS Mincho"/>
          <w:b/>
          <w:snapToGrid w:val="0"/>
          <w:sz w:val="26"/>
          <w:szCs w:val="26"/>
        </w:rPr>
      </w:pPr>
      <w:r w:rsidRPr="000D02D2">
        <w:rPr>
          <w:rFonts w:eastAsia="MS Mincho"/>
          <w:b/>
          <w:snapToGrid w:val="0"/>
          <w:sz w:val="26"/>
          <w:szCs w:val="26"/>
        </w:rPr>
        <w:t>1</w:t>
      </w:r>
      <w:r w:rsidR="0038409A">
        <w:rPr>
          <w:rFonts w:eastAsia="MS Mincho"/>
          <w:b/>
          <w:snapToGrid w:val="0"/>
          <w:sz w:val="26"/>
          <w:szCs w:val="26"/>
        </w:rPr>
        <w:t>2</w:t>
      </w:r>
      <w:r w:rsidR="0005719D" w:rsidRPr="000D02D2">
        <w:rPr>
          <w:rFonts w:eastAsia="MS Mincho"/>
          <w:b/>
          <w:snapToGrid w:val="0"/>
          <w:sz w:val="26"/>
          <w:szCs w:val="26"/>
        </w:rPr>
        <w:t xml:space="preserve">. АДРЕСА И </w:t>
      </w:r>
      <w:r w:rsidR="009A1426" w:rsidRPr="000D02D2">
        <w:rPr>
          <w:rFonts w:eastAsia="MS Mincho"/>
          <w:b/>
          <w:snapToGrid w:val="0"/>
          <w:sz w:val="26"/>
          <w:szCs w:val="26"/>
        </w:rPr>
        <w:t>БАНКОВСКИЕ РЕКВИЗИТЫ СТОРОН</w:t>
      </w:r>
    </w:p>
    <w:p w:rsidR="00533877" w:rsidRPr="000D02D2" w:rsidRDefault="00533877" w:rsidP="00206DEB">
      <w:pPr>
        <w:jc w:val="center"/>
        <w:rPr>
          <w:rFonts w:eastAsia="MS Mincho"/>
          <w:b/>
          <w:snapToGrid w:val="0"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783"/>
        <w:gridCol w:w="4681"/>
      </w:tblGrid>
      <w:tr w:rsidR="00200523" w:rsidRPr="000D02D2">
        <w:tc>
          <w:tcPr>
            <w:tcW w:w="4783" w:type="dxa"/>
          </w:tcPr>
          <w:p w:rsidR="00200523" w:rsidRPr="000D02D2" w:rsidRDefault="00537512" w:rsidP="00206DEB">
            <w:pPr>
              <w:pStyle w:val="10"/>
              <w:spacing w:before="0" w:line="240" w:lineRule="auto"/>
              <w:ind w:firstLine="0"/>
              <w:jc w:val="left"/>
              <w:rPr>
                <w:b/>
                <w:sz w:val="26"/>
                <w:szCs w:val="26"/>
              </w:rPr>
            </w:pPr>
            <w:r w:rsidRPr="000D02D2">
              <w:rPr>
                <w:b/>
                <w:sz w:val="26"/>
                <w:szCs w:val="26"/>
              </w:rPr>
              <w:t>Заказчик</w:t>
            </w:r>
            <w:r w:rsidR="00200523" w:rsidRPr="000D02D2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681" w:type="dxa"/>
          </w:tcPr>
          <w:p w:rsidR="00200523" w:rsidRPr="000D02D2" w:rsidRDefault="00537512" w:rsidP="00206DEB">
            <w:pPr>
              <w:pStyle w:val="10"/>
              <w:spacing w:before="0" w:line="240" w:lineRule="auto"/>
              <w:ind w:firstLine="34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Исполнитель</w:t>
            </w:r>
            <w:r w:rsidR="00200523" w:rsidRPr="000D02D2">
              <w:rPr>
                <w:b/>
                <w:sz w:val="26"/>
                <w:szCs w:val="26"/>
              </w:rPr>
              <w:t>:</w:t>
            </w:r>
          </w:p>
        </w:tc>
      </w:tr>
      <w:tr w:rsidR="00200523" w:rsidRPr="000D02D2">
        <w:tc>
          <w:tcPr>
            <w:tcW w:w="4783" w:type="dxa"/>
          </w:tcPr>
          <w:p w:rsidR="0092557D" w:rsidRDefault="0092557D" w:rsidP="0092557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ОАО  «Атомредметзолото»</w:t>
            </w:r>
          </w:p>
          <w:p w:rsidR="0092557D" w:rsidRDefault="0092557D" w:rsidP="0092557D">
            <w:r>
              <w:t xml:space="preserve">Место нахождения: Российская федерация, </w:t>
            </w:r>
            <w:smartTag w:uri="urn:schemas-microsoft-com:office:smarttags" w:element="metricconverter">
              <w:smartTagPr>
                <w:attr w:name="ProductID" w:val="109004, г"/>
              </w:smartTagPr>
              <w:r>
                <w:t>109004, г</w:t>
              </w:r>
            </w:smartTag>
            <w:r>
              <w:t>. Москва, Б. Дровяной пер., дом № 22</w:t>
            </w:r>
          </w:p>
          <w:p w:rsidR="0092557D" w:rsidRDefault="0092557D" w:rsidP="0092557D">
            <w:r>
              <w:t>Тел.: (495) 508-88-08</w:t>
            </w:r>
          </w:p>
          <w:p w:rsidR="0092557D" w:rsidRDefault="0092557D" w:rsidP="0092557D">
            <w:r>
              <w:t>ИНН  7706016076,  КПП 774850001,</w:t>
            </w:r>
          </w:p>
          <w:p w:rsidR="0092557D" w:rsidRDefault="0092557D" w:rsidP="0092557D">
            <w:r>
              <w:t>р/с 40702810200000004438 в ГПБ (ОАО),</w:t>
            </w:r>
          </w:p>
          <w:p w:rsidR="0092557D" w:rsidRDefault="0092557D" w:rsidP="0092557D">
            <w:r>
              <w:t>к/с 30101810200000000823</w:t>
            </w:r>
          </w:p>
          <w:p w:rsidR="0092557D" w:rsidRDefault="0092557D" w:rsidP="0092557D">
            <w:r>
              <w:t>БИК 044525823</w:t>
            </w:r>
          </w:p>
          <w:p w:rsidR="0092557D" w:rsidRDefault="0092557D" w:rsidP="0092557D">
            <w:pPr>
              <w:jc w:val="both"/>
            </w:pPr>
            <w:r>
              <w:t>ОКПО 08841779</w:t>
            </w:r>
          </w:p>
          <w:p w:rsidR="0092557D" w:rsidRDefault="0092557D" w:rsidP="0092557D">
            <w:pPr>
              <w:jc w:val="both"/>
            </w:pPr>
            <w:r>
              <w:t>ОКВЭД 74.14</w:t>
            </w:r>
          </w:p>
          <w:p w:rsidR="00C720B8" w:rsidRDefault="0092557D" w:rsidP="0092557D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  <w:p w:rsidR="00ED0DC2" w:rsidRDefault="000F243C" w:rsidP="00206DEB">
            <w:pPr>
              <w:jc w:val="both"/>
              <w:rPr>
                <w:bCs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___________________</w:t>
            </w:r>
            <w:r w:rsidRPr="00CB7839">
              <w:rPr>
                <w:sz w:val="26"/>
                <w:szCs w:val="26"/>
              </w:rPr>
              <w:t xml:space="preserve"> </w:t>
            </w:r>
          </w:p>
          <w:p w:rsidR="00200523" w:rsidRPr="006D0E92" w:rsidRDefault="00FE29EF" w:rsidP="00206DEB">
            <w:pPr>
              <w:jc w:val="both"/>
              <w:rPr>
                <w:bCs/>
                <w:sz w:val="26"/>
                <w:szCs w:val="26"/>
              </w:rPr>
            </w:pPr>
            <w:r w:rsidRPr="006D0E92">
              <w:rPr>
                <w:bCs/>
                <w:sz w:val="26"/>
                <w:szCs w:val="26"/>
              </w:rPr>
              <w:t>м.п.</w:t>
            </w:r>
          </w:p>
        </w:tc>
        <w:tc>
          <w:tcPr>
            <w:tcW w:w="4681" w:type="dxa"/>
          </w:tcPr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</w:rPr>
            </w:pPr>
            <w:r w:rsidRPr="00206324">
              <w:rPr>
                <w:rFonts w:ascii="TimesNewRomanPSMT" w:hAnsi="TimesNewRomanPSMT" w:cs="TimesNewRomanPSMT"/>
                <w:b/>
              </w:rPr>
              <w:t>"</w:t>
            </w:r>
            <w:r>
              <w:rPr>
                <w:rFonts w:ascii="Calibri" w:hAnsi="Calibri" w:cs="TimesNewRomanPSMT"/>
                <w:b/>
              </w:rPr>
              <w:t>______</w:t>
            </w:r>
            <w:r w:rsidRPr="00206324">
              <w:rPr>
                <w:rFonts w:ascii="TimesNewRomanPSMT" w:hAnsi="TimesNewRomanPSMT" w:cs="TimesNewRomanPSMT"/>
                <w:b/>
              </w:rPr>
              <w:t>"</w:t>
            </w:r>
          </w:p>
          <w:p w:rsidR="00FD1551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Адрес</w:t>
            </w:r>
            <w:r w:rsidRPr="00206324">
              <w:t xml:space="preserve">: 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FD1551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Почтовый адрес</w:t>
            </w:r>
            <w:r w:rsidRPr="00206324">
              <w:t>:</w:t>
            </w:r>
            <w:r>
              <w:t xml:space="preserve"> </w:t>
            </w:r>
          </w:p>
          <w:p w:rsidR="00FD1551" w:rsidRDefault="00FD1551" w:rsidP="00FD1551">
            <w:pPr>
              <w:widowControl w:val="0"/>
              <w:autoSpaceDE w:val="0"/>
              <w:autoSpaceDN w:val="0"/>
              <w:adjustRightInd w:val="0"/>
            </w:pPr>
          </w:p>
          <w:p w:rsidR="00FD1551" w:rsidRPr="00764654" w:rsidRDefault="00FD1551" w:rsidP="00FD1551">
            <w:pPr>
              <w:widowControl w:val="0"/>
              <w:autoSpaceDE w:val="0"/>
              <w:autoSpaceDN w:val="0"/>
              <w:adjustRightInd w:val="0"/>
            </w:pPr>
            <w:r>
              <w:t>Тел./факс _____</w:t>
            </w:r>
          </w:p>
          <w:p w:rsidR="00FD1551" w:rsidRPr="00C720B8" w:rsidRDefault="00FD1551" w:rsidP="00FD155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</w:rPr>
            </w:pPr>
            <w:r w:rsidRPr="00206324">
              <w:rPr>
                <w:b/>
              </w:rPr>
              <w:t>ОГРН</w:t>
            </w:r>
            <w:r w:rsidRPr="00206324">
              <w:t xml:space="preserve"> </w:t>
            </w:r>
            <w:r>
              <w:rPr>
                <w:rFonts w:ascii="Calibri" w:hAnsi="Calibri" w:cs="TimesNewRomanPSMT"/>
              </w:rPr>
              <w:t>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ИНН</w:t>
            </w:r>
            <w:r w:rsidRPr="00206324">
              <w:t xml:space="preserve"> </w:t>
            </w:r>
            <w:r>
              <w:t>__________</w:t>
            </w:r>
            <w:r w:rsidRPr="00206324">
              <w:t xml:space="preserve"> /</w:t>
            </w:r>
            <w:r>
              <w:t xml:space="preserve"> </w:t>
            </w:r>
            <w:r w:rsidRPr="00206324">
              <w:rPr>
                <w:b/>
              </w:rPr>
              <w:t>КПП</w:t>
            </w:r>
            <w:r w:rsidRPr="00206324">
              <w:t xml:space="preserve"> </w:t>
            </w:r>
            <w:r>
              <w:t>_________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БИК</w:t>
            </w:r>
            <w:r w:rsidRPr="00206324">
              <w:t xml:space="preserve"> </w:t>
            </w:r>
            <w:r>
              <w:t>__________</w:t>
            </w:r>
            <w:r w:rsidRPr="00206324">
              <w:t xml:space="preserve"> / </w:t>
            </w:r>
            <w:r w:rsidRPr="00206324">
              <w:rPr>
                <w:b/>
              </w:rPr>
              <w:t>ОКПО</w:t>
            </w:r>
            <w:r w:rsidRPr="00206324">
              <w:t xml:space="preserve"> </w:t>
            </w:r>
            <w:r>
              <w:t>_________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ОКАТО</w:t>
            </w:r>
            <w:r w:rsidRPr="00206324">
              <w:t xml:space="preserve"> </w:t>
            </w:r>
            <w:r>
              <w:t>______________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ОКВЭД</w:t>
            </w:r>
            <w:r w:rsidRPr="00206324">
              <w:t xml:space="preserve"> </w:t>
            </w:r>
            <w:r>
              <w:t>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>Р/с</w:t>
            </w:r>
            <w:r w:rsidRPr="00206324">
              <w:t xml:space="preserve"> </w:t>
            </w:r>
            <w:r>
              <w:t>______</w:t>
            </w:r>
            <w:r w:rsidRPr="00206324">
              <w:t xml:space="preserve">в </w:t>
            </w:r>
            <w:r>
              <w:t>_________</w:t>
            </w:r>
          </w:p>
          <w:p w:rsidR="00FD1551" w:rsidRPr="00206324" w:rsidRDefault="00FD1551" w:rsidP="00FD1551">
            <w:pPr>
              <w:widowControl w:val="0"/>
              <w:autoSpaceDE w:val="0"/>
              <w:autoSpaceDN w:val="0"/>
              <w:adjustRightInd w:val="0"/>
            </w:pPr>
            <w:r w:rsidRPr="00206324">
              <w:rPr>
                <w:b/>
              </w:rPr>
              <w:t xml:space="preserve"> к/с</w:t>
            </w:r>
            <w:r w:rsidRPr="00206324">
              <w:t xml:space="preserve"> </w:t>
            </w:r>
            <w:r>
              <w:t>______________</w:t>
            </w:r>
          </w:p>
          <w:p w:rsidR="00FD1551" w:rsidRDefault="00FD1551" w:rsidP="00FD1551">
            <w:pPr>
              <w:jc w:val="both"/>
              <w:rPr>
                <w:bCs/>
                <w:sz w:val="26"/>
                <w:szCs w:val="26"/>
              </w:rPr>
            </w:pPr>
          </w:p>
          <w:p w:rsidR="00200523" w:rsidRPr="000D02D2" w:rsidRDefault="00200523" w:rsidP="00206DEB">
            <w:pPr>
              <w:pStyle w:val="10"/>
              <w:tabs>
                <w:tab w:val="left" w:pos="720"/>
              </w:tabs>
              <w:spacing w:before="0" w:line="240" w:lineRule="auto"/>
              <w:ind w:firstLine="0"/>
              <w:rPr>
                <w:bCs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 w:rsidR="003577BB" w:rsidRPr="000D02D2">
              <w:rPr>
                <w:bCs/>
                <w:sz w:val="26"/>
                <w:szCs w:val="26"/>
              </w:rPr>
              <w:t>____</w:t>
            </w:r>
            <w:r w:rsidR="007246F3" w:rsidRPr="00CB7839">
              <w:rPr>
                <w:sz w:val="26"/>
                <w:szCs w:val="26"/>
              </w:rPr>
              <w:t xml:space="preserve"> </w:t>
            </w:r>
            <w:r w:rsidR="00C35724">
              <w:rPr>
                <w:sz w:val="26"/>
                <w:szCs w:val="26"/>
              </w:rPr>
              <w:t xml:space="preserve"> </w:t>
            </w:r>
          </w:p>
          <w:p w:rsidR="00200523" w:rsidRPr="000D02D2" w:rsidRDefault="00200523" w:rsidP="00206DEB">
            <w:pPr>
              <w:pStyle w:val="10"/>
              <w:spacing w:before="0" w:line="240" w:lineRule="auto"/>
              <w:ind w:firstLine="0"/>
              <w:jc w:val="left"/>
              <w:rPr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м.п.</w:t>
            </w:r>
          </w:p>
        </w:tc>
      </w:tr>
    </w:tbl>
    <w:p w:rsidR="00144B36" w:rsidRPr="000D02D2" w:rsidRDefault="00144B36" w:rsidP="00206DEB">
      <w:pPr>
        <w:ind w:left="6211" w:firstLine="708"/>
        <w:jc w:val="both"/>
        <w:rPr>
          <w:sz w:val="26"/>
          <w:szCs w:val="26"/>
        </w:rPr>
      </w:pPr>
    </w:p>
    <w:p w:rsidR="003577BB" w:rsidRPr="000D02D2" w:rsidRDefault="003577BB" w:rsidP="00206DEB">
      <w:pPr>
        <w:ind w:left="6211" w:firstLine="708"/>
        <w:jc w:val="both"/>
        <w:rPr>
          <w:sz w:val="26"/>
          <w:szCs w:val="26"/>
        </w:rPr>
        <w:sectPr w:rsidR="003577BB" w:rsidRPr="000D02D2" w:rsidSect="00494E7C">
          <w:headerReference w:type="even" r:id="rId7"/>
          <w:headerReference w:type="default" r:id="rId8"/>
          <w:headerReference w:type="first" r:id="rId9"/>
          <w:pgSz w:w="11906" w:h="16838" w:code="9"/>
          <w:pgMar w:top="1134" w:right="737" w:bottom="1395" w:left="1701" w:header="567" w:footer="567" w:gutter="0"/>
          <w:pgNumType w:start="1"/>
          <w:cols w:space="708"/>
          <w:noEndnote/>
          <w:titlePg/>
          <w:docGrid w:linePitch="254"/>
        </w:sectPr>
      </w:pPr>
    </w:p>
    <w:p w:rsidR="00514164" w:rsidRPr="00A040C9" w:rsidRDefault="00514164" w:rsidP="00510DFF">
      <w:pPr>
        <w:spacing w:line="200" w:lineRule="exact"/>
        <w:ind w:left="6237"/>
        <w:rPr>
          <w:b/>
        </w:rPr>
      </w:pPr>
      <w:r w:rsidRPr="00A040C9">
        <w:rPr>
          <w:b/>
        </w:rPr>
        <w:t xml:space="preserve">Приложение </w:t>
      </w:r>
      <w:r w:rsidR="00A040C9" w:rsidRPr="00A040C9">
        <w:rPr>
          <w:b/>
        </w:rPr>
        <w:t>А</w:t>
      </w:r>
    </w:p>
    <w:p w:rsidR="00514164" w:rsidRPr="000D02D2" w:rsidRDefault="00514164" w:rsidP="00510DFF">
      <w:pPr>
        <w:spacing w:line="200" w:lineRule="exact"/>
        <w:ind w:left="6237"/>
      </w:pPr>
      <w:r w:rsidRPr="000D02D2">
        <w:t xml:space="preserve">к </w:t>
      </w:r>
      <w:r w:rsidR="00FC0883" w:rsidRPr="000D02D2">
        <w:t>Договору</w:t>
      </w:r>
      <w:r w:rsidR="00F435D4">
        <w:t xml:space="preserve"> </w:t>
      </w:r>
      <w:r w:rsidR="00F435D4" w:rsidRPr="00F435D4">
        <w:t>№</w:t>
      </w:r>
      <w:r w:rsidR="00D04E1F">
        <w:t xml:space="preserve"> </w:t>
      </w:r>
      <w:r w:rsidR="00314EE7">
        <w:t>____________</w:t>
      </w:r>
      <w:r w:rsidR="00E867E4">
        <w:t>_______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E867E4">
        <w:t>_______</w:t>
      </w:r>
      <w:r w:rsidRPr="000D02D2">
        <w:t>____</w:t>
      </w:r>
    </w:p>
    <w:p w:rsidR="00510DFF" w:rsidRDefault="00510DFF" w:rsidP="00206DEB">
      <w:pPr>
        <w:jc w:val="center"/>
        <w:rPr>
          <w:b/>
        </w:rPr>
      </w:pPr>
    </w:p>
    <w:p w:rsidR="00BA68A3" w:rsidRPr="000D02D2" w:rsidRDefault="003577BB" w:rsidP="00206DEB">
      <w:pPr>
        <w:jc w:val="center"/>
        <w:rPr>
          <w:b/>
        </w:rPr>
      </w:pPr>
      <w:r w:rsidRPr="000D02D2">
        <w:rPr>
          <w:b/>
        </w:rPr>
        <w:t xml:space="preserve">ФОРМА АКТА СДАЧИ-ПРИЁМКИ </w:t>
      </w:r>
      <w:r w:rsidR="00F14F86">
        <w:rPr>
          <w:b/>
        </w:rPr>
        <w:t>ОКАЗАН</w:t>
      </w:r>
      <w:r w:rsidR="008D20B9">
        <w:rPr>
          <w:b/>
        </w:rPr>
        <w:t xml:space="preserve">НЫХ </w:t>
      </w:r>
      <w:r w:rsidR="00EE1799">
        <w:rPr>
          <w:b/>
        </w:rPr>
        <w:t>УСЛУГ</w:t>
      </w:r>
    </w:p>
    <w:p w:rsidR="003577BB" w:rsidRDefault="003577BB" w:rsidP="00206DEB">
      <w:pPr>
        <w:jc w:val="center"/>
        <w:rPr>
          <w:b/>
        </w:rPr>
      </w:pPr>
      <w:r w:rsidRPr="000D02D2">
        <w:rPr>
          <w:b/>
        </w:rPr>
        <w:t>ПО ДОГОВОРУ СОПРОВОЖДЕНИЯ</w:t>
      </w:r>
    </w:p>
    <w:p w:rsidR="00533877" w:rsidRPr="000D02D2" w:rsidRDefault="00533877" w:rsidP="00206DEB">
      <w:pPr>
        <w:jc w:val="center"/>
        <w:rPr>
          <w:b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/>
      </w:tblPr>
      <w:tblGrid>
        <w:gridCol w:w="5049"/>
        <w:gridCol w:w="4404"/>
        <w:gridCol w:w="231"/>
      </w:tblGrid>
      <w:tr w:rsidR="003577BB" w:rsidRPr="000D02D2">
        <w:trPr>
          <w:trHeight w:val="10570"/>
        </w:trPr>
        <w:tc>
          <w:tcPr>
            <w:tcW w:w="9684" w:type="dxa"/>
            <w:gridSpan w:val="3"/>
          </w:tcPr>
          <w:p w:rsidR="003577BB" w:rsidRPr="007B7CA7" w:rsidRDefault="00FC4057" w:rsidP="007B7CA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3577BB" w:rsidRPr="007B7CA7">
              <w:rPr>
                <w:b/>
              </w:rPr>
              <w:t xml:space="preserve">АКТ СДАЧИ-ПРИЁМКИ </w:t>
            </w:r>
            <w:r w:rsidR="00F14F86">
              <w:rPr>
                <w:b/>
              </w:rPr>
              <w:t>ОКАЗАН</w:t>
            </w:r>
            <w:r w:rsidR="008D20B9">
              <w:rPr>
                <w:b/>
              </w:rPr>
              <w:t xml:space="preserve">НЫХ </w:t>
            </w:r>
            <w:r w:rsidR="00EE1799">
              <w:rPr>
                <w:b/>
              </w:rPr>
              <w:t>УСЛУГ</w:t>
            </w:r>
          </w:p>
          <w:p w:rsidR="003577BB" w:rsidRPr="000D02D2" w:rsidRDefault="003577BB" w:rsidP="007B7CA7">
            <w:pPr>
              <w:jc w:val="both"/>
            </w:pPr>
            <w:r w:rsidRPr="000D02D2">
              <w:t>г. Москва</w:t>
            </w:r>
            <w:r w:rsidR="00FC4057">
              <w:t xml:space="preserve">     </w:t>
            </w:r>
            <w:r w:rsidR="006C30E4">
              <w:t xml:space="preserve">                                                                               </w:t>
            </w:r>
            <w:r w:rsidR="00FC4057">
              <w:t xml:space="preserve"> </w:t>
            </w:r>
            <w:r w:rsidRPr="000D02D2">
              <w:t>« ___ » ________ 20</w:t>
            </w:r>
            <w:r w:rsidR="006C30E4">
              <w:t>1</w:t>
            </w:r>
            <w:r w:rsidR="00510DFF">
              <w:t>_</w:t>
            </w:r>
            <w:r w:rsidRPr="000D02D2">
              <w:t xml:space="preserve"> г.</w:t>
            </w:r>
          </w:p>
          <w:p w:rsidR="000F30C0" w:rsidRDefault="000F30C0" w:rsidP="007B7CA7">
            <w:pPr>
              <w:jc w:val="both"/>
            </w:pPr>
          </w:p>
          <w:p w:rsidR="003577BB" w:rsidRPr="00510DFF" w:rsidRDefault="00E867E4" w:rsidP="007B7CA7">
            <w:pPr>
              <w:jc w:val="both"/>
            </w:pPr>
            <w:r>
              <w:t>__________</w:t>
            </w:r>
            <w:r w:rsidR="006C30E4">
              <w:t xml:space="preserve"> (</w:t>
            </w:r>
            <w:r w:rsidR="00510DFF" w:rsidRPr="00510DFF">
              <w:t>З</w:t>
            </w:r>
            <w:r w:rsidR="00510DFF" w:rsidRPr="00510DFF">
              <w:rPr>
                <w:bCs/>
              </w:rPr>
              <w:t>аказчик</w:t>
            </w:r>
            <w:r w:rsidR="006C30E4">
              <w:rPr>
                <w:bCs/>
              </w:rPr>
              <w:t>)</w:t>
            </w:r>
            <w:r w:rsidR="00510DFF" w:rsidRPr="00510DFF">
              <w:t xml:space="preserve">, в лице </w:t>
            </w:r>
            <w:r w:rsidR="006C30E4">
              <w:t>_____</w:t>
            </w:r>
            <w:r>
              <w:t>_______</w:t>
            </w:r>
            <w:r w:rsidR="00510DFF" w:rsidRPr="00510DFF">
              <w:t xml:space="preserve">, действующего на основании </w:t>
            </w:r>
            <w:r w:rsidR="006C30E4">
              <w:t>________</w:t>
            </w:r>
            <w:r w:rsidR="00510DFF" w:rsidRPr="00510DFF">
              <w:t>, с одной Стороны</w:t>
            </w:r>
            <w:r w:rsidR="003577BB" w:rsidRPr="00510DFF">
              <w:t>, и</w:t>
            </w:r>
            <w:r w:rsidR="000F30C0">
              <w:t xml:space="preserve"> </w:t>
            </w:r>
            <w:r w:rsidR="00C35724">
              <w:t>________</w:t>
            </w:r>
            <w:r w:rsidR="006C30E4">
              <w:t xml:space="preserve"> (</w:t>
            </w:r>
            <w:r w:rsidR="00001070" w:rsidRPr="00510DFF">
              <w:t>Исполнитель</w:t>
            </w:r>
            <w:r w:rsidR="006C30E4">
              <w:t>)</w:t>
            </w:r>
            <w:r w:rsidR="00001070" w:rsidRPr="00510DFF">
              <w:t xml:space="preserve">, в лице </w:t>
            </w:r>
            <w:r w:rsidR="006C30E4">
              <w:t>_______________</w:t>
            </w:r>
            <w:r w:rsidR="00001070" w:rsidRPr="00510DFF">
              <w:t xml:space="preserve">, действующего на основании </w:t>
            </w:r>
            <w:r w:rsidR="006C30E4">
              <w:t>_______</w:t>
            </w:r>
            <w:r w:rsidR="003577BB" w:rsidRPr="00D71F92">
              <w:t>,</w:t>
            </w:r>
            <w:r w:rsidR="003577BB" w:rsidRPr="00510DFF">
              <w:t xml:space="preserve"> с другой стороны, составили настоящий </w:t>
            </w:r>
            <w:r w:rsidR="003D1FCE" w:rsidRPr="00510DFF">
              <w:t>Акт сдачи-приемки</w:t>
            </w:r>
            <w:r w:rsidR="00F73CAF" w:rsidRPr="00510DFF">
              <w:t xml:space="preserve"> </w:t>
            </w:r>
            <w:r w:rsidR="000D16F0" w:rsidRPr="00510DFF">
              <w:t xml:space="preserve">по Договору </w:t>
            </w:r>
            <w:r w:rsidR="003577BB" w:rsidRPr="00510DFF">
              <w:t>о нижеследующем:</w:t>
            </w:r>
          </w:p>
          <w:p w:rsidR="003577BB" w:rsidRPr="000D02D2" w:rsidRDefault="003577BB" w:rsidP="007B7CA7">
            <w:pPr>
              <w:ind w:firstLine="709"/>
              <w:jc w:val="both"/>
            </w:pPr>
            <w:r w:rsidRPr="000D02D2">
              <w:t>1. Исполните</w:t>
            </w:r>
            <w:r w:rsidR="00F73CAF" w:rsidRPr="000D02D2">
              <w:t>ль в период с « ___ » _______ 20</w:t>
            </w:r>
            <w:r w:rsidR="00D71F92">
              <w:t>1</w:t>
            </w:r>
            <w:r w:rsidR="00F73CAF" w:rsidRPr="000D02D2">
              <w:t>_ г. по « ___ » _______</w:t>
            </w:r>
            <w:r w:rsidRPr="000D02D2">
              <w:t xml:space="preserve"> 20</w:t>
            </w:r>
            <w:r w:rsidR="00D71F92">
              <w:t>1</w:t>
            </w:r>
            <w:r w:rsidRPr="000D02D2">
              <w:t xml:space="preserve">_ г. </w:t>
            </w:r>
            <w:r w:rsidR="0063283E">
              <w:t xml:space="preserve">оказал </w:t>
            </w:r>
            <w:r w:rsidRPr="000D02D2">
              <w:t>по поручению Заказчика следующие</w:t>
            </w:r>
            <w:r w:rsidR="001E454A">
              <w:t xml:space="preserve"> </w:t>
            </w:r>
            <w:r w:rsidR="006A0E92">
              <w:t>услуги</w:t>
            </w:r>
            <w:r w:rsidR="0063283E">
              <w:t xml:space="preserve"> (</w:t>
            </w:r>
            <w:r w:rsidR="0063283E" w:rsidRPr="0063283E">
              <w:rPr>
                <w:i/>
              </w:rPr>
              <w:t>в рамках Технического задания № ___</w:t>
            </w:r>
            <w:r w:rsidR="0063283E">
              <w:t>)</w:t>
            </w:r>
            <w:r w:rsidRPr="000D02D2">
              <w:t>:</w:t>
            </w:r>
          </w:p>
          <w:p w:rsidR="003577BB" w:rsidRPr="000D02D2" w:rsidRDefault="003577BB" w:rsidP="007B7CA7">
            <w:pPr>
              <w:jc w:val="both"/>
            </w:pPr>
            <w:r w:rsidRPr="000D02D2">
              <w:t>________________________________________________</w:t>
            </w:r>
            <w:r w:rsidR="00F73CAF" w:rsidRPr="000D02D2">
              <w:t>______________________________</w:t>
            </w:r>
          </w:p>
          <w:p w:rsidR="003577BB" w:rsidRPr="007B7CA7" w:rsidRDefault="003577BB" w:rsidP="007B7CA7">
            <w:pPr>
              <w:jc w:val="center"/>
              <w:rPr>
                <w:vertAlign w:val="superscript"/>
              </w:rPr>
            </w:pPr>
            <w:r w:rsidRPr="007B7CA7">
              <w:rPr>
                <w:vertAlign w:val="superscript"/>
              </w:rPr>
              <w:t xml:space="preserve">(наименование </w:t>
            </w:r>
            <w:r w:rsidR="00F14F86">
              <w:rPr>
                <w:vertAlign w:val="superscript"/>
              </w:rPr>
              <w:t>оказан</w:t>
            </w:r>
            <w:r w:rsidRPr="007B7CA7">
              <w:rPr>
                <w:vertAlign w:val="superscript"/>
              </w:rPr>
              <w:t xml:space="preserve">ных </w:t>
            </w:r>
            <w:r w:rsidR="00EE1799">
              <w:rPr>
                <w:vertAlign w:val="superscript"/>
              </w:rPr>
              <w:t>услуг</w:t>
            </w:r>
            <w:r w:rsidR="008D20B9">
              <w:rPr>
                <w:vertAlign w:val="superscript"/>
              </w:rPr>
              <w:t xml:space="preserve"> </w:t>
            </w:r>
            <w:r w:rsidRPr="007B7CA7">
              <w:rPr>
                <w:vertAlign w:val="superscript"/>
              </w:rPr>
              <w:t>полностью)</w:t>
            </w:r>
          </w:p>
          <w:p w:rsidR="003577BB" w:rsidRPr="00DB2E17" w:rsidRDefault="00F73CAF" w:rsidP="007B7CA7">
            <w:pPr>
              <w:jc w:val="both"/>
              <w:rPr>
                <w:i/>
              </w:rPr>
            </w:pPr>
            <w:r w:rsidRPr="00DB2E17">
              <w:rPr>
                <w:i/>
              </w:rPr>
              <w:t xml:space="preserve">и представил </w:t>
            </w:r>
            <w:r w:rsidR="003577BB" w:rsidRPr="00DB2E17">
              <w:rPr>
                <w:i/>
              </w:rPr>
              <w:t>_____________________________________________________</w:t>
            </w:r>
            <w:r w:rsidRPr="00DB2E17">
              <w:rPr>
                <w:i/>
              </w:rPr>
              <w:t>_____________</w:t>
            </w:r>
          </w:p>
          <w:p w:rsidR="003577BB" w:rsidRPr="00DB2E17" w:rsidRDefault="003577BB" w:rsidP="007B7CA7">
            <w:pPr>
              <w:jc w:val="center"/>
              <w:rPr>
                <w:i/>
              </w:rPr>
            </w:pPr>
            <w:r w:rsidRPr="00DB2E17">
              <w:rPr>
                <w:i/>
                <w:vertAlign w:val="superscript"/>
              </w:rPr>
              <w:t>(форма отчётных материалов)</w:t>
            </w:r>
          </w:p>
          <w:p w:rsidR="003577BB" w:rsidRPr="0063283E" w:rsidRDefault="003577BB" w:rsidP="007B7CA7">
            <w:pPr>
              <w:ind w:firstLine="709"/>
              <w:jc w:val="both"/>
              <w:rPr>
                <w:i/>
              </w:rPr>
            </w:pPr>
            <w:r w:rsidRPr="000D02D2">
              <w:t xml:space="preserve">2. Стоимость </w:t>
            </w:r>
            <w:r w:rsidR="00F14F86">
              <w:t>оказан</w:t>
            </w:r>
            <w:r w:rsidRPr="000D02D2">
              <w:t xml:space="preserve">ных </w:t>
            </w:r>
            <w:r w:rsidR="00C07ADD" w:rsidRPr="000D02D2">
              <w:t>Исполнителем</w:t>
            </w:r>
            <w:r w:rsidRPr="000D02D2">
              <w:t xml:space="preserve"> </w:t>
            </w:r>
            <w:r w:rsidR="00EE1799">
              <w:t>услуг</w:t>
            </w:r>
            <w:r w:rsidR="008D20B9">
              <w:t xml:space="preserve"> </w:t>
            </w:r>
            <w:r w:rsidRPr="000D02D2">
              <w:t xml:space="preserve">по сопровождению </w:t>
            </w:r>
            <w:r w:rsidR="00777962">
              <w:t>Системы</w:t>
            </w:r>
            <w:r w:rsidR="00F73CAF" w:rsidRPr="000D02D2">
              <w:t xml:space="preserve"> составляет </w:t>
            </w:r>
            <w:r w:rsidR="00F73CAF" w:rsidRPr="0063283E">
              <w:rPr>
                <w:i/>
              </w:rPr>
              <w:t>____</w:t>
            </w:r>
            <w:r w:rsidR="005B1210" w:rsidRPr="0063283E">
              <w:rPr>
                <w:i/>
              </w:rPr>
              <w:t>___</w:t>
            </w:r>
            <w:r w:rsidR="001D1089" w:rsidRPr="0063283E">
              <w:rPr>
                <w:i/>
              </w:rPr>
              <w:t>______</w:t>
            </w:r>
            <w:r w:rsidR="0063283E" w:rsidRPr="0063283E">
              <w:rPr>
                <w:i/>
              </w:rPr>
              <w:t>(</w:t>
            </w:r>
            <w:r w:rsidR="0063283E">
              <w:rPr>
                <w:i/>
              </w:rPr>
              <w:t>____</w:t>
            </w:r>
            <w:r w:rsidR="0063283E" w:rsidRPr="0063283E">
              <w:rPr>
                <w:i/>
              </w:rPr>
              <w:t>сумма прописью</w:t>
            </w:r>
            <w:r w:rsidR="0063283E">
              <w:rPr>
                <w:i/>
              </w:rPr>
              <w:t>_____</w:t>
            </w:r>
            <w:r w:rsidR="0063283E" w:rsidRPr="0063283E">
              <w:rPr>
                <w:i/>
              </w:rPr>
              <w:t>)</w:t>
            </w:r>
            <w:r w:rsidR="0063283E">
              <w:t xml:space="preserve"> рублей</w:t>
            </w:r>
            <w:r w:rsidRPr="000D02D2">
              <w:t xml:space="preserve">, </w:t>
            </w:r>
            <w:r w:rsidR="0063283E">
              <w:t>включая</w:t>
            </w:r>
            <w:r w:rsidRPr="000D02D2">
              <w:t xml:space="preserve"> НДС (18%) </w:t>
            </w:r>
            <w:r w:rsidR="0063283E">
              <w:t xml:space="preserve">в объеме </w:t>
            </w:r>
            <w:r w:rsidR="0063283E" w:rsidRPr="0063283E">
              <w:rPr>
                <w:i/>
              </w:rPr>
              <w:t>_____________(</w:t>
            </w:r>
            <w:r w:rsidR="0063283E">
              <w:rPr>
                <w:i/>
              </w:rPr>
              <w:t>____</w:t>
            </w:r>
            <w:r w:rsidR="0063283E" w:rsidRPr="0063283E">
              <w:rPr>
                <w:i/>
              </w:rPr>
              <w:t>сумма прописью</w:t>
            </w:r>
            <w:r w:rsidR="0063283E">
              <w:rPr>
                <w:i/>
              </w:rPr>
              <w:t>_____</w:t>
            </w:r>
            <w:r w:rsidR="0063283E" w:rsidRPr="0063283E">
              <w:rPr>
                <w:i/>
              </w:rPr>
              <w:t>)</w:t>
            </w:r>
            <w:r w:rsidR="0063283E">
              <w:t xml:space="preserve"> рублей</w:t>
            </w:r>
            <w:r w:rsidR="0063283E" w:rsidRPr="0063283E">
              <w:rPr>
                <w:i/>
              </w:rPr>
              <w:t>, в том числе</w:t>
            </w:r>
          </w:p>
          <w:p w:rsidR="0063283E" w:rsidRPr="0063283E" w:rsidRDefault="0063283E" w:rsidP="007B7CA7">
            <w:pPr>
              <w:ind w:firstLine="709"/>
              <w:jc w:val="both"/>
              <w:rPr>
                <w:i/>
              </w:rPr>
            </w:pPr>
            <w:r w:rsidRPr="0063283E">
              <w:rPr>
                <w:i/>
              </w:rPr>
              <w:t>2.1. Стоимость услуг по Техническому заданию № __ составляет _____________(____сумма прописью_____) рублей, включая НДС (18%) в объеме _____________(____сумма прописью_____) рублей.</w:t>
            </w:r>
          </w:p>
          <w:p w:rsidR="0063283E" w:rsidRPr="0063283E" w:rsidRDefault="0063283E" w:rsidP="007B7CA7">
            <w:pPr>
              <w:ind w:firstLine="709"/>
              <w:jc w:val="both"/>
              <w:rPr>
                <w:i/>
              </w:rPr>
            </w:pPr>
            <w:r w:rsidRPr="0063283E">
              <w:rPr>
                <w:i/>
              </w:rPr>
              <w:t>2.2. Стоимость дополнительных фактически оказанных услуг сверх услуг по ТЗ № ___ составляет _____________(____сумма прописью_____) рублей, включая НДС (18%) в объеме _____________(____сумма прописью_____) рублей.</w:t>
            </w:r>
          </w:p>
          <w:p w:rsidR="003577BB" w:rsidRPr="000D02D2" w:rsidRDefault="003577BB" w:rsidP="007B7CA7">
            <w:pPr>
              <w:ind w:firstLine="709"/>
              <w:jc w:val="both"/>
            </w:pPr>
            <w:r w:rsidRPr="000D02D2">
              <w:t>3. Все</w:t>
            </w:r>
            <w:r w:rsidR="001E454A">
              <w:t xml:space="preserve"> </w:t>
            </w:r>
            <w:r w:rsidR="006A0E92">
              <w:t>услуги</w:t>
            </w:r>
            <w:r w:rsidR="00860D88">
              <w:t xml:space="preserve"> </w:t>
            </w:r>
            <w:r w:rsidR="00F14F86">
              <w:t>оказан</w:t>
            </w:r>
            <w:r w:rsidRPr="000D02D2">
              <w:t>ы в полном объёме</w:t>
            </w:r>
            <w:r w:rsidR="00B6533D">
              <w:t xml:space="preserve">, </w:t>
            </w:r>
            <w:r w:rsidR="0063283E">
              <w:t>с надлежащим качеством</w:t>
            </w:r>
            <w:r w:rsidR="00B6533D">
              <w:t xml:space="preserve"> и сроки, оговоренные Договором</w:t>
            </w:r>
            <w:r w:rsidRPr="000D02D2">
              <w:t>, Стороны претензий друг к другу не имеют.</w:t>
            </w:r>
          </w:p>
          <w:p w:rsidR="003577BB" w:rsidRPr="000D02D2" w:rsidRDefault="003577BB" w:rsidP="007B7CA7">
            <w:pPr>
              <w:ind w:firstLine="709"/>
              <w:jc w:val="both"/>
            </w:pPr>
            <w:r w:rsidRPr="000D02D2">
              <w:t xml:space="preserve">4. Настоящий </w:t>
            </w:r>
            <w:r w:rsidR="0063283E" w:rsidRPr="000D02D2">
              <w:t xml:space="preserve">Акт </w:t>
            </w:r>
            <w:r w:rsidRPr="000D02D2">
              <w:t>составлен в двух экземплярах, имеющих одинаковую юридическую силу, по одному экземпляру для каждой из Сторон.</w:t>
            </w:r>
          </w:p>
          <w:p w:rsidR="003577BB" w:rsidRPr="006D5E1C" w:rsidRDefault="003577BB" w:rsidP="007B7CA7">
            <w:pPr>
              <w:jc w:val="both"/>
              <w:rPr>
                <w:i/>
              </w:rPr>
            </w:pPr>
            <w:r w:rsidRPr="006D5E1C">
              <w:rPr>
                <w:i/>
              </w:rPr>
              <w:t>Приложение: ______________ на ______ листах.</w:t>
            </w:r>
          </w:p>
          <w:p w:rsidR="003577BB" w:rsidRPr="000D02D2" w:rsidRDefault="003577BB" w:rsidP="007B7CA7">
            <w:pPr>
              <w:jc w:val="both"/>
            </w:pPr>
          </w:p>
          <w:tbl>
            <w:tblPr>
              <w:tblW w:w="0" w:type="auto"/>
              <w:tblLayout w:type="fixed"/>
              <w:tblLook w:val="01E0"/>
            </w:tblPr>
            <w:tblGrid>
              <w:gridCol w:w="4301"/>
              <w:gridCol w:w="748"/>
              <w:gridCol w:w="4419"/>
            </w:tblGrid>
            <w:tr w:rsidR="006532ED" w:rsidRPr="000D02D2">
              <w:tc>
                <w:tcPr>
                  <w:tcW w:w="4301" w:type="dxa"/>
                </w:tcPr>
                <w:p w:rsidR="006532ED" w:rsidRPr="000D02D2" w:rsidRDefault="006532ED" w:rsidP="007B7CA7">
                  <w:pPr>
                    <w:jc w:val="both"/>
                  </w:pPr>
                  <w:r w:rsidRPr="000D02D2">
                    <w:t>Исполнител</w:t>
                  </w:r>
                  <w:r w:rsidR="005B1210" w:rsidRPr="000D02D2">
                    <w:t>ь:</w:t>
                  </w:r>
                </w:p>
              </w:tc>
              <w:tc>
                <w:tcPr>
                  <w:tcW w:w="748" w:type="dxa"/>
                </w:tcPr>
                <w:p w:rsidR="006532ED" w:rsidRPr="000D02D2" w:rsidRDefault="006532ED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6532ED" w:rsidRPr="000D02D2" w:rsidRDefault="006532ED" w:rsidP="007B7CA7">
                  <w:pPr>
                    <w:jc w:val="both"/>
                  </w:pPr>
                  <w:r w:rsidRPr="000D02D2">
                    <w:t>Заказчик</w:t>
                  </w:r>
                  <w:r w:rsidR="005B1210" w:rsidRPr="000D02D2">
                    <w:t>:</w:t>
                  </w:r>
                </w:p>
              </w:tc>
            </w:tr>
            <w:tr w:rsidR="006532ED" w:rsidRPr="000D02D2">
              <w:tc>
                <w:tcPr>
                  <w:tcW w:w="4301" w:type="dxa"/>
                </w:tcPr>
                <w:p w:rsidR="006532ED" w:rsidRPr="000D02D2" w:rsidRDefault="006532ED" w:rsidP="007B7CA7">
                  <w:pPr>
                    <w:jc w:val="both"/>
                  </w:pPr>
                </w:p>
              </w:tc>
              <w:tc>
                <w:tcPr>
                  <w:tcW w:w="748" w:type="dxa"/>
                </w:tcPr>
                <w:p w:rsidR="006532ED" w:rsidRPr="000D02D2" w:rsidRDefault="006532ED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6532ED" w:rsidRPr="000D02D2" w:rsidRDefault="006532ED" w:rsidP="007B7CA7">
                  <w:pPr>
                    <w:jc w:val="both"/>
                  </w:pPr>
                </w:p>
              </w:tc>
            </w:tr>
            <w:tr w:rsidR="006532ED" w:rsidRPr="000D02D2">
              <w:tc>
                <w:tcPr>
                  <w:tcW w:w="4301" w:type="dxa"/>
                </w:tcPr>
                <w:p w:rsidR="006532ED" w:rsidRPr="000D02D2" w:rsidRDefault="006532ED" w:rsidP="00D71F92">
                  <w:pPr>
                    <w:jc w:val="both"/>
                  </w:pPr>
                  <w:r w:rsidRPr="000D02D2">
                    <w:t>___________________</w:t>
                  </w:r>
                  <w:r w:rsidR="00FC4057">
                    <w:t xml:space="preserve"> </w:t>
                  </w:r>
                  <w:r w:rsidR="00C35724">
                    <w:t xml:space="preserve"> </w:t>
                  </w:r>
                </w:p>
              </w:tc>
              <w:tc>
                <w:tcPr>
                  <w:tcW w:w="748" w:type="dxa"/>
                </w:tcPr>
                <w:p w:rsidR="006532ED" w:rsidRPr="000D02D2" w:rsidRDefault="006532ED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6532ED" w:rsidRPr="007B7CA7" w:rsidRDefault="006532ED" w:rsidP="00E867E4">
                  <w:pPr>
                    <w:jc w:val="both"/>
                    <w:rPr>
                      <w:lang w:val="en-US"/>
                    </w:rPr>
                  </w:pPr>
                  <w:r w:rsidRPr="000D02D2">
                    <w:t>_____</w:t>
                  </w:r>
                  <w:r w:rsidR="00D85705" w:rsidRPr="000D02D2">
                    <w:t>____________</w:t>
                  </w:r>
                  <w:r w:rsidR="00145D31">
                    <w:t>__</w:t>
                  </w:r>
                </w:p>
              </w:tc>
            </w:tr>
          </w:tbl>
          <w:p w:rsidR="003577BB" w:rsidRPr="000D02D2" w:rsidRDefault="003577BB" w:rsidP="007B7CA7">
            <w:pPr>
              <w:jc w:val="both"/>
            </w:pPr>
          </w:p>
        </w:tc>
      </w:tr>
      <w:tr w:rsidR="00F73CAF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3" w:type="dxa"/>
        </w:trPr>
        <w:tc>
          <w:tcPr>
            <w:tcW w:w="5049" w:type="dxa"/>
          </w:tcPr>
          <w:p w:rsidR="00F73CAF" w:rsidRPr="007B7CA7" w:rsidRDefault="00F73CAF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Исполнитель:</w:t>
            </w:r>
          </w:p>
        </w:tc>
        <w:tc>
          <w:tcPr>
            <w:tcW w:w="4404" w:type="dxa"/>
          </w:tcPr>
          <w:p w:rsidR="00F73CAF" w:rsidRPr="007B7CA7" w:rsidRDefault="00F73CAF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Заказчик:</w:t>
            </w:r>
          </w:p>
        </w:tc>
      </w:tr>
      <w:tr w:rsidR="00F73CAF" w:rsidRPr="000D02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3" w:type="dxa"/>
        </w:trPr>
        <w:tc>
          <w:tcPr>
            <w:tcW w:w="5049" w:type="dxa"/>
          </w:tcPr>
          <w:p w:rsidR="00F73CAF" w:rsidRPr="000D02D2" w:rsidRDefault="00F73CAF" w:rsidP="007B7CA7">
            <w:pPr>
              <w:jc w:val="both"/>
            </w:pPr>
          </w:p>
        </w:tc>
        <w:tc>
          <w:tcPr>
            <w:tcW w:w="4404" w:type="dxa"/>
          </w:tcPr>
          <w:p w:rsidR="00F73CAF" w:rsidRPr="000D02D2" w:rsidRDefault="00F73CAF" w:rsidP="007B7CA7">
            <w:pPr>
              <w:jc w:val="both"/>
            </w:pPr>
          </w:p>
        </w:tc>
      </w:tr>
      <w:tr w:rsidR="00F73CAF" w:rsidRPr="000D02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3" w:type="dxa"/>
        </w:trPr>
        <w:tc>
          <w:tcPr>
            <w:tcW w:w="5049" w:type="dxa"/>
          </w:tcPr>
          <w:p w:rsidR="00E867E4" w:rsidRDefault="00E867E4" w:rsidP="00E867E4">
            <w:pPr>
              <w:pStyle w:val="10"/>
              <w:tabs>
                <w:tab w:val="left" w:pos="720"/>
              </w:tabs>
              <w:spacing w:before="0" w:line="240" w:lineRule="auto"/>
              <w:ind w:firstLine="0"/>
              <w:rPr>
                <w:bCs/>
                <w:sz w:val="26"/>
                <w:szCs w:val="26"/>
              </w:rPr>
            </w:pPr>
          </w:p>
          <w:p w:rsidR="00E867E4" w:rsidRPr="000D02D2" w:rsidRDefault="00E867E4" w:rsidP="00E867E4">
            <w:pPr>
              <w:pStyle w:val="10"/>
              <w:tabs>
                <w:tab w:val="left" w:pos="720"/>
              </w:tabs>
              <w:spacing w:before="0" w:line="240" w:lineRule="auto"/>
              <w:ind w:firstLine="0"/>
              <w:rPr>
                <w:bCs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___________________</w:t>
            </w:r>
            <w:r w:rsidRPr="00CB7839">
              <w:rPr>
                <w:sz w:val="26"/>
                <w:szCs w:val="26"/>
              </w:rPr>
              <w:t xml:space="preserve"> </w:t>
            </w:r>
            <w:r w:rsidR="00C35724">
              <w:rPr>
                <w:sz w:val="26"/>
                <w:szCs w:val="26"/>
              </w:rPr>
              <w:t xml:space="preserve"> </w:t>
            </w:r>
          </w:p>
          <w:p w:rsidR="00F73CAF" w:rsidRPr="000D02D2" w:rsidRDefault="00E867E4" w:rsidP="00E867E4">
            <w:pPr>
              <w:jc w:val="both"/>
            </w:pPr>
            <w:r w:rsidRPr="000D02D2">
              <w:rPr>
                <w:bCs/>
                <w:sz w:val="26"/>
                <w:szCs w:val="26"/>
              </w:rPr>
              <w:t>м.п.</w:t>
            </w:r>
          </w:p>
        </w:tc>
        <w:tc>
          <w:tcPr>
            <w:tcW w:w="4404" w:type="dxa"/>
          </w:tcPr>
          <w:p w:rsidR="00E867E4" w:rsidRDefault="00E867E4" w:rsidP="00E867E4">
            <w:pPr>
              <w:jc w:val="both"/>
            </w:pPr>
          </w:p>
          <w:p w:rsidR="003F5F7D" w:rsidRDefault="003F5F7D" w:rsidP="003F5F7D">
            <w:pPr>
              <w:jc w:val="both"/>
              <w:rPr>
                <w:bCs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___</w:t>
            </w:r>
            <w:r w:rsidRPr="00CB7839">
              <w:rPr>
                <w:sz w:val="26"/>
                <w:szCs w:val="26"/>
              </w:rPr>
              <w:t xml:space="preserve"> </w:t>
            </w:r>
          </w:p>
          <w:p w:rsidR="00F73CAF" w:rsidRPr="000D02D2" w:rsidRDefault="00F73CAF" w:rsidP="00E867E4">
            <w:pPr>
              <w:jc w:val="both"/>
            </w:pPr>
          </w:p>
        </w:tc>
      </w:tr>
    </w:tbl>
    <w:p w:rsidR="00ED20B3" w:rsidRPr="000D02D2" w:rsidRDefault="00ED20B3" w:rsidP="00206DEB">
      <w:pPr>
        <w:ind w:firstLine="6919"/>
        <w:jc w:val="both"/>
        <w:rPr>
          <w:sz w:val="26"/>
          <w:szCs w:val="26"/>
          <w:lang w:val="en-US"/>
        </w:rPr>
        <w:sectPr w:rsidR="00ED20B3" w:rsidRPr="000D02D2" w:rsidSect="00E814FD">
          <w:pgSz w:w="11906" w:h="16838" w:code="9"/>
          <w:pgMar w:top="1134" w:right="737" w:bottom="1134" w:left="1701" w:header="567" w:footer="567" w:gutter="0"/>
          <w:pgNumType w:start="8"/>
          <w:cols w:space="708"/>
          <w:noEndnote/>
          <w:docGrid w:linePitch="254"/>
        </w:sectPr>
      </w:pPr>
    </w:p>
    <w:p w:rsidR="00510DFF" w:rsidRPr="000D02D2" w:rsidRDefault="00510DFF" w:rsidP="00510DFF">
      <w:pPr>
        <w:spacing w:line="200" w:lineRule="exact"/>
        <w:ind w:left="8931"/>
      </w:pPr>
      <w:r w:rsidRPr="00A040C9">
        <w:rPr>
          <w:b/>
        </w:rPr>
        <w:t xml:space="preserve">Приложение </w:t>
      </w:r>
      <w:r w:rsidR="00A040C9" w:rsidRPr="00A040C9">
        <w:rPr>
          <w:b/>
        </w:rPr>
        <w:t>Б</w:t>
      </w:r>
      <w:r w:rsidR="00022AA3">
        <w:t xml:space="preserve"> </w:t>
      </w:r>
      <w:r w:rsidR="00F435D4">
        <w:br/>
      </w:r>
      <w:r w:rsidR="00F435D4" w:rsidRPr="000D02D2">
        <w:t>к Договору</w:t>
      </w:r>
      <w:r w:rsidR="00F435D4">
        <w:t xml:space="preserve"> </w:t>
      </w:r>
      <w:r w:rsidR="00F435D4" w:rsidRPr="00F435D4">
        <w:t xml:space="preserve">№ </w:t>
      </w:r>
      <w:r w:rsidR="00314EE7">
        <w:t>____________</w:t>
      </w:r>
      <w:r w:rsidR="00063AEE">
        <w:t>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063AEE">
        <w:t>_______</w:t>
      </w:r>
      <w:r w:rsidRPr="000D02D2">
        <w:t>____</w:t>
      </w:r>
    </w:p>
    <w:p w:rsidR="0013279C" w:rsidRPr="000D02D2" w:rsidRDefault="0013279C" w:rsidP="00206DEB">
      <w:pPr>
        <w:spacing w:line="200" w:lineRule="exact"/>
        <w:ind w:left="9724" w:firstLine="748"/>
      </w:pPr>
      <w:r w:rsidRPr="000D02D2">
        <w:t>_____</w:t>
      </w:r>
    </w:p>
    <w:p w:rsidR="0013279C" w:rsidRPr="000D02D2" w:rsidRDefault="0013279C" w:rsidP="00206DEB">
      <w:pPr>
        <w:ind w:left="5236" w:hanging="3927"/>
        <w:jc w:val="center"/>
        <w:rPr>
          <w:b/>
          <w:sz w:val="26"/>
          <w:szCs w:val="26"/>
        </w:rPr>
      </w:pPr>
    </w:p>
    <w:p w:rsidR="00025249" w:rsidRDefault="00025249" w:rsidP="00206DEB">
      <w:pPr>
        <w:ind w:left="1310"/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УРОВНИ </w:t>
      </w:r>
      <w:r w:rsidR="000A6FA4">
        <w:rPr>
          <w:b/>
          <w:sz w:val="26"/>
          <w:szCs w:val="26"/>
        </w:rPr>
        <w:t>ОБСЛУЖИВАНИЯ</w:t>
      </w:r>
      <w:r w:rsidR="000A6FA4" w:rsidRPr="000D02D2">
        <w:rPr>
          <w:b/>
          <w:sz w:val="26"/>
          <w:szCs w:val="26"/>
        </w:rPr>
        <w:t xml:space="preserve"> </w:t>
      </w:r>
      <w:r w:rsidR="0076630D">
        <w:rPr>
          <w:b/>
          <w:sz w:val="26"/>
          <w:szCs w:val="26"/>
        </w:rPr>
        <w:t>СИСТЕМЫ</w:t>
      </w:r>
    </w:p>
    <w:p w:rsidR="0034448D" w:rsidRDefault="0034448D" w:rsidP="00206DEB">
      <w:pPr>
        <w:ind w:left="131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9994"/>
        <w:gridCol w:w="1079"/>
        <w:gridCol w:w="1163"/>
        <w:gridCol w:w="1150"/>
        <w:gridCol w:w="1135"/>
      </w:tblGrid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9994" w:type="dxa"/>
            <w:shd w:val="clear" w:color="auto" w:fill="auto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 xml:space="preserve">Предоставляемые </w:t>
            </w:r>
            <w:r>
              <w:rPr>
                <w:b/>
                <w:sz w:val="20"/>
                <w:szCs w:val="20"/>
              </w:rPr>
              <w:t>услуги</w:t>
            </w:r>
          </w:p>
        </w:tc>
        <w:tc>
          <w:tcPr>
            <w:tcW w:w="1079" w:type="dxa"/>
            <w:shd w:val="clear" w:color="auto" w:fill="auto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Базовый</w:t>
            </w:r>
          </w:p>
        </w:tc>
        <w:tc>
          <w:tcPr>
            <w:tcW w:w="1163" w:type="dxa"/>
            <w:shd w:val="clear" w:color="auto" w:fill="auto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Стандарт</w:t>
            </w:r>
          </w:p>
        </w:tc>
        <w:tc>
          <w:tcPr>
            <w:tcW w:w="1150" w:type="dxa"/>
            <w:shd w:val="clear" w:color="auto" w:fill="auto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Оптимум</w:t>
            </w:r>
          </w:p>
        </w:tc>
        <w:tc>
          <w:tcPr>
            <w:tcW w:w="1135" w:type="dxa"/>
            <w:shd w:val="clear" w:color="auto" w:fill="auto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Премиум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Прием и </w:t>
            </w:r>
            <w:r>
              <w:rPr>
                <w:sz w:val="20"/>
                <w:szCs w:val="20"/>
              </w:rPr>
              <w:t>обработк</w:t>
            </w:r>
            <w:r w:rsidRPr="007B7CA7">
              <w:rPr>
                <w:sz w:val="20"/>
                <w:szCs w:val="20"/>
              </w:rPr>
              <w:t>а запросов пользователей Заказчика на обслуживание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Локализация и устранение инцидентов, обусловленных ошибками в</w:t>
            </w:r>
            <w:r>
              <w:rPr>
                <w:sz w:val="20"/>
                <w:szCs w:val="20"/>
              </w:rPr>
              <w:t xml:space="preserve"> Системе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Устранение ошибок, приводящих к инцидентам</w:t>
            </w:r>
            <w:r>
              <w:rPr>
                <w:sz w:val="20"/>
                <w:szCs w:val="20"/>
              </w:rPr>
              <w:t>, не связанных с ошибками пользователей, б</w:t>
            </w:r>
            <w:r w:rsidRPr="00466518">
              <w:rPr>
                <w:sz w:val="20"/>
                <w:szCs w:val="20"/>
              </w:rPr>
              <w:t xml:space="preserve">ез изменения основной логики </w:t>
            </w:r>
            <w:r>
              <w:rPr>
                <w:sz w:val="20"/>
                <w:szCs w:val="20"/>
              </w:rPr>
              <w:t>работы</w:t>
            </w:r>
            <w:r w:rsidRPr="00466518">
              <w:rPr>
                <w:sz w:val="20"/>
                <w:szCs w:val="20"/>
              </w:rPr>
              <w:t xml:space="preserve"> Системы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Предоставление обновлений текущей версии 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Предоставление обновлений баз данных 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Удаленная диагностика и устранение инцидентов*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</w:t>
            </w:r>
            <w:r w:rsidRPr="007B7CA7">
              <w:rPr>
                <w:sz w:val="20"/>
                <w:szCs w:val="20"/>
              </w:rPr>
              <w:t xml:space="preserve"> и внесение изменений в Системы, связанных с изменением законодательства РФ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Консультации пользователей по вопросам, возникающих в процессе эксплуатации 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Консультации пользователей по вопросам эксплуатации 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 xml:space="preserve">Выезд специалистов Исполнителя на </w:t>
            </w:r>
            <w:r>
              <w:rPr>
                <w:sz w:val="20"/>
                <w:szCs w:val="20"/>
              </w:rPr>
              <w:t>место эксплуатации Системы (до 2</w:t>
            </w:r>
            <w:r w:rsidRPr="007B7CA7">
              <w:rPr>
                <w:sz w:val="20"/>
                <w:szCs w:val="20"/>
              </w:rPr>
              <w:t>х раз в месяц)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Локализация инцидентов, связанных с ошибками пользователей Заказчика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DA3F56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DA3F56" w:rsidRDefault="0034448D" w:rsidP="00F31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</w:t>
            </w:r>
            <w:r w:rsidRPr="00DA3F56">
              <w:rPr>
                <w:sz w:val="20"/>
                <w:szCs w:val="20"/>
              </w:rPr>
              <w:t xml:space="preserve"> и внесение изменений в настройки Системы</w:t>
            </w:r>
          </w:p>
        </w:tc>
        <w:tc>
          <w:tcPr>
            <w:tcW w:w="1079" w:type="dxa"/>
            <w:vAlign w:val="center"/>
          </w:tcPr>
          <w:p w:rsidR="0034448D" w:rsidRPr="00DA3F56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DA3F56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DA3F56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DA3F56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DA3F56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DA3F56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DA3F56">
        <w:tc>
          <w:tcPr>
            <w:tcW w:w="548" w:type="dxa"/>
          </w:tcPr>
          <w:p w:rsidR="0034448D" w:rsidRPr="00FD3EAE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FD3EAE" w:rsidRDefault="0034448D" w:rsidP="00F31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</w:t>
            </w:r>
            <w:r w:rsidRPr="00FD3EAE">
              <w:rPr>
                <w:sz w:val="20"/>
                <w:szCs w:val="20"/>
              </w:rPr>
              <w:t>, внесение изменений и дополнений в отчетные формы</w:t>
            </w:r>
          </w:p>
        </w:tc>
        <w:tc>
          <w:tcPr>
            <w:tcW w:w="1079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FD3EAE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FD3EAE" w:rsidRDefault="0034448D" w:rsidP="00F31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</w:t>
            </w:r>
            <w:r w:rsidRPr="00FD3EAE">
              <w:rPr>
                <w:sz w:val="20"/>
                <w:szCs w:val="20"/>
              </w:rPr>
              <w:t xml:space="preserve"> и внесение изменений в Системы в связи с изменениями бизнес-процессов</w:t>
            </w:r>
          </w:p>
        </w:tc>
        <w:tc>
          <w:tcPr>
            <w:tcW w:w="1079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50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FD3EAE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FD3EAE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Предоставление периодических отчетов о состоянии Системы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Предоставление выделенного системного инженера (-ов)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Локализация инцидентов, связанных с не</w:t>
            </w:r>
            <w:r>
              <w:rPr>
                <w:sz w:val="20"/>
                <w:szCs w:val="20"/>
              </w:rPr>
              <w:t>работоспособност</w:t>
            </w:r>
            <w:r w:rsidRPr="007B7CA7">
              <w:rPr>
                <w:sz w:val="20"/>
                <w:szCs w:val="20"/>
              </w:rPr>
              <w:t>ью обеспечения сторонних производителей, и предоставление рекомендаций по их решению</w:t>
            </w:r>
          </w:p>
        </w:tc>
        <w:tc>
          <w:tcPr>
            <w:tcW w:w="1079" w:type="dxa"/>
            <w:vAlign w:val="center"/>
          </w:tcPr>
          <w:p w:rsidR="0034448D" w:rsidRPr="000269ED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Удаленный мониторинг состояния и функционирования Системы *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</w:t>
            </w:r>
            <w:r w:rsidRPr="007B7CA7">
              <w:rPr>
                <w:sz w:val="20"/>
                <w:szCs w:val="20"/>
              </w:rPr>
              <w:t xml:space="preserve"> и предоставление краткосрочных и среднесрочных (на год) планов развития Системы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  <w:tr w:rsidR="0034448D" w:rsidRPr="007B7CA7">
        <w:tc>
          <w:tcPr>
            <w:tcW w:w="548" w:type="dxa"/>
          </w:tcPr>
          <w:p w:rsidR="0034448D" w:rsidRPr="007B7CA7" w:rsidRDefault="0034448D" w:rsidP="00F31C10">
            <w:pPr>
              <w:numPr>
                <w:ilvl w:val="0"/>
                <w:numId w:val="15"/>
              </w:numPr>
              <w:ind w:left="357" w:hanging="357"/>
              <w:rPr>
                <w:sz w:val="20"/>
                <w:szCs w:val="20"/>
              </w:rPr>
            </w:pPr>
          </w:p>
        </w:tc>
        <w:tc>
          <w:tcPr>
            <w:tcW w:w="9994" w:type="dxa"/>
          </w:tcPr>
          <w:p w:rsidR="0034448D" w:rsidRPr="007B7CA7" w:rsidRDefault="0034448D" w:rsidP="00F31C10">
            <w:pPr>
              <w:rPr>
                <w:sz w:val="20"/>
                <w:szCs w:val="20"/>
              </w:rPr>
            </w:pPr>
            <w:r w:rsidRPr="007B7CA7">
              <w:rPr>
                <w:sz w:val="20"/>
                <w:szCs w:val="20"/>
              </w:rPr>
              <w:t>Авторский надзор за соответствием состава и конфигурации Системы выполняемым задачам</w:t>
            </w:r>
          </w:p>
        </w:tc>
        <w:tc>
          <w:tcPr>
            <w:tcW w:w="1079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0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:rsidR="0034448D" w:rsidRPr="007B7CA7" w:rsidRDefault="0034448D" w:rsidP="00F31C10">
            <w:pPr>
              <w:jc w:val="center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+</w:t>
            </w:r>
          </w:p>
        </w:tc>
      </w:tr>
    </w:tbl>
    <w:p w:rsidR="00170F21" w:rsidRPr="000D02D2" w:rsidRDefault="00A21E6C" w:rsidP="00206DEB">
      <w:pPr>
        <w:jc w:val="both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* </w:t>
      </w:r>
      <w:r w:rsidRPr="000D02D2">
        <w:rPr>
          <w:b/>
          <w:sz w:val="18"/>
          <w:szCs w:val="18"/>
        </w:rPr>
        <w:t xml:space="preserve">– </w:t>
      </w:r>
      <w:r w:rsidRPr="000D02D2">
        <w:rPr>
          <w:sz w:val="18"/>
          <w:szCs w:val="18"/>
        </w:rPr>
        <w:t xml:space="preserve">при </w:t>
      </w:r>
      <w:r w:rsidR="005268F5">
        <w:rPr>
          <w:sz w:val="18"/>
          <w:szCs w:val="18"/>
        </w:rPr>
        <w:t>обеспечении Заказчиком</w:t>
      </w:r>
      <w:r w:rsidRPr="000D02D2">
        <w:rPr>
          <w:sz w:val="18"/>
          <w:szCs w:val="18"/>
        </w:rPr>
        <w:t xml:space="preserve"> удаленного доступа к </w:t>
      </w:r>
      <w:r w:rsidR="004D6FFC">
        <w:rPr>
          <w:sz w:val="18"/>
          <w:szCs w:val="18"/>
        </w:rPr>
        <w:t>Системе</w:t>
      </w:r>
      <w:r w:rsidR="005268F5">
        <w:rPr>
          <w:sz w:val="18"/>
          <w:szCs w:val="18"/>
        </w:rPr>
        <w:t xml:space="preserve"> для Исполнителя</w:t>
      </w:r>
    </w:p>
    <w:tbl>
      <w:tblPr>
        <w:tblW w:w="0" w:type="auto"/>
        <w:tblInd w:w="1043" w:type="dxa"/>
        <w:tblLook w:val="01E0"/>
      </w:tblPr>
      <w:tblGrid>
        <w:gridCol w:w="5423"/>
        <w:gridCol w:w="3681"/>
        <w:gridCol w:w="4360"/>
      </w:tblGrid>
      <w:tr w:rsidR="003436B0" w:rsidRPr="007B7CA7">
        <w:trPr>
          <w:trHeight w:val="400"/>
        </w:trPr>
        <w:tc>
          <w:tcPr>
            <w:tcW w:w="5423" w:type="dxa"/>
          </w:tcPr>
          <w:p w:rsidR="003436B0" w:rsidRPr="007B7CA7" w:rsidRDefault="005F6B9D" w:rsidP="007B7CA7">
            <w:pPr>
              <w:jc w:val="both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Заказчик</w:t>
            </w:r>
            <w:r w:rsidR="003436B0" w:rsidRPr="007B7CA7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681" w:type="dxa"/>
          </w:tcPr>
          <w:p w:rsidR="003436B0" w:rsidRPr="007B7CA7" w:rsidRDefault="003436B0" w:rsidP="007B7CA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60" w:type="dxa"/>
          </w:tcPr>
          <w:p w:rsidR="003436B0" w:rsidRPr="007B7CA7" w:rsidRDefault="005F6B9D" w:rsidP="007B7CA7">
            <w:pPr>
              <w:jc w:val="both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Исполнитель</w:t>
            </w:r>
            <w:r w:rsidR="003436B0" w:rsidRPr="007B7CA7">
              <w:rPr>
                <w:b/>
                <w:sz w:val="20"/>
                <w:szCs w:val="20"/>
              </w:rPr>
              <w:t>:</w:t>
            </w:r>
          </w:p>
        </w:tc>
      </w:tr>
      <w:tr w:rsidR="003436B0" w:rsidRPr="007B7CA7">
        <w:tc>
          <w:tcPr>
            <w:tcW w:w="5423" w:type="dxa"/>
          </w:tcPr>
          <w:p w:rsidR="003436B0" w:rsidRPr="000269ED" w:rsidRDefault="003436B0" w:rsidP="007B7CA7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81" w:type="dxa"/>
          </w:tcPr>
          <w:p w:rsidR="003436B0" w:rsidRPr="007B7CA7" w:rsidRDefault="003436B0" w:rsidP="007B7CA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60" w:type="dxa"/>
          </w:tcPr>
          <w:p w:rsidR="003436B0" w:rsidRPr="007B7CA7" w:rsidRDefault="003436B0" w:rsidP="007B7CA7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436B0" w:rsidRPr="007B7CA7">
        <w:tc>
          <w:tcPr>
            <w:tcW w:w="5423" w:type="dxa"/>
          </w:tcPr>
          <w:p w:rsidR="003436B0" w:rsidRPr="007B7CA7" w:rsidRDefault="003F5F7D" w:rsidP="007B7CA7">
            <w:pPr>
              <w:jc w:val="both"/>
              <w:rPr>
                <w:b/>
                <w:sz w:val="20"/>
                <w:szCs w:val="20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___</w:t>
            </w:r>
            <w:r w:rsidRPr="00CB7839">
              <w:rPr>
                <w:sz w:val="26"/>
                <w:szCs w:val="26"/>
              </w:rPr>
              <w:t xml:space="preserve"> </w:t>
            </w:r>
          </w:p>
        </w:tc>
        <w:tc>
          <w:tcPr>
            <w:tcW w:w="3681" w:type="dxa"/>
          </w:tcPr>
          <w:p w:rsidR="003436B0" w:rsidRPr="007B7CA7" w:rsidRDefault="003436B0" w:rsidP="007B7CA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60" w:type="dxa"/>
          </w:tcPr>
          <w:p w:rsidR="003436B0" w:rsidRPr="007B7CA7" w:rsidRDefault="003436B0" w:rsidP="007B7CA7">
            <w:pPr>
              <w:jc w:val="both"/>
              <w:rPr>
                <w:b/>
                <w:sz w:val="20"/>
                <w:szCs w:val="20"/>
              </w:rPr>
            </w:pPr>
            <w:r w:rsidRPr="007B7CA7">
              <w:rPr>
                <w:b/>
                <w:sz w:val="20"/>
                <w:szCs w:val="20"/>
              </w:rPr>
              <w:t>___________</w:t>
            </w:r>
            <w:r w:rsidRPr="007B7CA7">
              <w:rPr>
                <w:sz w:val="20"/>
                <w:szCs w:val="20"/>
              </w:rPr>
              <w:t xml:space="preserve">___________ </w:t>
            </w:r>
            <w:r w:rsidR="00C35724">
              <w:rPr>
                <w:bCs/>
                <w:sz w:val="26"/>
                <w:szCs w:val="26"/>
              </w:rPr>
              <w:t xml:space="preserve"> </w:t>
            </w:r>
          </w:p>
        </w:tc>
      </w:tr>
    </w:tbl>
    <w:p w:rsidR="00203C31" w:rsidRPr="000D02D2" w:rsidRDefault="00203C31" w:rsidP="00206DEB">
      <w:pPr>
        <w:ind w:left="5117" w:hanging="5117"/>
        <w:rPr>
          <w:sz w:val="20"/>
          <w:szCs w:val="20"/>
        </w:rPr>
        <w:sectPr w:rsidR="00203C31" w:rsidRPr="000D02D2" w:rsidSect="00170F21">
          <w:pgSz w:w="16838" w:h="11906" w:orient="landscape" w:code="9"/>
          <w:pgMar w:top="1134" w:right="851" w:bottom="794" w:left="1134" w:header="567" w:footer="680" w:gutter="0"/>
          <w:cols w:space="708"/>
          <w:noEndnote/>
          <w:docGrid w:linePitch="254"/>
        </w:sectPr>
      </w:pPr>
    </w:p>
    <w:p w:rsidR="00510DFF" w:rsidRPr="000D02D2" w:rsidRDefault="00510DFF" w:rsidP="00510DFF">
      <w:pPr>
        <w:spacing w:line="200" w:lineRule="exact"/>
        <w:ind w:left="6096"/>
      </w:pPr>
      <w:r w:rsidRPr="00A040C9">
        <w:rPr>
          <w:b/>
        </w:rPr>
        <w:t xml:space="preserve">Приложение </w:t>
      </w:r>
      <w:r w:rsidR="00A040C9" w:rsidRPr="00A040C9">
        <w:rPr>
          <w:b/>
        </w:rPr>
        <w:t>В</w:t>
      </w:r>
      <w:r>
        <w:t xml:space="preserve"> </w:t>
      </w:r>
      <w:r w:rsidR="00F435D4">
        <w:br/>
      </w:r>
      <w:r w:rsidR="00F435D4" w:rsidRPr="000D02D2">
        <w:t>к Договору</w:t>
      </w:r>
      <w:r w:rsidR="00F435D4">
        <w:t xml:space="preserve"> </w:t>
      </w:r>
      <w:r w:rsidR="00F435D4" w:rsidRPr="00F435D4">
        <w:t xml:space="preserve">№ </w:t>
      </w:r>
      <w:r w:rsidR="00314EE7">
        <w:t>____________</w:t>
      </w:r>
      <w:r w:rsidR="00063AEE">
        <w:t>________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063AEE">
        <w:t>________</w:t>
      </w:r>
      <w:r w:rsidRPr="000D02D2">
        <w:t>____</w:t>
      </w:r>
    </w:p>
    <w:p w:rsidR="001C6FB7" w:rsidRPr="000D02D2" w:rsidRDefault="001C6FB7" w:rsidP="00206DEB">
      <w:pPr>
        <w:ind w:firstLine="708"/>
        <w:jc w:val="center"/>
        <w:rPr>
          <w:b/>
          <w:sz w:val="26"/>
          <w:szCs w:val="26"/>
        </w:rPr>
      </w:pPr>
    </w:p>
    <w:p w:rsidR="00ED5642" w:rsidRDefault="001C6FB7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КАТЕГОРИИ ИНЦИДЕНТОВ И ПРИОРИТЕТ </w:t>
      </w:r>
    </w:p>
    <w:p w:rsidR="001C6FB7" w:rsidRPr="000D02D2" w:rsidRDefault="001C6FB7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ОБ</w:t>
      </w:r>
      <w:r w:rsidR="003809A6">
        <w:rPr>
          <w:b/>
          <w:sz w:val="26"/>
          <w:szCs w:val="26"/>
        </w:rPr>
        <w:t>РАБОТКИ</w:t>
      </w:r>
      <w:r w:rsidRPr="000D02D2">
        <w:rPr>
          <w:b/>
          <w:sz w:val="26"/>
          <w:szCs w:val="26"/>
        </w:rPr>
        <w:t xml:space="preserve"> ЗАПРОСОВ НА ОБСЛУЖИВАНИЕ</w:t>
      </w:r>
    </w:p>
    <w:p w:rsidR="00E253BB" w:rsidRPr="000D02D2" w:rsidRDefault="00E253BB" w:rsidP="00206DEB">
      <w:pPr>
        <w:jc w:val="both"/>
        <w:rPr>
          <w:sz w:val="26"/>
          <w:szCs w:val="26"/>
        </w:rPr>
      </w:pPr>
    </w:p>
    <w:p w:rsidR="00384D8C" w:rsidRPr="000D02D2" w:rsidRDefault="001C6FB7" w:rsidP="00206DEB">
      <w:pPr>
        <w:ind w:firstLine="709"/>
        <w:jc w:val="both"/>
      </w:pPr>
      <w:r w:rsidRPr="000D02D2">
        <w:t xml:space="preserve">Инциденты, возникающие в процессе эксплуатации </w:t>
      </w:r>
      <w:r w:rsidR="008E53C3">
        <w:t>Системы</w:t>
      </w:r>
      <w:r w:rsidRPr="000D02D2">
        <w:t>, подразделяются на категории в зависимости от влияния на бизнес-функции, целостность данных и эксплуатационные хар</w:t>
      </w:r>
      <w:r w:rsidR="00964566" w:rsidRPr="000D02D2">
        <w:t>акт</w:t>
      </w:r>
      <w:r w:rsidRPr="000D02D2">
        <w:t xml:space="preserve">еристики </w:t>
      </w:r>
      <w:r w:rsidR="008E53C3">
        <w:t>Системы</w:t>
      </w:r>
      <w:r w:rsidRPr="000D02D2">
        <w:t xml:space="preserve">. В зависимости от категории инцидента определяется приоритетность </w:t>
      </w:r>
      <w:r w:rsidR="0096627C">
        <w:t>обработк</w:t>
      </w:r>
      <w:r w:rsidRPr="000D02D2">
        <w:t>и Исполнителем запросов пользователей Заказчика. Категории инцидентов приведены в следующей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1683"/>
        <w:gridCol w:w="6810"/>
      </w:tblGrid>
      <w:tr w:rsidR="001C6FB7" w:rsidRPr="007B7CA7">
        <w:tc>
          <w:tcPr>
            <w:tcW w:w="1417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Категория инцидента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 xml:space="preserve">Приоритет </w:t>
            </w:r>
            <w:r w:rsidR="0096627C">
              <w:rPr>
                <w:b/>
              </w:rPr>
              <w:t>обработк</w:t>
            </w:r>
            <w:r w:rsidRPr="007B7CA7">
              <w:rPr>
                <w:b/>
              </w:rPr>
              <w:t>и запроса</w:t>
            </w:r>
          </w:p>
        </w:tc>
        <w:tc>
          <w:tcPr>
            <w:tcW w:w="6810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Хар</w:t>
            </w:r>
            <w:r w:rsidR="00964566" w:rsidRPr="007B7CA7">
              <w:rPr>
                <w:b/>
              </w:rPr>
              <w:t>акт</w:t>
            </w:r>
            <w:r w:rsidRPr="007B7CA7">
              <w:rPr>
                <w:b/>
              </w:rPr>
              <w:t>еристика инцидента</w:t>
            </w:r>
          </w:p>
        </w:tc>
      </w:tr>
      <w:tr w:rsidR="001C6FB7" w:rsidRPr="000D02D2">
        <w:tc>
          <w:tcPr>
            <w:tcW w:w="1417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A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7B7CA7" w:rsidRDefault="00027FC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0</w:t>
            </w:r>
          </w:p>
        </w:tc>
        <w:tc>
          <w:tcPr>
            <w:tcW w:w="6810" w:type="dxa"/>
            <w:shd w:val="clear" w:color="auto" w:fill="auto"/>
          </w:tcPr>
          <w:p w:rsidR="001C6FB7" w:rsidRPr="000D02D2" w:rsidRDefault="00027FC7" w:rsidP="00CD4FD3">
            <w:pPr>
              <w:jc w:val="both"/>
            </w:pPr>
            <w:r w:rsidRPr="000D02D2">
              <w:t xml:space="preserve">Критическая неисправность </w:t>
            </w:r>
            <w:r w:rsidR="007A3A0A">
              <w:t>Системы</w:t>
            </w:r>
            <w:r w:rsidRPr="000D02D2">
              <w:t xml:space="preserve"> или его компонентов, оказывающая значительное воздействие на уровне</w:t>
            </w:r>
            <w:r w:rsidR="00CD4FD3">
              <w:t xml:space="preserve"> Организации</w:t>
            </w:r>
            <w:r w:rsidRPr="000D02D2">
              <w:t xml:space="preserve">, нарушающая основной функционал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>либо приводящ</w:t>
            </w:r>
            <w:r w:rsidR="00CD4FD3">
              <w:t>ая</w:t>
            </w:r>
            <w:r w:rsidRPr="000D02D2">
              <w:t xml:space="preserve"> </w:t>
            </w:r>
            <w:r w:rsidR="007A3A0A">
              <w:t>Систем</w:t>
            </w:r>
            <w:r w:rsidR="00CD4FD3">
              <w:t>у</w:t>
            </w:r>
            <w:r w:rsidR="00FC4057">
              <w:t xml:space="preserve"> </w:t>
            </w:r>
            <w:r w:rsidRPr="000D02D2">
              <w:t xml:space="preserve">к полностью </w:t>
            </w:r>
            <w:r w:rsidR="0096627C">
              <w:t>неработооспособному</w:t>
            </w:r>
            <w:r w:rsidRPr="000D02D2">
              <w:t xml:space="preserve"> состоянию. Все или большинство основных фун</w:t>
            </w:r>
            <w:r w:rsidR="00977257" w:rsidRPr="000D02D2">
              <w:t xml:space="preserve">кций </w:t>
            </w:r>
            <w:r w:rsidR="007A3A0A">
              <w:t>Системы</w:t>
            </w:r>
            <w:r w:rsidR="00FC4057">
              <w:t xml:space="preserve"> </w:t>
            </w:r>
            <w:r w:rsidR="00977257" w:rsidRPr="000D02D2">
              <w:t xml:space="preserve">не могут быть </w:t>
            </w:r>
            <w:r w:rsidR="00F14F86">
              <w:t>оказан</w:t>
            </w:r>
            <w:r w:rsidR="00977257" w:rsidRPr="000D02D2">
              <w:t>ы</w:t>
            </w:r>
          </w:p>
        </w:tc>
      </w:tr>
      <w:tr w:rsidR="001C6FB7" w:rsidRPr="000D02D2">
        <w:tc>
          <w:tcPr>
            <w:tcW w:w="1417" w:type="dxa"/>
            <w:shd w:val="clear" w:color="auto" w:fill="auto"/>
            <w:vAlign w:val="center"/>
          </w:tcPr>
          <w:p w:rsidR="001C6FB7" w:rsidRPr="000D02D2" w:rsidRDefault="001C6FB7" w:rsidP="007B7CA7">
            <w:pPr>
              <w:jc w:val="center"/>
            </w:pPr>
            <w:r w:rsidRPr="007B7CA7">
              <w:rPr>
                <w:lang w:val="en-US"/>
              </w:rPr>
              <w:t>B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0D02D2" w:rsidRDefault="00027FC7" w:rsidP="007B7CA7">
            <w:pPr>
              <w:jc w:val="center"/>
            </w:pPr>
            <w:r w:rsidRPr="000D02D2">
              <w:t>1</w:t>
            </w:r>
          </w:p>
        </w:tc>
        <w:tc>
          <w:tcPr>
            <w:tcW w:w="6810" w:type="dxa"/>
            <w:shd w:val="clear" w:color="auto" w:fill="auto"/>
          </w:tcPr>
          <w:p w:rsidR="001C6FB7" w:rsidRPr="000D02D2" w:rsidRDefault="00027FC7" w:rsidP="007B7CA7">
            <w:pPr>
              <w:jc w:val="both"/>
            </w:pPr>
            <w:r w:rsidRPr="000D02D2">
              <w:t xml:space="preserve">Неисправность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 xml:space="preserve">или его компонентов, оказывающая значительное влияние на уровне одной или нескольких основных функций </w:t>
            </w:r>
            <w:r w:rsidR="007A3A0A">
              <w:t>Системы</w:t>
            </w:r>
            <w:r w:rsidRPr="000D02D2">
              <w:t xml:space="preserve">.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>функционирует частично либо с низкой производительностью, что влияет на бизнес-процессы Заказчика, при это</w:t>
            </w:r>
            <w:r w:rsidR="00977257" w:rsidRPr="000D02D2">
              <w:t xml:space="preserve">м часть </w:t>
            </w:r>
            <w:r w:rsidR="00EE1799">
              <w:t>услуг</w:t>
            </w:r>
            <w:r w:rsidR="00977257" w:rsidRPr="000D02D2">
              <w:t xml:space="preserve"> может выполняться</w:t>
            </w:r>
          </w:p>
        </w:tc>
      </w:tr>
      <w:tr w:rsidR="001C6FB7" w:rsidRPr="000D02D2">
        <w:tc>
          <w:tcPr>
            <w:tcW w:w="1417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C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7B7CA7" w:rsidRDefault="00027FC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2</w:t>
            </w:r>
          </w:p>
        </w:tc>
        <w:tc>
          <w:tcPr>
            <w:tcW w:w="6810" w:type="dxa"/>
            <w:shd w:val="clear" w:color="auto" w:fill="auto"/>
          </w:tcPr>
          <w:p w:rsidR="001C6FB7" w:rsidRPr="000D02D2" w:rsidRDefault="00027FC7" w:rsidP="00CD4FD3">
            <w:pPr>
              <w:jc w:val="both"/>
            </w:pPr>
            <w:r w:rsidRPr="000D02D2">
              <w:t xml:space="preserve">Неисправность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 xml:space="preserve">или его компонентов, оказывающая значительное влияние на уровне одной или нескольких дополнительных или вспомогательных функций </w:t>
            </w:r>
            <w:r w:rsidR="007A3A0A">
              <w:t>Системы</w:t>
            </w:r>
            <w:r w:rsidRPr="000D02D2">
              <w:t xml:space="preserve">. </w:t>
            </w:r>
            <w:r w:rsidR="007A3A0A">
              <w:t>Систем</w:t>
            </w:r>
            <w:r w:rsidR="00CD4FD3">
              <w:t>а</w:t>
            </w:r>
            <w:r w:rsidR="00FC4057">
              <w:t xml:space="preserve"> </w:t>
            </w:r>
            <w:r w:rsidRPr="000D02D2">
              <w:t>функционирует, но встречаются некритичные проблемы или дефекты, или же некото</w:t>
            </w:r>
            <w:r w:rsidR="00977257" w:rsidRPr="000D02D2">
              <w:t>рое снижение производительности</w:t>
            </w:r>
          </w:p>
        </w:tc>
      </w:tr>
      <w:tr w:rsidR="001C6FB7" w:rsidRPr="000D02D2">
        <w:tc>
          <w:tcPr>
            <w:tcW w:w="1417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D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7B7CA7" w:rsidRDefault="00027FC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3</w:t>
            </w:r>
          </w:p>
        </w:tc>
        <w:tc>
          <w:tcPr>
            <w:tcW w:w="6810" w:type="dxa"/>
            <w:shd w:val="clear" w:color="auto" w:fill="auto"/>
          </w:tcPr>
          <w:p w:rsidR="001C6FB7" w:rsidRPr="000D02D2" w:rsidRDefault="00027FC7" w:rsidP="007B7CA7">
            <w:pPr>
              <w:jc w:val="both"/>
            </w:pPr>
            <w:r w:rsidRPr="000D02D2">
              <w:t xml:space="preserve">Неисправность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 xml:space="preserve">или его компонента, оказывающая незначительное воздействие на уровне функционала </w:t>
            </w:r>
            <w:r w:rsidR="007A3A0A">
              <w:t>Системы</w:t>
            </w:r>
            <w:r w:rsidR="00FC4057">
              <w:t xml:space="preserve"> </w:t>
            </w:r>
            <w:r w:rsidRPr="000D02D2">
              <w:t>на отдельно взятом одно</w:t>
            </w:r>
            <w:r w:rsidR="00977257" w:rsidRPr="000D02D2">
              <w:t>м или нескольких рабочих местах</w:t>
            </w:r>
          </w:p>
        </w:tc>
      </w:tr>
      <w:tr w:rsidR="001C6FB7" w:rsidRPr="000D02D2">
        <w:tc>
          <w:tcPr>
            <w:tcW w:w="1417" w:type="dxa"/>
            <w:shd w:val="clear" w:color="auto" w:fill="auto"/>
            <w:vAlign w:val="center"/>
          </w:tcPr>
          <w:p w:rsidR="001C6FB7" w:rsidRPr="007B7CA7" w:rsidRDefault="001C6FB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E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1C6FB7" w:rsidRPr="007B7CA7" w:rsidRDefault="00027FC7" w:rsidP="007B7CA7">
            <w:pPr>
              <w:jc w:val="center"/>
              <w:rPr>
                <w:lang w:val="en-US"/>
              </w:rPr>
            </w:pPr>
            <w:r w:rsidRPr="007B7CA7">
              <w:rPr>
                <w:lang w:val="en-US"/>
              </w:rPr>
              <w:t>4</w:t>
            </w:r>
          </w:p>
        </w:tc>
        <w:tc>
          <w:tcPr>
            <w:tcW w:w="6810" w:type="dxa"/>
            <w:shd w:val="clear" w:color="auto" w:fill="auto"/>
          </w:tcPr>
          <w:p w:rsidR="001C6FB7" w:rsidRPr="007B7CA7" w:rsidRDefault="00E253BB" w:rsidP="007B7CA7">
            <w:pPr>
              <w:jc w:val="both"/>
              <w:rPr>
                <w:lang w:val="en-US"/>
              </w:rPr>
            </w:pPr>
            <w:r w:rsidRPr="000D02D2">
              <w:t xml:space="preserve">Вопросы, возникающие при эксплуатации </w:t>
            </w:r>
            <w:r w:rsidR="007A3A0A">
              <w:t>Системы</w:t>
            </w:r>
            <w:r w:rsidRPr="000D02D2">
              <w:t xml:space="preserve">, не оказывают влияния на бизнес-процессы Заказчика. Инциденты могут быть решены с помощью консультаций по изменению конфигурации </w:t>
            </w:r>
            <w:r w:rsidR="007A3A0A">
              <w:t>Системы</w:t>
            </w:r>
            <w:r w:rsidRPr="000D02D2">
              <w:t xml:space="preserve">. Запросы на </w:t>
            </w:r>
            <w:r w:rsidR="00BB15A3">
              <w:t>доработ</w:t>
            </w:r>
            <w:r w:rsidRPr="000D02D2">
              <w:t>ку программного обеспечения. Ошибки в документации</w:t>
            </w:r>
          </w:p>
        </w:tc>
      </w:tr>
    </w:tbl>
    <w:p w:rsidR="003F5378" w:rsidRPr="000D02D2" w:rsidRDefault="003F5378" w:rsidP="00206DEB">
      <w:pPr>
        <w:jc w:val="both"/>
        <w:rPr>
          <w:b/>
          <w:sz w:val="26"/>
          <w:szCs w:val="26"/>
        </w:rPr>
      </w:pPr>
    </w:p>
    <w:tbl>
      <w:tblPr>
        <w:tblW w:w="0" w:type="auto"/>
        <w:tblInd w:w="295" w:type="dxa"/>
        <w:tblLook w:val="01E0"/>
      </w:tblPr>
      <w:tblGrid>
        <w:gridCol w:w="4296"/>
        <w:gridCol w:w="850"/>
        <w:gridCol w:w="4448"/>
      </w:tblGrid>
      <w:tr w:rsidR="00C220E0" w:rsidRPr="007B7CA7">
        <w:trPr>
          <w:trHeight w:val="400"/>
        </w:trPr>
        <w:tc>
          <w:tcPr>
            <w:tcW w:w="4296" w:type="dxa"/>
          </w:tcPr>
          <w:p w:rsidR="00C220E0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Заказчик</w:t>
            </w:r>
            <w:r w:rsidR="00C220E0" w:rsidRPr="007B7CA7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850" w:type="dxa"/>
          </w:tcPr>
          <w:p w:rsidR="00C220E0" w:rsidRPr="007B7CA7" w:rsidRDefault="00C220E0" w:rsidP="007B7C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448" w:type="dxa"/>
          </w:tcPr>
          <w:p w:rsidR="00C220E0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Исполнитель</w:t>
            </w:r>
            <w:r w:rsidR="00C220E0" w:rsidRPr="007B7CA7">
              <w:rPr>
                <w:b/>
                <w:sz w:val="26"/>
                <w:szCs w:val="26"/>
              </w:rPr>
              <w:t>:</w:t>
            </w:r>
          </w:p>
        </w:tc>
      </w:tr>
      <w:tr w:rsidR="00C220E0" w:rsidRPr="007B7CA7">
        <w:tc>
          <w:tcPr>
            <w:tcW w:w="4296" w:type="dxa"/>
          </w:tcPr>
          <w:p w:rsidR="00C220E0" w:rsidRPr="007B7CA7" w:rsidRDefault="00C220E0" w:rsidP="007B7CA7">
            <w:p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C220E0" w:rsidRPr="007B7CA7" w:rsidRDefault="00C220E0" w:rsidP="007B7CA7">
            <w:pPr>
              <w:jc w:val="both"/>
              <w:rPr>
                <w:b/>
              </w:rPr>
            </w:pPr>
          </w:p>
        </w:tc>
        <w:tc>
          <w:tcPr>
            <w:tcW w:w="4448" w:type="dxa"/>
          </w:tcPr>
          <w:p w:rsidR="00C220E0" w:rsidRPr="007B7CA7" w:rsidRDefault="00C220E0" w:rsidP="007B7CA7">
            <w:pPr>
              <w:jc w:val="both"/>
              <w:rPr>
                <w:b/>
              </w:rPr>
            </w:pPr>
          </w:p>
        </w:tc>
      </w:tr>
      <w:tr w:rsidR="00C220E0" w:rsidRPr="007B7CA7">
        <w:tc>
          <w:tcPr>
            <w:tcW w:w="4296" w:type="dxa"/>
          </w:tcPr>
          <w:p w:rsidR="00C220E0" w:rsidRPr="007B7CA7" w:rsidRDefault="003F5F7D" w:rsidP="007B7CA7">
            <w:pPr>
              <w:jc w:val="both"/>
              <w:rPr>
                <w:b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</w:t>
            </w:r>
            <w:r w:rsidRPr="00CB7839">
              <w:rPr>
                <w:sz w:val="26"/>
                <w:szCs w:val="26"/>
              </w:rPr>
              <w:t xml:space="preserve"> </w:t>
            </w:r>
            <w:r w:rsidR="00FC4057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C220E0" w:rsidRPr="007B7CA7" w:rsidRDefault="00C220E0" w:rsidP="007B7CA7">
            <w:pPr>
              <w:jc w:val="both"/>
              <w:rPr>
                <w:b/>
              </w:rPr>
            </w:pPr>
          </w:p>
        </w:tc>
        <w:tc>
          <w:tcPr>
            <w:tcW w:w="4448" w:type="dxa"/>
          </w:tcPr>
          <w:p w:rsidR="00C220E0" w:rsidRPr="007B7CA7" w:rsidRDefault="00C220E0" w:rsidP="000269ED">
            <w:pPr>
              <w:jc w:val="both"/>
              <w:rPr>
                <w:b/>
              </w:rPr>
            </w:pPr>
            <w:r w:rsidRPr="007B7CA7">
              <w:rPr>
                <w:b/>
              </w:rPr>
              <w:t>___________</w:t>
            </w:r>
            <w:r w:rsidRPr="000D02D2">
              <w:t xml:space="preserve">_______ </w:t>
            </w:r>
            <w:r w:rsidR="00C35724">
              <w:t xml:space="preserve"> </w:t>
            </w:r>
          </w:p>
        </w:tc>
      </w:tr>
    </w:tbl>
    <w:p w:rsidR="00A7098C" w:rsidRPr="000D02D2" w:rsidRDefault="00A7098C" w:rsidP="00206DEB">
      <w:pPr>
        <w:jc w:val="both"/>
        <w:rPr>
          <w:sz w:val="26"/>
          <w:szCs w:val="26"/>
        </w:rPr>
        <w:sectPr w:rsidR="00A7098C" w:rsidRPr="000D02D2" w:rsidSect="00A21E6C">
          <w:headerReference w:type="even" r:id="rId10"/>
          <w:headerReference w:type="default" r:id="rId11"/>
          <w:headerReference w:type="first" r:id="rId12"/>
          <w:pgSz w:w="11906" w:h="16838" w:code="9"/>
          <w:pgMar w:top="907" w:right="851" w:bottom="1134" w:left="1361" w:header="567" w:footer="567" w:gutter="0"/>
          <w:cols w:space="708"/>
          <w:noEndnote/>
          <w:docGrid w:linePitch="254"/>
        </w:sectPr>
      </w:pPr>
    </w:p>
    <w:p w:rsidR="00E54C52" w:rsidRPr="000D02D2" w:rsidRDefault="00E54C52" w:rsidP="00E54C52">
      <w:pPr>
        <w:spacing w:line="200" w:lineRule="exact"/>
        <w:ind w:left="5954"/>
      </w:pPr>
      <w:r w:rsidRPr="00A040C9">
        <w:rPr>
          <w:b/>
        </w:rPr>
        <w:t xml:space="preserve">Приложение </w:t>
      </w:r>
      <w:r w:rsidR="00A040C9" w:rsidRPr="00A040C9">
        <w:rPr>
          <w:b/>
        </w:rPr>
        <w:t>Г</w:t>
      </w:r>
      <w:r w:rsidR="00FC4057">
        <w:t xml:space="preserve"> </w:t>
      </w:r>
      <w:r w:rsidR="00F435D4">
        <w:br/>
      </w:r>
      <w:r w:rsidR="00F435D4" w:rsidRPr="000D02D2">
        <w:t>к Договору</w:t>
      </w:r>
      <w:r w:rsidR="00F435D4">
        <w:t xml:space="preserve"> </w:t>
      </w:r>
      <w:r w:rsidR="00F435D4" w:rsidRPr="00F435D4">
        <w:t xml:space="preserve">№ </w:t>
      </w:r>
      <w:r w:rsidR="00314EE7">
        <w:t>____________</w:t>
      </w:r>
      <w:r w:rsidR="00063AEE">
        <w:t>________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063AEE">
        <w:t>________</w:t>
      </w:r>
      <w:r w:rsidR="00F435D4" w:rsidRPr="000D02D2">
        <w:t>___</w:t>
      </w:r>
      <w:r w:rsidRPr="000D02D2">
        <w:t>____</w:t>
      </w:r>
    </w:p>
    <w:p w:rsidR="0013279C" w:rsidRPr="000D02D2" w:rsidRDefault="0013279C" w:rsidP="00206DEB">
      <w:pPr>
        <w:jc w:val="center"/>
        <w:rPr>
          <w:b/>
          <w:sz w:val="26"/>
          <w:szCs w:val="26"/>
        </w:rPr>
      </w:pPr>
    </w:p>
    <w:p w:rsidR="00E253BB" w:rsidRPr="000D02D2" w:rsidRDefault="00E253BB" w:rsidP="00206DEB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 xml:space="preserve">ВРЕМЕННЫЕ ПАРАМЕТРЫ </w:t>
      </w:r>
      <w:r w:rsidR="00F14F86">
        <w:rPr>
          <w:b/>
          <w:sz w:val="26"/>
          <w:szCs w:val="26"/>
        </w:rPr>
        <w:t>ОКАЗАН</w:t>
      </w:r>
      <w:r w:rsidR="008D20B9">
        <w:rPr>
          <w:b/>
          <w:sz w:val="26"/>
          <w:szCs w:val="26"/>
        </w:rPr>
        <w:t xml:space="preserve">ИЯ </w:t>
      </w:r>
      <w:r w:rsidR="00EE1799">
        <w:rPr>
          <w:b/>
          <w:sz w:val="26"/>
          <w:szCs w:val="26"/>
        </w:rPr>
        <w:t>УСЛУГ</w:t>
      </w:r>
      <w:r w:rsidR="008D20B9">
        <w:rPr>
          <w:b/>
          <w:sz w:val="26"/>
          <w:szCs w:val="26"/>
        </w:rPr>
        <w:t xml:space="preserve"> </w:t>
      </w:r>
      <w:r w:rsidRPr="000D02D2">
        <w:rPr>
          <w:b/>
          <w:sz w:val="26"/>
          <w:szCs w:val="26"/>
        </w:rPr>
        <w:t xml:space="preserve">В ЗАВИСИМОСТИ </w:t>
      </w:r>
      <w:r w:rsidR="0039042A" w:rsidRPr="000D02D2">
        <w:rPr>
          <w:b/>
          <w:sz w:val="26"/>
          <w:szCs w:val="26"/>
        </w:rPr>
        <w:t xml:space="preserve">ОТ </w:t>
      </w:r>
      <w:r w:rsidRPr="000D02D2">
        <w:rPr>
          <w:b/>
          <w:sz w:val="26"/>
          <w:szCs w:val="26"/>
        </w:rPr>
        <w:t xml:space="preserve">ПРИОРИТЕТА </w:t>
      </w:r>
      <w:r w:rsidR="0096627C">
        <w:rPr>
          <w:b/>
          <w:sz w:val="26"/>
          <w:szCs w:val="26"/>
        </w:rPr>
        <w:t>ОБРАБОТК</w:t>
      </w:r>
      <w:r w:rsidRPr="000D02D2">
        <w:rPr>
          <w:b/>
          <w:sz w:val="26"/>
          <w:szCs w:val="26"/>
        </w:rPr>
        <w:t>И ЗАПРОСА И УРОВНЯ ОБСЛУЖИВАНИЯ</w:t>
      </w:r>
    </w:p>
    <w:p w:rsidR="00E253BB" w:rsidRPr="000D02D2" w:rsidRDefault="00E253BB" w:rsidP="00206DEB">
      <w:pPr>
        <w:jc w:val="both"/>
        <w:rPr>
          <w:b/>
          <w:sz w:val="26"/>
          <w:szCs w:val="2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0"/>
        <w:gridCol w:w="935"/>
        <w:gridCol w:w="1496"/>
        <w:gridCol w:w="1496"/>
        <w:gridCol w:w="1309"/>
        <w:gridCol w:w="1496"/>
        <w:gridCol w:w="1870"/>
      </w:tblGrid>
      <w:tr w:rsidR="004308E8" w:rsidRPr="007B7CA7">
        <w:tc>
          <w:tcPr>
            <w:tcW w:w="1230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Уровень обслужи-вания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Прио</w:t>
            </w:r>
            <w:r w:rsidR="0039042A" w:rsidRPr="007B7CA7">
              <w:rPr>
                <w:b/>
              </w:rPr>
              <w:t>-</w:t>
            </w:r>
            <w:r w:rsidRPr="007B7CA7">
              <w:rPr>
                <w:b/>
              </w:rPr>
              <w:t>ри</w:t>
            </w:r>
            <w:r w:rsidRPr="007B7CA7">
              <w:rPr>
                <w:b/>
              </w:rPr>
              <w:softHyphen/>
              <w:t>тет запро</w:t>
            </w:r>
            <w:r w:rsidR="0039042A" w:rsidRPr="007B7CA7">
              <w:rPr>
                <w:b/>
              </w:rPr>
              <w:t>-</w:t>
            </w:r>
            <w:r w:rsidRPr="007B7CA7">
              <w:rPr>
                <w:b/>
              </w:rPr>
              <w:t>са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Период обращения Заказчика</w:t>
            </w:r>
            <w:r w:rsidR="0039042A" w:rsidRPr="007B7CA7">
              <w:rPr>
                <w:b/>
              </w:rPr>
              <w:t>*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 xml:space="preserve">Период </w:t>
            </w:r>
            <w:r w:rsidR="0096627C">
              <w:rPr>
                <w:b/>
              </w:rPr>
              <w:t>обработк</w:t>
            </w:r>
            <w:r w:rsidRPr="007B7CA7">
              <w:rPr>
                <w:b/>
              </w:rPr>
              <w:t>и запроса</w:t>
            </w:r>
            <w:r w:rsidR="0039042A" w:rsidRPr="007B7CA7">
              <w:rPr>
                <w:b/>
              </w:rPr>
              <w:t>*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Период выполне</w:t>
            </w:r>
            <w:r w:rsidR="001D1089" w:rsidRPr="007B7CA7">
              <w:rPr>
                <w:b/>
              </w:rPr>
              <w:t>-</w:t>
            </w:r>
            <w:r w:rsidRPr="007B7CA7">
              <w:rPr>
                <w:b/>
              </w:rPr>
              <w:t>ния запроса</w:t>
            </w:r>
            <w:r w:rsidR="0039042A" w:rsidRPr="007B7CA7">
              <w:rPr>
                <w:b/>
              </w:rPr>
              <w:t>*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Время реакции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 xml:space="preserve">Время </w:t>
            </w:r>
            <w:r w:rsidR="00F14F86">
              <w:rPr>
                <w:b/>
              </w:rPr>
              <w:t>оказан</w:t>
            </w:r>
            <w:r w:rsidRPr="007B7CA7">
              <w:rPr>
                <w:b/>
              </w:rPr>
              <w:t>ия</w:t>
            </w:r>
          </w:p>
        </w:tc>
      </w:tr>
      <w:tr w:rsidR="004308E8" w:rsidRPr="007B7CA7">
        <w:tc>
          <w:tcPr>
            <w:tcW w:w="1230" w:type="dxa"/>
            <w:vMerge w:val="restart"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  <w:r w:rsidRPr="007B7CA7">
              <w:rPr>
                <w:b/>
              </w:rPr>
              <w:t>Б</w:t>
            </w:r>
            <w:r w:rsidR="003B2442" w:rsidRPr="007B7CA7">
              <w:rPr>
                <w:b/>
              </w:rPr>
              <w:t>АЗОВЫЙ</w:t>
            </w: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0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A3808" w:rsidP="007B7CA7">
            <w:pPr>
              <w:jc w:val="center"/>
            </w:pPr>
            <w:r w:rsidRPr="00AA3808">
              <w:t>5</w:t>
            </w:r>
            <w:r w:rsidR="003B2442" w:rsidRPr="00AA3808">
              <w:t>*0</w:t>
            </w:r>
            <w:r w:rsidR="004125D1" w:rsidRPr="00AA3808">
              <w:t>9</w:t>
            </w:r>
            <w:r w:rsidR="003B2442" w:rsidRPr="00AA3808">
              <w:t>-</w:t>
            </w:r>
            <w:r w:rsidR="0096627C"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A3808" w:rsidP="007B7CA7">
            <w:pPr>
              <w:jc w:val="center"/>
              <w:rPr>
                <w:lang w:val="en-US"/>
              </w:rPr>
            </w:pPr>
            <w:r w:rsidRPr="00AA3808">
              <w:t>5</w:t>
            </w:r>
            <w:r w:rsidR="004125D1" w:rsidRPr="00AA3808">
              <w:t>*09-</w:t>
            </w:r>
            <w:r w:rsidR="00343FA6"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AA3808" w:rsidP="007B7CA7">
            <w:pPr>
              <w:jc w:val="center"/>
              <w:rPr>
                <w:lang w:val="en-US"/>
              </w:rPr>
            </w:pPr>
            <w:r w:rsidRPr="00AA3808">
              <w:t>5</w:t>
            </w:r>
            <w:r w:rsidR="004125D1" w:rsidRPr="00AA3808">
              <w:t>*09-</w:t>
            </w:r>
            <w:r w:rsidR="00343FA6"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8</w:t>
            </w:r>
            <w:r w:rsidR="004125D1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343FA6" w:rsidP="007B7CA7">
            <w:pPr>
              <w:jc w:val="center"/>
            </w:pPr>
            <w:r w:rsidRPr="00AA3808">
              <w:rPr>
                <w:lang w:val="en-US"/>
              </w:rPr>
              <w:t>3</w:t>
            </w:r>
            <w:r w:rsidR="004125D1" w:rsidRPr="00AA3808">
              <w:t xml:space="preserve"> раб. </w:t>
            </w:r>
            <w:r w:rsidR="00A16F20" w:rsidRPr="00AA3808">
              <w:t>дня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</w:t>
            </w:r>
            <w:r w:rsidR="004125D1" w:rsidRPr="00AA3808">
              <w:t>*09-1</w:t>
            </w:r>
            <w:r w:rsidRPr="00AA3808">
              <w:t>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343FA6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8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2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</w:t>
            </w:r>
            <w:r w:rsidR="004125D1" w:rsidRPr="00AA3808">
              <w:t>*09-1</w:t>
            </w:r>
            <w:r w:rsidRPr="00AA3808">
              <w:t>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8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10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3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</w:t>
            </w:r>
            <w:r w:rsidR="004125D1" w:rsidRPr="00AA3808">
              <w:t>*09-1</w:t>
            </w:r>
            <w:r w:rsidRPr="00AA3808">
              <w:t>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12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15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4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</w:t>
            </w:r>
            <w:r w:rsidR="004125D1" w:rsidRPr="00AA3808">
              <w:t>*09-1</w:t>
            </w:r>
            <w:r w:rsidRPr="00AA3808">
              <w:t>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16</w:t>
            </w:r>
            <w:r w:rsidR="004125D1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39042A" w:rsidP="007B7CA7">
            <w:pPr>
              <w:jc w:val="center"/>
            </w:pPr>
            <w:r w:rsidRPr="00AA3808">
              <w:t>до 20</w:t>
            </w:r>
            <w:r w:rsidR="004125D1" w:rsidRPr="00AA3808">
              <w:t xml:space="preserve"> раб. дней</w:t>
            </w:r>
          </w:p>
        </w:tc>
      </w:tr>
      <w:tr w:rsidR="004308E8" w:rsidRPr="007B7CA7">
        <w:tc>
          <w:tcPr>
            <w:tcW w:w="1230" w:type="dxa"/>
            <w:vMerge w:val="restart"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  <w:r w:rsidRPr="007B7CA7">
              <w:rPr>
                <w:b/>
              </w:rPr>
              <w:t>С</w:t>
            </w:r>
            <w:r w:rsidR="003B2442" w:rsidRPr="007B7CA7">
              <w:rPr>
                <w:b/>
              </w:rPr>
              <w:t>ТАНДАРТ</w:t>
            </w: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0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A3808" w:rsidP="007B7CA7">
            <w:pPr>
              <w:jc w:val="center"/>
            </w:pPr>
            <w:r w:rsidRPr="00AA3808">
              <w:t>5</w:t>
            </w:r>
            <w:r w:rsidR="004125D1" w:rsidRPr="00AA3808">
              <w:t>*09-</w:t>
            </w:r>
            <w:r w:rsidR="0096627C"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A3808" w:rsidP="007B7CA7">
            <w:pPr>
              <w:jc w:val="center"/>
              <w:rPr>
                <w:lang w:val="en-US"/>
              </w:rPr>
            </w:pPr>
            <w:r w:rsidRPr="00AA3808">
              <w:t>5</w:t>
            </w:r>
            <w:r w:rsidR="00A16F20" w:rsidRPr="00AA3808">
              <w:t>*09-</w:t>
            </w:r>
            <w:r w:rsidR="00343FA6"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AA3808" w:rsidP="007B7CA7">
            <w:pPr>
              <w:jc w:val="center"/>
              <w:rPr>
                <w:lang w:val="en-US"/>
              </w:rPr>
            </w:pPr>
            <w:r w:rsidRPr="00AA3808">
              <w:t>5</w:t>
            </w:r>
            <w:r w:rsidR="00A16F20" w:rsidRPr="00AA3808">
              <w:t>*09-</w:t>
            </w:r>
            <w:r w:rsidR="00343FA6"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4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343FA6" w:rsidP="007B7CA7">
            <w:pPr>
              <w:jc w:val="center"/>
            </w:pPr>
            <w:r w:rsidRPr="00AA3808">
              <w:rPr>
                <w:lang w:val="en-US"/>
              </w:rPr>
              <w:t>2</w:t>
            </w:r>
            <w:r w:rsidR="00A16F20" w:rsidRPr="00AA3808">
              <w:t xml:space="preserve"> раб. день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AA3808" w:rsidP="007B7CA7">
            <w:pPr>
              <w:jc w:val="center"/>
            </w:pPr>
            <w:r w:rsidRPr="00AA3808">
              <w:t>5</w:t>
            </w:r>
            <w:r w:rsidR="004125D1" w:rsidRPr="00AA3808">
              <w:t>*09-18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8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343FA6" w:rsidP="007B7CA7">
            <w:pPr>
              <w:jc w:val="center"/>
            </w:pPr>
            <w:r w:rsidRPr="00AA3808">
              <w:rPr>
                <w:lang w:val="en-US"/>
              </w:rPr>
              <w:t>3</w:t>
            </w:r>
            <w:r w:rsidR="00A16F20" w:rsidRPr="00AA3808">
              <w:t xml:space="preserve"> раб. дня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2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4125D1" w:rsidP="007B7CA7">
            <w:pPr>
              <w:jc w:val="center"/>
            </w:pPr>
            <w:r w:rsidRPr="00AA3808">
              <w:t>5*09-18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8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5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3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4125D1" w:rsidP="007B7CA7">
            <w:pPr>
              <w:jc w:val="center"/>
            </w:pPr>
            <w:r w:rsidRPr="00AA3808">
              <w:t>5*09-18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10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10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4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4125D1" w:rsidP="007B7CA7">
            <w:pPr>
              <w:jc w:val="center"/>
            </w:pPr>
            <w:r w:rsidRPr="00AA3808">
              <w:t>5*09-18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309" w:type="dxa"/>
            <w:shd w:val="clear" w:color="auto" w:fill="auto"/>
          </w:tcPr>
          <w:p w:rsidR="004308E8" w:rsidRPr="00AA3808" w:rsidRDefault="00343FA6" w:rsidP="007B7CA7">
            <w:pPr>
              <w:jc w:val="center"/>
              <w:rPr>
                <w:lang w:val="en-US"/>
              </w:rPr>
            </w:pPr>
            <w:r w:rsidRPr="00AA3808">
              <w:rPr>
                <w:lang w:val="en-US"/>
              </w:rPr>
              <w:t>5</w:t>
            </w:r>
            <w:r w:rsidR="00A16F20" w:rsidRPr="00AA3808">
              <w:t>*09-</w:t>
            </w:r>
            <w:r w:rsidRPr="00AA3808">
              <w:rPr>
                <w:lang w:val="en-US"/>
              </w:rPr>
              <w:t>18</w:t>
            </w:r>
          </w:p>
        </w:tc>
        <w:tc>
          <w:tcPr>
            <w:tcW w:w="1496" w:type="dxa"/>
            <w:shd w:val="clear" w:color="auto" w:fill="auto"/>
          </w:tcPr>
          <w:p w:rsidR="004308E8" w:rsidRPr="00AA3808" w:rsidRDefault="009019DA" w:rsidP="007B7CA7">
            <w:pPr>
              <w:jc w:val="center"/>
            </w:pPr>
            <w:r>
              <w:t>12</w:t>
            </w:r>
            <w:r w:rsidR="00A16F20" w:rsidRPr="00AA3808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AA3808" w:rsidRDefault="00A16F20" w:rsidP="007B7CA7">
            <w:pPr>
              <w:jc w:val="center"/>
            </w:pPr>
            <w:r w:rsidRPr="00AA3808">
              <w:t>15 раб. дней</w:t>
            </w:r>
          </w:p>
        </w:tc>
      </w:tr>
      <w:tr w:rsidR="004308E8" w:rsidRPr="007B7CA7">
        <w:tc>
          <w:tcPr>
            <w:tcW w:w="1230" w:type="dxa"/>
            <w:vMerge w:val="restart"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  <w:r w:rsidRPr="007B7CA7">
              <w:rPr>
                <w:b/>
              </w:rPr>
              <w:t>ОПТИМУМ</w:t>
            </w: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0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</w:t>
            </w:r>
            <w:r w:rsidR="0096627C"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2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2D0D67">
            <w:pPr>
              <w:jc w:val="center"/>
            </w:pPr>
            <w:r>
              <w:t>1</w:t>
            </w:r>
            <w:r w:rsidR="00A16F20" w:rsidRPr="000D02D2">
              <w:t xml:space="preserve"> раб. </w:t>
            </w:r>
            <w:r>
              <w:t>день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</w:t>
            </w:r>
            <w:r w:rsidR="0096627C"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4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2D0D67">
            <w:pPr>
              <w:jc w:val="center"/>
            </w:pPr>
            <w:r>
              <w:t>2</w:t>
            </w:r>
            <w:r w:rsidR="00A16F20" w:rsidRPr="000D02D2">
              <w:t xml:space="preserve"> раб. дн</w:t>
            </w:r>
            <w:r>
              <w:t>я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2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6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3</w:t>
            </w:r>
            <w:r w:rsidR="00A16F20" w:rsidRPr="000D02D2">
              <w:t xml:space="preserve"> раб. дня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3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8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5 раб. дней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10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10 раб. дней</w:t>
            </w:r>
          </w:p>
        </w:tc>
      </w:tr>
      <w:tr w:rsidR="004308E8" w:rsidRPr="007B7CA7">
        <w:tc>
          <w:tcPr>
            <w:tcW w:w="1230" w:type="dxa"/>
            <w:vMerge w:val="restart"/>
            <w:shd w:val="clear" w:color="auto" w:fill="auto"/>
            <w:textDirection w:val="btLr"/>
            <w:vAlign w:val="center"/>
          </w:tcPr>
          <w:p w:rsidR="004308E8" w:rsidRPr="007B7CA7" w:rsidRDefault="004308E8" w:rsidP="007B7CA7">
            <w:pPr>
              <w:ind w:left="113" w:right="113"/>
              <w:jc w:val="center"/>
              <w:rPr>
                <w:b/>
              </w:rPr>
            </w:pPr>
            <w:r w:rsidRPr="007B7CA7">
              <w:rPr>
                <w:b/>
              </w:rPr>
              <w:t>ПРЕМИУМ</w:t>
            </w: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0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1</w:t>
            </w:r>
            <w:r w:rsidR="004125D1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4</w:t>
            </w:r>
            <w:r w:rsidR="00A16F20" w:rsidRPr="000D02D2">
              <w:t xml:space="preserve"> раб. час.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2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8</w:t>
            </w:r>
            <w:r w:rsidR="00A16F20" w:rsidRPr="000D02D2">
              <w:t xml:space="preserve"> раб. час.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2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4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2</w:t>
            </w:r>
            <w:r w:rsidR="00A16F20" w:rsidRPr="000D02D2">
              <w:t xml:space="preserve"> раб. день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3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8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4</w:t>
            </w:r>
            <w:r w:rsidR="00A16F20" w:rsidRPr="000D02D2">
              <w:t xml:space="preserve"> раб. дня</w:t>
            </w:r>
          </w:p>
        </w:tc>
      </w:tr>
      <w:tr w:rsidR="004308E8" w:rsidRPr="007B7CA7">
        <w:tc>
          <w:tcPr>
            <w:tcW w:w="1230" w:type="dxa"/>
            <w:vMerge/>
            <w:shd w:val="clear" w:color="auto" w:fill="auto"/>
          </w:tcPr>
          <w:p w:rsidR="004308E8" w:rsidRPr="007B7CA7" w:rsidRDefault="004308E8" w:rsidP="007B7CA7">
            <w:pPr>
              <w:jc w:val="center"/>
              <w:rPr>
                <w:b/>
              </w:rPr>
            </w:pPr>
          </w:p>
        </w:tc>
        <w:tc>
          <w:tcPr>
            <w:tcW w:w="935" w:type="dxa"/>
            <w:shd w:val="clear" w:color="auto" w:fill="auto"/>
          </w:tcPr>
          <w:p w:rsidR="004308E8" w:rsidRPr="007B7CA7" w:rsidRDefault="003B2442" w:rsidP="007B7CA7">
            <w:pPr>
              <w:jc w:val="center"/>
              <w:rPr>
                <w:b/>
              </w:rPr>
            </w:pPr>
            <w:r w:rsidRPr="007B7CA7">
              <w:rPr>
                <w:b/>
              </w:rPr>
              <w:t>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4125D1" w:rsidP="007B7CA7">
            <w:pPr>
              <w:jc w:val="center"/>
            </w:pPr>
            <w:r w:rsidRPr="000D02D2">
              <w:t>7*00-24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7*09-21</w:t>
            </w:r>
          </w:p>
        </w:tc>
        <w:tc>
          <w:tcPr>
            <w:tcW w:w="1309" w:type="dxa"/>
            <w:shd w:val="clear" w:color="auto" w:fill="auto"/>
          </w:tcPr>
          <w:p w:rsidR="004308E8" w:rsidRPr="000D02D2" w:rsidRDefault="00A16F20" w:rsidP="007B7CA7">
            <w:pPr>
              <w:jc w:val="center"/>
            </w:pPr>
            <w:r w:rsidRPr="000D02D2">
              <w:t>7*09-18</w:t>
            </w:r>
          </w:p>
        </w:tc>
        <w:tc>
          <w:tcPr>
            <w:tcW w:w="1496" w:type="dxa"/>
            <w:shd w:val="clear" w:color="auto" w:fill="auto"/>
          </w:tcPr>
          <w:p w:rsidR="004308E8" w:rsidRPr="000D02D2" w:rsidRDefault="009019DA" w:rsidP="007B7CA7">
            <w:pPr>
              <w:jc w:val="center"/>
            </w:pPr>
            <w:r>
              <w:t>8</w:t>
            </w:r>
            <w:r w:rsidR="00A16F20" w:rsidRPr="000D02D2">
              <w:t xml:space="preserve"> раб. час.</w:t>
            </w:r>
          </w:p>
        </w:tc>
        <w:tc>
          <w:tcPr>
            <w:tcW w:w="1870" w:type="dxa"/>
            <w:shd w:val="clear" w:color="auto" w:fill="auto"/>
          </w:tcPr>
          <w:p w:rsidR="004308E8" w:rsidRPr="000D02D2" w:rsidRDefault="002D0D67" w:rsidP="007B7CA7">
            <w:pPr>
              <w:jc w:val="center"/>
            </w:pPr>
            <w:r>
              <w:t>7</w:t>
            </w:r>
            <w:r w:rsidR="00A16F20" w:rsidRPr="000D02D2">
              <w:t xml:space="preserve"> раб. дней</w:t>
            </w:r>
          </w:p>
        </w:tc>
      </w:tr>
    </w:tbl>
    <w:p w:rsidR="00E253BB" w:rsidRPr="000D02D2" w:rsidRDefault="0039042A" w:rsidP="00206DEB">
      <w:pPr>
        <w:jc w:val="both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*</w:t>
      </w:r>
      <w:r w:rsidRPr="000D02D2">
        <w:rPr>
          <w:sz w:val="26"/>
          <w:szCs w:val="26"/>
        </w:rPr>
        <w:t xml:space="preserve"> – </w:t>
      </w:r>
      <w:r w:rsidR="008917E2" w:rsidRPr="000D02D2">
        <w:rPr>
          <w:sz w:val="26"/>
          <w:szCs w:val="26"/>
        </w:rPr>
        <w:t xml:space="preserve">период обращения представителей Заказчика в службу поддержки Исполнителя, </w:t>
      </w:r>
      <w:r w:rsidR="0096627C">
        <w:rPr>
          <w:sz w:val="26"/>
          <w:szCs w:val="26"/>
        </w:rPr>
        <w:t>обработк</w:t>
      </w:r>
      <w:r w:rsidR="008917E2" w:rsidRPr="000D02D2">
        <w:rPr>
          <w:sz w:val="26"/>
          <w:szCs w:val="26"/>
        </w:rPr>
        <w:t xml:space="preserve">и и </w:t>
      </w:r>
      <w:r w:rsidR="00F14F86">
        <w:rPr>
          <w:sz w:val="26"/>
          <w:szCs w:val="26"/>
        </w:rPr>
        <w:t>оказан</w:t>
      </w:r>
      <w:r w:rsidR="008917E2" w:rsidRPr="000D02D2">
        <w:rPr>
          <w:sz w:val="26"/>
          <w:szCs w:val="26"/>
        </w:rPr>
        <w:t>ия запросов</w:t>
      </w:r>
      <w:r w:rsidRPr="000D02D2">
        <w:rPr>
          <w:sz w:val="26"/>
          <w:szCs w:val="26"/>
        </w:rPr>
        <w:t xml:space="preserve"> </w:t>
      </w:r>
      <w:r w:rsidR="008917E2" w:rsidRPr="000D02D2">
        <w:rPr>
          <w:sz w:val="26"/>
          <w:szCs w:val="26"/>
        </w:rPr>
        <w:t xml:space="preserve">Заказчика Исполнителем </w:t>
      </w:r>
      <w:r w:rsidRPr="000D02D2">
        <w:rPr>
          <w:sz w:val="26"/>
          <w:szCs w:val="26"/>
        </w:rPr>
        <w:t>определя</w:t>
      </w:r>
      <w:r w:rsidR="008917E2" w:rsidRPr="000D02D2">
        <w:rPr>
          <w:sz w:val="26"/>
          <w:szCs w:val="26"/>
        </w:rPr>
        <w:t>ю</w:t>
      </w:r>
      <w:r w:rsidRPr="000D02D2">
        <w:rPr>
          <w:sz w:val="26"/>
          <w:szCs w:val="26"/>
        </w:rPr>
        <w:t xml:space="preserve">тся по формуле: </w:t>
      </w:r>
      <w:r w:rsidRPr="000D02D2">
        <w:rPr>
          <w:sz w:val="26"/>
          <w:szCs w:val="26"/>
          <w:lang w:val="en-US"/>
        </w:rPr>
        <w:t>N</w:t>
      </w:r>
      <w:r w:rsidRPr="000D02D2">
        <w:rPr>
          <w:sz w:val="26"/>
          <w:szCs w:val="26"/>
        </w:rPr>
        <w:t>*</w:t>
      </w:r>
      <w:r w:rsidRPr="000D02D2">
        <w:rPr>
          <w:sz w:val="26"/>
          <w:szCs w:val="26"/>
          <w:lang w:val="en-US"/>
        </w:rPr>
        <w:t>HH</w:t>
      </w:r>
      <w:r w:rsidRPr="000D02D2">
        <w:rPr>
          <w:sz w:val="26"/>
          <w:szCs w:val="26"/>
        </w:rPr>
        <w:t>:</w:t>
      </w:r>
      <w:r w:rsidRPr="000D02D2">
        <w:rPr>
          <w:sz w:val="26"/>
          <w:szCs w:val="26"/>
          <w:lang w:val="en-US"/>
        </w:rPr>
        <w:t>MM</w:t>
      </w:r>
      <w:r w:rsidRPr="000D02D2">
        <w:rPr>
          <w:sz w:val="26"/>
          <w:szCs w:val="26"/>
          <w:vertAlign w:val="subscript"/>
        </w:rPr>
        <w:t>1</w:t>
      </w:r>
      <w:r w:rsidRPr="000D02D2">
        <w:rPr>
          <w:sz w:val="26"/>
          <w:szCs w:val="26"/>
        </w:rPr>
        <w:t>-</w:t>
      </w:r>
      <w:r w:rsidRPr="000D02D2">
        <w:rPr>
          <w:sz w:val="26"/>
          <w:szCs w:val="26"/>
          <w:lang w:val="en-US"/>
        </w:rPr>
        <w:t>HH</w:t>
      </w:r>
      <w:r w:rsidRPr="000D02D2">
        <w:rPr>
          <w:sz w:val="26"/>
          <w:szCs w:val="26"/>
        </w:rPr>
        <w:t>:</w:t>
      </w:r>
      <w:r w:rsidRPr="000D02D2">
        <w:rPr>
          <w:sz w:val="26"/>
          <w:szCs w:val="26"/>
          <w:lang w:val="en-US"/>
        </w:rPr>
        <w:t>MM</w:t>
      </w:r>
      <w:r w:rsidRPr="000D02D2">
        <w:rPr>
          <w:sz w:val="26"/>
          <w:szCs w:val="26"/>
          <w:vertAlign w:val="subscript"/>
        </w:rPr>
        <w:t>2</w:t>
      </w:r>
      <w:r w:rsidRPr="000D02D2">
        <w:rPr>
          <w:sz w:val="26"/>
          <w:szCs w:val="26"/>
        </w:rPr>
        <w:t xml:space="preserve">, где </w:t>
      </w:r>
      <w:r w:rsidRPr="000D02D2">
        <w:rPr>
          <w:sz w:val="26"/>
          <w:szCs w:val="26"/>
          <w:lang w:val="en-US"/>
        </w:rPr>
        <w:t>N</w:t>
      </w:r>
      <w:r w:rsidRPr="000D02D2">
        <w:rPr>
          <w:sz w:val="26"/>
          <w:szCs w:val="26"/>
        </w:rPr>
        <w:t xml:space="preserve"> – количество рабочих дней в неделю (значение «5» задает рабочие дни с понедельника по пятницу, значение «7» – все дни недели), </w:t>
      </w:r>
      <w:r w:rsidRPr="000D02D2">
        <w:rPr>
          <w:sz w:val="26"/>
          <w:szCs w:val="26"/>
          <w:lang w:val="en-US"/>
        </w:rPr>
        <w:t>HH</w:t>
      </w:r>
      <w:r w:rsidRPr="000D02D2">
        <w:rPr>
          <w:sz w:val="26"/>
          <w:szCs w:val="26"/>
        </w:rPr>
        <w:t>:</w:t>
      </w:r>
      <w:r w:rsidRPr="000D02D2">
        <w:rPr>
          <w:sz w:val="26"/>
          <w:szCs w:val="26"/>
          <w:lang w:val="en-US"/>
        </w:rPr>
        <w:t>MM</w:t>
      </w:r>
      <w:r w:rsidRPr="000D02D2">
        <w:rPr>
          <w:sz w:val="26"/>
          <w:szCs w:val="26"/>
          <w:vertAlign w:val="subscript"/>
        </w:rPr>
        <w:t>1</w:t>
      </w:r>
      <w:r w:rsidRPr="000D02D2">
        <w:rPr>
          <w:sz w:val="26"/>
          <w:szCs w:val="26"/>
        </w:rPr>
        <w:t xml:space="preserve"> – время </w:t>
      </w:r>
      <w:r w:rsidR="00A97FD2">
        <w:rPr>
          <w:sz w:val="26"/>
          <w:szCs w:val="26"/>
        </w:rPr>
        <w:t xml:space="preserve">московское </w:t>
      </w:r>
      <w:r w:rsidRPr="000D02D2">
        <w:rPr>
          <w:sz w:val="26"/>
          <w:szCs w:val="26"/>
        </w:rPr>
        <w:t xml:space="preserve">начала периода, </w:t>
      </w:r>
      <w:r w:rsidRPr="000D02D2">
        <w:rPr>
          <w:sz w:val="26"/>
          <w:szCs w:val="26"/>
          <w:lang w:val="en-US"/>
        </w:rPr>
        <w:t>HH</w:t>
      </w:r>
      <w:r w:rsidRPr="000D02D2">
        <w:rPr>
          <w:sz w:val="26"/>
          <w:szCs w:val="26"/>
        </w:rPr>
        <w:t>:</w:t>
      </w:r>
      <w:r w:rsidRPr="000D02D2">
        <w:rPr>
          <w:sz w:val="26"/>
          <w:szCs w:val="26"/>
          <w:lang w:val="en-US"/>
        </w:rPr>
        <w:t>MM</w:t>
      </w:r>
      <w:r w:rsidRPr="000D02D2">
        <w:rPr>
          <w:sz w:val="26"/>
          <w:szCs w:val="26"/>
          <w:vertAlign w:val="subscript"/>
        </w:rPr>
        <w:t>2</w:t>
      </w:r>
      <w:r w:rsidRPr="000D02D2">
        <w:rPr>
          <w:sz w:val="26"/>
          <w:szCs w:val="26"/>
        </w:rPr>
        <w:t xml:space="preserve"> – время </w:t>
      </w:r>
      <w:r w:rsidR="00A97FD2">
        <w:rPr>
          <w:sz w:val="26"/>
          <w:szCs w:val="26"/>
        </w:rPr>
        <w:t xml:space="preserve">московское </w:t>
      </w:r>
      <w:r w:rsidRPr="000D02D2">
        <w:rPr>
          <w:sz w:val="26"/>
          <w:szCs w:val="26"/>
        </w:rPr>
        <w:t>окончания периода).</w:t>
      </w:r>
    </w:p>
    <w:p w:rsidR="003F5378" w:rsidRPr="000D02D2" w:rsidRDefault="003F5378" w:rsidP="00206DEB">
      <w:pPr>
        <w:jc w:val="both"/>
        <w:rPr>
          <w:b/>
          <w:sz w:val="26"/>
          <w:szCs w:val="26"/>
        </w:rPr>
      </w:pPr>
    </w:p>
    <w:tbl>
      <w:tblPr>
        <w:tblW w:w="0" w:type="auto"/>
        <w:tblInd w:w="295" w:type="dxa"/>
        <w:tblLook w:val="01E0"/>
      </w:tblPr>
      <w:tblGrid>
        <w:gridCol w:w="4263"/>
        <w:gridCol w:w="840"/>
        <w:gridCol w:w="4172"/>
      </w:tblGrid>
      <w:tr w:rsidR="00B55EB7" w:rsidRPr="007B7CA7">
        <w:trPr>
          <w:trHeight w:val="400"/>
        </w:trPr>
        <w:tc>
          <w:tcPr>
            <w:tcW w:w="4296" w:type="dxa"/>
          </w:tcPr>
          <w:p w:rsidR="00B55EB7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Заказчик</w:t>
            </w:r>
            <w:r w:rsidR="00B55EB7" w:rsidRPr="007B7CA7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850" w:type="dxa"/>
          </w:tcPr>
          <w:p w:rsidR="00B55EB7" w:rsidRPr="007B7CA7" w:rsidRDefault="00B55EB7" w:rsidP="007B7CA7">
            <w:pPr>
              <w:jc w:val="both"/>
              <w:rPr>
                <w:b/>
              </w:rPr>
            </w:pPr>
          </w:p>
        </w:tc>
        <w:tc>
          <w:tcPr>
            <w:tcW w:w="4204" w:type="dxa"/>
          </w:tcPr>
          <w:p w:rsidR="00B55EB7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Исполнитель</w:t>
            </w:r>
            <w:r w:rsidR="00B55EB7" w:rsidRPr="007B7CA7">
              <w:rPr>
                <w:b/>
                <w:sz w:val="26"/>
                <w:szCs w:val="26"/>
              </w:rPr>
              <w:t>:</w:t>
            </w:r>
          </w:p>
        </w:tc>
      </w:tr>
      <w:tr w:rsidR="00B55EB7" w:rsidRPr="007B7CA7">
        <w:tc>
          <w:tcPr>
            <w:tcW w:w="4296" w:type="dxa"/>
          </w:tcPr>
          <w:p w:rsidR="00B55EB7" w:rsidRPr="007B7CA7" w:rsidRDefault="00B55EB7" w:rsidP="007B7CA7">
            <w:pPr>
              <w:jc w:val="both"/>
              <w:rPr>
                <w:b/>
              </w:rPr>
            </w:pPr>
          </w:p>
        </w:tc>
        <w:tc>
          <w:tcPr>
            <w:tcW w:w="850" w:type="dxa"/>
          </w:tcPr>
          <w:p w:rsidR="00B55EB7" w:rsidRPr="007B7CA7" w:rsidRDefault="00B55EB7" w:rsidP="007B7CA7">
            <w:pPr>
              <w:jc w:val="both"/>
              <w:rPr>
                <w:b/>
              </w:rPr>
            </w:pPr>
          </w:p>
        </w:tc>
        <w:tc>
          <w:tcPr>
            <w:tcW w:w="4204" w:type="dxa"/>
          </w:tcPr>
          <w:p w:rsidR="00B55EB7" w:rsidRPr="007B7CA7" w:rsidRDefault="00B55EB7" w:rsidP="007B7CA7">
            <w:pPr>
              <w:jc w:val="both"/>
              <w:rPr>
                <w:b/>
              </w:rPr>
            </w:pPr>
          </w:p>
        </w:tc>
      </w:tr>
      <w:tr w:rsidR="00B55EB7" w:rsidRPr="007B7CA7">
        <w:tc>
          <w:tcPr>
            <w:tcW w:w="4296" w:type="dxa"/>
          </w:tcPr>
          <w:p w:rsidR="00B55EB7" w:rsidRPr="007B7CA7" w:rsidRDefault="003F5F7D" w:rsidP="007B7CA7">
            <w:pPr>
              <w:jc w:val="both"/>
              <w:rPr>
                <w:b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</w:t>
            </w:r>
            <w:r w:rsidRPr="00CB7839">
              <w:rPr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B55EB7" w:rsidRPr="007B7CA7" w:rsidRDefault="00B55EB7" w:rsidP="007B7CA7">
            <w:pPr>
              <w:jc w:val="both"/>
              <w:rPr>
                <w:b/>
              </w:rPr>
            </w:pPr>
          </w:p>
        </w:tc>
        <w:tc>
          <w:tcPr>
            <w:tcW w:w="4204" w:type="dxa"/>
          </w:tcPr>
          <w:p w:rsidR="00B55EB7" w:rsidRPr="007B7CA7" w:rsidRDefault="00B55EB7" w:rsidP="000269ED">
            <w:pPr>
              <w:jc w:val="both"/>
              <w:rPr>
                <w:b/>
              </w:rPr>
            </w:pPr>
            <w:r w:rsidRPr="007B7CA7">
              <w:rPr>
                <w:b/>
              </w:rPr>
              <w:t>__________</w:t>
            </w:r>
            <w:r w:rsidR="003F5F7D">
              <w:t>_______</w:t>
            </w:r>
            <w:r w:rsidRPr="000D02D2">
              <w:t xml:space="preserve"> </w:t>
            </w:r>
            <w:r w:rsidR="00C35724">
              <w:t xml:space="preserve"> </w:t>
            </w:r>
          </w:p>
        </w:tc>
      </w:tr>
    </w:tbl>
    <w:p w:rsidR="00206DEB" w:rsidRDefault="00206DEB" w:rsidP="00206DEB">
      <w:pPr>
        <w:spacing w:line="200" w:lineRule="exact"/>
        <w:ind w:left="6732"/>
        <w:sectPr w:rsidR="00206DEB" w:rsidSect="00A13AC3">
          <w:headerReference w:type="even" r:id="rId13"/>
          <w:pgSz w:w="11906" w:h="16838" w:code="9"/>
          <w:pgMar w:top="1134" w:right="851" w:bottom="1438" w:left="1701" w:header="709" w:footer="709" w:gutter="0"/>
          <w:pgNumType w:start="13"/>
          <w:cols w:space="708"/>
          <w:docGrid w:linePitch="360"/>
        </w:sectPr>
      </w:pPr>
    </w:p>
    <w:p w:rsidR="00206DEB" w:rsidRDefault="00206DEB" w:rsidP="00206DEB">
      <w:pPr>
        <w:spacing w:line="200" w:lineRule="exact"/>
        <w:ind w:left="6732"/>
      </w:pPr>
    </w:p>
    <w:p w:rsidR="00E54C52" w:rsidRPr="000D02D2" w:rsidRDefault="00E54C52" w:rsidP="00E54C52">
      <w:pPr>
        <w:spacing w:line="200" w:lineRule="exact"/>
        <w:ind w:left="5954"/>
      </w:pPr>
      <w:r w:rsidRPr="00A040C9">
        <w:rPr>
          <w:b/>
        </w:rPr>
        <w:t xml:space="preserve">Приложение </w:t>
      </w:r>
      <w:r w:rsidR="00A040C9" w:rsidRPr="00A040C9">
        <w:rPr>
          <w:b/>
        </w:rPr>
        <w:t>Д</w:t>
      </w:r>
      <w:r w:rsidR="00FC4057">
        <w:t xml:space="preserve"> </w:t>
      </w:r>
      <w:r w:rsidR="00F435D4">
        <w:br/>
      </w:r>
      <w:r w:rsidR="00F435D4" w:rsidRPr="000D02D2">
        <w:t>к Договору</w:t>
      </w:r>
      <w:r w:rsidR="00F435D4">
        <w:t xml:space="preserve"> </w:t>
      </w:r>
      <w:r w:rsidR="00F435D4" w:rsidRPr="00F435D4">
        <w:t>№</w:t>
      </w:r>
      <w:r w:rsidR="00D04E1F">
        <w:t xml:space="preserve"> </w:t>
      </w:r>
      <w:r w:rsidR="00314EE7">
        <w:t>____________</w:t>
      </w:r>
      <w:r w:rsidR="00063AEE">
        <w:t>________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063AEE">
        <w:t>________</w:t>
      </w:r>
      <w:r w:rsidR="00F435D4" w:rsidRPr="000D02D2">
        <w:t>___</w:t>
      </w:r>
    </w:p>
    <w:p w:rsidR="0013279C" w:rsidRPr="000D02D2" w:rsidRDefault="0013279C" w:rsidP="00206DEB">
      <w:pPr>
        <w:jc w:val="both"/>
        <w:rPr>
          <w:sz w:val="26"/>
          <w:szCs w:val="26"/>
        </w:rPr>
      </w:pPr>
    </w:p>
    <w:p w:rsidR="009D5641" w:rsidRPr="000D02D2" w:rsidRDefault="009D5641" w:rsidP="00206DEB">
      <w:pPr>
        <w:ind w:firstLine="708"/>
        <w:jc w:val="both"/>
        <w:rPr>
          <w:sz w:val="26"/>
          <w:szCs w:val="26"/>
        </w:rPr>
      </w:pPr>
    </w:p>
    <w:p w:rsidR="001E454A" w:rsidRPr="000D02D2" w:rsidRDefault="009D5641" w:rsidP="001E454A">
      <w:pPr>
        <w:jc w:val="center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>ФОРМА ОТЧЁТА О</w:t>
      </w:r>
      <w:r w:rsidR="00AE20C2">
        <w:rPr>
          <w:b/>
          <w:sz w:val="26"/>
          <w:szCs w:val="26"/>
        </w:rPr>
        <w:t>Б</w:t>
      </w:r>
      <w:r w:rsidRPr="000D02D2">
        <w:rPr>
          <w:b/>
          <w:sz w:val="26"/>
          <w:szCs w:val="26"/>
        </w:rPr>
        <w:t xml:space="preserve"> </w:t>
      </w:r>
    </w:p>
    <w:p w:rsidR="009D5641" w:rsidRPr="000D02D2" w:rsidRDefault="00F14F86" w:rsidP="00206DE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ОКАЗАН</w:t>
      </w:r>
      <w:r w:rsidR="008D20B9">
        <w:rPr>
          <w:b/>
          <w:sz w:val="26"/>
          <w:szCs w:val="26"/>
        </w:rPr>
        <w:t xml:space="preserve">НЫХ </w:t>
      </w:r>
      <w:r w:rsidR="00EE1799">
        <w:rPr>
          <w:b/>
          <w:sz w:val="26"/>
          <w:szCs w:val="26"/>
        </w:rPr>
        <w:t>УСЛУГ</w:t>
      </w:r>
      <w:r w:rsidR="00EC2A55" w:rsidRPr="000D02D2">
        <w:rPr>
          <w:b/>
          <w:sz w:val="26"/>
          <w:szCs w:val="26"/>
        </w:rPr>
        <w:t>АХ</w:t>
      </w:r>
    </w:p>
    <w:p w:rsidR="00D620E5" w:rsidRPr="000D02D2" w:rsidRDefault="00D620E5" w:rsidP="00206DEB">
      <w:pPr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/>
      </w:tblPr>
      <w:tblGrid>
        <w:gridCol w:w="5146"/>
        <w:gridCol w:w="4308"/>
        <w:gridCol w:w="116"/>
      </w:tblGrid>
      <w:tr w:rsidR="00D620E5" w:rsidRPr="007B7CA7">
        <w:tc>
          <w:tcPr>
            <w:tcW w:w="9910" w:type="dxa"/>
            <w:gridSpan w:val="3"/>
          </w:tcPr>
          <w:p w:rsidR="00D620E5" w:rsidRPr="007B7CA7" w:rsidRDefault="00D620E5" w:rsidP="007B7CA7">
            <w:pPr>
              <w:ind w:firstLine="708"/>
              <w:jc w:val="center"/>
              <w:rPr>
                <w:b/>
                <w:sz w:val="26"/>
                <w:szCs w:val="26"/>
              </w:rPr>
            </w:pPr>
          </w:p>
          <w:p w:rsidR="00D620E5" w:rsidRPr="007B7CA7" w:rsidRDefault="00D620E5" w:rsidP="007B7CA7">
            <w:pPr>
              <w:jc w:val="center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ОТЧЁТ</w:t>
            </w:r>
          </w:p>
          <w:p w:rsidR="00D620E5" w:rsidRPr="007B7CA7" w:rsidRDefault="00D620E5" w:rsidP="007B7CA7">
            <w:pPr>
              <w:jc w:val="center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о</w:t>
            </w:r>
            <w:r w:rsidR="001E454A">
              <w:rPr>
                <w:b/>
                <w:sz w:val="26"/>
                <w:szCs w:val="26"/>
              </w:rPr>
              <w:t>б</w:t>
            </w:r>
            <w:r w:rsidRPr="007B7CA7">
              <w:rPr>
                <w:b/>
                <w:sz w:val="26"/>
                <w:szCs w:val="26"/>
              </w:rPr>
              <w:t xml:space="preserve"> </w:t>
            </w:r>
            <w:r w:rsidR="00F14F86">
              <w:rPr>
                <w:b/>
                <w:sz w:val="26"/>
                <w:szCs w:val="26"/>
              </w:rPr>
              <w:t>оказан</w:t>
            </w:r>
            <w:r w:rsidR="008D20B9">
              <w:rPr>
                <w:b/>
                <w:sz w:val="26"/>
                <w:szCs w:val="26"/>
              </w:rPr>
              <w:t xml:space="preserve">ных </w:t>
            </w:r>
            <w:r w:rsidR="00EE1799">
              <w:rPr>
                <w:b/>
                <w:sz w:val="26"/>
                <w:szCs w:val="26"/>
              </w:rPr>
              <w:t>услуг</w:t>
            </w:r>
            <w:r w:rsidR="00EC2A55" w:rsidRPr="007B7CA7">
              <w:rPr>
                <w:b/>
                <w:sz w:val="26"/>
                <w:szCs w:val="26"/>
              </w:rPr>
              <w:t>ах</w:t>
            </w:r>
          </w:p>
          <w:p w:rsidR="00D620E5" w:rsidRPr="007B7CA7" w:rsidRDefault="00D620E5" w:rsidP="007B7CA7">
            <w:pPr>
              <w:jc w:val="center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 xml:space="preserve">№ _____________ от « </w:t>
            </w:r>
            <w:r w:rsidR="001328D9" w:rsidRPr="007B7CA7">
              <w:rPr>
                <w:b/>
                <w:sz w:val="26"/>
                <w:szCs w:val="26"/>
              </w:rPr>
              <w:t>___</w:t>
            </w:r>
            <w:r w:rsidRPr="007B7CA7">
              <w:rPr>
                <w:b/>
                <w:sz w:val="26"/>
                <w:szCs w:val="26"/>
              </w:rPr>
              <w:t xml:space="preserve"> » _____________ 200 __ г.</w:t>
            </w:r>
          </w:p>
          <w:p w:rsidR="00D620E5" w:rsidRPr="007B7CA7" w:rsidRDefault="00D620E5" w:rsidP="007B7CA7">
            <w:pPr>
              <w:jc w:val="both"/>
              <w:rPr>
                <w:b/>
                <w:sz w:val="26"/>
                <w:szCs w:val="26"/>
              </w:rPr>
            </w:pPr>
          </w:p>
          <w:p w:rsidR="00D620E5" w:rsidRPr="007B7CA7" w:rsidRDefault="00D620E5" w:rsidP="007B7CA7">
            <w:pPr>
              <w:jc w:val="both"/>
              <w:rPr>
                <w:b/>
                <w:sz w:val="26"/>
                <w:szCs w:val="26"/>
              </w:rPr>
            </w:pPr>
          </w:p>
          <w:p w:rsidR="00D620E5" w:rsidRPr="007B7CA7" w:rsidRDefault="00D620E5" w:rsidP="007B7CA7">
            <w:pPr>
              <w:ind w:firstLine="709"/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За период с «</w:t>
            </w:r>
            <w:r w:rsidR="00FC4057">
              <w:rPr>
                <w:sz w:val="26"/>
                <w:szCs w:val="26"/>
              </w:rPr>
              <w:t xml:space="preserve"> </w:t>
            </w:r>
            <w:r w:rsidRPr="007B7CA7">
              <w:rPr>
                <w:sz w:val="26"/>
                <w:szCs w:val="26"/>
              </w:rPr>
              <w:t>» ___________ 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 xml:space="preserve">__ года по « </w:t>
            </w:r>
            <w:r w:rsidR="001328D9" w:rsidRPr="007B7CA7">
              <w:rPr>
                <w:sz w:val="26"/>
                <w:szCs w:val="26"/>
              </w:rPr>
              <w:t xml:space="preserve">___ </w:t>
            </w:r>
            <w:r w:rsidRPr="007B7CA7">
              <w:rPr>
                <w:sz w:val="26"/>
                <w:szCs w:val="26"/>
              </w:rPr>
              <w:t>» _________20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 xml:space="preserve">__ года были </w:t>
            </w:r>
            <w:r w:rsidR="00F14F86">
              <w:rPr>
                <w:sz w:val="26"/>
                <w:szCs w:val="26"/>
              </w:rPr>
              <w:t>оказан</w:t>
            </w:r>
            <w:r w:rsidRPr="007B7CA7">
              <w:rPr>
                <w:sz w:val="26"/>
                <w:szCs w:val="26"/>
              </w:rPr>
              <w:t xml:space="preserve">ы следующие </w:t>
            </w:r>
            <w:r w:rsidR="006A0E92">
              <w:rPr>
                <w:sz w:val="26"/>
                <w:szCs w:val="26"/>
              </w:rPr>
              <w:t>услуги</w:t>
            </w:r>
            <w:r w:rsidRPr="007B7CA7">
              <w:rPr>
                <w:sz w:val="26"/>
                <w:szCs w:val="26"/>
              </w:rPr>
              <w:t>:</w:t>
            </w:r>
          </w:p>
          <w:p w:rsidR="00D620E5" w:rsidRPr="007B7CA7" w:rsidRDefault="00D620E5" w:rsidP="007B7CA7">
            <w:pPr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_______________________________________________________________</w:t>
            </w:r>
          </w:p>
          <w:p w:rsidR="00D620E5" w:rsidRPr="007B7CA7" w:rsidRDefault="00D620E5" w:rsidP="007B7CA7">
            <w:pPr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_______________________________________________________________</w:t>
            </w:r>
          </w:p>
          <w:p w:rsidR="00D620E5" w:rsidRPr="007B7CA7" w:rsidRDefault="00D620E5" w:rsidP="007B7CA7">
            <w:pPr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_______________________________________________________________</w:t>
            </w:r>
          </w:p>
          <w:p w:rsidR="00D620E5" w:rsidRPr="007B7CA7" w:rsidRDefault="00D620E5" w:rsidP="007B7CA7">
            <w:pPr>
              <w:jc w:val="both"/>
              <w:rPr>
                <w:sz w:val="26"/>
                <w:szCs w:val="26"/>
              </w:rPr>
            </w:pPr>
          </w:p>
          <w:p w:rsidR="007A3A0A" w:rsidRPr="007B7CA7" w:rsidRDefault="007A3A0A" w:rsidP="007B7CA7">
            <w:pPr>
              <w:jc w:val="both"/>
              <w:rPr>
                <w:b/>
                <w:sz w:val="26"/>
                <w:szCs w:val="26"/>
              </w:rPr>
            </w:pPr>
          </w:p>
          <w:p w:rsidR="007A3A0A" w:rsidRPr="007B7CA7" w:rsidRDefault="007A3A0A" w:rsidP="007B7CA7">
            <w:pPr>
              <w:jc w:val="both"/>
              <w:rPr>
                <w:b/>
                <w:sz w:val="26"/>
                <w:szCs w:val="26"/>
              </w:rPr>
            </w:pPr>
          </w:p>
          <w:tbl>
            <w:tblPr>
              <w:tblW w:w="0" w:type="auto"/>
              <w:tblLook w:val="01E0"/>
            </w:tblPr>
            <w:tblGrid>
              <w:gridCol w:w="4280"/>
              <w:gridCol w:w="656"/>
              <w:gridCol w:w="4418"/>
            </w:tblGrid>
            <w:tr w:rsidR="00D620E5" w:rsidRPr="000D02D2">
              <w:tc>
                <w:tcPr>
                  <w:tcW w:w="4301" w:type="dxa"/>
                </w:tcPr>
                <w:p w:rsidR="00D620E5" w:rsidRPr="000D02D2" w:rsidRDefault="00D620E5" w:rsidP="007B7CA7">
                  <w:pPr>
                    <w:jc w:val="both"/>
                  </w:pPr>
                  <w:r w:rsidRPr="000D02D2">
                    <w:t>От Исполнителя</w:t>
                  </w:r>
                </w:p>
              </w:tc>
              <w:tc>
                <w:tcPr>
                  <w:tcW w:w="748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D620E5" w:rsidRPr="000D02D2" w:rsidRDefault="00D620E5" w:rsidP="007B7CA7">
                  <w:pPr>
                    <w:jc w:val="both"/>
                  </w:pPr>
                  <w:r w:rsidRPr="000D02D2">
                    <w:t>От Заказчика</w:t>
                  </w:r>
                </w:p>
              </w:tc>
            </w:tr>
            <w:tr w:rsidR="00D620E5" w:rsidRPr="000D02D2">
              <w:tc>
                <w:tcPr>
                  <w:tcW w:w="4301" w:type="dxa"/>
                </w:tcPr>
                <w:p w:rsidR="00D620E5" w:rsidRPr="000D02D2" w:rsidRDefault="00D620E5" w:rsidP="007B7CA7">
                  <w:pPr>
                    <w:jc w:val="both"/>
                  </w:pPr>
                  <w:r w:rsidRPr="000D02D2">
                    <w:t>_________________________________</w:t>
                  </w:r>
                </w:p>
              </w:tc>
              <w:tc>
                <w:tcPr>
                  <w:tcW w:w="748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D620E5" w:rsidRPr="000D02D2" w:rsidRDefault="00D620E5" w:rsidP="007B7CA7">
                  <w:pPr>
                    <w:jc w:val="both"/>
                  </w:pPr>
                  <w:r w:rsidRPr="000D02D2">
                    <w:t>___________________________________</w:t>
                  </w:r>
                </w:p>
              </w:tc>
            </w:tr>
            <w:tr w:rsidR="00D620E5" w:rsidRPr="000D02D2">
              <w:tc>
                <w:tcPr>
                  <w:tcW w:w="4301" w:type="dxa"/>
                </w:tcPr>
                <w:p w:rsidR="00D620E5" w:rsidRPr="000D02D2" w:rsidRDefault="00D620E5" w:rsidP="007B7CA7">
                  <w:pPr>
                    <w:jc w:val="both"/>
                  </w:pPr>
                  <w:r w:rsidRPr="000D02D2">
                    <w:t>____________________</w:t>
                  </w:r>
                  <w:r w:rsidR="00FC4057">
                    <w:t xml:space="preserve"> </w:t>
                  </w:r>
                  <w:r w:rsidRPr="000D02D2">
                    <w:t>И.О. Фамилия</w:t>
                  </w:r>
                </w:p>
              </w:tc>
              <w:tc>
                <w:tcPr>
                  <w:tcW w:w="748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D620E5" w:rsidRPr="007B7CA7" w:rsidRDefault="00D620E5" w:rsidP="007B7CA7">
                  <w:pPr>
                    <w:jc w:val="both"/>
                    <w:rPr>
                      <w:lang w:val="en-US"/>
                    </w:rPr>
                  </w:pPr>
                  <w:r w:rsidRPr="000D02D2">
                    <w:t>______________________И.О. Фамилия</w:t>
                  </w:r>
                </w:p>
              </w:tc>
            </w:tr>
            <w:tr w:rsidR="00D620E5" w:rsidRPr="000D02D2">
              <w:tc>
                <w:tcPr>
                  <w:tcW w:w="4301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  <w:tc>
                <w:tcPr>
                  <w:tcW w:w="748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  <w:tc>
                <w:tcPr>
                  <w:tcW w:w="4419" w:type="dxa"/>
                </w:tcPr>
                <w:p w:rsidR="00D620E5" w:rsidRPr="000D02D2" w:rsidRDefault="00D620E5" w:rsidP="007B7CA7">
                  <w:pPr>
                    <w:jc w:val="both"/>
                  </w:pPr>
                </w:p>
              </w:tc>
            </w:tr>
          </w:tbl>
          <w:p w:rsidR="00D620E5" w:rsidRPr="007B7CA7" w:rsidRDefault="00D620E5" w:rsidP="007B7CA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</w:trPr>
        <w:tc>
          <w:tcPr>
            <w:tcW w:w="5531" w:type="dxa"/>
          </w:tcPr>
          <w:p w:rsidR="009D5641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Заказчик</w:t>
            </w:r>
            <w:r w:rsidR="009D5641" w:rsidRPr="007B7CA7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153" w:type="dxa"/>
          </w:tcPr>
          <w:p w:rsidR="009D5641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Исполнитель</w:t>
            </w:r>
            <w:r w:rsidR="009D5641" w:rsidRPr="007B7CA7">
              <w:rPr>
                <w:b/>
                <w:sz w:val="26"/>
                <w:szCs w:val="26"/>
              </w:rPr>
              <w:t>:</w:t>
            </w: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</w:trPr>
        <w:tc>
          <w:tcPr>
            <w:tcW w:w="5531" w:type="dxa"/>
          </w:tcPr>
          <w:p w:rsidR="009D5641" w:rsidRPr="007B7CA7" w:rsidRDefault="009D5641" w:rsidP="007B7C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153" w:type="dxa"/>
          </w:tcPr>
          <w:p w:rsidR="009D5641" w:rsidRPr="007B7CA7" w:rsidRDefault="009D5641" w:rsidP="007B7CA7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6" w:type="dxa"/>
        </w:trPr>
        <w:tc>
          <w:tcPr>
            <w:tcW w:w="5531" w:type="dxa"/>
          </w:tcPr>
          <w:p w:rsidR="009D5641" w:rsidRPr="007B7CA7" w:rsidRDefault="003F5F7D" w:rsidP="007B7CA7">
            <w:pPr>
              <w:jc w:val="both"/>
              <w:rPr>
                <w:b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___</w:t>
            </w:r>
            <w:r w:rsidRPr="00CB7839">
              <w:rPr>
                <w:sz w:val="26"/>
                <w:szCs w:val="26"/>
              </w:rPr>
              <w:t xml:space="preserve"> </w:t>
            </w:r>
            <w:r w:rsidR="00FC4057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4153" w:type="dxa"/>
          </w:tcPr>
          <w:p w:rsidR="009D5641" w:rsidRPr="007B7CA7" w:rsidRDefault="009D5641" w:rsidP="000269ED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___________</w:t>
            </w:r>
            <w:r w:rsidR="00FB0D3E" w:rsidRPr="007B7CA7">
              <w:rPr>
                <w:sz w:val="26"/>
                <w:szCs w:val="26"/>
              </w:rPr>
              <w:t>______</w:t>
            </w:r>
            <w:r w:rsidRPr="007B7CA7">
              <w:rPr>
                <w:sz w:val="26"/>
                <w:szCs w:val="26"/>
              </w:rPr>
              <w:t xml:space="preserve"> </w:t>
            </w:r>
            <w:r w:rsidR="00C35724">
              <w:rPr>
                <w:sz w:val="26"/>
                <w:szCs w:val="26"/>
              </w:rPr>
              <w:t xml:space="preserve"> </w:t>
            </w:r>
          </w:p>
        </w:tc>
      </w:tr>
    </w:tbl>
    <w:p w:rsidR="002D0CDD" w:rsidRDefault="009D5641" w:rsidP="00206DEB">
      <w:pPr>
        <w:spacing w:line="200" w:lineRule="exact"/>
        <w:ind w:left="6732"/>
        <w:rPr>
          <w:b/>
          <w:sz w:val="26"/>
          <w:szCs w:val="26"/>
        </w:rPr>
      </w:pPr>
      <w:r w:rsidRPr="000D02D2">
        <w:rPr>
          <w:b/>
          <w:sz w:val="26"/>
          <w:szCs w:val="26"/>
        </w:rPr>
        <w:tab/>
      </w:r>
      <w:r w:rsidRPr="000D02D2">
        <w:rPr>
          <w:b/>
          <w:sz w:val="26"/>
          <w:szCs w:val="26"/>
        </w:rPr>
        <w:tab/>
      </w:r>
      <w:r w:rsidRPr="000D02D2">
        <w:rPr>
          <w:b/>
          <w:sz w:val="26"/>
          <w:szCs w:val="26"/>
        </w:rPr>
        <w:tab/>
      </w:r>
      <w:r w:rsidRPr="000D02D2">
        <w:rPr>
          <w:b/>
          <w:sz w:val="26"/>
          <w:szCs w:val="26"/>
        </w:rPr>
        <w:tab/>
      </w:r>
      <w:r w:rsidRPr="000D02D2">
        <w:rPr>
          <w:b/>
          <w:sz w:val="26"/>
          <w:szCs w:val="26"/>
        </w:rPr>
        <w:tab/>
      </w:r>
    </w:p>
    <w:p w:rsidR="00E54C52" w:rsidRPr="000D02D2" w:rsidRDefault="002D0CDD" w:rsidP="00E54C52">
      <w:pPr>
        <w:spacing w:line="200" w:lineRule="exact"/>
        <w:ind w:left="5954"/>
      </w:pPr>
      <w:r>
        <w:rPr>
          <w:b/>
          <w:sz w:val="26"/>
          <w:szCs w:val="26"/>
        </w:rPr>
        <w:br w:type="page"/>
      </w:r>
      <w:r w:rsidR="00E54C52" w:rsidRPr="00A040C9">
        <w:rPr>
          <w:b/>
        </w:rPr>
        <w:t xml:space="preserve">Приложение </w:t>
      </w:r>
      <w:r w:rsidR="00A040C9" w:rsidRPr="00A040C9">
        <w:rPr>
          <w:b/>
        </w:rPr>
        <w:t>Е</w:t>
      </w:r>
      <w:r w:rsidR="00FC4057">
        <w:t xml:space="preserve"> </w:t>
      </w:r>
      <w:r w:rsidR="00F435D4">
        <w:br/>
      </w:r>
      <w:r w:rsidR="00F435D4" w:rsidRPr="000D02D2">
        <w:t>к Договору</w:t>
      </w:r>
      <w:r w:rsidR="00F435D4">
        <w:t xml:space="preserve"> </w:t>
      </w:r>
      <w:r w:rsidR="00F435D4" w:rsidRPr="00F435D4">
        <w:t xml:space="preserve">№ </w:t>
      </w:r>
      <w:r w:rsidR="00314EE7">
        <w:t>____________</w:t>
      </w:r>
      <w:r w:rsidR="00063AEE">
        <w:t>________</w:t>
      </w:r>
      <w:r w:rsidR="00F435D4" w:rsidRPr="00F435D4">
        <w:t xml:space="preserve"> </w:t>
      </w:r>
      <w:r w:rsidR="00F435D4">
        <w:br/>
      </w:r>
      <w:r w:rsidR="00F435D4" w:rsidRPr="00F435D4">
        <w:t xml:space="preserve">от </w:t>
      </w:r>
      <w:r w:rsidR="00063AEE">
        <w:t>________</w:t>
      </w:r>
      <w:r w:rsidR="00F435D4" w:rsidRPr="000D02D2">
        <w:t>___</w:t>
      </w:r>
      <w:r w:rsidR="00E54C52" w:rsidRPr="000D02D2">
        <w:t>____</w:t>
      </w:r>
    </w:p>
    <w:p w:rsidR="0013279C" w:rsidRPr="000D02D2" w:rsidRDefault="0013279C" w:rsidP="00E54C52">
      <w:pPr>
        <w:spacing w:line="200" w:lineRule="exact"/>
        <w:ind w:left="6732"/>
      </w:pPr>
      <w:r w:rsidRPr="000D02D2">
        <w:t>_____</w:t>
      </w:r>
    </w:p>
    <w:p w:rsidR="0013279C" w:rsidRPr="000D02D2" w:rsidRDefault="0013279C" w:rsidP="00206DEB">
      <w:pPr>
        <w:jc w:val="both"/>
        <w:rPr>
          <w:b/>
          <w:sz w:val="26"/>
          <w:szCs w:val="26"/>
        </w:rPr>
      </w:pPr>
    </w:p>
    <w:p w:rsidR="009D5641" w:rsidRPr="000D02D2" w:rsidRDefault="009D5641" w:rsidP="00206DEB">
      <w:pPr>
        <w:ind w:firstLine="708"/>
        <w:jc w:val="center"/>
        <w:rPr>
          <w:b/>
          <w:sz w:val="26"/>
          <w:szCs w:val="26"/>
        </w:rPr>
      </w:pPr>
    </w:p>
    <w:p w:rsidR="009D5641" w:rsidRPr="000D02D2" w:rsidRDefault="00FC4057" w:rsidP="00206DE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9D5641" w:rsidRPr="000D02D2">
        <w:rPr>
          <w:b/>
          <w:sz w:val="26"/>
          <w:szCs w:val="26"/>
        </w:rPr>
        <w:t xml:space="preserve">ФОРМА ПРЕТЕНЗИОННОГО </w:t>
      </w:r>
      <w:r w:rsidR="00EC2A55" w:rsidRPr="000D02D2">
        <w:rPr>
          <w:b/>
          <w:sz w:val="26"/>
          <w:szCs w:val="26"/>
        </w:rPr>
        <w:t>ПИСЬМА</w:t>
      </w:r>
    </w:p>
    <w:p w:rsidR="009D5641" w:rsidRPr="000D02D2" w:rsidRDefault="009D5641" w:rsidP="00206DEB">
      <w:pPr>
        <w:ind w:firstLine="708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/>
      </w:tblPr>
      <w:tblGrid>
        <w:gridCol w:w="5157"/>
        <w:gridCol w:w="4202"/>
        <w:gridCol w:w="211"/>
      </w:tblGrid>
      <w:tr w:rsidR="009D5641" w:rsidRPr="007B7CA7">
        <w:tc>
          <w:tcPr>
            <w:tcW w:w="9910" w:type="dxa"/>
            <w:gridSpan w:val="3"/>
          </w:tcPr>
          <w:p w:rsidR="009D5641" w:rsidRPr="007B7CA7" w:rsidRDefault="00FC4057" w:rsidP="007B7C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9D5641" w:rsidRPr="007B7CA7">
              <w:rPr>
                <w:b/>
                <w:sz w:val="26"/>
                <w:szCs w:val="26"/>
              </w:rPr>
              <w:t>ПРЕТЕНЗИОНН</w:t>
            </w:r>
            <w:r w:rsidR="00EC2A55" w:rsidRPr="007B7CA7">
              <w:rPr>
                <w:b/>
                <w:sz w:val="26"/>
                <w:szCs w:val="26"/>
              </w:rPr>
              <w:t>ОЕ</w:t>
            </w:r>
            <w:r w:rsidR="009D5641" w:rsidRPr="007B7CA7">
              <w:rPr>
                <w:b/>
                <w:sz w:val="26"/>
                <w:szCs w:val="26"/>
              </w:rPr>
              <w:t xml:space="preserve"> </w:t>
            </w:r>
            <w:r w:rsidR="00EC2A55" w:rsidRPr="007B7CA7">
              <w:rPr>
                <w:b/>
                <w:sz w:val="26"/>
                <w:szCs w:val="26"/>
              </w:rPr>
              <w:t>ПИСЬМО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г. Москва</w:t>
            </w:r>
            <w:r w:rsidR="00FC4057">
              <w:rPr>
                <w:sz w:val="26"/>
                <w:szCs w:val="26"/>
              </w:rPr>
              <w:t xml:space="preserve">      </w:t>
            </w:r>
            <w:r w:rsidRPr="007B7CA7">
              <w:rPr>
                <w:sz w:val="26"/>
                <w:szCs w:val="26"/>
              </w:rPr>
              <w:t>« ___ » _______ 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>_ г.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Настоящ</w:t>
            </w:r>
            <w:r w:rsidR="00EC2A55" w:rsidRPr="007B7CA7">
              <w:rPr>
                <w:sz w:val="26"/>
                <w:szCs w:val="26"/>
              </w:rPr>
              <w:t>ее</w:t>
            </w:r>
            <w:r w:rsidRPr="007B7CA7">
              <w:rPr>
                <w:sz w:val="26"/>
                <w:szCs w:val="26"/>
              </w:rPr>
              <w:t xml:space="preserve"> претензионн</w:t>
            </w:r>
            <w:r w:rsidR="00EC2A55" w:rsidRPr="007B7CA7">
              <w:rPr>
                <w:sz w:val="26"/>
                <w:szCs w:val="26"/>
              </w:rPr>
              <w:t>ое</w:t>
            </w:r>
            <w:r w:rsidRPr="007B7CA7">
              <w:rPr>
                <w:sz w:val="26"/>
                <w:szCs w:val="26"/>
              </w:rPr>
              <w:t xml:space="preserve"> </w:t>
            </w:r>
            <w:r w:rsidR="00EC2A55" w:rsidRPr="007B7CA7">
              <w:rPr>
                <w:sz w:val="26"/>
                <w:szCs w:val="26"/>
              </w:rPr>
              <w:t>письмо о</w:t>
            </w:r>
            <w:r w:rsidR="001E454A">
              <w:rPr>
                <w:sz w:val="26"/>
                <w:szCs w:val="26"/>
              </w:rPr>
              <w:t>б</w:t>
            </w:r>
            <w:r w:rsidR="001D1089" w:rsidRPr="007B7CA7">
              <w:rPr>
                <w:sz w:val="26"/>
                <w:szCs w:val="26"/>
              </w:rPr>
              <w:t xml:space="preserve"> </w:t>
            </w:r>
            <w:r w:rsidR="00F14F86">
              <w:rPr>
                <w:sz w:val="26"/>
                <w:szCs w:val="26"/>
              </w:rPr>
              <w:t>оказан</w:t>
            </w:r>
            <w:r w:rsidR="008D20B9">
              <w:rPr>
                <w:sz w:val="26"/>
                <w:szCs w:val="26"/>
              </w:rPr>
              <w:t xml:space="preserve">ных </w:t>
            </w:r>
            <w:r w:rsidR="00EE1799">
              <w:rPr>
                <w:sz w:val="26"/>
                <w:szCs w:val="26"/>
              </w:rPr>
              <w:t>услуг</w:t>
            </w:r>
            <w:r w:rsidR="00EC2A55" w:rsidRPr="007B7CA7">
              <w:rPr>
                <w:sz w:val="26"/>
                <w:szCs w:val="26"/>
              </w:rPr>
              <w:t xml:space="preserve">ах </w:t>
            </w:r>
            <w:r w:rsidRPr="007B7CA7">
              <w:rPr>
                <w:sz w:val="26"/>
                <w:szCs w:val="26"/>
              </w:rPr>
              <w:t xml:space="preserve">по сопровождению </w:t>
            </w:r>
            <w:r w:rsidR="001121AB" w:rsidRPr="007B7CA7">
              <w:rPr>
                <w:sz w:val="26"/>
                <w:szCs w:val="26"/>
              </w:rPr>
              <w:t>Системы</w:t>
            </w:r>
            <w:r w:rsidRPr="007B7CA7">
              <w:rPr>
                <w:sz w:val="26"/>
                <w:szCs w:val="26"/>
              </w:rPr>
              <w:t xml:space="preserve"> составлен уполномоченным </w:t>
            </w:r>
            <w:r w:rsidR="00606D34" w:rsidRPr="007B7CA7">
              <w:rPr>
                <w:sz w:val="26"/>
                <w:szCs w:val="26"/>
              </w:rPr>
              <w:t>представителем заказчика _________________, действующим на основании ____________________</w:t>
            </w:r>
            <w:r w:rsidRPr="007B7CA7">
              <w:rPr>
                <w:sz w:val="26"/>
                <w:szCs w:val="26"/>
              </w:rPr>
              <w:t>, именуемым в дальнейшем Заказчик,</w:t>
            </w:r>
            <w:r w:rsidR="00FC4057">
              <w:rPr>
                <w:sz w:val="26"/>
                <w:szCs w:val="26"/>
              </w:rPr>
              <w:t xml:space="preserve"> </w:t>
            </w:r>
            <w:r w:rsidRPr="007B7CA7">
              <w:rPr>
                <w:sz w:val="26"/>
                <w:szCs w:val="26"/>
              </w:rPr>
              <w:t>о нижеследующем:</w:t>
            </w:r>
          </w:p>
          <w:p w:rsidR="009D5641" w:rsidRPr="007B7CA7" w:rsidRDefault="009D5641" w:rsidP="007B7CA7">
            <w:pPr>
              <w:ind w:firstLine="709"/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 xml:space="preserve">1. Исполнитель в период с « </w:t>
            </w:r>
            <w:r w:rsidR="00EC2A55" w:rsidRPr="007B7CA7">
              <w:rPr>
                <w:sz w:val="26"/>
                <w:szCs w:val="26"/>
              </w:rPr>
              <w:t>__</w:t>
            </w:r>
            <w:r w:rsidRPr="007B7CA7">
              <w:rPr>
                <w:sz w:val="26"/>
                <w:szCs w:val="26"/>
              </w:rPr>
              <w:t>_ » ________ 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 xml:space="preserve">_ г. по « </w:t>
            </w:r>
            <w:r w:rsidR="00EC2A55" w:rsidRPr="007B7CA7">
              <w:rPr>
                <w:sz w:val="26"/>
                <w:szCs w:val="26"/>
              </w:rPr>
              <w:t>__</w:t>
            </w:r>
            <w:r w:rsidRPr="007B7CA7">
              <w:rPr>
                <w:sz w:val="26"/>
                <w:szCs w:val="26"/>
              </w:rPr>
              <w:t>_ » _________ 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>_ г.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 xml:space="preserve"> не выполнил / выполнил не в полном объеме / выполнил с нарушением сроков (нужное подчеркнуть) следующие </w:t>
            </w:r>
            <w:r w:rsidR="006A0E92">
              <w:rPr>
                <w:sz w:val="26"/>
                <w:szCs w:val="26"/>
              </w:rPr>
              <w:t>услуги</w:t>
            </w:r>
            <w:r w:rsidRPr="007B7CA7">
              <w:rPr>
                <w:sz w:val="26"/>
                <w:szCs w:val="26"/>
              </w:rPr>
              <w:t>: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________________________________________________________________________</w:t>
            </w:r>
          </w:p>
          <w:p w:rsidR="009D5641" w:rsidRPr="007B7CA7" w:rsidRDefault="009D5641" w:rsidP="007B7CA7">
            <w:pPr>
              <w:jc w:val="center"/>
              <w:rPr>
                <w:sz w:val="26"/>
                <w:szCs w:val="26"/>
                <w:vertAlign w:val="superscript"/>
              </w:rPr>
            </w:pPr>
            <w:r w:rsidRPr="007B7CA7">
              <w:rPr>
                <w:sz w:val="26"/>
                <w:szCs w:val="26"/>
                <w:vertAlign w:val="superscript"/>
              </w:rPr>
              <w:t xml:space="preserve">(наименование </w:t>
            </w:r>
            <w:r w:rsidR="00F14F86">
              <w:rPr>
                <w:sz w:val="26"/>
                <w:szCs w:val="26"/>
                <w:vertAlign w:val="superscript"/>
              </w:rPr>
              <w:t>оказан</w:t>
            </w:r>
            <w:r w:rsidRPr="007B7CA7">
              <w:rPr>
                <w:sz w:val="26"/>
                <w:szCs w:val="26"/>
                <w:vertAlign w:val="superscript"/>
              </w:rPr>
              <w:t xml:space="preserve">ных </w:t>
            </w:r>
            <w:r w:rsidR="00EE1799">
              <w:rPr>
                <w:sz w:val="26"/>
                <w:szCs w:val="26"/>
                <w:vertAlign w:val="superscript"/>
              </w:rPr>
              <w:t>услуг</w:t>
            </w:r>
            <w:r w:rsidR="008D20B9">
              <w:rPr>
                <w:sz w:val="26"/>
                <w:szCs w:val="26"/>
                <w:vertAlign w:val="superscript"/>
              </w:rPr>
              <w:t xml:space="preserve"> </w:t>
            </w:r>
            <w:r w:rsidRPr="007B7CA7">
              <w:rPr>
                <w:sz w:val="26"/>
                <w:szCs w:val="26"/>
                <w:vertAlign w:val="superscript"/>
              </w:rPr>
              <w:t>полностью)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________________________________________________________________________</w:t>
            </w:r>
          </w:p>
          <w:p w:rsidR="009D5641" w:rsidRPr="007B7CA7" w:rsidRDefault="009D5641" w:rsidP="007B7CA7">
            <w:pPr>
              <w:jc w:val="center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  <w:vertAlign w:val="superscript"/>
              </w:rPr>
              <w:t xml:space="preserve">(наименование </w:t>
            </w:r>
            <w:r w:rsidR="00F14F86">
              <w:rPr>
                <w:sz w:val="26"/>
                <w:szCs w:val="26"/>
                <w:vertAlign w:val="superscript"/>
              </w:rPr>
              <w:t>оказан</w:t>
            </w:r>
            <w:r w:rsidRPr="007B7CA7">
              <w:rPr>
                <w:sz w:val="26"/>
                <w:szCs w:val="26"/>
                <w:vertAlign w:val="superscript"/>
              </w:rPr>
              <w:t xml:space="preserve">ных </w:t>
            </w:r>
            <w:r w:rsidR="00EE1799">
              <w:rPr>
                <w:sz w:val="26"/>
                <w:szCs w:val="26"/>
                <w:vertAlign w:val="superscript"/>
              </w:rPr>
              <w:t>услуг</w:t>
            </w:r>
            <w:r w:rsidR="008D20B9">
              <w:rPr>
                <w:sz w:val="26"/>
                <w:szCs w:val="26"/>
                <w:vertAlign w:val="superscript"/>
              </w:rPr>
              <w:t xml:space="preserve"> </w:t>
            </w:r>
            <w:r w:rsidRPr="007B7CA7">
              <w:rPr>
                <w:sz w:val="26"/>
                <w:szCs w:val="26"/>
                <w:vertAlign w:val="superscript"/>
              </w:rPr>
              <w:t>полностью)</w:t>
            </w:r>
          </w:p>
          <w:p w:rsidR="009D5641" w:rsidRPr="007B7CA7" w:rsidRDefault="009D5641" w:rsidP="007B7CA7">
            <w:pPr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что является нарушением Договора по сопровождению № ___</w:t>
            </w:r>
            <w:r w:rsidR="00040F5F" w:rsidRPr="007B7CA7">
              <w:rPr>
                <w:sz w:val="26"/>
                <w:szCs w:val="26"/>
              </w:rPr>
              <w:t>__</w:t>
            </w:r>
            <w:r w:rsidRPr="007B7CA7">
              <w:rPr>
                <w:sz w:val="26"/>
                <w:szCs w:val="26"/>
              </w:rPr>
              <w:t>___</w:t>
            </w:r>
            <w:r w:rsidR="00040F5F" w:rsidRPr="007B7CA7">
              <w:rPr>
                <w:sz w:val="26"/>
                <w:szCs w:val="26"/>
              </w:rPr>
              <w:t>______</w:t>
            </w:r>
            <w:r w:rsidRPr="007B7CA7">
              <w:rPr>
                <w:sz w:val="26"/>
                <w:szCs w:val="26"/>
              </w:rPr>
              <w:t>____ от « ___ » ________ 20</w:t>
            </w:r>
            <w:r w:rsidR="000269ED">
              <w:rPr>
                <w:sz w:val="26"/>
                <w:szCs w:val="26"/>
              </w:rPr>
              <w:t>1</w:t>
            </w:r>
            <w:r w:rsidRPr="007B7CA7">
              <w:rPr>
                <w:sz w:val="26"/>
                <w:szCs w:val="26"/>
              </w:rPr>
              <w:t xml:space="preserve"> __ г.</w:t>
            </w:r>
            <w:r w:rsidR="00FC4057">
              <w:rPr>
                <w:sz w:val="26"/>
                <w:szCs w:val="26"/>
              </w:rPr>
              <w:t xml:space="preserve"> </w:t>
            </w:r>
          </w:p>
          <w:p w:rsidR="009D5641" w:rsidRPr="007B7CA7" w:rsidRDefault="009D5641" w:rsidP="007B7CA7">
            <w:pPr>
              <w:ind w:firstLine="709"/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2. Настоящ</w:t>
            </w:r>
            <w:r w:rsidR="00572C8E" w:rsidRPr="007B7CA7">
              <w:rPr>
                <w:sz w:val="26"/>
                <w:szCs w:val="26"/>
              </w:rPr>
              <w:t>ее</w:t>
            </w:r>
            <w:r w:rsidRPr="007B7CA7">
              <w:rPr>
                <w:sz w:val="26"/>
                <w:szCs w:val="26"/>
              </w:rPr>
              <w:t xml:space="preserve"> претензионн</w:t>
            </w:r>
            <w:r w:rsidR="00572C8E" w:rsidRPr="007B7CA7">
              <w:rPr>
                <w:sz w:val="26"/>
                <w:szCs w:val="26"/>
              </w:rPr>
              <w:t>ое</w:t>
            </w:r>
            <w:r w:rsidRPr="007B7CA7">
              <w:rPr>
                <w:sz w:val="26"/>
                <w:szCs w:val="26"/>
              </w:rPr>
              <w:t xml:space="preserve"> </w:t>
            </w:r>
            <w:r w:rsidR="00572C8E" w:rsidRPr="007B7CA7">
              <w:rPr>
                <w:sz w:val="26"/>
                <w:szCs w:val="26"/>
              </w:rPr>
              <w:t>письмо</w:t>
            </w:r>
            <w:r w:rsidRPr="007B7CA7">
              <w:rPr>
                <w:sz w:val="26"/>
                <w:szCs w:val="26"/>
              </w:rPr>
              <w:t xml:space="preserve"> составлен</w:t>
            </w:r>
            <w:r w:rsidR="00572C8E" w:rsidRPr="007B7CA7">
              <w:rPr>
                <w:sz w:val="26"/>
                <w:szCs w:val="26"/>
              </w:rPr>
              <w:t>о</w:t>
            </w:r>
            <w:r w:rsidRPr="007B7CA7">
              <w:rPr>
                <w:sz w:val="26"/>
                <w:szCs w:val="26"/>
              </w:rPr>
              <w:t xml:space="preserve"> в двух экземплярах для каждой из Сторон.</w:t>
            </w:r>
          </w:p>
          <w:p w:rsidR="009D5641" w:rsidRPr="007B7CA7" w:rsidRDefault="009D5641" w:rsidP="001F7024">
            <w:pPr>
              <w:ind w:left="5049"/>
              <w:jc w:val="both"/>
              <w:rPr>
                <w:sz w:val="26"/>
                <w:szCs w:val="26"/>
              </w:rPr>
            </w:pPr>
            <w:r w:rsidRPr="007B7CA7">
              <w:rPr>
                <w:sz w:val="26"/>
                <w:szCs w:val="26"/>
              </w:rPr>
              <w:t>Уполномоченный</w:t>
            </w:r>
            <w:r w:rsidR="001F7024">
              <w:rPr>
                <w:sz w:val="26"/>
                <w:szCs w:val="26"/>
              </w:rPr>
              <w:t xml:space="preserve"> представитель</w:t>
            </w:r>
            <w:r w:rsidRPr="007B7CA7">
              <w:rPr>
                <w:sz w:val="26"/>
                <w:szCs w:val="26"/>
              </w:rPr>
              <w:t xml:space="preserve"> Заказчика:</w:t>
            </w:r>
          </w:p>
          <w:p w:rsidR="009D5641" w:rsidRPr="007B7CA7" w:rsidRDefault="00FC4057" w:rsidP="007B7C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9D5641" w:rsidRPr="007B7CA7">
              <w:rPr>
                <w:sz w:val="26"/>
                <w:szCs w:val="26"/>
              </w:rPr>
              <w:t>__________________________</w:t>
            </w:r>
          </w:p>
          <w:p w:rsidR="009D5641" w:rsidRDefault="00FC4057" w:rsidP="007B7C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9D5641" w:rsidRPr="007B7CA7">
              <w:rPr>
                <w:sz w:val="26"/>
                <w:szCs w:val="26"/>
              </w:rPr>
              <w:t>_____________ И.О. Фамилия</w:t>
            </w:r>
          </w:p>
          <w:p w:rsidR="00E10AD7" w:rsidRPr="007B7CA7" w:rsidRDefault="00E10AD7" w:rsidP="007B7CA7">
            <w:pPr>
              <w:jc w:val="both"/>
              <w:rPr>
                <w:sz w:val="26"/>
                <w:szCs w:val="26"/>
              </w:rPr>
            </w:pP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8" w:type="dxa"/>
        </w:trPr>
        <w:tc>
          <w:tcPr>
            <w:tcW w:w="5344" w:type="dxa"/>
          </w:tcPr>
          <w:p w:rsidR="009D5641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Заказчик</w:t>
            </w:r>
            <w:r w:rsidR="009D5641" w:rsidRPr="007B7CA7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340" w:type="dxa"/>
          </w:tcPr>
          <w:p w:rsidR="009D5641" w:rsidRPr="007B7CA7" w:rsidRDefault="008D0E67" w:rsidP="007B7CA7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Исполнитель</w:t>
            </w:r>
            <w:r w:rsidR="009D5641" w:rsidRPr="007B7CA7">
              <w:rPr>
                <w:b/>
                <w:sz w:val="26"/>
                <w:szCs w:val="26"/>
              </w:rPr>
              <w:t>:</w:t>
            </w: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8" w:type="dxa"/>
        </w:trPr>
        <w:tc>
          <w:tcPr>
            <w:tcW w:w="5344" w:type="dxa"/>
          </w:tcPr>
          <w:p w:rsidR="009D5641" w:rsidRPr="007B7CA7" w:rsidRDefault="009D5641" w:rsidP="007B7C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340" w:type="dxa"/>
          </w:tcPr>
          <w:p w:rsidR="009D5641" w:rsidRPr="007B7CA7" w:rsidRDefault="009D5641" w:rsidP="007B7CA7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9D5641" w:rsidRPr="007B7C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8" w:type="dxa"/>
        </w:trPr>
        <w:tc>
          <w:tcPr>
            <w:tcW w:w="5344" w:type="dxa"/>
          </w:tcPr>
          <w:p w:rsidR="009D5641" w:rsidRPr="007B7CA7" w:rsidRDefault="003F5F7D" w:rsidP="007B7CA7">
            <w:pPr>
              <w:jc w:val="both"/>
              <w:rPr>
                <w:b/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___</w:t>
            </w:r>
            <w:r w:rsidRPr="00CB7839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40" w:type="dxa"/>
          </w:tcPr>
          <w:p w:rsidR="009D5641" w:rsidRPr="007B7CA7" w:rsidRDefault="009D5641" w:rsidP="000269ED">
            <w:pPr>
              <w:jc w:val="both"/>
              <w:rPr>
                <w:b/>
                <w:sz w:val="26"/>
                <w:szCs w:val="26"/>
              </w:rPr>
            </w:pPr>
            <w:r w:rsidRPr="007B7CA7">
              <w:rPr>
                <w:b/>
                <w:sz w:val="26"/>
                <w:szCs w:val="26"/>
              </w:rPr>
              <w:t>_________</w:t>
            </w:r>
            <w:r w:rsidR="00470963" w:rsidRPr="007B7CA7">
              <w:rPr>
                <w:sz w:val="26"/>
                <w:szCs w:val="26"/>
              </w:rPr>
              <w:t>_______</w:t>
            </w:r>
            <w:r w:rsidRPr="007B7CA7">
              <w:rPr>
                <w:sz w:val="26"/>
                <w:szCs w:val="26"/>
              </w:rPr>
              <w:t xml:space="preserve"> </w:t>
            </w:r>
            <w:r w:rsidR="00C35724">
              <w:rPr>
                <w:sz w:val="26"/>
                <w:szCs w:val="26"/>
              </w:rPr>
              <w:t xml:space="preserve"> </w:t>
            </w:r>
          </w:p>
        </w:tc>
      </w:tr>
    </w:tbl>
    <w:p w:rsidR="009D5641" w:rsidRDefault="009D5641" w:rsidP="00576E54">
      <w:pPr>
        <w:ind w:left="6171" w:right="-228"/>
      </w:pPr>
    </w:p>
    <w:p w:rsidR="00534574" w:rsidRDefault="00534574" w:rsidP="00576E54">
      <w:pPr>
        <w:ind w:left="6171" w:right="-228"/>
      </w:pPr>
    </w:p>
    <w:p w:rsidR="00534574" w:rsidRDefault="00534574" w:rsidP="00576E54">
      <w:pPr>
        <w:ind w:left="6171" w:right="-228"/>
      </w:pPr>
    </w:p>
    <w:p w:rsidR="00534574" w:rsidRDefault="00534574" w:rsidP="00534574">
      <w:pPr>
        <w:spacing w:line="200" w:lineRule="exact"/>
        <w:ind w:left="5954"/>
        <w:rPr>
          <w:b/>
        </w:rPr>
        <w:sectPr w:rsidR="00534574" w:rsidSect="00A13AC3">
          <w:headerReference w:type="default" r:id="rId14"/>
          <w:pgSz w:w="11906" w:h="16838" w:code="9"/>
          <w:pgMar w:top="1134" w:right="851" w:bottom="1438" w:left="1701" w:header="709" w:footer="709" w:gutter="0"/>
          <w:pgNumType w:start="13"/>
          <w:cols w:space="708"/>
          <w:docGrid w:linePitch="360"/>
        </w:sectPr>
      </w:pPr>
    </w:p>
    <w:p w:rsidR="004B5FD3" w:rsidRDefault="00534574" w:rsidP="00B51949">
      <w:pPr>
        <w:ind w:left="5954"/>
      </w:pPr>
      <w:r w:rsidRPr="00A040C9">
        <w:rPr>
          <w:b/>
        </w:rPr>
        <w:t xml:space="preserve">Приложение </w:t>
      </w:r>
      <w:r>
        <w:rPr>
          <w:b/>
        </w:rPr>
        <w:t>1</w:t>
      </w:r>
      <w:r>
        <w:br/>
      </w:r>
      <w:r w:rsidRPr="000D02D2">
        <w:t>к Договору</w:t>
      </w:r>
      <w:r>
        <w:t xml:space="preserve"> </w:t>
      </w:r>
      <w:r w:rsidRPr="00F435D4">
        <w:t xml:space="preserve">№ </w:t>
      </w:r>
      <w:r w:rsidR="00B51949">
        <w:t>_______</w:t>
      </w:r>
    </w:p>
    <w:p w:rsidR="00534574" w:rsidRPr="000D02D2" w:rsidRDefault="00534574" w:rsidP="00B51949">
      <w:pPr>
        <w:ind w:left="5954"/>
      </w:pPr>
      <w:r w:rsidRPr="00F435D4">
        <w:t xml:space="preserve">от </w:t>
      </w:r>
      <w:r w:rsidR="004B5FD3">
        <w:t>_____________</w:t>
      </w:r>
      <w:r w:rsidR="00B51949">
        <w:t>____</w:t>
      </w:r>
    </w:p>
    <w:p w:rsidR="00534574" w:rsidRPr="000D02D2" w:rsidRDefault="00534574" w:rsidP="00534574">
      <w:pPr>
        <w:spacing w:line="200" w:lineRule="exact"/>
        <w:ind w:left="6732"/>
      </w:pPr>
      <w:r w:rsidRPr="000D02D2">
        <w:t>_____</w:t>
      </w:r>
    </w:p>
    <w:p w:rsidR="00534574" w:rsidRPr="000D02D2" w:rsidRDefault="00534574" w:rsidP="00534574">
      <w:pPr>
        <w:jc w:val="both"/>
        <w:rPr>
          <w:b/>
          <w:sz w:val="26"/>
          <w:szCs w:val="26"/>
        </w:rPr>
      </w:pPr>
    </w:p>
    <w:p w:rsidR="000A703F" w:rsidRDefault="000A703F" w:rsidP="000A703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Техническое задание № </w:t>
      </w:r>
      <w:r w:rsidR="004B5FD3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br/>
        <w:t xml:space="preserve">к Договору № </w:t>
      </w:r>
      <w:r w:rsidR="009237B9">
        <w:rPr>
          <w:b/>
          <w:sz w:val="26"/>
          <w:szCs w:val="26"/>
        </w:rPr>
        <w:t>_________</w:t>
      </w:r>
      <w:r>
        <w:rPr>
          <w:b/>
          <w:sz w:val="26"/>
          <w:szCs w:val="26"/>
        </w:rPr>
        <w:t xml:space="preserve"> от </w:t>
      </w:r>
      <w:r w:rsidR="004B5FD3">
        <w:rPr>
          <w:b/>
          <w:sz w:val="26"/>
          <w:szCs w:val="26"/>
        </w:rPr>
        <w:t>________________</w:t>
      </w:r>
    </w:p>
    <w:p w:rsidR="000A703F" w:rsidRDefault="000A703F" w:rsidP="000A703F">
      <w:pPr>
        <w:jc w:val="center"/>
        <w:rPr>
          <w:b/>
        </w:rPr>
      </w:pPr>
    </w:p>
    <w:p w:rsidR="000A703F" w:rsidRDefault="000A703F" w:rsidP="000A703F">
      <w:pPr>
        <w:jc w:val="both"/>
      </w:pPr>
      <w:r>
        <w:t xml:space="preserve">г. Москва                                                                                     «          » </w:t>
      </w:r>
      <w:r w:rsidR="004B5FD3">
        <w:t>_____________</w:t>
      </w:r>
      <w: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t>201</w:t>
        </w:r>
        <w:r w:rsidR="004B5FD3">
          <w:t>2</w:t>
        </w:r>
        <w:r>
          <w:t xml:space="preserve"> г</w:t>
        </w:r>
      </w:smartTag>
      <w:r>
        <w:t>.</w:t>
      </w:r>
    </w:p>
    <w:p w:rsidR="000A703F" w:rsidRDefault="000A703F" w:rsidP="000A703F">
      <w:pPr>
        <w:jc w:val="both"/>
      </w:pPr>
    </w:p>
    <w:p w:rsidR="000A703F" w:rsidRDefault="009237B9" w:rsidP="000A703F">
      <w:pPr>
        <w:ind w:firstLine="748"/>
        <w:jc w:val="both"/>
      </w:pPr>
      <w:r>
        <w:t xml:space="preserve">_________, </w:t>
      </w:r>
      <w:r w:rsidR="000A703F">
        <w:t>именуемое в дальнейшем З</w:t>
      </w:r>
      <w:r w:rsidR="000A703F">
        <w:rPr>
          <w:bCs/>
        </w:rPr>
        <w:t>аказчик</w:t>
      </w:r>
      <w:r w:rsidR="000A703F">
        <w:t xml:space="preserve">, в лице </w:t>
      </w:r>
      <w:r>
        <w:t>________________</w:t>
      </w:r>
      <w:r w:rsidR="000A703F">
        <w:t xml:space="preserve">, действующего на основании </w:t>
      </w:r>
      <w:r>
        <w:t>____________</w:t>
      </w:r>
      <w:r w:rsidR="000A703F">
        <w:t xml:space="preserve">, с одной Стороны, и </w:t>
      </w:r>
      <w:r w:rsidR="00FD1551">
        <w:t>________</w:t>
      </w:r>
      <w:r>
        <w:t>,</w:t>
      </w:r>
      <w:r w:rsidR="000A703F">
        <w:t xml:space="preserve"> именуемое в дальнейшем Исполнитель, в лице </w:t>
      </w:r>
      <w:r w:rsidR="008F2D04">
        <w:t>______</w:t>
      </w:r>
      <w:r w:rsidR="000A703F">
        <w:t xml:space="preserve">, действующего на основании Устава, с другой стороны, заключили настоящее Техническое задание № 1 к Договору №  </w:t>
      </w:r>
      <w:r>
        <w:t>______</w:t>
      </w:r>
      <w:r w:rsidR="000A703F">
        <w:t xml:space="preserve"> от ________ (далее – Договор) о нижеследующем:</w:t>
      </w:r>
    </w:p>
    <w:p w:rsidR="000A703F" w:rsidRDefault="000A703F" w:rsidP="000A703F">
      <w:pPr>
        <w:jc w:val="both"/>
      </w:pPr>
    </w:p>
    <w:p w:rsidR="000A703F" w:rsidRDefault="000A703F" w:rsidP="000A703F">
      <w:pPr>
        <w:tabs>
          <w:tab w:val="left" w:pos="993"/>
        </w:tabs>
        <w:ind w:firstLine="709"/>
        <w:jc w:val="both"/>
      </w:pPr>
      <w:r>
        <w:t xml:space="preserve">1. На условиях, изложенных в Договоре, Исполнитель </w:t>
      </w:r>
      <w:r w:rsidR="004B5FD3">
        <w:t>оказывает</w:t>
      </w:r>
      <w:r>
        <w:t>, а Заказчик оплачивает нижеперечисленные работы.</w:t>
      </w:r>
    </w:p>
    <w:p w:rsidR="000A703F" w:rsidRDefault="000A703F" w:rsidP="000A703F">
      <w:pPr>
        <w:tabs>
          <w:tab w:val="left" w:pos="993"/>
        </w:tabs>
        <w:ind w:firstLine="709"/>
        <w:jc w:val="both"/>
      </w:pPr>
      <w:r>
        <w:t xml:space="preserve">1.1. Объект выполнения работ (Система) – </w:t>
      </w:r>
      <w:r w:rsidR="00081319">
        <w:t>автоматизирован</w:t>
      </w:r>
      <w:r w:rsidR="00BA014B">
        <w:t>н</w:t>
      </w:r>
      <w:r w:rsidR="00081319">
        <w:t>а</w:t>
      </w:r>
      <w:r w:rsidR="00BA014B">
        <w:t>я</w:t>
      </w:r>
      <w:r w:rsidR="00081319">
        <w:t xml:space="preserve"> информационная система</w:t>
      </w:r>
      <w:r w:rsidR="00BA014B">
        <w:t xml:space="preserve"> </w:t>
      </w:r>
      <w:r w:rsidR="00C35724">
        <w:t>_____</w:t>
      </w:r>
      <w:r w:rsidR="00BA014B">
        <w:t xml:space="preserve"> </w:t>
      </w:r>
      <w:r>
        <w:t xml:space="preserve">в ИТ-инфраструктуре </w:t>
      </w:r>
      <w:r w:rsidR="00081319">
        <w:t>(</w:t>
      </w:r>
      <w:r w:rsidR="0078032C">
        <w:t>________</w:t>
      </w:r>
      <w:r w:rsidR="00081319">
        <w:t>)</w:t>
      </w:r>
      <w:r w:rsidR="00BA014B">
        <w:t>,</w:t>
      </w:r>
      <w:r>
        <w:t xml:space="preserve"> и расположенн</w:t>
      </w:r>
      <w:r w:rsidR="00BA014B">
        <w:t xml:space="preserve">ого </w:t>
      </w:r>
      <w:r>
        <w:t xml:space="preserve">по адресу: Москва, </w:t>
      </w:r>
      <w:r w:rsidR="00081319">
        <w:t>____________</w:t>
      </w:r>
      <w:r>
        <w:t>.</w:t>
      </w:r>
      <w:r w:rsidR="00BA014B">
        <w:t xml:space="preserve"> Указанная Система размещена в вычислительном облаке, доступ к которому будет предоставлен Исполнителю после подписания и вступления в силу настоящего ТЗ № 1.</w:t>
      </w:r>
    </w:p>
    <w:p w:rsidR="000A703F" w:rsidRDefault="000A703F" w:rsidP="000A703F">
      <w:pPr>
        <w:tabs>
          <w:tab w:val="left" w:pos="993"/>
        </w:tabs>
        <w:ind w:left="709"/>
        <w:jc w:val="both"/>
      </w:pPr>
      <w:r>
        <w:t xml:space="preserve">1.2. Перечень и стоимость </w:t>
      </w:r>
      <w:r w:rsidR="004B5FD3">
        <w:t>услуг</w:t>
      </w:r>
      <w:r>
        <w:t>:</w:t>
      </w:r>
    </w:p>
    <w:p w:rsidR="000A703F" w:rsidRDefault="000A703F" w:rsidP="000A703F">
      <w:pPr>
        <w:jc w:val="both"/>
      </w:pPr>
    </w:p>
    <w:tbl>
      <w:tblPr>
        <w:tblW w:w="8940" w:type="dxa"/>
        <w:tblInd w:w="240" w:type="dxa"/>
        <w:tblLayout w:type="fixed"/>
        <w:tblLook w:val="0000"/>
      </w:tblPr>
      <w:tblGrid>
        <w:gridCol w:w="598"/>
        <w:gridCol w:w="5224"/>
        <w:gridCol w:w="1276"/>
        <w:gridCol w:w="1842"/>
      </w:tblGrid>
      <w:tr w:rsidR="000A703F">
        <w:trPr>
          <w:trHeight w:val="900"/>
        </w:trPr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A703F" w:rsidRDefault="000A703F" w:rsidP="004E4985">
            <w:pPr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52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03F" w:rsidRDefault="000A703F" w:rsidP="004E4985">
            <w:pPr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Работа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703F" w:rsidRDefault="000A703F" w:rsidP="00081319">
            <w:pPr>
              <w:snapToGri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Трудоза-траты, </w:t>
            </w:r>
            <w:r w:rsidR="00081319">
              <w:rPr>
                <w:b/>
                <w:bCs/>
                <w:color w:val="000000"/>
              </w:rPr>
              <w:t>чел.-час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703F" w:rsidRDefault="000A703F" w:rsidP="004E4985">
            <w:pPr>
              <w:snapToGri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Стоимость, в т.ч. НДС 18% , руб.</w:t>
            </w:r>
          </w:p>
        </w:tc>
      </w:tr>
      <w:tr w:rsidR="00E44258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E44258" w:rsidRDefault="00E44258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9B2DB0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0F5805" w:rsidRDefault="00E44258" w:rsidP="004E4985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44258" w:rsidRDefault="00E44258">
            <w:pPr>
              <w:jc w:val="center"/>
              <w:rPr>
                <w:color w:val="000000"/>
              </w:rPr>
            </w:pPr>
          </w:p>
        </w:tc>
      </w:tr>
      <w:tr w:rsidR="00E44258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E44258" w:rsidRDefault="00E44258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081319" w:rsidRDefault="00E44258" w:rsidP="00081319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9B2DB0" w:rsidRDefault="00E44258" w:rsidP="004E4985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44258" w:rsidRDefault="00E44258">
            <w:pPr>
              <w:jc w:val="center"/>
              <w:rPr>
                <w:color w:val="000000"/>
              </w:rPr>
            </w:pPr>
          </w:p>
        </w:tc>
      </w:tr>
      <w:tr w:rsidR="00E44258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E44258" w:rsidRDefault="00E44258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C8556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4E4985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44258" w:rsidRDefault="00E44258">
            <w:pPr>
              <w:jc w:val="center"/>
              <w:rPr>
                <w:color w:val="000000"/>
              </w:rPr>
            </w:pPr>
          </w:p>
        </w:tc>
      </w:tr>
      <w:tr w:rsidR="00E44258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E44258" w:rsidRDefault="00E44258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2C11D3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4E4985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44258" w:rsidRDefault="00E44258">
            <w:pPr>
              <w:jc w:val="center"/>
              <w:rPr>
                <w:color w:val="000000"/>
              </w:rPr>
            </w:pPr>
          </w:p>
        </w:tc>
      </w:tr>
      <w:tr w:rsidR="00C85563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C85563" w:rsidRDefault="00C85563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85563" w:rsidRDefault="00C85563" w:rsidP="004E4985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85563" w:rsidRPr="00C85563" w:rsidRDefault="00C85563" w:rsidP="004E4985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C85563" w:rsidRDefault="00C85563">
            <w:pPr>
              <w:jc w:val="center"/>
              <w:rPr>
                <w:color w:val="000000"/>
              </w:rPr>
            </w:pPr>
          </w:p>
        </w:tc>
      </w:tr>
      <w:tr w:rsidR="00E44258">
        <w:trPr>
          <w:trHeight w:val="300"/>
        </w:trPr>
        <w:tc>
          <w:tcPr>
            <w:tcW w:w="598" w:type="dxa"/>
            <w:tcBorders>
              <w:left w:val="single" w:sz="8" w:space="0" w:color="000000"/>
              <w:bottom w:val="single" w:sz="4" w:space="0" w:color="000000"/>
            </w:tcBorders>
          </w:tcPr>
          <w:p w:rsidR="00E44258" w:rsidRDefault="00C85563" w:rsidP="00F53D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22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316C43" w:rsidRDefault="00E44258" w:rsidP="004E4985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0F5805" w:rsidRDefault="00E44258" w:rsidP="004E4985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E44258" w:rsidRDefault="00E44258">
            <w:pPr>
              <w:jc w:val="center"/>
              <w:rPr>
                <w:color w:val="000000"/>
              </w:rPr>
            </w:pPr>
          </w:p>
        </w:tc>
      </w:tr>
      <w:tr w:rsidR="00E44258">
        <w:trPr>
          <w:trHeight w:val="315"/>
        </w:trPr>
        <w:tc>
          <w:tcPr>
            <w:tcW w:w="5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:rsidR="00E44258" w:rsidRDefault="00E44258" w:rsidP="004E4985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bottom"/>
          </w:tcPr>
          <w:p w:rsidR="00E44258" w:rsidRDefault="00E44258" w:rsidP="004E4985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44258" w:rsidRPr="00C85563" w:rsidRDefault="00E44258" w:rsidP="00AB0125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44258" w:rsidRDefault="00E44258" w:rsidP="00C85563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0A703F" w:rsidRDefault="000A703F" w:rsidP="000A703F">
      <w:pPr>
        <w:jc w:val="both"/>
      </w:pPr>
    </w:p>
    <w:p w:rsidR="004B5FD3" w:rsidRDefault="000A703F" w:rsidP="004B5FD3">
      <w:pPr>
        <w:ind w:firstLine="748"/>
        <w:jc w:val="both"/>
      </w:pPr>
      <w:r>
        <w:t xml:space="preserve">Общая стоимость работ по Техническому заданию № </w:t>
      </w:r>
      <w:r w:rsidR="004B5FD3">
        <w:t>1</w:t>
      </w:r>
      <w:r>
        <w:t xml:space="preserve"> составляет </w:t>
      </w:r>
      <w:r w:rsidR="00A3599D">
        <w:rPr>
          <w:b/>
          <w:bCs/>
          <w:color w:val="000000"/>
        </w:rPr>
        <w:t>________</w:t>
      </w:r>
      <w:r>
        <w:t xml:space="preserve"> рублей, в том числе НДС 18% в размере </w:t>
      </w:r>
      <w:r w:rsidR="00DC237D">
        <w:t xml:space="preserve"> </w:t>
      </w:r>
      <w:r w:rsidR="00A3599D">
        <w:t>____</w:t>
      </w:r>
      <w:r>
        <w:t>(</w:t>
      </w:r>
      <w:r w:rsidR="00A3599D">
        <w:t>___</w:t>
      </w:r>
      <w:r>
        <w:t>) рубл</w:t>
      </w:r>
      <w:r w:rsidR="00DC237D">
        <w:t>ей</w:t>
      </w:r>
      <w:r>
        <w:t xml:space="preserve"> </w:t>
      </w:r>
      <w:r w:rsidR="00A3599D">
        <w:t>____</w:t>
      </w:r>
      <w:r>
        <w:t>копе</w:t>
      </w:r>
      <w:r w:rsidR="00E44258">
        <w:t>е</w:t>
      </w:r>
      <w:r>
        <w:t>к.</w:t>
      </w:r>
    </w:p>
    <w:p w:rsidR="000A703F" w:rsidRDefault="000A703F" w:rsidP="004B5FD3">
      <w:pPr>
        <w:ind w:firstLine="748"/>
        <w:jc w:val="both"/>
      </w:pPr>
      <w:r>
        <w:t xml:space="preserve">1.4. Исполнитель приступает к </w:t>
      </w:r>
      <w:r w:rsidR="004B5FD3">
        <w:t>оказанию услуг</w:t>
      </w:r>
      <w:r>
        <w:t xml:space="preserve"> работ не позднее чем через 5 (Пять) рабочих дней после получения письменного уведомления Заказчика при условии подписания Сторонами настоящего ТЗ.</w:t>
      </w:r>
    </w:p>
    <w:p w:rsidR="000F5805" w:rsidRDefault="00C85563" w:rsidP="004B5FD3">
      <w:pPr>
        <w:ind w:firstLine="748"/>
        <w:jc w:val="both"/>
      </w:pPr>
      <w:r>
        <w:t>1.5. Контактная инфо</w:t>
      </w:r>
      <w:r w:rsidR="000F5805">
        <w:t>р</w:t>
      </w:r>
      <w:r>
        <w:t>м</w:t>
      </w:r>
      <w:r w:rsidR="000F5805">
        <w:t>ация:</w:t>
      </w:r>
    </w:p>
    <w:p w:rsidR="000F5805" w:rsidRDefault="000F5805" w:rsidP="004B5FD3">
      <w:pPr>
        <w:ind w:firstLine="748"/>
        <w:jc w:val="both"/>
      </w:pPr>
      <w:r>
        <w:t>Со стороны Заказчика:</w:t>
      </w:r>
    </w:p>
    <w:p w:rsidR="00DC237D" w:rsidRDefault="00EE62E2" w:rsidP="00DC237D">
      <w:pPr>
        <w:numPr>
          <w:ilvl w:val="0"/>
          <w:numId w:val="18"/>
        </w:numPr>
        <w:jc w:val="both"/>
      </w:pPr>
      <w:r>
        <w:t>________________________________________.</w:t>
      </w:r>
    </w:p>
    <w:p w:rsidR="00C85563" w:rsidRDefault="000F5805" w:rsidP="004B5FD3">
      <w:pPr>
        <w:ind w:firstLine="748"/>
        <w:jc w:val="both"/>
      </w:pPr>
      <w:r>
        <w:t xml:space="preserve">Со стороны Исполнителя: </w:t>
      </w:r>
    </w:p>
    <w:p w:rsidR="000F5805" w:rsidRPr="00255704" w:rsidRDefault="00D91D52" w:rsidP="00C85563">
      <w:pPr>
        <w:numPr>
          <w:ilvl w:val="0"/>
          <w:numId w:val="18"/>
        </w:numPr>
        <w:jc w:val="both"/>
        <w:rPr>
          <w:lang w:val="de-DE"/>
        </w:rPr>
      </w:pPr>
      <w:r>
        <w:t>____________---</w:t>
      </w:r>
      <w:r w:rsidR="000F5805" w:rsidRPr="00255704">
        <w:rPr>
          <w:lang w:val="de-DE"/>
        </w:rPr>
        <w:t xml:space="preserve"> </w:t>
      </w:r>
    </w:p>
    <w:p w:rsidR="00BA014B" w:rsidRPr="00DD22DE" w:rsidRDefault="00BA014B" w:rsidP="00BA014B">
      <w:pPr>
        <w:ind w:firstLine="748"/>
        <w:jc w:val="both"/>
      </w:pPr>
      <w:r>
        <w:t xml:space="preserve">1.6. </w:t>
      </w:r>
      <w:r w:rsidR="00DD22DE">
        <w:t>Доступ к Системе и смежным системам с необходимым уровнем прав будет предоставлен Исполнителю в рабочем порядке посредством электронной почты или факса.</w:t>
      </w:r>
    </w:p>
    <w:p w:rsidR="000A703F" w:rsidRDefault="000A703F" w:rsidP="000A703F">
      <w:pPr>
        <w:ind w:firstLine="748"/>
        <w:jc w:val="both"/>
      </w:pPr>
      <w:r>
        <w:t xml:space="preserve">Настоящее Техническое задание № </w:t>
      </w:r>
      <w:r w:rsidR="004B5FD3">
        <w:t>1</w:t>
      </w:r>
      <w:r>
        <w:t xml:space="preserve"> с момента его подписания обеими Сторонами становится неотъемлемым Приложением № </w:t>
      </w:r>
      <w:r w:rsidR="004B5FD3">
        <w:t>1</w:t>
      </w:r>
      <w:r>
        <w:t xml:space="preserve"> к Договору.</w:t>
      </w:r>
    </w:p>
    <w:p w:rsidR="000A703F" w:rsidRDefault="000A703F" w:rsidP="000A703F"/>
    <w:p w:rsidR="000A703F" w:rsidRDefault="000A703F" w:rsidP="000A703F"/>
    <w:tbl>
      <w:tblPr>
        <w:tblW w:w="0" w:type="auto"/>
        <w:tblLayout w:type="fixed"/>
        <w:tblLook w:val="0000"/>
      </w:tblPr>
      <w:tblGrid>
        <w:gridCol w:w="5143"/>
        <w:gridCol w:w="4321"/>
      </w:tblGrid>
      <w:tr w:rsidR="000A703F">
        <w:tc>
          <w:tcPr>
            <w:tcW w:w="5143" w:type="dxa"/>
          </w:tcPr>
          <w:p w:rsidR="000A703F" w:rsidRDefault="000A703F" w:rsidP="004E4985">
            <w:pPr>
              <w:snapToGrid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Заказчик:</w:t>
            </w:r>
          </w:p>
        </w:tc>
        <w:tc>
          <w:tcPr>
            <w:tcW w:w="4321" w:type="dxa"/>
          </w:tcPr>
          <w:p w:rsidR="000A703F" w:rsidRDefault="000A703F" w:rsidP="004E4985">
            <w:pPr>
              <w:snapToGrid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Исполнитель:</w:t>
            </w:r>
          </w:p>
        </w:tc>
      </w:tr>
      <w:tr w:rsidR="000A703F">
        <w:tc>
          <w:tcPr>
            <w:tcW w:w="5143" w:type="dxa"/>
          </w:tcPr>
          <w:p w:rsidR="000A703F" w:rsidRDefault="000A703F" w:rsidP="004E4985">
            <w:pPr>
              <w:snapToGrid w:val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321" w:type="dxa"/>
          </w:tcPr>
          <w:p w:rsidR="000A703F" w:rsidRDefault="000A703F" w:rsidP="004E4985">
            <w:pPr>
              <w:snapToGrid w:val="0"/>
              <w:jc w:val="both"/>
              <w:rPr>
                <w:b/>
                <w:sz w:val="26"/>
                <w:szCs w:val="26"/>
              </w:rPr>
            </w:pPr>
          </w:p>
        </w:tc>
      </w:tr>
      <w:tr w:rsidR="000A703F">
        <w:tc>
          <w:tcPr>
            <w:tcW w:w="5143" w:type="dxa"/>
          </w:tcPr>
          <w:p w:rsidR="000A703F" w:rsidRDefault="000A703F" w:rsidP="000A703F">
            <w:pPr>
              <w:snapToGrid w:val="0"/>
              <w:jc w:val="both"/>
              <w:rPr>
                <w:sz w:val="26"/>
                <w:szCs w:val="26"/>
              </w:rPr>
            </w:pPr>
            <w:r w:rsidRPr="000D02D2">
              <w:rPr>
                <w:bCs/>
                <w:sz w:val="26"/>
                <w:szCs w:val="26"/>
              </w:rPr>
              <w:t>_______________</w:t>
            </w:r>
            <w:r>
              <w:rPr>
                <w:bCs/>
                <w:sz w:val="26"/>
                <w:szCs w:val="26"/>
              </w:rPr>
              <w:t>___</w:t>
            </w:r>
            <w:r w:rsidRPr="00CB7839">
              <w:rPr>
                <w:sz w:val="26"/>
                <w:szCs w:val="26"/>
              </w:rPr>
              <w:t xml:space="preserve"> </w:t>
            </w:r>
          </w:p>
          <w:p w:rsidR="00BA014B" w:rsidRDefault="00BA014B" w:rsidP="000A703F">
            <w:pPr>
              <w:snapToGrid w:val="0"/>
              <w:jc w:val="both"/>
              <w:rPr>
                <w:sz w:val="26"/>
                <w:szCs w:val="26"/>
              </w:rPr>
            </w:pPr>
          </w:p>
          <w:p w:rsidR="00BA014B" w:rsidRDefault="00BA014B" w:rsidP="000A703F">
            <w:pPr>
              <w:snapToGrid w:val="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М.п.</w:t>
            </w:r>
          </w:p>
        </w:tc>
        <w:tc>
          <w:tcPr>
            <w:tcW w:w="4321" w:type="dxa"/>
          </w:tcPr>
          <w:p w:rsidR="000A703F" w:rsidRDefault="000A703F" w:rsidP="000A703F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_________</w:t>
            </w:r>
            <w:r>
              <w:rPr>
                <w:sz w:val="26"/>
                <w:szCs w:val="26"/>
              </w:rPr>
              <w:t xml:space="preserve">_______ </w:t>
            </w:r>
            <w:r w:rsidR="00C35724">
              <w:rPr>
                <w:sz w:val="26"/>
                <w:szCs w:val="26"/>
              </w:rPr>
              <w:t xml:space="preserve"> </w:t>
            </w:r>
          </w:p>
          <w:p w:rsidR="00BA014B" w:rsidRDefault="00BA014B" w:rsidP="000A703F">
            <w:pPr>
              <w:snapToGrid w:val="0"/>
              <w:jc w:val="both"/>
              <w:rPr>
                <w:sz w:val="26"/>
                <w:szCs w:val="26"/>
              </w:rPr>
            </w:pPr>
          </w:p>
          <w:p w:rsidR="00BA014B" w:rsidRDefault="00BA014B" w:rsidP="000A703F">
            <w:pPr>
              <w:snapToGrid w:val="0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М.п.</w:t>
            </w:r>
          </w:p>
        </w:tc>
      </w:tr>
    </w:tbl>
    <w:p w:rsidR="00534574" w:rsidRDefault="00534574" w:rsidP="00576E54">
      <w:pPr>
        <w:ind w:left="6171" w:right="-228"/>
      </w:pPr>
    </w:p>
    <w:sectPr w:rsidR="00534574" w:rsidSect="00A13AC3">
      <w:pgSz w:w="11906" w:h="16838" w:code="9"/>
      <w:pgMar w:top="1134" w:right="851" w:bottom="1438" w:left="1701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277" w:rsidRDefault="00C55277">
      <w:r>
        <w:separator/>
      </w:r>
    </w:p>
  </w:endnote>
  <w:endnote w:type="continuationSeparator" w:id="0">
    <w:p w:rsidR="00C55277" w:rsidRDefault="00C55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277" w:rsidRDefault="00C55277">
      <w:r>
        <w:separator/>
      </w:r>
    </w:p>
  </w:footnote>
  <w:footnote w:type="continuationSeparator" w:id="0">
    <w:p w:rsidR="00C55277" w:rsidRDefault="00C552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 w:rsidP="00510AEC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8409A" w:rsidRDefault="0038409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 w:rsidP="0091570E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E3087">
      <w:rPr>
        <w:rStyle w:val="a4"/>
        <w:noProof/>
      </w:rPr>
      <w:t>8</w:t>
    </w:r>
    <w:r>
      <w:rPr>
        <w:rStyle w:val="a4"/>
      </w:rPr>
      <w:fldChar w:fldCharType="end"/>
    </w:r>
  </w:p>
  <w:p w:rsidR="0038409A" w:rsidRDefault="0038409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Pr="000058A1" w:rsidRDefault="0038409A" w:rsidP="000058A1">
    <w:pPr>
      <w:pStyle w:val="a6"/>
      <w:jc w:val="right"/>
      <w:rPr>
        <w:rFonts w:ascii="Arial" w:hAnsi="Arial" w:cs="Arial"/>
        <w:sz w:val="22"/>
        <w:szCs w:val="2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 w:rsidP="00510AEC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8409A" w:rsidRDefault="0038409A">
    <w:pPr>
      <w:pStyle w:val="a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 w:rsidP="0091570E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38409A" w:rsidRDefault="0038409A">
    <w:pPr>
      <w:pStyle w:val="a6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Pr="00A21E6C" w:rsidRDefault="0038409A" w:rsidP="00A21E6C">
    <w:pPr>
      <w:pStyle w:val="a6"/>
      <w:rPr>
        <w:szCs w:val="2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 w:rsidP="00A13AC3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8409A" w:rsidRDefault="0038409A">
    <w:pPr>
      <w:pStyle w:val="a6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09A" w:rsidRDefault="0038409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3724CD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766CA45C"/>
    <w:name w:val="WW8Num1"/>
    <w:lvl w:ilvl="0">
      <w:start w:val="1"/>
      <w:numFmt w:val="decimal"/>
      <w:lvlText w:val=" %1 "/>
      <w:lvlJc w:val="left"/>
      <w:pPr>
        <w:tabs>
          <w:tab w:val="num" w:pos="360"/>
        </w:tabs>
        <w:ind w:left="360" w:hanging="360"/>
      </w:pPr>
      <w:rPr>
        <w:rFonts w:ascii="Arial" w:hAnsi="Arial"/>
        <w:sz w:val="18"/>
        <w:szCs w:val="22"/>
      </w:rPr>
    </w:lvl>
    <w:lvl w:ilvl="1">
      <w:start w:val="1"/>
      <w:numFmt w:val="decimal"/>
      <w:lvlText w:val=" %1.%2 "/>
      <w:lvlJc w:val="left"/>
      <w:pPr>
        <w:tabs>
          <w:tab w:val="num" w:pos="927"/>
        </w:tabs>
        <w:ind w:left="927" w:hanging="360"/>
      </w:pPr>
      <w:rPr>
        <w:rFonts w:ascii="Arial" w:hAnsi="Arial"/>
        <w:color w:val="auto"/>
        <w:kern w:val="18"/>
        <w:sz w:val="18"/>
        <w:szCs w:val="18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Arial" w:hAnsi="Arial"/>
        <w:sz w:val="18"/>
        <w:szCs w:val="22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ascii="Arial" w:hAnsi="Arial"/>
        <w:sz w:val="18"/>
        <w:szCs w:val="22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ascii="Arial" w:hAnsi="Arial"/>
        <w:sz w:val="18"/>
        <w:szCs w:val="22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ascii="Arial" w:hAnsi="Arial"/>
        <w:sz w:val="18"/>
        <w:szCs w:val="22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ascii="Arial" w:hAnsi="Arial"/>
        <w:sz w:val="18"/>
        <w:szCs w:val="22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ascii="Arial" w:hAnsi="Arial"/>
        <w:sz w:val="18"/>
        <w:szCs w:val="22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ascii="Arial" w:hAnsi="Arial"/>
        <w:sz w:val="18"/>
        <w:szCs w:val="22"/>
      </w:rPr>
    </w:lvl>
  </w:abstractNum>
  <w:abstractNum w:abstractNumId="2">
    <w:nsid w:val="0E837AB1"/>
    <w:multiLevelType w:val="hybridMultilevel"/>
    <w:tmpl w:val="C1FED14A"/>
    <w:lvl w:ilvl="0" w:tplc="91EEBE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EA43801"/>
    <w:multiLevelType w:val="hybridMultilevel"/>
    <w:tmpl w:val="C10CA0F6"/>
    <w:lvl w:ilvl="0" w:tplc="AAC6F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F0492"/>
    <w:multiLevelType w:val="hybridMultilevel"/>
    <w:tmpl w:val="C59C66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435FA"/>
    <w:multiLevelType w:val="hybridMultilevel"/>
    <w:tmpl w:val="0386714C"/>
    <w:lvl w:ilvl="0" w:tplc="343AE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991D69"/>
    <w:multiLevelType w:val="hybridMultilevel"/>
    <w:tmpl w:val="71568082"/>
    <w:lvl w:ilvl="0" w:tplc="6212DCA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54416A5"/>
    <w:multiLevelType w:val="multilevel"/>
    <w:tmpl w:val="9B8603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49406C2E"/>
    <w:multiLevelType w:val="hybridMultilevel"/>
    <w:tmpl w:val="8432F622"/>
    <w:lvl w:ilvl="0" w:tplc="F83C9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9F150F"/>
    <w:multiLevelType w:val="multilevel"/>
    <w:tmpl w:val="8AC09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84" w:hanging="1800"/>
      </w:pPr>
      <w:rPr>
        <w:rFonts w:hint="default"/>
      </w:rPr>
    </w:lvl>
  </w:abstractNum>
  <w:abstractNum w:abstractNumId="10">
    <w:nsid w:val="53BF1B52"/>
    <w:multiLevelType w:val="hybridMultilevel"/>
    <w:tmpl w:val="C12E7ED6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1">
    <w:nsid w:val="557D6798"/>
    <w:multiLevelType w:val="multilevel"/>
    <w:tmpl w:val="A5E025A6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>
    <w:nsid w:val="5A466698"/>
    <w:multiLevelType w:val="hybridMultilevel"/>
    <w:tmpl w:val="A1EEAA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784701"/>
    <w:multiLevelType w:val="hybridMultilevel"/>
    <w:tmpl w:val="FD229C38"/>
    <w:lvl w:ilvl="0" w:tplc="7A3A7C2A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0A01EF9"/>
    <w:multiLevelType w:val="multilevel"/>
    <w:tmpl w:val="6386934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FD6962"/>
    <w:multiLevelType w:val="hybridMultilevel"/>
    <w:tmpl w:val="24AAE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74094C"/>
    <w:multiLevelType w:val="hybridMultilevel"/>
    <w:tmpl w:val="A65477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7"/>
  </w:num>
  <w:num w:numId="4">
    <w:abstractNumId w:val="11"/>
  </w:num>
  <w:num w:numId="5">
    <w:abstractNumId w:val="8"/>
  </w:num>
  <w:num w:numId="6">
    <w:abstractNumId w:val="0"/>
  </w:num>
  <w:num w:numId="7">
    <w:abstractNumId w:val="3"/>
  </w:num>
  <w:num w:numId="8">
    <w:abstractNumId w:val="12"/>
  </w:num>
  <w:num w:numId="9">
    <w:abstractNumId w:val="6"/>
  </w:num>
  <w:num w:numId="10">
    <w:abstractNumId w:val="14"/>
  </w:num>
  <w:num w:numId="11">
    <w:abstractNumId w:val="16"/>
  </w:num>
  <w:num w:numId="12">
    <w:abstractNumId w:val="4"/>
  </w:num>
  <w:num w:numId="13">
    <w:abstractNumId w:val="13"/>
  </w:num>
  <w:num w:numId="14">
    <w:abstractNumId w:val="1"/>
  </w:num>
  <w:num w:numId="15">
    <w:abstractNumId w:val="15"/>
  </w:num>
  <w:num w:numId="16">
    <w:abstractNumId w:val="9"/>
  </w:num>
  <w:num w:numId="17">
    <w:abstractNumId w:val="2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oNotTrackMoves/>
  <w:defaultTabStop w:val="708"/>
  <w:drawingGridHorizontalSpacing w:val="187"/>
  <w:drawingGridVerticalSpacing w:val="12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590"/>
    <w:rsid w:val="000005F9"/>
    <w:rsid w:val="000007B6"/>
    <w:rsid w:val="00001070"/>
    <w:rsid w:val="0000148E"/>
    <w:rsid w:val="0000223D"/>
    <w:rsid w:val="0000259D"/>
    <w:rsid w:val="0000270B"/>
    <w:rsid w:val="000029AE"/>
    <w:rsid w:val="00002D38"/>
    <w:rsid w:val="000045C8"/>
    <w:rsid w:val="000058A1"/>
    <w:rsid w:val="0000616F"/>
    <w:rsid w:val="00007031"/>
    <w:rsid w:val="0000730D"/>
    <w:rsid w:val="00007D42"/>
    <w:rsid w:val="00010415"/>
    <w:rsid w:val="00010F54"/>
    <w:rsid w:val="00011747"/>
    <w:rsid w:val="00011C3E"/>
    <w:rsid w:val="00013350"/>
    <w:rsid w:val="00015E45"/>
    <w:rsid w:val="00016375"/>
    <w:rsid w:val="000172C2"/>
    <w:rsid w:val="000206B8"/>
    <w:rsid w:val="00022A6B"/>
    <w:rsid w:val="00022AA3"/>
    <w:rsid w:val="00022ED5"/>
    <w:rsid w:val="00024499"/>
    <w:rsid w:val="00024725"/>
    <w:rsid w:val="00025249"/>
    <w:rsid w:val="000257FE"/>
    <w:rsid w:val="00025BE3"/>
    <w:rsid w:val="000269ED"/>
    <w:rsid w:val="00027FC7"/>
    <w:rsid w:val="000305FB"/>
    <w:rsid w:val="000309BE"/>
    <w:rsid w:val="00031D8B"/>
    <w:rsid w:val="00033650"/>
    <w:rsid w:val="00033914"/>
    <w:rsid w:val="00033FB9"/>
    <w:rsid w:val="00036478"/>
    <w:rsid w:val="000368A6"/>
    <w:rsid w:val="00036C64"/>
    <w:rsid w:val="00037194"/>
    <w:rsid w:val="0003751B"/>
    <w:rsid w:val="00040F5F"/>
    <w:rsid w:val="00041D2D"/>
    <w:rsid w:val="00044C7F"/>
    <w:rsid w:val="000454AE"/>
    <w:rsid w:val="000546DC"/>
    <w:rsid w:val="00055101"/>
    <w:rsid w:val="0005719D"/>
    <w:rsid w:val="00061B43"/>
    <w:rsid w:val="00063AEE"/>
    <w:rsid w:val="0006600D"/>
    <w:rsid w:val="00070509"/>
    <w:rsid w:val="00073E2A"/>
    <w:rsid w:val="00075229"/>
    <w:rsid w:val="000809A0"/>
    <w:rsid w:val="00081319"/>
    <w:rsid w:val="0008363A"/>
    <w:rsid w:val="00083CB4"/>
    <w:rsid w:val="000868B9"/>
    <w:rsid w:val="00092C57"/>
    <w:rsid w:val="000949F3"/>
    <w:rsid w:val="00094D9D"/>
    <w:rsid w:val="00095526"/>
    <w:rsid w:val="000A3440"/>
    <w:rsid w:val="000A6FA4"/>
    <w:rsid w:val="000A703F"/>
    <w:rsid w:val="000A7965"/>
    <w:rsid w:val="000B06EA"/>
    <w:rsid w:val="000B343C"/>
    <w:rsid w:val="000B527E"/>
    <w:rsid w:val="000C49EE"/>
    <w:rsid w:val="000C64F1"/>
    <w:rsid w:val="000C7248"/>
    <w:rsid w:val="000D000A"/>
    <w:rsid w:val="000D02D2"/>
    <w:rsid w:val="000D16F0"/>
    <w:rsid w:val="000D1FBC"/>
    <w:rsid w:val="000D27FC"/>
    <w:rsid w:val="000D34CA"/>
    <w:rsid w:val="000D466F"/>
    <w:rsid w:val="000D4C8F"/>
    <w:rsid w:val="000D53C0"/>
    <w:rsid w:val="000D667A"/>
    <w:rsid w:val="000E1A59"/>
    <w:rsid w:val="000E3291"/>
    <w:rsid w:val="000E48E2"/>
    <w:rsid w:val="000E518D"/>
    <w:rsid w:val="000E76C3"/>
    <w:rsid w:val="000F144E"/>
    <w:rsid w:val="000F1D8C"/>
    <w:rsid w:val="000F1ECB"/>
    <w:rsid w:val="000F21DF"/>
    <w:rsid w:val="000F2379"/>
    <w:rsid w:val="000F243C"/>
    <w:rsid w:val="000F30C0"/>
    <w:rsid w:val="000F3B0B"/>
    <w:rsid w:val="000F4B1F"/>
    <w:rsid w:val="000F50DC"/>
    <w:rsid w:val="000F5805"/>
    <w:rsid w:val="000F5A54"/>
    <w:rsid w:val="000F5F52"/>
    <w:rsid w:val="001006C6"/>
    <w:rsid w:val="001009AE"/>
    <w:rsid w:val="0010295A"/>
    <w:rsid w:val="00104760"/>
    <w:rsid w:val="00104E21"/>
    <w:rsid w:val="001061D1"/>
    <w:rsid w:val="00107539"/>
    <w:rsid w:val="00111A39"/>
    <w:rsid w:val="001121AB"/>
    <w:rsid w:val="00115AE3"/>
    <w:rsid w:val="00121831"/>
    <w:rsid w:val="00123931"/>
    <w:rsid w:val="00123DC7"/>
    <w:rsid w:val="00123F15"/>
    <w:rsid w:val="00125457"/>
    <w:rsid w:val="00130633"/>
    <w:rsid w:val="00131619"/>
    <w:rsid w:val="001318EA"/>
    <w:rsid w:val="0013279C"/>
    <w:rsid w:val="001328D9"/>
    <w:rsid w:val="0014103A"/>
    <w:rsid w:val="00141354"/>
    <w:rsid w:val="00144B36"/>
    <w:rsid w:val="0014587E"/>
    <w:rsid w:val="00145D31"/>
    <w:rsid w:val="00150CF3"/>
    <w:rsid w:val="00151403"/>
    <w:rsid w:val="00153424"/>
    <w:rsid w:val="00154EC1"/>
    <w:rsid w:val="00156263"/>
    <w:rsid w:val="0015642A"/>
    <w:rsid w:val="0015772F"/>
    <w:rsid w:val="00164645"/>
    <w:rsid w:val="00164FF3"/>
    <w:rsid w:val="00166237"/>
    <w:rsid w:val="00166791"/>
    <w:rsid w:val="0017048D"/>
    <w:rsid w:val="00170BC3"/>
    <w:rsid w:val="00170F21"/>
    <w:rsid w:val="001723CD"/>
    <w:rsid w:val="00174A59"/>
    <w:rsid w:val="001752FD"/>
    <w:rsid w:val="0017585B"/>
    <w:rsid w:val="00176894"/>
    <w:rsid w:val="00176D20"/>
    <w:rsid w:val="00177301"/>
    <w:rsid w:val="00180A1B"/>
    <w:rsid w:val="001812F2"/>
    <w:rsid w:val="00181590"/>
    <w:rsid w:val="00181B90"/>
    <w:rsid w:val="00184738"/>
    <w:rsid w:val="00185022"/>
    <w:rsid w:val="00185721"/>
    <w:rsid w:val="00186FEB"/>
    <w:rsid w:val="001932DD"/>
    <w:rsid w:val="00194350"/>
    <w:rsid w:val="00195228"/>
    <w:rsid w:val="00196394"/>
    <w:rsid w:val="00196A14"/>
    <w:rsid w:val="00197921"/>
    <w:rsid w:val="001A016F"/>
    <w:rsid w:val="001A0AE3"/>
    <w:rsid w:val="001A0DDF"/>
    <w:rsid w:val="001A15C2"/>
    <w:rsid w:val="001A29AF"/>
    <w:rsid w:val="001A2E72"/>
    <w:rsid w:val="001A43B7"/>
    <w:rsid w:val="001A7995"/>
    <w:rsid w:val="001B0ACA"/>
    <w:rsid w:val="001B1926"/>
    <w:rsid w:val="001B257A"/>
    <w:rsid w:val="001B7C7B"/>
    <w:rsid w:val="001C187A"/>
    <w:rsid w:val="001C4ECC"/>
    <w:rsid w:val="001C6FB7"/>
    <w:rsid w:val="001C7676"/>
    <w:rsid w:val="001D1089"/>
    <w:rsid w:val="001D1676"/>
    <w:rsid w:val="001D337C"/>
    <w:rsid w:val="001D42A5"/>
    <w:rsid w:val="001D4B8E"/>
    <w:rsid w:val="001D5BCE"/>
    <w:rsid w:val="001E04E6"/>
    <w:rsid w:val="001E0CD8"/>
    <w:rsid w:val="001E1479"/>
    <w:rsid w:val="001E2A63"/>
    <w:rsid w:val="001E454A"/>
    <w:rsid w:val="001E4BE3"/>
    <w:rsid w:val="001E6327"/>
    <w:rsid w:val="001E6C77"/>
    <w:rsid w:val="001E71E2"/>
    <w:rsid w:val="001E7A99"/>
    <w:rsid w:val="001F2987"/>
    <w:rsid w:val="001F307B"/>
    <w:rsid w:val="001F33D6"/>
    <w:rsid w:val="001F56B7"/>
    <w:rsid w:val="001F5EED"/>
    <w:rsid w:val="001F69F6"/>
    <w:rsid w:val="001F7024"/>
    <w:rsid w:val="001F7EDC"/>
    <w:rsid w:val="00200523"/>
    <w:rsid w:val="00203C31"/>
    <w:rsid w:val="00206DEB"/>
    <w:rsid w:val="00210CFA"/>
    <w:rsid w:val="00211E23"/>
    <w:rsid w:val="00212032"/>
    <w:rsid w:val="002127D2"/>
    <w:rsid w:val="0021363D"/>
    <w:rsid w:val="00214CD3"/>
    <w:rsid w:val="00221175"/>
    <w:rsid w:val="00224023"/>
    <w:rsid w:val="002247C0"/>
    <w:rsid w:val="0022509E"/>
    <w:rsid w:val="002351B8"/>
    <w:rsid w:val="0023716F"/>
    <w:rsid w:val="00237CDC"/>
    <w:rsid w:val="00240B5F"/>
    <w:rsid w:val="002410B8"/>
    <w:rsid w:val="00241127"/>
    <w:rsid w:val="00245064"/>
    <w:rsid w:val="00246920"/>
    <w:rsid w:val="00246D4F"/>
    <w:rsid w:val="002476A8"/>
    <w:rsid w:val="0025167B"/>
    <w:rsid w:val="00253BA9"/>
    <w:rsid w:val="00253DF7"/>
    <w:rsid w:val="002543EC"/>
    <w:rsid w:val="002544DF"/>
    <w:rsid w:val="00254D4F"/>
    <w:rsid w:val="00255704"/>
    <w:rsid w:val="00255B71"/>
    <w:rsid w:val="00261828"/>
    <w:rsid w:val="0026191E"/>
    <w:rsid w:val="00261BEC"/>
    <w:rsid w:val="00262854"/>
    <w:rsid w:val="0026420B"/>
    <w:rsid w:val="002667A9"/>
    <w:rsid w:val="00271871"/>
    <w:rsid w:val="002728E0"/>
    <w:rsid w:val="00273B47"/>
    <w:rsid w:val="002758FA"/>
    <w:rsid w:val="00281366"/>
    <w:rsid w:val="002820CF"/>
    <w:rsid w:val="002851E7"/>
    <w:rsid w:val="00286561"/>
    <w:rsid w:val="00292B00"/>
    <w:rsid w:val="00294115"/>
    <w:rsid w:val="002960DF"/>
    <w:rsid w:val="002A14A5"/>
    <w:rsid w:val="002A22FB"/>
    <w:rsid w:val="002A418B"/>
    <w:rsid w:val="002A4F8D"/>
    <w:rsid w:val="002A5062"/>
    <w:rsid w:val="002A7A94"/>
    <w:rsid w:val="002B0F7E"/>
    <w:rsid w:val="002B3658"/>
    <w:rsid w:val="002B3905"/>
    <w:rsid w:val="002B4FA5"/>
    <w:rsid w:val="002C11D3"/>
    <w:rsid w:val="002C5E6D"/>
    <w:rsid w:val="002C609C"/>
    <w:rsid w:val="002C6317"/>
    <w:rsid w:val="002D0CDD"/>
    <w:rsid w:val="002D0D67"/>
    <w:rsid w:val="002D5596"/>
    <w:rsid w:val="002D65DD"/>
    <w:rsid w:val="002D67FC"/>
    <w:rsid w:val="002E09BB"/>
    <w:rsid w:val="002E3C10"/>
    <w:rsid w:val="002F0CF9"/>
    <w:rsid w:val="002F1CC5"/>
    <w:rsid w:val="002F24DF"/>
    <w:rsid w:val="003011E2"/>
    <w:rsid w:val="00301C5E"/>
    <w:rsid w:val="00303741"/>
    <w:rsid w:val="00304BBB"/>
    <w:rsid w:val="0030541E"/>
    <w:rsid w:val="003063FD"/>
    <w:rsid w:val="00313615"/>
    <w:rsid w:val="003141E6"/>
    <w:rsid w:val="00314904"/>
    <w:rsid w:val="00314EE7"/>
    <w:rsid w:val="0031585F"/>
    <w:rsid w:val="003170F1"/>
    <w:rsid w:val="0031780C"/>
    <w:rsid w:val="0032058C"/>
    <w:rsid w:val="0032082D"/>
    <w:rsid w:val="00323684"/>
    <w:rsid w:val="00325CEE"/>
    <w:rsid w:val="00327E55"/>
    <w:rsid w:val="00333B42"/>
    <w:rsid w:val="00334172"/>
    <w:rsid w:val="003347D7"/>
    <w:rsid w:val="00335854"/>
    <w:rsid w:val="00336DDE"/>
    <w:rsid w:val="00337890"/>
    <w:rsid w:val="00340DB5"/>
    <w:rsid w:val="00342194"/>
    <w:rsid w:val="00342B23"/>
    <w:rsid w:val="00342FEE"/>
    <w:rsid w:val="003436B0"/>
    <w:rsid w:val="003438E2"/>
    <w:rsid w:val="00343FA6"/>
    <w:rsid w:val="0034448D"/>
    <w:rsid w:val="00346662"/>
    <w:rsid w:val="003477EF"/>
    <w:rsid w:val="00351DA1"/>
    <w:rsid w:val="00354BAA"/>
    <w:rsid w:val="00355311"/>
    <w:rsid w:val="00356865"/>
    <w:rsid w:val="003577BB"/>
    <w:rsid w:val="003608FE"/>
    <w:rsid w:val="00361CE0"/>
    <w:rsid w:val="003636CB"/>
    <w:rsid w:val="00363F3F"/>
    <w:rsid w:val="00366212"/>
    <w:rsid w:val="00371B3C"/>
    <w:rsid w:val="00373F3F"/>
    <w:rsid w:val="003766C1"/>
    <w:rsid w:val="0038025C"/>
    <w:rsid w:val="003809A6"/>
    <w:rsid w:val="00380C25"/>
    <w:rsid w:val="003822CE"/>
    <w:rsid w:val="00382938"/>
    <w:rsid w:val="00382D30"/>
    <w:rsid w:val="003834C4"/>
    <w:rsid w:val="003834FD"/>
    <w:rsid w:val="0038409A"/>
    <w:rsid w:val="003849CF"/>
    <w:rsid w:val="00384D8C"/>
    <w:rsid w:val="003851C9"/>
    <w:rsid w:val="0039042A"/>
    <w:rsid w:val="00394433"/>
    <w:rsid w:val="00394BD9"/>
    <w:rsid w:val="0039620F"/>
    <w:rsid w:val="003970FE"/>
    <w:rsid w:val="003976C4"/>
    <w:rsid w:val="003A0F7B"/>
    <w:rsid w:val="003A1660"/>
    <w:rsid w:val="003A26B7"/>
    <w:rsid w:val="003A26C7"/>
    <w:rsid w:val="003A47B1"/>
    <w:rsid w:val="003B19EF"/>
    <w:rsid w:val="003B2442"/>
    <w:rsid w:val="003B60DC"/>
    <w:rsid w:val="003B6F67"/>
    <w:rsid w:val="003C4BC3"/>
    <w:rsid w:val="003C4E28"/>
    <w:rsid w:val="003C6011"/>
    <w:rsid w:val="003C63EB"/>
    <w:rsid w:val="003C6563"/>
    <w:rsid w:val="003C67CF"/>
    <w:rsid w:val="003C6D5D"/>
    <w:rsid w:val="003D01F9"/>
    <w:rsid w:val="003D174A"/>
    <w:rsid w:val="003D1B60"/>
    <w:rsid w:val="003D1FCE"/>
    <w:rsid w:val="003D404B"/>
    <w:rsid w:val="003D6A69"/>
    <w:rsid w:val="003D6E0D"/>
    <w:rsid w:val="003E5A2A"/>
    <w:rsid w:val="003E7375"/>
    <w:rsid w:val="003F1E1B"/>
    <w:rsid w:val="003F24C9"/>
    <w:rsid w:val="003F2867"/>
    <w:rsid w:val="003F3D4E"/>
    <w:rsid w:val="003F4108"/>
    <w:rsid w:val="003F5378"/>
    <w:rsid w:val="003F5F7D"/>
    <w:rsid w:val="003F7056"/>
    <w:rsid w:val="00401AC7"/>
    <w:rsid w:val="0040532B"/>
    <w:rsid w:val="004107A6"/>
    <w:rsid w:val="0041170D"/>
    <w:rsid w:val="0041225D"/>
    <w:rsid w:val="004125D1"/>
    <w:rsid w:val="0041262A"/>
    <w:rsid w:val="004128BD"/>
    <w:rsid w:val="00413EB9"/>
    <w:rsid w:val="004147FC"/>
    <w:rsid w:val="0041550A"/>
    <w:rsid w:val="00415BF0"/>
    <w:rsid w:val="00417058"/>
    <w:rsid w:val="00424C3E"/>
    <w:rsid w:val="004252BD"/>
    <w:rsid w:val="0042540F"/>
    <w:rsid w:val="004261FA"/>
    <w:rsid w:val="004308E8"/>
    <w:rsid w:val="00431496"/>
    <w:rsid w:val="00432601"/>
    <w:rsid w:val="0043478F"/>
    <w:rsid w:val="00434D36"/>
    <w:rsid w:val="004354E0"/>
    <w:rsid w:val="00435E5D"/>
    <w:rsid w:val="00441FC0"/>
    <w:rsid w:val="004430E9"/>
    <w:rsid w:val="00443E97"/>
    <w:rsid w:val="00445BB2"/>
    <w:rsid w:val="00447A44"/>
    <w:rsid w:val="00447BBE"/>
    <w:rsid w:val="00457078"/>
    <w:rsid w:val="004608CB"/>
    <w:rsid w:val="0046493D"/>
    <w:rsid w:val="004654AD"/>
    <w:rsid w:val="004661EC"/>
    <w:rsid w:val="00466518"/>
    <w:rsid w:val="004679C4"/>
    <w:rsid w:val="00467C5F"/>
    <w:rsid w:val="00470963"/>
    <w:rsid w:val="004719AC"/>
    <w:rsid w:val="00471AE8"/>
    <w:rsid w:val="00473961"/>
    <w:rsid w:val="004763F5"/>
    <w:rsid w:val="004801B5"/>
    <w:rsid w:val="004802F1"/>
    <w:rsid w:val="00482FD8"/>
    <w:rsid w:val="0048541A"/>
    <w:rsid w:val="004865FD"/>
    <w:rsid w:val="00492E58"/>
    <w:rsid w:val="004932EC"/>
    <w:rsid w:val="00493B31"/>
    <w:rsid w:val="00494D5B"/>
    <w:rsid w:val="00494E7C"/>
    <w:rsid w:val="00497EBA"/>
    <w:rsid w:val="004A0D56"/>
    <w:rsid w:val="004A29D2"/>
    <w:rsid w:val="004A4F6B"/>
    <w:rsid w:val="004B0DDA"/>
    <w:rsid w:val="004B12C6"/>
    <w:rsid w:val="004B12FB"/>
    <w:rsid w:val="004B35DC"/>
    <w:rsid w:val="004B50CF"/>
    <w:rsid w:val="004B59D5"/>
    <w:rsid w:val="004B5FD3"/>
    <w:rsid w:val="004D28E3"/>
    <w:rsid w:val="004D2D2A"/>
    <w:rsid w:val="004D6C52"/>
    <w:rsid w:val="004D6FFC"/>
    <w:rsid w:val="004E14E2"/>
    <w:rsid w:val="004E2E2E"/>
    <w:rsid w:val="004E32EC"/>
    <w:rsid w:val="004E4985"/>
    <w:rsid w:val="004E5703"/>
    <w:rsid w:val="004E5F2F"/>
    <w:rsid w:val="004F0F63"/>
    <w:rsid w:val="004F168B"/>
    <w:rsid w:val="004F332E"/>
    <w:rsid w:val="004F7BC6"/>
    <w:rsid w:val="0050241B"/>
    <w:rsid w:val="00505BE2"/>
    <w:rsid w:val="00506208"/>
    <w:rsid w:val="0051022C"/>
    <w:rsid w:val="00510AEC"/>
    <w:rsid w:val="00510DFF"/>
    <w:rsid w:val="005113AA"/>
    <w:rsid w:val="00512D0E"/>
    <w:rsid w:val="00514164"/>
    <w:rsid w:val="005153B0"/>
    <w:rsid w:val="005157BC"/>
    <w:rsid w:val="00517784"/>
    <w:rsid w:val="005177B5"/>
    <w:rsid w:val="005210BA"/>
    <w:rsid w:val="005213D6"/>
    <w:rsid w:val="00524A1C"/>
    <w:rsid w:val="005263F1"/>
    <w:rsid w:val="005268F5"/>
    <w:rsid w:val="00531B80"/>
    <w:rsid w:val="005320D5"/>
    <w:rsid w:val="00533877"/>
    <w:rsid w:val="00534574"/>
    <w:rsid w:val="00534AC5"/>
    <w:rsid w:val="00534FD0"/>
    <w:rsid w:val="0053548B"/>
    <w:rsid w:val="00537512"/>
    <w:rsid w:val="00537BFE"/>
    <w:rsid w:val="0054073B"/>
    <w:rsid w:val="00541D13"/>
    <w:rsid w:val="00543800"/>
    <w:rsid w:val="005459CF"/>
    <w:rsid w:val="00545F7D"/>
    <w:rsid w:val="0054725C"/>
    <w:rsid w:val="00547C0C"/>
    <w:rsid w:val="0055131C"/>
    <w:rsid w:val="00555AAC"/>
    <w:rsid w:val="0055677E"/>
    <w:rsid w:val="00556F77"/>
    <w:rsid w:val="00556FFF"/>
    <w:rsid w:val="00561A45"/>
    <w:rsid w:val="0056342C"/>
    <w:rsid w:val="00563BA9"/>
    <w:rsid w:val="00564295"/>
    <w:rsid w:val="005648A1"/>
    <w:rsid w:val="00570913"/>
    <w:rsid w:val="0057105B"/>
    <w:rsid w:val="00572C8E"/>
    <w:rsid w:val="00576E54"/>
    <w:rsid w:val="0058214F"/>
    <w:rsid w:val="00583C05"/>
    <w:rsid w:val="00583E7D"/>
    <w:rsid w:val="00586666"/>
    <w:rsid w:val="00591555"/>
    <w:rsid w:val="00591756"/>
    <w:rsid w:val="00592AFB"/>
    <w:rsid w:val="005935F7"/>
    <w:rsid w:val="00593A2B"/>
    <w:rsid w:val="005945FF"/>
    <w:rsid w:val="00596119"/>
    <w:rsid w:val="00597787"/>
    <w:rsid w:val="005A10E2"/>
    <w:rsid w:val="005A1F9A"/>
    <w:rsid w:val="005A37C7"/>
    <w:rsid w:val="005A4D83"/>
    <w:rsid w:val="005A524A"/>
    <w:rsid w:val="005B0E74"/>
    <w:rsid w:val="005B1210"/>
    <w:rsid w:val="005B36B1"/>
    <w:rsid w:val="005B4E0B"/>
    <w:rsid w:val="005B7FDC"/>
    <w:rsid w:val="005C380C"/>
    <w:rsid w:val="005C730C"/>
    <w:rsid w:val="005D04A4"/>
    <w:rsid w:val="005D1EF8"/>
    <w:rsid w:val="005D2DAC"/>
    <w:rsid w:val="005D4216"/>
    <w:rsid w:val="005D441A"/>
    <w:rsid w:val="005D48C9"/>
    <w:rsid w:val="005E0354"/>
    <w:rsid w:val="005E1A10"/>
    <w:rsid w:val="005E30B0"/>
    <w:rsid w:val="005E49F5"/>
    <w:rsid w:val="005E669B"/>
    <w:rsid w:val="005F0E5E"/>
    <w:rsid w:val="005F0F00"/>
    <w:rsid w:val="005F2267"/>
    <w:rsid w:val="005F4AC5"/>
    <w:rsid w:val="005F5649"/>
    <w:rsid w:val="005F6B9D"/>
    <w:rsid w:val="006001A2"/>
    <w:rsid w:val="00601802"/>
    <w:rsid w:val="00601F84"/>
    <w:rsid w:val="00605A4B"/>
    <w:rsid w:val="00606D34"/>
    <w:rsid w:val="006078FD"/>
    <w:rsid w:val="00611654"/>
    <w:rsid w:val="0061486F"/>
    <w:rsid w:val="006177E7"/>
    <w:rsid w:val="0062088F"/>
    <w:rsid w:val="0062091D"/>
    <w:rsid w:val="006307FF"/>
    <w:rsid w:val="0063211E"/>
    <w:rsid w:val="0063283E"/>
    <w:rsid w:val="00632E1C"/>
    <w:rsid w:val="006335C9"/>
    <w:rsid w:val="006335E7"/>
    <w:rsid w:val="00635D2E"/>
    <w:rsid w:val="00640C9C"/>
    <w:rsid w:val="00643A70"/>
    <w:rsid w:val="00643C29"/>
    <w:rsid w:val="00646454"/>
    <w:rsid w:val="0065045F"/>
    <w:rsid w:val="006515AA"/>
    <w:rsid w:val="00651E58"/>
    <w:rsid w:val="00652B27"/>
    <w:rsid w:val="006532ED"/>
    <w:rsid w:val="006539F7"/>
    <w:rsid w:val="006549C1"/>
    <w:rsid w:val="00670579"/>
    <w:rsid w:val="006711AC"/>
    <w:rsid w:val="00671509"/>
    <w:rsid w:val="00672108"/>
    <w:rsid w:val="00674F7D"/>
    <w:rsid w:val="00676269"/>
    <w:rsid w:val="00676F44"/>
    <w:rsid w:val="00682BC6"/>
    <w:rsid w:val="00683034"/>
    <w:rsid w:val="006831C6"/>
    <w:rsid w:val="006900E9"/>
    <w:rsid w:val="00692F51"/>
    <w:rsid w:val="006940E4"/>
    <w:rsid w:val="0069511B"/>
    <w:rsid w:val="0069633E"/>
    <w:rsid w:val="006A0E92"/>
    <w:rsid w:val="006A4220"/>
    <w:rsid w:val="006A4FE6"/>
    <w:rsid w:val="006A7809"/>
    <w:rsid w:val="006B01EF"/>
    <w:rsid w:val="006B12DA"/>
    <w:rsid w:val="006C041A"/>
    <w:rsid w:val="006C2381"/>
    <w:rsid w:val="006C30E4"/>
    <w:rsid w:val="006D0E92"/>
    <w:rsid w:val="006D0EA4"/>
    <w:rsid w:val="006D13CE"/>
    <w:rsid w:val="006D2619"/>
    <w:rsid w:val="006D2636"/>
    <w:rsid w:val="006D3265"/>
    <w:rsid w:val="006D421B"/>
    <w:rsid w:val="006D50AA"/>
    <w:rsid w:val="006D5897"/>
    <w:rsid w:val="006D5E1C"/>
    <w:rsid w:val="006D7321"/>
    <w:rsid w:val="006E0201"/>
    <w:rsid w:val="006E12F1"/>
    <w:rsid w:val="006E3087"/>
    <w:rsid w:val="006E4EE6"/>
    <w:rsid w:val="006E4FE1"/>
    <w:rsid w:val="006E7A8D"/>
    <w:rsid w:val="006F1AD4"/>
    <w:rsid w:val="006F3CF6"/>
    <w:rsid w:val="006F3FB0"/>
    <w:rsid w:val="006F4442"/>
    <w:rsid w:val="006F46E2"/>
    <w:rsid w:val="00700DCA"/>
    <w:rsid w:val="00702698"/>
    <w:rsid w:val="00703ECC"/>
    <w:rsid w:val="0070426A"/>
    <w:rsid w:val="00706068"/>
    <w:rsid w:val="00716080"/>
    <w:rsid w:val="00720388"/>
    <w:rsid w:val="00724130"/>
    <w:rsid w:val="007246F3"/>
    <w:rsid w:val="00724E1F"/>
    <w:rsid w:val="00725C6B"/>
    <w:rsid w:val="007268AC"/>
    <w:rsid w:val="00727EB6"/>
    <w:rsid w:val="00736A03"/>
    <w:rsid w:val="00742C6F"/>
    <w:rsid w:val="007431EE"/>
    <w:rsid w:val="0074412F"/>
    <w:rsid w:val="00747189"/>
    <w:rsid w:val="00751931"/>
    <w:rsid w:val="00755CB0"/>
    <w:rsid w:val="007601A8"/>
    <w:rsid w:val="007602C0"/>
    <w:rsid w:val="00762D82"/>
    <w:rsid w:val="00762E4C"/>
    <w:rsid w:val="00763D10"/>
    <w:rsid w:val="00764031"/>
    <w:rsid w:val="00764654"/>
    <w:rsid w:val="00765750"/>
    <w:rsid w:val="00765A9C"/>
    <w:rsid w:val="0076630D"/>
    <w:rsid w:val="007670C2"/>
    <w:rsid w:val="00770F6E"/>
    <w:rsid w:val="0077164C"/>
    <w:rsid w:val="007743DD"/>
    <w:rsid w:val="00776FBF"/>
    <w:rsid w:val="00777510"/>
    <w:rsid w:val="00777962"/>
    <w:rsid w:val="0078032C"/>
    <w:rsid w:val="00780AB6"/>
    <w:rsid w:val="00780B97"/>
    <w:rsid w:val="007830C5"/>
    <w:rsid w:val="0078541E"/>
    <w:rsid w:val="00785E46"/>
    <w:rsid w:val="00786D05"/>
    <w:rsid w:val="00787D00"/>
    <w:rsid w:val="00793784"/>
    <w:rsid w:val="007942A1"/>
    <w:rsid w:val="0079543B"/>
    <w:rsid w:val="0079631F"/>
    <w:rsid w:val="007A007B"/>
    <w:rsid w:val="007A324D"/>
    <w:rsid w:val="007A383A"/>
    <w:rsid w:val="007A3A0A"/>
    <w:rsid w:val="007A3B5E"/>
    <w:rsid w:val="007A58A4"/>
    <w:rsid w:val="007B0EBF"/>
    <w:rsid w:val="007B13B5"/>
    <w:rsid w:val="007B1A3D"/>
    <w:rsid w:val="007B2425"/>
    <w:rsid w:val="007B376A"/>
    <w:rsid w:val="007B47F9"/>
    <w:rsid w:val="007B7CA7"/>
    <w:rsid w:val="007C345B"/>
    <w:rsid w:val="007C68B1"/>
    <w:rsid w:val="007C6A4D"/>
    <w:rsid w:val="007D1886"/>
    <w:rsid w:val="007D1962"/>
    <w:rsid w:val="007E1DF1"/>
    <w:rsid w:val="007E2C6A"/>
    <w:rsid w:val="007E7994"/>
    <w:rsid w:val="007F00A7"/>
    <w:rsid w:val="007F16C4"/>
    <w:rsid w:val="007F3D9A"/>
    <w:rsid w:val="007F4366"/>
    <w:rsid w:val="007F61E3"/>
    <w:rsid w:val="00800242"/>
    <w:rsid w:val="00800BCC"/>
    <w:rsid w:val="00802080"/>
    <w:rsid w:val="00802D4A"/>
    <w:rsid w:val="008039E9"/>
    <w:rsid w:val="008041C6"/>
    <w:rsid w:val="00806413"/>
    <w:rsid w:val="0081116E"/>
    <w:rsid w:val="00813C64"/>
    <w:rsid w:val="0081710D"/>
    <w:rsid w:val="00820BFF"/>
    <w:rsid w:val="00826AD8"/>
    <w:rsid w:val="00832039"/>
    <w:rsid w:val="008327A4"/>
    <w:rsid w:val="00833937"/>
    <w:rsid w:val="00836043"/>
    <w:rsid w:val="00836CBA"/>
    <w:rsid w:val="00846971"/>
    <w:rsid w:val="008478D1"/>
    <w:rsid w:val="008479B3"/>
    <w:rsid w:val="00847EF6"/>
    <w:rsid w:val="0085601B"/>
    <w:rsid w:val="008570FD"/>
    <w:rsid w:val="00857352"/>
    <w:rsid w:val="00860D88"/>
    <w:rsid w:val="008614E2"/>
    <w:rsid w:val="00862340"/>
    <w:rsid w:val="00865BDE"/>
    <w:rsid w:val="008664D2"/>
    <w:rsid w:val="00875B1B"/>
    <w:rsid w:val="00876DB0"/>
    <w:rsid w:val="00877823"/>
    <w:rsid w:val="00877F58"/>
    <w:rsid w:val="00880636"/>
    <w:rsid w:val="008809AB"/>
    <w:rsid w:val="00880E52"/>
    <w:rsid w:val="00882207"/>
    <w:rsid w:val="0088314B"/>
    <w:rsid w:val="0088513A"/>
    <w:rsid w:val="008851F2"/>
    <w:rsid w:val="0088526C"/>
    <w:rsid w:val="008917CA"/>
    <w:rsid w:val="008917E2"/>
    <w:rsid w:val="00892F25"/>
    <w:rsid w:val="0089473E"/>
    <w:rsid w:val="00896F68"/>
    <w:rsid w:val="00897E58"/>
    <w:rsid w:val="008A05F5"/>
    <w:rsid w:val="008A2071"/>
    <w:rsid w:val="008A2A2C"/>
    <w:rsid w:val="008A4513"/>
    <w:rsid w:val="008A4D2E"/>
    <w:rsid w:val="008A4D3C"/>
    <w:rsid w:val="008A55F2"/>
    <w:rsid w:val="008A698B"/>
    <w:rsid w:val="008B11E8"/>
    <w:rsid w:val="008B2E02"/>
    <w:rsid w:val="008B65EB"/>
    <w:rsid w:val="008B75ED"/>
    <w:rsid w:val="008C298F"/>
    <w:rsid w:val="008C6784"/>
    <w:rsid w:val="008D0E67"/>
    <w:rsid w:val="008D194C"/>
    <w:rsid w:val="008D20B9"/>
    <w:rsid w:val="008D509A"/>
    <w:rsid w:val="008D6F5C"/>
    <w:rsid w:val="008E18C1"/>
    <w:rsid w:val="008E2793"/>
    <w:rsid w:val="008E2F7B"/>
    <w:rsid w:val="008E455B"/>
    <w:rsid w:val="008E53C3"/>
    <w:rsid w:val="008E672B"/>
    <w:rsid w:val="008F0EEC"/>
    <w:rsid w:val="008F1B43"/>
    <w:rsid w:val="008F2D04"/>
    <w:rsid w:val="008F5653"/>
    <w:rsid w:val="008F7698"/>
    <w:rsid w:val="008F7852"/>
    <w:rsid w:val="008F7BB1"/>
    <w:rsid w:val="009001E2"/>
    <w:rsid w:val="009019DA"/>
    <w:rsid w:val="00905904"/>
    <w:rsid w:val="0090667B"/>
    <w:rsid w:val="00907A4F"/>
    <w:rsid w:val="00910F6F"/>
    <w:rsid w:val="00911912"/>
    <w:rsid w:val="00911FB3"/>
    <w:rsid w:val="009120A1"/>
    <w:rsid w:val="009131A3"/>
    <w:rsid w:val="0091570E"/>
    <w:rsid w:val="00916352"/>
    <w:rsid w:val="00916BE4"/>
    <w:rsid w:val="009237B9"/>
    <w:rsid w:val="0092557D"/>
    <w:rsid w:val="00927776"/>
    <w:rsid w:val="00927BF7"/>
    <w:rsid w:val="00930510"/>
    <w:rsid w:val="00930B4B"/>
    <w:rsid w:val="00933143"/>
    <w:rsid w:val="0093676F"/>
    <w:rsid w:val="009369F2"/>
    <w:rsid w:val="00936B79"/>
    <w:rsid w:val="009370AB"/>
    <w:rsid w:val="00937176"/>
    <w:rsid w:val="00941B9F"/>
    <w:rsid w:val="009442DB"/>
    <w:rsid w:val="009449CA"/>
    <w:rsid w:val="009450CC"/>
    <w:rsid w:val="009454EC"/>
    <w:rsid w:val="00947468"/>
    <w:rsid w:val="00952BFD"/>
    <w:rsid w:val="00952DE5"/>
    <w:rsid w:val="00953032"/>
    <w:rsid w:val="00954E5A"/>
    <w:rsid w:val="009576A4"/>
    <w:rsid w:val="009607A1"/>
    <w:rsid w:val="00960883"/>
    <w:rsid w:val="00962011"/>
    <w:rsid w:val="00964566"/>
    <w:rsid w:val="00965C8D"/>
    <w:rsid w:val="0096627C"/>
    <w:rsid w:val="00970CFD"/>
    <w:rsid w:val="0097330E"/>
    <w:rsid w:val="009769CE"/>
    <w:rsid w:val="00977257"/>
    <w:rsid w:val="0098129C"/>
    <w:rsid w:val="00982566"/>
    <w:rsid w:val="00984222"/>
    <w:rsid w:val="00987563"/>
    <w:rsid w:val="009946C0"/>
    <w:rsid w:val="00996BC5"/>
    <w:rsid w:val="0099740F"/>
    <w:rsid w:val="009A02AC"/>
    <w:rsid w:val="009A1426"/>
    <w:rsid w:val="009A24E7"/>
    <w:rsid w:val="009A32AB"/>
    <w:rsid w:val="009A655C"/>
    <w:rsid w:val="009A66B1"/>
    <w:rsid w:val="009A7043"/>
    <w:rsid w:val="009B2DB0"/>
    <w:rsid w:val="009B410D"/>
    <w:rsid w:val="009B4299"/>
    <w:rsid w:val="009B4462"/>
    <w:rsid w:val="009B49EA"/>
    <w:rsid w:val="009B5361"/>
    <w:rsid w:val="009B6065"/>
    <w:rsid w:val="009C2335"/>
    <w:rsid w:val="009C2846"/>
    <w:rsid w:val="009C52D2"/>
    <w:rsid w:val="009C627D"/>
    <w:rsid w:val="009C73E1"/>
    <w:rsid w:val="009D2F30"/>
    <w:rsid w:val="009D5641"/>
    <w:rsid w:val="009D6E57"/>
    <w:rsid w:val="009D7E3E"/>
    <w:rsid w:val="009E0C49"/>
    <w:rsid w:val="009E1A58"/>
    <w:rsid w:val="009E28FC"/>
    <w:rsid w:val="009E3A2E"/>
    <w:rsid w:val="009E44E7"/>
    <w:rsid w:val="009F260C"/>
    <w:rsid w:val="009F272F"/>
    <w:rsid w:val="009F2F94"/>
    <w:rsid w:val="009F3589"/>
    <w:rsid w:val="009F494A"/>
    <w:rsid w:val="009F49BC"/>
    <w:rsid w:val="009F4DE8"/>
    <w:rsid w:val="009F7B6E"/>
    <w:rsid w:val="00A00FBF"/>
    <w:rsid w:val="00A01364"/>
    <w:rsid w:val="00A01AD0"/>
    <w:rsid w:val="00A02CD8"/>
    <w:rsid w:val="00A040C9"/>
    <w:rsid w:val="00A041DB"/>
    <w:rsid w:val="00A04D0E"/>
    <w:rsid w:val="00A104DF"/>
    <w:rsid w:val="00A10DE9"/>
    <w:rsid w:val="00A12A29"/>
    <w:rsid w:val="00A12DCA"/>
    <w:rsid w:val="00A13AC3"/>
    <w:rsid w:val="00A14EE7"/>
    <w:rsid w:val="00A153A1"/>
    <w:rsid w:val="00A15CB5"/>
    <w:rsid w:val="00A16F20"/>
    <w:rsid w:val="00A20DB7"/>
    <w:rsid w:val="00A21748"/>
    <w:rsid w:val="00A21E6C"/>
    <w:rsid w:val="00A22DC4"/>
    <w:rsid w:val="00A2396E"/>
    <w:rsid w:val="00A2475C"/>
    <w:rsid w:val="00A25489"/>
    <w:rsid w:val="00A258F9"/>
    <w:rsid w:val="00A27993"/>
    <w:rsid w:val="00A30BFD"/>
    <w:rsid w:val="00A31B7C"/>
    <w:rsid w:val="00A327EB"/>
    <w:rsid w:val="00A331A2"/>
    <w:rsid w:val="00A33EDC"/>
    <w:rsid w:val="00A3599D"/>
    <w:rsid w:val="00A36148"/>
    <w:rsid w:val="00A3791A"/>
    <w:rsid w:val="00A43082"/>
    <w:rsid w:val="00A45304"/>
    <w:rsid w:val="00A45588"/>
    <w:rsid w:val="00A47A9A"/>
    <w:rsid w:val="00A52353"/>
    <w:rsid w:val="00A57E85"/>
    <w:rsid w:val="00A67F76"/>
    <w:rsid w:val="00A7098C"/>
    <w:rsid w:val="00A70F4B"/>
    <w:rsid w:val="00A73300"/>
    <w:rsid w:val="00A733FC"/>
    <w:rsid w:val="00A76AA8"/>
    <w:rsid w:val="00A76C4B"/>
    <w:rsid w:val="00A805AC"/>
    <w:rsid w:val="00A8124B"/>
    <w:rsid w:val="00A82E69"/>
    <w:rsid w:val="00A83947"/>
    <w:rsid w:val="00A84812"/>
    <w:rsid w:val="00A875FE"/>
    <w:rsid w:val="00A903CB"/>
    <w:rsid w:val="00A912EB"/>
    <w:rsid w:val="00A938AF"/>
    <w:rsid w:val="00A93F42"/>
    <w:rsid w:val="00A93F92"/>
    <w:rsid w:val="00A9598F"/>
    <w:rsid w:val="00A970BC"/>
    <w:rsid w:val="00A97FD2"/>
    <w:rsid w:val="00AA0C61"/>
    <w:rsid w:val="00AA0F36"/>
    <w:rsid w:val="00AA265B"/>
    <w:rsid w:val="00AA3808"/>
    <w:rsid w:val="00AA6520"/>
    <w:rsid w:val="00AB0125"/>
    <w:rsid w:val="00AB061D"/>
    <w:rsid w:val="00AB0BBC"/>
    <w:rsid w:val="00AC0BE8"/>
    <w:rsid w:val="00AC1228"/>
    <w:rsid w:val="00AC1369"/>
    <w:rsid w:val="00AC7303"/>
    <w:rsid w:val="00AD27F9"/>
    <w:rsid w:val="00AD2A33"/>
    <w:rsid w:val="00AD2AA9"/>
    <w:rsid w:val="00AD4C9B"/>
    <w:rsid w:val="00AD70C1"/>
    <w:rsid w:val="00AD7FAE"/>
    <w:rsid w:val="00AE20C2"/>
    <w:rsid w:val="00AE574B"/>
    <w:rsid w:val="00AF29DD"/>
    <w:rsid w:val="00AF3028"/>
    <w:rsid w:val="00AF4338"/>
    <w:rsid w:val="00AF5AD4"/>
    <w:rsid w:val="00AF6C4F"/>
    <w:rsid w:val="00AF70BD"/>
    <w:rsid w:val="00B03D98"/>
    <w:rsid w:val="00B05A12"/>
    <w:rsid w:val="00B06A27"/>
    <w:rsid w:val="00B138BD"/>
    <w:rsid w:val="00B140E7"/>
    <w:rsid w:val="00B14185"/>
    <w:rsid w:val="00B1528E"/>
    <w:rsid w:val="00B1748C"/>
    <w:rsid w:val="00B20E2F"/>
    <w:rsid w:val="00B23D9D"/>
    <w:rsid w:val="00B23E19"/>
    <w:rsid w:val="00B2531B"/>
    <w:rsid w:val="00B2609B"/>
    <w:rsid w:val="00B260DA"/>
    <w:rsid w:val="00B2738D"/>
    <w:rsid w:val="00B3049E"/>
    <w:rsid w:val="00B32963"/>
    <w:rsid w:val="00B333C5"/>
    <w:rsid w:val="00B3442A"/>
    <w:rsid w:val="00B35EFB"/>
    <w:rsid w:val="00B40F41"/>
    <w:rsid w:val="00B42A0B"/>
    <w:rsid w:val="00B45562"/>
    <w:rsid w:val="00B4730A"/>
    <w:rsid w:val="00B50386"/>
    <w:rsid w:val="00B51371"/>
    <w:rsid w:val="00B51949"/>
    <w:rsid w:val="00B53C19"/>
    <w:rsid w:val="00B5407A"/>
    <w:rsid w:val="00B55EB7"/>
    <w:rsid w:val="00B55F86"/>
    <w:rsid w:val="00B6210B"/>
    <w:rsid w:val="00B631E6"/>
    <w:rsid w:val="00B63239"/>
    <w:rsid w:val="00B64A5A"/>
    <w:rsid w:val="00B6533D"/>
    <w:rsid w:val="00B6693E"/>
    <w:rsid w:val="00B677B5"/>
    <w:rsid w:val="00B74DE4"/>
    <w:rsid w:val="00B83E82"/>
    <w:rsid w:val="00B8667F"/>
    <w:rsid w:val="00B90E05"/>
    <w:rsid w:val="00B928BB"/>
    <w:rsid w:val="00B96322"/>
    <w:rsid w:val="00B967C3"/>
    <w:rsid w:val="00BA014B"/>
    <w:rsid w:val="00BA1544"/>
    <w:rsid w:val="00BA1671"/>
    <w:rsid w:val="00BA4611"/>
    <w:rsid w:val="00BA68A3"/>
    <w:rsid w:val="00BB07D5"/>
    <w:rsid w:val="00BB1557"/>
    <w:rsid w:val="00BB15A3"/>
    <w:rsid w:val="00BB1D25"/>
    <w:rsid w:val="00BB1FEC"/>
    <w:rsid w:val="00BB1FFD"/>
    <w:rsid w:val="00BB4288"/>
    <w:rsid w:val="00BB5015"/>
    <w:rsid w:val="00BB5465"/>
    <w:rsid w:val="00BB6AA6"/>
    <w:rsid w:val="00BB73C5"/>
    <w:rsid w:val="00BC3D9B"/>
    <w:rsid w:val="00BC5466"/>
    <w:rsid w:val="00BC5FF3"/>
    <w:rsid w:val="00BD067F"/>
    <w:rsid w:val="00BD2BBE"/>
    <w:rsid w:val="00BD7442"/>
    <w:rsid w:val="00BE13FF"/>
    <w:rsid w:val="00BE1911"/>
    <w:rsid w:val="00BE2463"/>
    <w:rsid w:val="00BE4DBC"/>
    <w:rsid w:val="00BF0299"/>
    <w:rsid w:val="00BF0EFB"/>
    <w:rsid w:val="00BF0FB8"/>
    <w:rsid w:val="00BF150F"/>
    <w:rsid w:val="00BF1B23"/>
    <w:rsid w:val="00BF77A3"/>
    <w:rsid w:val="00C01879"/>
    <w:rsid w:val="00C01961"/>
    <w:rsid w:val="00C04255"/>
    <w:rsid w:val="00C060CF"/>
    <w:rsid w:val="00C0665E"/>
    <w:rsid w:val="00C06E86"/>
    <w:rsid w:val="00C07903"/>
    <w:rsid w:val="00C07ADD"/>
    <w:rsid w:val="00C106E5"/>
    <w:rsid w:val="00C157DF"/>
    <w:rsid w:val="00C161B2"/>
    <w:rsid w:val="00C1702E"/>
    <w:rsid w:val="00C20A2A"/>
    <w:rsid w:val="00C20FF8"/>
    <w:rsid w:val="00C2100D"/>
    <w:rsid w:val="00C220E0"/>
    <w:rsid w:val="00C231C0"/>
    <w:rsid w:val="00C242E9"/>
    <w:rsid w:val="00C2584A"/>
    <w:rsid w:val="00C27AF2"/>
    <w:rsid w:val="00C27F07"/>
    <w:rsid w:val="00C27F81"/>
    <w:rsid w:val="00C30B10"/>
    <w:rsid w:val="00C318A1"/>
    <w:rsid w:val="00C32F66"/>
    <w:rsid w:val="00C334DF"/>
    <w:rsid w:val="00C3521F"/>
    <w:rsid w:val="00C35724"/>
    <w:rsid w:val="00C36A98"/>
    <w:rsid w:val="00C41464"/>
    <w:rsid w:val="00C4201A"/>
    <w:rsid w:val="00C46D50"/>
    <w:rsid w:val="00C5148F"/>
    <w:rsid w:val="00C51789"/>
    <w:rsid w:val="00C54B5D"/>
    <w:rsid w:val="00C55277"/>
    <w:rsid w:val="00C5531B"/>
    <w:rsid w:val="00C5572D"/>
    <w:rsid w:val="00C572CC"/>
    <w:rsid w:val="00C5737A"/>
    <w:rsid w:val="00C57432"/>
    <w:rsid w:val="00C64278"/>
    <w:rsid w:val="00C65E9E"/>
    <w:rsid w:val="00C668B6"/>
    <w:rsid w:val="00C70452"/>
    <w:rsid w:val="00C706B1"/>
    <w:rsid w:val="00C70C5C"/>
    <w:rsid w:val="00C71DB4"/>
    <w:rsid w:val="00C720B8"/>
    <w:rsid w:val="00C77F4B"/>
    <w:rsid w:val="00C833F1"/>
    <w:rsid w:val="00C83EF7"/>
    <w:rsid w:val="00C849B6"/>
    <w:rsid w:val="00C85563"/>
    <w:rsid w:val="00C871F3"/>
    <w:rsid w:val="00C90C86"/>
    <w:rsid w:val="00C926F2"/>
    <w:rsid w:val="00C94BBF"/>
    <w:rsid w:val="00C9528C"/>
    <w:rsid w:val="00C957ED"/>
    <w:rsid w:val="00CA2430"/>
    <w:rsid w:val="00CA32FA"/>
    <w:rsid w:val="00CA45A3"/>
    <w:rsid w:val="00CA5392"/>
    <w:rsid w:val="00CB0ADB"/>
    <w:rsid w:val="00CB1243"/>
    <w:rsid w:val="00CB2808"/>
    <w:rsid w:val="00CB3883"/>
    <w:rsid w:val="00CB656F"/>
    <w:rsid w:val="00CB7839"/>
    <w:rsid w:val="00CC11C9"/>
    <w:rsid w:val="00CC4C30"/>
    <w:rsid w:val="00CC4EBD"/>
    <w:rsid w:val="00CC6192"/>
    <w:rsid w:val="00CD062E"/>
    <w:rsid w:val="00CD38A2"/>
    <w:rsid w:val="00CD4DD2"/>
    <w:rsid w:val="00CD4FD3"/>
    <w:rsid w:val="00CE0175"/>
    <w:rsid w:val="00CE34E2"/>
    <w:rsid w:val="00CE4FD8"/>
    <w:rsid w:val="00CE7483"/>
    <w:rsid w:val="00CE7673"/>
    <w:rsid w:val="00CF268A"/>
    <w:rsid w:val="00CF5221"/>
    <w:rsid w:val="00CF5694"/>
    <w:rsid w:val="00CF621E"/>
    <w:rsid w:val="00D01378"/>
    <w:rsid w:val="00D0180A"/>
    <w:rsid w:val="00D02920"/>
    <w:rsid w:val="00D02CE0"/>
    <w:rsid w:val="00D03F9E"/>
    <w:rsid w:val="00D04E1F"/>
    <w:rsid w:val="00D06534"/>
    <w:rsid w:val="00D10AFD"/>
    <w:rsid w:val="00D20A71"/>
    <w:rsid w:val="00D236DE"/>
    <w:rsid w:val="00D26291"/>
    <w:rsid w:val="00D3302F"/>
    <w:rsid w:val="00D34450"/>
    <w:rsid w:val="00D37ECE"/>
    <w:rsid w:val="00D441E6"/>
    <w:rsid w:val="00D45063"/>
    <w:rsid w:val="00D4696F"/>
    <w:rsid w:val="00D4789A"/>
    <w:rsid w:val="00D5111D"/>
    <w:rsid w:val="00D51299"/>
    <w:rsid w:val="00D536F3"/>
    <w:rsid w:val="00D56780"/>
    <w:rsid w:val="00D620E5"/>
    <w:rsid w:val="00D6441B"/>
    <w:rsid w:val="00D64F2B"/>
    <w:rsid w:val="00D65F88"/>
    <w:rsid w:val="00D663C6"/>
    <w:rsid w:val="00D67935"/>
    <w:rsid w:val="00D702FB"/>
    <w:rsid w:val="00D71F92"/>
    <w:rsid w:val="00D72E33"/>
    <w:rsid w:val="00D74E94"/>
    <w:rsid w:val="00D75AFD"/>
    <w:rsid w:val="00D76695"/>
    <w:rsid w:val="00D77979"/>
    <w:rsid w:val="00D779F3"/>
    <w:rsid w:val="00D80274"/>
    <w:rsid w:val="00D80482"/>
    <w:rsid w:val="00D81EBE"/>
    <w:rsid w:val="00D84C1D"/>
    <w:rsid w:val="00D85705"/>
    <w:rsid w:val="00D87CC7"/>
    <w:rsid w:val="00D91798"/>
    <w:rsid w:val="00D9187E"/>
    <w:rsid w:val="00D91D52"/>
    <w:rsid w:val="00D94628"/>
    <w:rsid w:val="00D9463D"/>
    <w:rsid w:val="00D9464B"/>
    <w:rsid w:val="00D946DA"/>
    <w:rsid w:val="00D95740"/>
    <w:rsid w:val="00D968B5"/>
    <w:rsid w:val="00DA2C41"/>
    <w:rsid w:val="00DA3F56"/>
    <w:rsid w:val="00DA4338"/>
    <w:rsid w:val="00DA6B9B"/>
    <w:rsid w:val="00DB04BA"/>
    <w:rsid w:val="00DB1612"/>
    <w:rsid w:val="00DB1911"/>
    <w:rsid w:val="00DB202F"/>
    <w:rsid w:val="00DB280D"/>
    <w:rsid w:val="00DB2E17"/>
    <w:rsid w:val="00DB617B"/>
    <w:rsid w:val="00DC206D"/>
    <w:rsid w:val="00DC237D"/>
    <w:rsid w:val="00DC269E"/>
    <w:rsid w:val="00DC4239"/>
    <w:rsid w:val="00DC445F"/>
    <w:rsid w:val="00DC51AC"/>
    <w:rsid w:val="00DC6CF5"/>
    <w:rsid w:val="00DD05F0"/>
    <w:rsid w:val="00DD22DE"/>
    <w:rsid w:val="00DD2BA2"/>
    <w:rsid w:val="00DD3F61"/>
    <w:rsid w:val="00DD5412"/>
    <w:rsid w:val="00DD599E"/>
    <w:rsid w:val="00DD5D99"/>
    <w:rsid w:val="00DD6D50"/>
    <w:rsid w:val="00DE2696"/>
    <w:rsid w:val="00DE4C39"/>
    <w:rsid w:val="00DE7ACE"/>
    <w:rsid w:val="00DF2B12"/>
    <w:rsid w:val="00DF695E"/>
    <w:rsid w:val="00DF71A9"/>
    <w:rsid w:val="00DF7D32"/>
    <w:rsid w:val="00DF7F72"/>
    <w:rsid w:val="00DF7F7C"/>
    <w:rsid w:val="00E020A0"/>
    <w:rsid w:val="00E03066"/>
    <w:rsid w:val="00E050B5"/>
    <w:rsid w:val="00E10AD7"/>
    <w:rsid w:val="00E15961"/>
    <w:rsid w:val="00E1616F"/>
    <w:rsid w:val="00E206A7"/>
    <w:rsid w:val="00E2134B"/>
    <w:rsid w:val="00E21CEC"/>
    <w:rsid w:val="00E23D6D"/>
    <w:rsid w:val="00E253BB"/>
    <w:rsid w:val="00E30303"/>
    <w:rsid w:val="00E33A29"/>
    <w:rsid w:val="00E34DB2"/>
    <w:rsid w:val="00E44258"/>
    <w:rsid w:val="00E465AA"/>
    <w:rsid w:val="00E5177F"/>
    <w:rsid w:val="00E53D44"/>
    <w:rsid w:val="00E54339"/>
    <w:rsid w:val="00E5444C"/>
    <w:rsid w:val="00E54C52"/>
    <w:rsid w:val="00E6384D"/>
    <w:rsid w:val="00E646A4"/>
    <w:rsid w:val="00E65C54"/>
    <w:rsid w:val="00E66E93"/>
    <w:rsid w:val="00E73C9E"/>
    <w:rsid w:val="00E747E7"/>
    <w:rsid w:val="00E769EF"/>
    <w:rsid w:val="00E772E6"/>
    <w:rsid w:val="00E774AD"/>
    <w:rsid w:val="00E778C4"/>
    <w:rsid w:val="00E814FD"/>
    <w:rsid w:val="00E8281D"/>
    <w:rsid w:val="00E82998"/>
    <w:rsid w:val="00E836DC"/>
    <w:rsid w:val="00E837CE"/>
    <w:rsid w:val="00E867E4"/>
    <w:rsid w:val="00E90290"/>
    <w:rsid w:val="00E92EBF"/>
    <w:rsid w:val="00E94398"/>
    <w:rsid w:val="00EA015F"/>
    <w:rsid w:val="00EA217B"/>
    <w:rsid w:val="00EA3D7A"/>
    <w:rsid w:val="00EA6E3A"/>
    <w:rsid w:val="00EB240F"/>
    <w:rsid w:val="00EB3933"/>
    <w:rsid w:val="00EB7DF6"/>
    <w:rsid w:val="00EC15D3"/>
    <w:rsid w:val="00EC2A55"/>
    <w:rsid w:val="00EC7142"/>
    <w:rsid w:val="00ED0DC2"/>
    <w:rsid w:val="00ED20B3"/>
    <w:rsid w:val="00ED3052"/>
    <w:rsid w:val="00ED5642"/>
    <w:rsid w:val="00EE1799"/>
    <w:rsid w:val="00EE53A9"/>
    <w:rsid w:val="00EE62E2"/>
    <w:rsid w:val="00EE756D"/>
    <w:rsid w:val="00EE766B"/>
    <w:rsid w:val="00EF0FE4"/>
    <w:rsid w:val="00EF21E6"/>
    <w:rsid w:val="00EF3DB5"/>
    <w:rsid w:val="00EF3DD7"/>
    <w:rsid w:val="00EF57DC"/>
    <w:rsid w:val="00EF720C"/>
    <w:rsid w:val="00F02859"/>
    <w:rsid w:val="00F0316B"/>
    <w:rsid w:val="00F048A1"/>
    <w:rsid w:val="00F049BA"/>
    <w:rsid w:val="00F05EBF"/>
    <w:rsid w:val="00F0634A"/>
    <w:rsid w:val="00F065F9"/>
    <w:rsid w:val="00F07FF4"/>
    <w:rsid w:val="00F10BEA"/>
    <w:rsid w:val="00F12B55"/>
    <w:rsid w:val="00F1409A"/>
    <w:rsid w:val="00F14AC8"/>
    <w:rsid w:val="00F14F86"/>
    <w:rsid w:val="00F1587D"/>
    <w:rsid w:val="00F17911"/>
    <w:rsid w:val="00F17B93"/>
    <w:rsid w:val="00F21B2A"/>
    <w:rsid w:val="00F22138"/>
    <w:rsid w:val="00F221FA"/>
    <w:rsid w:val="00F273CD"/>
    <w:rsid w:val="00F27449"/>
    <w:rsid w:val="00F30CFE"/>
    <w:rsid w:val="00F31C10"/>
    <w:rsid w:val="00F33E2A"/>
    <w:rsid w:val="00F35ACF"/>
    <w:rsid w:val="00F37848"/>
    <w:rsid w:val="00F401CE"/>
    <w:rsid w:val="00F433BB"/>
    <w:rsid w:val="00F435D4"/>
    <w:rsid w:val="00F4452D"/>
    <w:rsid w:val="00F477D4"/>
    <w:rsid w:val="00F52667"/>
    <w:rsid w:val="00F53DBF"/>
    <w:rsid w:val="00F53E00"/>
    <w:rsid w:val="00F57803"/>
    <w:rsid w:val="00F608AC"/>
    <w:rsid w:val="00F61B5B"/>
    <w:rsid w:val="00F63750"/>
    <w:rsid w:val="00F660D8"/>
    <w:rsid w:val="00F705C1"/>
    <w:rsid w:val="00F70834"/>
    <w:rsid w:val="00F7205F"/>
    <w:rsid w:val="00F73CAF"/>
    <w:rsid w:val="00F7484D"/>
    <w:rsid w:val="00F75862"/>
    <w:rsid w:val="00F75ADC"/>
    <w:rsid w:val="00F75FB0"/>
    <w:rsid w:val="00F778ED"/>
    <w:rsid w:val="00F80B4C"/>
    <w:rsid w:val="00F82849"/>
    <w:rsid w:val="00F83B3D"/>
    <w:rsid w:val="00F85C2A"/>
    <w:rsid w:val="00F8621E"/>
    <w:rsid w:val="00F9048D"/>
    <w:rsid w:val="00F9287E"/>
    <w:rsid w:val="00F9347F"/>
    <w:rsid w:val="00F937DA"/>
    <w:rsid w:val="00F971C9"/>
    <w:rsid w:val="00F97267"/>
    <w:rsid w:val="00FA18C6"/>
    <w:rsid w:val="00FA2F4A"/>
    <w:rsid w:val="00FA5D4C"/>
    <w:rsid w:val="00FB0D3E"/>
    <w:rsid w:val="00FB400C"/>
    <w:rsid w:val="00FB6532"/>
    <w:rsid w:val="00FB6661"/>
    <w:rsid w:val="00FC0883"/>
    <w:rsid w:val="00FC0D4B"/>
    <w:rsid w:val="00FC0FBF"/>
    <w:rsid w:val="00FC153E"/>
    <w:rsid w:val="00FC2BB6"/>
    <w:rsid w:val="00FC3408"/>
    <w:rsid w:val="00FC4057"/>
    <w:rsid w:val="00FC4BCF"/>
    <w:rsid w:val="00FC4D92"/>
    <w:rsid w:val="00FC6819"/>
    <w:rsid w:val="00FD1551"/>
    <w:rsid w:val="00FD3EAE"/>
    <w:rsid w:val="00FD4299"/>
    <w:rsid w:val="00FD4C25"/>
    <w:rsid w:val="00FD5605"/>
    <w:rsid w:val="00FD56FC"/>
    <w:rsid w:val="00FD7AAF"/>
    <w:rsid w:val="00FE0DB0"/>
    <w:rsid w:val="00FE0DDB"/>
    <w:rsid w:val="00FE226A"/>
    <w:rsid w:val="00FE29EF"/>
    <w:rsid w:val="00FE5408"/>
    <w:rsid w:val="00FE6449"/>
    <w:rsid w:val="00FE7287"/>
    <w:rsid w:val="00FF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94350"/>
    <w:rPr>
      <w:sz w:val="24"/>
      <w:szCs w:val="24"/>
    </w:rPr>
  </w:style>
  <w:style w:type="paragraph" w:styleId="1">
    <w:name w:val="heading 1"/>
    <w:basedOn w:val="a0"/>
    <w:next w:val="a0"/>
    <w:autoRedefine/>
    <w:qFormat/>
    <w:rsid w:val="008E2793"/>
    <w:pPr>
      <w:keepNext/>
      <w:pBdr>
        <w:top w:val="single" w:sz="4" w:space="0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overflowPunct w:val="0"/>
      <w:autoSpaceDE w:val="0"/>
      <w:autoSpaceDN w:val="0"/>
      <w:adjustRightInd w:val="0"/>
      <w:spacing w:before="240" w:after="120"/>
      <w:jc w:val="center"/>
      <w:outlineLvl w:val="0"/>
    </w:pPr>
    <w:rPr>
      <w:b/>
      <w:kern w:val="28"/>
      <w:sz w:val="36"/>
      <w:szCs w:val="36"/>
    </w:rPr>
  </w:style>
  <w:style w:type="paragraph" w:styleId="2">
    <w:name w:val="heading 2"/>
    <w:basedOn w:val="a0"/>
    <w:next w:val="a0"/>
    <w:qFormat/>
    <w:rsid w:val="00DF71A9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3">
    <w:name w:val="heading 3"/>
    <w:basedOn w:val="1"/>
    <w:next w:val="a0"/>
    <w:autoRedefine/>
    <w:qFormat/>
    <w:rsid w:val="004719AC"/>
    <w:pPr>
      <w:outlineLvl w:val="2"/>
    </w:pPr>
    <w:rPr>
      <w:sz w:val="28"/>
    </w:rPr>
  </w:style>
  <w:style w:type="paragraph" w:styleId="4">
    <w:name w:val="heading 4"/>
    <w:basedOn w:val="1"/>
    <w:next w:val="a0"/>
    <w:autoRedefine/>
    <w:qFormat/>
    <w:rsid w:val="004719AC"/>
    <w:pPr>
      <w:ind w:right="-227"/>
      <w:outlineLvl w:val="3"/>
    </w:pPr>
    <w:rPr>
      <w:b w:val="0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rsid w:val="00762E4C"/>
    <w:rPr>
      <w:rFonts w:ascii="Arial" w:hAnsi="Arial"/>
      <w:b/>
      <w:sz w:val="16"/>
    </w:rPr>
  </w:style>
  <w:style w:type="paragraph" w:customStyle="1" w:styleId="a5">
    <w:name w:val="Содержание"/>
    <w:basedOn w:val="a0"/>
    <w:next w:val="a0"/>
    <w:rsid w:val="001B1926"/>
    <w:pPr>
      <w:spacing w:after="240"/>
    </w:pPr>
    <w:rPr>
      <w:rFonts w:ascii="Arial" w:hAnsi="Arial"/>
      <w:b/>
    </w:rPr>
  </w:style>
  <w:style w:type="paragraph" w:styleId="a6">
    <w:name w:val="header"/>
    <w:basedOn w:val="a0"/>
    <w:rsid w:val="008C298F"/>
    <w:pPr>
      <w:tabs>
        <w:tab w:val="center" w:pos="4677"/>
        <w:tab w:val="right" w:pos="9355"/>
      </w:tabs>
    </w:pPr>
  </w:style>
  <w:style w:type="paragraph" w:styleId="a7">
    <w:name w:val="footer"/>
    <w:basedOn w:val="a0"/>
    <w:rsid w:val="008C298F"/>
    <w:pPr>
      <w:tabs>
        <w:tab w:val="center" w:pos="4677"/>
        <w:tab w:val="right" w:pos="9355"/>
      </w:tabs>
    </w:pPr>
  </w:style>
  <w:style w:type="paragraph" w:customStyle="1" w:styleId="a8">
    <w:name w:val="Знак Знак Знак Знак Знак Знак Знак"/>
    <w:basedOn w:val="a0"/>
    <w:next w:val="20"/>
    <w:semiHidden/>
    <w:rsid w:val="008C298F"/>
    <w:pPr>
      <w:spacing w:after="160" w:line="240" w:lineRule="exact"/>
      <w:jc w:val="both"/>
    </w:pPr>
    <w:rPr>
      <w:szCs w:val="20"/>
      <w:lang w:val="en-US" w:eastAsia="en-US"/>
    </w:rPr>
  </w:style>
  <w:style w:type="paragraph" w:styleId="20">
    <w:name w:val="Body Text 2"/>
    <w:basedOn w:val="a0"/>
    <w:rsid w:val="008C298F"/>
    <w:pPr>
      <w:spacing w:after="120" w:line="480" w:lineRule="auto"/>
    </w:pPr>
  </w:style>
  <w:style w:type="paragraph" w:customStyle="1" w:styleId="10">
    <w:name w:val="Обычный1"/>
    <w:rsid w:val="00200523"/>
    <w:pPr>
      <w:widowControl w:val="0"/>
      <w:spacing w:before="220" w:line="300" w:lineRule="auto"/>
      <w:ind w:firstLine="680"/>
      <w:jc w:val="both"/>
    </w:pPr>
    <w:rPr>
      <w:snapToGrid w:val="0"/>
      <w:sz w:val="22"/>
    </w:rPr>
  </w:style>
  <w:style w:type="paragraph" w:styleId="a9">
    <w:name w:val="Body Text"/>
    <w:basedOn w:val="a0"/>
    <w:rsid w:val="001D42A5"/>
    <w:pPr>
      <w:spacing w:after="120"/>
    </w:pPr>
  </w:style>
  <w:style w:type="paragraph" w:styleId="aa">
    <w:name w:val="Body Text First Indent"/>
    <w:basedOn w:val="a9"/>
    <w:rsid w:val="001D42A5"/>
    <w:pPr>
      <w:ind w:firstLine="210"/>
    </w:pPr>
  </w:style>
  <w:style w:type="paragraph" w:customStyle="1" w:styleId="30">
    <w:name w:val="Знак3"/>
    <w:basedOn w:val="a0"/>
    <w:rsid w:val="001D42A5"/>
    <w:pPr>
      <w:spacing w:after="160" w:line="240" w:lineRule="exact"/>
      <w:jc w:val="both"/>
    </w:pPr>
    <w:rPr>
      <w:lang w:val="en-US" w:eastAsia="en-US"/>
    </w:rPr>
  </w:style>
  <w:style w:type="table" w:styleId="ab">
    <w:name w:val="Table Grid"/>
    <w:basedOn w:val="a2"/>
    <w:rsid w:val="00927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0"/>
    <w:semiHidden/>
    <w:rsid w:val="009E44E7"/>
    <w:rPr>
      <w:sz w:val="20"/>
      <w:szCs w:val="20"/>
    </w:rPr>
  </w:style>
  <w:style w:type="character" w:styleId="ad">
    <w:name w:val="footnote reference"/>
    <w:semiHidden/>
    <w:rsid w:val="009E44E7"/>
    <w:rPr>
      <w:vertAlign w:val="superscript"/>
    </w:rPr>
  </w:style>
  <w:style w:type="paragraph" w:customStyle="1" w:styleId="a">
    <w:name w:val="Т нумерованный"/>
    <w:rsid w:val="00BB5015"/>
    <w:pPr>
      <w:numPr>
        <w:numId w:val="10"/>
      </w:numPr>
      <w:spacing w:before="60" w:after="60"/>
      <w:ind w:left="1418" w:hanging="1418"/>
    </w:pPr>
    <w:rPr>
      <w:sz w:val="24"/>
    </w:rPr>
  </w:style>
  <w:style w:type="paragraph" w:styleId="ae">
    <w:name w:val="Body Text Indent"/>
    <w:basedOn w:val="a0"/>
    <w:rsid w:val="009A24E7"/>
    <w:pPr>
      <w:spacing w:after="120"/>
      <w:ind w:left="283"/>
    </w:pPr>
  </w:style>
  <w:style w:type="paragraph" w:customStyle="1" w:styleId="af">
    <w:name w:val="Т простой"/>
    <w:link w:val="af0"/>
    <w:rsid w:val="009A24E7"/>
    <w:pPr>
      <w:widowControl w:val="0"/>
      <w:spacing w:before="60" w:after="60"/>
      <w:jc w:val="both"/>
    </w:pPr>
    <w:rPr>
      <w:sz w:val="24"/>
    </w:rPr>
  </w:style>
  <w:style w:type="character" w:customStyle="1" w:styleId="af0">
    <w:name w:val="Т простой Знак Знак"/>
    <w:link w:val="af"/>
    <w:rsid w:val="009A24E7"/>
    <w:rPr>
      <w:sz w:val="24"/>
      <w:lang w:val="ru-RU" w:eastAsia="ru-RU" w:bidi="ar-SA"/>
    </w:rPr>
  </w:style>
  <w:style w:type="character" w:styleId="af1">
    <w:name w:val="annotation reference"/>
    <w:rsid w:val="00BA1544"/>
    <w:rPr>
      <w:sz w:val="16"/>
      <w:szCs w:val="16"/>
    </w:rPr>
  </w:style>
  <w:style w:type="paragraph" w:styleId="af2">
    <w:name w:val="annotation text"/>
    <w:basedOn w:val="a0"/>
    <w:link w:val="af3"/>
    <w:rsid w:val="00BA1544"/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rsid w:val="00BA1544"/>
  </w:style>
  <w:style w:type="paragraph" w:styleId="af4">
    <w:name w:val="annotation subject"/>
    <w:basedOn w:val="af2"/>
    <w:next w:val="af2"/>
    <w:link w:val="af5"/>
    <w:rsid w:val="00BA1544"/>
    <w:rPr>
      <w:b/>
      <w:bCs/>
    </w:rPr>
  </w:style>
  <w:style w:type="character" w:customStyle="1" w:styleId="af5">
    <w:name w:val="Тема примечания Знак"/>
    <w:link w:val="af4"/>
    <w:rsid w:val="00BA1544"/>
    <w:rPr>
      <w:b/>
      <w:bCs/>
    </w:rPr>
  </w:style>
  <w:style w:type="paragraph" w:styleId="af6">
    <w:name w:val="Balloon Text"/>
    <w:basedOn w:val="a0"/>
    <w:link w:val="af7"/>
    <w:rsid w:val="00BA1544"/>
    <w:rPr>
      <w:rFonts w:ascii="Tahoma" w:hAnsi="Tahoma"/>
      <w:sz w:val="16"/>
      <w:szCs w:val="16"/>
    </w:rPr>
  </w:style>
  <w:style w:type="character" w:customStyle="1" w:styleId="af7">
    <w:name w:val="Текст выноски Знак"/>
    <w:link w:val="af6"/>
    <w:rsid w:val="00BA1544"/>
    <w:rPr>
      <w:rFonts w:ascii="Tahoma" w:hAnsi="Tahoma" w:cs="Tahoma"/>
      <w:sz w:val="16"/>
      <w:szCs w:val="16"/>
    </w:rPr>
  </w:style>
  <w:style w:type="character" w:styleId="af8">
    <w:name w:val="Hyperlink"/>
    <w:rsid w:val="000F5805"/>
    <w:rPr>
      <w:color w:val="0000FF"/>
      <w:u w:val="single"/>
    </w:rPr>
  </w:style>
  <w:style w:type="character" w:customStyle="1" w:styleId="FontStyle30">
    <w:name w:val="Font Style30"/>
    <w:basedOn w:val="a1"/>
    <w:uiPriority w:val="99"/>
    <w:rsid w:val="0038409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lkin\&#1052;&#1086;&#1080;%20&#1076;&#1086;&#1082;&#1091;&#1084;&#1077;&#1085;&#1090;&#1099;\=%20&#1050;&#1083;&#1080;&#1077;&#1085;&#1090;&#1099;%20=\&#1055;&#1086;&#1095;&#1090;&#1072;%20&#1056;&#1086;&#1089;&#1089;&#1080;&#1080;\&#1055;&#1086;&#1095;&#1090;&#1072;%20&#1056;&#1086;&#1089;&#1089;&#1080;&#1080;.%20&#1044;&#1086;&#1075;&#1086;&#1074;&#1086;&#1088;%20&#1089;&#1086;&#1087;&#1088;&#1086;&#1074;&#1086;&#1078;&#1076;&#1077;&#1085;&#1080;&#1103;.%20&#1064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Почта России. Договор сопровождения. Шаблон.dot</Template>
  <TotalTime>36</TotalTime>
  <Pages>1</Pages>
  <Words>4614</Words>
  <Characters>26301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сопровождение</vt:lpstr>
    </vt:vector>
  </TitlesOfParts>
  <Company>Почта России</Company>
  <LinksUpToDate>false</LinksUpToDate>
  <CharactersWithSpaces>30854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сопровождение</dc:title>
  <dc:subject/>
  <dc:creator>Ovchinnikov.S.A.</dc:creator>
  <cp:keywords/>
  <cp:lastModifiedBy>OSA</cp:lastModifiedBy>
  <cp:revision>3</cp:revision>
  <cp:lastPrinted>2008-07-10T10:19:00Z</cp:lastPrinted>
  <dcterms:created xsi:type="dcterms:W3CDTF">2012-05-25T11:40:00Z</dcterms:created>
  <dcterms:modified xsi:type="dcterms:W3CDTF">2012-05-25T11:41:00Z</dcterms:modified>
</cp:coreProperties>
</file>