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3DC" w:rsidRPr="00331F42" w:rsidRDefault="00C033DC" w:rsidP="00B83B4E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033DC" w:rsidRPr="00331F42" w:rsidRDefault="00C033DC" w:rsidP="00B83B4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224/11.02-04/14-432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033DC" w:rsidRPr="00550519" w:rsidRDefault="00C033DC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C033DC" w:rsidRPr="00F13323" w:rsidRDefault="00C033DC" w:rsidP="00B8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AD2DE7">
        <w:rPr>
          <w:rFonts w:ascii="Times New Roman" w:hAnsi="Times New Roman" w:cs="Times New Roman"/>
        </w:rPr>
        <w:t>металлопроката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C033DC" w:rsidRPr="00331F42" w:rsidRDefault="00C033DC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033DC" w:rsidRPr="00331F42" w:rsidRDefault="00C033DC" w:rsidP="00B83B4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033DC" w:rsidRPr="00331F42" w:rsidRDefault="00C033DC" w:rsidP="00B83B4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033DC" w:rsidRPr="009E2171" w:rsidRDefault="00C033DC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C033DC" w:rsidRPr="00550519" w:rsidRDefault="00C033DC" w:rsidP="00B83B4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C033DC" w:rsidRPr="00345001" w:rsidRDefault="00C033DC" w:rsidP="00B8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AD2DE7">
        <w:rPr>
          <w:rFonts w:ascii="Times New Roman" w:hAnsi="Times New Roman" w:cs="Times New Roman"/>
        </w:rPr>
        <w:t>металлопроката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C033DC" w:rsidRDefault="00C033DC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033DC" w:rsidRDefault="00C033DC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25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C033DC" w:rsidRPr="00C573AC" w:rsidRDefault="00C033DC" w:rsidP="00B83B4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C033DC" w:rsidRPr="00331F42" w:rsidRDefault="00C033DC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033DC" w:rsidRPr="00331F42" w:rsidRDefault="00C033DC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33DC" w:rsidRPr="00331F42" w:rsidRDefault="00C033DC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33DC" w:rsidRPr="00331F42" w:rsidRDefault="00C033DC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33DC" w:rsidRPr="00B656CB" w:rsidRDefault="00C033DC" w:rsidP="00B83B4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D2DE7">
        <w:rPr>
          <w:rFonts w:ascii="Times New Roman" w:hAnsi="Times New Roman" w:cs="Times New Roman"/>
        </w:rPr>
        <w:t>119</w:t>
      </w:r>
      <w:r>
        <w:rPr>
          <w:rFonts w:ascii="Times New Roman" w:hAnsi="Times New Roman" w:cs="Times New Roman"/>
        </w:rPr>
        <w:t xml:space="preserve"> </w:t>
      </w:r>
      <w:r w:rsidRPr="00AD2DE7">
        <w:rPr>
          <w:rFonts w:ascii="Times New Roman" w:hAnsi="Times New Roman" w:cs="Times New Roman"/>
        </w:rPr>
        <w:t>864,80 (сто девятнадцать тысяч восемьсот шестьдесят четыре</w:t>
      </w:r>
      <w:r>
        <w:rPr>
          <w:rFonts w:ascii="Times New Roman" w:hAnsi="Times New Roman" w:cs="Times New Roman"/>
        </w:rPr>
        <w:t xml:space="preserve"> </w:t>
      </w:r>
      <w:r w:rsidRPr="00AD2DE7">
        <w:rPr>
          <w:rFonts w:ascii="Times New Roman" w:hAnsi="Times New Roman" w:cs="Times New Roman"/>
        </w:rPr>
        <w:t>рубля 80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C033DC" w:rsidRPr="00B656CB" w:rsidRDefault="00C033DC" w:rsidP="00B83B4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AD2DE7">
        <w:rPr>
          <w:rFonts w:ascii="Times New Roman" w:hAnsi="Times New Roman" w:cs="Times New Roman"/>
        </w:rPr>
        <w:t>101</w:t>
      </w:r>
      <w:r>
        <w:rPr>
          <w:rFonts w:ascii="Times New Roman" w:hAnsi="Times New Roman" w:cs="Times New Roman"/>
        </w:rPr>
        <w:t xml:space="preserve"> </w:t>
      </w:r>
      <w:r w:rsidRPr="00AD2DE7">
        <w:rPr>
          <w:rFonts w:ascii="Times New Roman" w:hAnsi="Times New Roman" w:cs="Times New Roman"/>
        </w:rPr>
        <w:t>580,3</w:t>
      </w:r>
      <w:r>
        <w:rPr>
          <w:rFonts w:ascii="Times New Roman" w:hAnsi="Times New Roman" w:cs="Times New Roman"/>
        </w:rPr>
        <w:t>4</w:t>
      </w:r>
      <w:r w:rsidRPr="00AD2DE7">
        <w:rPr>
          <w:rFonts w:ascii="Times New Roman" w:hAnsi="Times New Roman" w:cs="Times New Roman"/>
        </w:rPr>
        <w:t xml:space="preserve"> (сто одна тысяча пятьсот восемьдесят</w:t>
      </w:r>
      <w:r>
        <w:rPr>
          <w:rFonts w:ascii="Times New Roman" w:hAnsi="Times New Roman" w:cs="Times New Roman"/>
        </w:rPr>
        <w:t xml:space="preserve"> </w:t>
      </w:r>
      <w:r w:rsidRPr="00AD2DE7">
        <w:rPr>
          <w:rFonts w:ascii="Times New Roman" w:hAnsi="Times New Roman" w:cs="Times New Roman"/>
        </w:rPr>
        <w:t>рублей 3</w:t>
      </w:r>
      <w:r>
        <w:rPr>
          <w:rFonts w:ascii="Times New Roman" w:hAnsi="Times New Roman" w:cs="Times New Roman"/>
        </w:rPr>
        <w:t>4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033DC" w:rsidRPr="00D37E19" w:rsidRDefault="00C033DC" w:rsidP="00B83B4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033DC" w:rsidRPr="00331F42" w:rsidRDefault="00C033DC" w:rsidP="00B83B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033DC" w:rsidRDefault="00C033DC" w:rsidP="00694CD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033DC" w:rsidRDefault="00C033DC" w:rsidP="00694CD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033DC" w:rsidRPr="00331F42" w:rsidRDefault="00C033DC" w:rsidP="00B83B4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033DC" w:rsidRPr="00331F42" w:rsidRDefault="00C033DC" w:rsidP="00B83B4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01» дека</w:t>
      </w:r>
      <w:r w:rsidRPr="00DA43C4">
        <w:rPr>
          <w:rFonts w:ascii="Times New Roman" w:hAnsi="Times New Roman" w:cs="Times New Roman"/>
          <w:spacing w:val="-6"/>
          <w:highlight w:val="yellow"/>
        </w:rPr>
        <w:t>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C033DC" w:rsidRPr="00331F4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DA43C4">
        <w:rPr>
          <w:rFonts w:ascii="Times New Roman" w:hAnsi="Times New Roman" w:cs="Times New Roman"/>
          <w:spacing w:val="-6"/>
          <w:highlight w:val="yellow"/>
        </w:rPr>
        <w:t>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033DC" w:rsidRPr="00331F4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DA43C4">
        <w:rPr>
          <w:rFonts w:ascii="Times New Roman" w:hAnsi="Times New Roman" w:cs="Times New Roman"/>
          <w:spacing w:val="-6"/>
          <w:highlight w:val="yellow"/>
        </w:rPr>
        <w:t>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033DC" w:rsidRPr="00331F4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C033DC" w:rsidRPr="00331F4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C033DC" w:rsidRPr="00E8713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033DC" w:rsidRPr="00E8713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033DC" w:rsidRPr="00E8713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33DC" w:rsidRPr="00E8713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33DC" w:rsidRPr="00E87132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33DC" w:rsidRPr="00A6215E" w:rsidRDefault="00C033DC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33DC" w:rsidRDefault="00C033DC">
      <w:pPr>
        <w:rPr>
          <w:rFonts w:cs="Times New Roman"/>
        </w:rPr>
      </w:pPr>
    </w:p>
    <w:sectPr w:rsidR="00C033DC" w:rsidSect="00696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432"/>
    <w:rsid w:val="000E1028"/>
    <w:rsid w:val="001F4D81"/>
    <w:rsid w:val="00227A02"/>
    <w:rsid w:val="00331F42"/>
    <w:rsid w:val="00345001"/>
    <w:rsid w:val="00536BA0"/>
    <w:rsid w:val="00550519"/>
    <w:rsid w:val="005A326A"/>
    <w:rsid w:val="0067419E"/>
    <w:rsid w:val="00694CD5"/>
    <w:rsid w:val="00696299"/>
    <w:rsid w:val="007757DE"/>
    <w:rsid w:val="008930FD"/>
    <w:rsid w:val="008C2DA9"/>
    <w:rsid w:val="008E3C0C"/>
    <w:rsid w:val="009058A9"/>
    <w:rsid w:val="009E2171"/>
    <w:rsid w:val="00A6215E"/>
    <w:rsid w:val="00AD2DE7"/>
    <w:rsid w:val="00AF2D02"/>
    <w:rsid w:val="00B03432"/>
    <w:rsid w:val="00B656CB"/>
    <w:rsid w:val="00B83B4E"/>
    <w:rsid w:val="00BA02D4"/>
    <w:rsid w:val="00C033DC"/>
    <w:rsid w:val="00C572F3"/>
    <w:rsid w:val="00C573AC"/>
    <w:rsid w:val="00D2148B"/>
    <w:rsid w:val="00D37E19"/>
    <w:rsid w:val="00D42E6F"/>
    <w:rsid w:val="00DA43C4"/>
    <w:rsid w:val="00DF1C25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4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801</Words>
  <Characters>4566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2014-10-31T05:57:00Z</dcterms:created>
  <dcterms:modified xsi:type="dcterms:W3CDTF">2014-11-24T08:11:00Z</dcterms:modified>
</cp:coreProperties>
</file>